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85CFC0" w14:textId="77777777" w:rsidR="00055D2D" w:rsidRPr="00055D2D" w:rsidRDefault="0056447E" w:rsidP="003502F3">
      <w:pPr>
        <w:pStyle w:val="LargeHeading1"/>
        <w:jc w:val="center"/>
        <w:rPr>
          <w:sz w:val="16"/>
        </w:rPr>
      </w:pPr>
      <w:r w:rsidRPr="003502F3">
        <w:t>Holy Communion Sunday 1st November</w:t>
      </w:r>
      <w:r w:rsidR="00055D2D" w:rsidRPr="00055D2D">
        <w:rPr>
          <w:sz w:val="16"/>
        </w:rPr>
        <w:t xml:space="preserve"> </w:t>
      </w:r>
    </w:p>
    <w:p w14:paraId="627F7F5F" w14:textId="77777777" w:rsidR="00055D2D" w:rsidRPr="00055D2D" w:rsidRDefault="0056447E" w:rsidP="003502F3">
      <w:pPr>
        <w:pStyle w:val="LargeHeading1"/>
        <w:jc w:val="center"/>
        <w:rPr>
          <w:sz w:val="16"/>
        </w:rPr>
      </w:pPr>
      <w:r w:rsidRPr="003502F3">
        <w:t>All Saints' Day</w:t>
      </w:r>
      <w:r w:rsidR="00055D2D" w:rsidRPr="00055D2D">
        <w:rPr>
          <w:sz w:val="16"/>
        </w:rPr>
        <w:t xml:space="preserve"> </w:t>
      </w:r>
    </w:p>
    <w:p w14:paraId="504646D6" w14:textId="77777777" w:rsidR="00055D2D" w:rsidRPr="00055D2D" w:rsidRDefault="00055D2D" w:rsidP="0056447E">
      <w:pPr>
        <w:pStyle w:val="smallmainbold"/>
        <w:rPr>
          <w:b w:val="0"/>
          <w:bCs/>
          <w:sz w:val="16"/>
        </w:rPr>
      </w:pPr>
      <w:r w:rsidRPr="00055D2D">
        <w:rPr>
          <w:b w:val="0"/>
          <w:bCs/>
          <w:sz w:val="16"/>
        </w:rPr>
        <w:t xml:space="preserve"> </w:t>
      </w:r>
    </w:p>
    <w:p w14:paraId="4AF77ADB" w14:textId="77777777" w:rsidR="00055D2D" w:rsidRPr="00055D2D" w:rsidRDefault="0056447E" w:rsidP="003502F3">
      <w:pPr>
        <w:pStyle w:val="LargeHeading1"/>
        <w:rPr>
          <w:sz w:val="16"/>
        </w:rPr>
      </w:pPr>
      <w:r w:rsidRPr="003502F3">
        <w:t>From</w:t>
      </w:r>
      <w:r w:rsidR="00055D2D">
        <w:t xml:space="preserve"> </w:t>
      </w:r>
      <w:r w:rsidRPr="003502F3">
        <w:t>heav'n</w:t>
      </w:r>
      <w:r w:rsidR="00055D2D">
        <w:t xml:space="preserve"> </w:t>
      </w:r>
      <w:r w:rsidRPr="003502F3">
        <w:t>you</w:t>
      </w:r>
      <w:r w:rsidR="00055D2D">
        <w:t xml:space="preserve"> </w:t>
      </w:r>
      <w:r w:rsidRPr="003502F3">
        <w:t>came</w:t>
      </w:r>
      <w:r w:rsidR="003502F3">
        <w:t xml:space="preserve"> - </w:t>
      </w:r>
      <w:r w:rsidRPr="003502F3">
        <w:t>Hymn 219</w:t>
      </w:r>
      <w:r w:rsidR="00055D2D" w:rsidRPr="00055D2D">
        <w:rPr>
          <w:sz w:val="16"/>
        </w:rPr>
        <w:t xml:space="preserve"> </w:t>
      </w:r>
    </w:p>
    <w:p w14:paraId="13310EDC" w14:textId="77777777" w:rsidR="00055D2D" w:rsidRPr="00055D2D" w:rsidRDefault="00055D2D" w:rsidP="003502F3">
      <w:pPr>
        <w:pStyle w:val="largemain"/>
        <w:rPr>
          <w:sz w:val="16"/>
        </w:rPr>
      </w:pPr>
      <w:r w:rsidRPr="00055D2D">
        <w:rPr>
          <w:sz w:val="16"/>
        </w:rPr>
        <w:t xml:space="preserve"> </w:t>
      </w:r>
    </w:p>
    <w:p w14:paraId="7D90307B" w14:textId="77777777" w:rsidR="00055D2D" w:rsidRPr="00055D2D" w:rsidRDefault="00055D2D" w:rsidP="003502F3">
      <w:pPr>
        <w:pStyle w:val="largemain"/>
        <w:rPr>
          <w:sz w:val="16"/>
        </w:rPr>
      </w:pPr>
      <w:r w:rsidRPr="00055D2D">
        <w:rPr>
          <w:b/>
        </w:rPr>
        <w:t>1</w:t>
      </w:r>
      <w:r w:rsidR="0056447E" w:rsidRPr="0056447E">
        <w:t xml:space="preserve"> From</w:t>
      </w:r>
      <w:r>
        <w:t xml:space="preserve"> </w:t>
      </w:r>
      <w:r w:rsidR="0056447E" w:rsidRPr="0056447E">
        <w:t>heav'n</w:t>
      </w:r>
      <w:r>
        <w:t xml:space="preserve"> </w:t>
      </w:r>
      <w:r w:rsidR="0056447E" w:rsidRPr="0056447E">
        <w:t>you</w:t>
      </w:r>
      <w:r>
        <w:t xml:space="preserve"> </w:t>
      </w:r>
      <w:r w:rsidR="0056447E" w:rsidRPr="0056447E">
        <w:t>came,</w:t>
      </w:r>
      <w:r>
        <w:t xml:space="preserve"> </w:t>
      </w:r>
      <w:r w:rsidR="0056447E" w:rsidRPr="0056447E">
        <w:t>helpless</w:t>
      </w:r>
      <w:r>
        <w:t xml:space="preserve"> </w:t>
      </w:r>
      <w:r w:rsidR="0056447E" w:rsidRPr="0056447E">
        <w:t>babe,</w:t>
      </w:r>
      <w:r w:rsidRPr="00055D2D">
        <w:rPr>
          <w:sz w:val="16"/>
        </w:rPr>
        <w:t xml:space="preserve"> </w:t>
      </w:r>
    </w:p>
    <w:p w14:paraId="796B3E05" w14:textId="77777777" w:rsidR="00055D2D" w:rsidRPr="00055D2D" w:rsidRDefault="0056447E" w:rsidP="003502F3">
      <w:pPr>
        <w:pStyle w:val="largemain"/>
        <w:rPr>
          <w:sz w:val="16"/>
        </w:rPr>
      </w:pPr>
      <w:r w:rsidRPr="0056447E">
        <w:t>entered</w:t>
      </w:r>
      <w:r w:rsidR="00055D2D">
        <w:t xml:space="preserve"> </w:t>
      </w:r>
      <w:r w:rsidRPr="0056447E">
        <w:t>our</w:t>
      </w:r>
      <w:r w:rsidR="00055D2D">
        <w:t xml:space="preserve"> </w:t>
      </w:r>
      <w:r w:rsidRPr="0056447E">
        <w:t>world,</w:t>
      </w:r>
      <w:r w:rsidR="00055D2D">
        <w:t xml:space="preserve"> </w:t>
      </w:r>
      <w:r w:rsidRPr="0056447E">
        <w:t>your</w:t>
      </w:r>
      <w:r w:rsidR="00055D2D">
        <w:t xml:space="preserve"> </w:t>
      </w:r>
      <w:r w:rsidRPr="0056447E">
        <w:t>glory</w:t>
      </w:r>
      <w:r w:rsidR="00055D2D">
        <w:t xml:space="preserve"> </w:t>
      </w:r>
      <w:r w:rsidRPr="0056447E">
        <w:t>veiled;</w:t>
      </w:r>
      <w:r w:rsidR="00055D2D" w:rsidRPr="00055D2D">
        <w:rPr>
          <w:sz w:val="16"/>
        </w:rPr>
        <w:t xml:space="preserve"> </w:t>
      </w:r>
    </w:p>
    <w:p w14:paraId="3BA5F516" w14:textId="77777777" w:rsidR="00055D2D" w:rsidRPr="00055D2D" w:rsidRDefault="0056447E" w:rsidP="003502F3">
      <w:pPr>
        <w:pStyle w:val="largemain"/>
        <w:rPr>
          <w:sz w:val="16"/>
        </w:rPr>
      </w:pPr>
      <w:r w:rsidRPr="0056447E">
        <w:t>not</w:t>
      </w:r>
      <w:r w:rsidR="00055D2D">
        <w:t xml:space="preserve"> </w:t>
      </w:r>
      <w:r w:rsidRPr="0056447E">
        <w:t>to</w:t>
      </w:r>
      <w:r w:rsidR="00055D2D">
        <w:t xml:space="preserve"> </w:t>
      </w:r>
      <w:r w:rsidRPr="0056447E">
        <w:t>be</w:t>
      </w:r>
      <w:r w:rsidR="00055D2D">
        <w:t xml:space="preserve"> </w:t>
      </w:r>
      <w:r w:rsidRPr="0056447E">
        <w:t>served</w:t>
      </w:r>
      <w:r w:rsidR="00055D2D">
        <w:t xml:space="preserve"> </w:t>
      </w:r>
      <w:r w:rsidRPr="0056447E">
        <w:t>but</w:t>
      </w:r>
      <w:r w:rsidR="00055D2D">
        <w:t xml:space="preserve"> </w:t>
      </w:r>
      <w:r w:rsidRPr="0056447E">
        <w:t>to</w:t>
      </w:r>
      <w:r w:rsidR="00055D2D">
        <w:t xml:space="preserve"> </w:t>
      </w:r>
      <w:r w:rsidRPr="0056447E">
        <w:t>serve,</w:t>
      </w:r>
      <w:r w:rsidR="00055D2D" w:rsidRPr="00055D2D">
        <w:rPr>
          <w:sz w:val="16"/>
        </w:rPr>
        <w:t xml:space="preserve"> </w:t>
      </w:r>
    </w:p>
    <w:p w14:paraId="7B4C2FD5" w14:textId="77777777" w:rsidR="00055D2D" w:rsidRPr="00055D2D" w:rsidRDefault="0056447E" w:rsidP="003502F3">
      <w:pPr>
        <w:pStyle w:val="largemain"/>
        <w:rPr>
          <w:sz w:val="16"/>
        </w:rPr>
      </w:pPr>
      <w:r w:rsidRPr="0056447E">
        <w:t>and</w:t>
      </w:r>
      <w:r w:rsidR="00055D2D">
        <w:t xml:space="preserve"> </w:t>
      </w:r>
      <w:r w:rsidRPr="0056447E">
        <w:t>give</w:t>
      </w:r>
      <w:r w:rsidR="00055D2D">
        <w:t xml:space="preserve"> </w:t>
      </w:r>
      <w:r w:rsidRPr="0056447E">
        <w:t>your</w:t>
      </w:r>
      <w:r w:rsidR="00055D2D">
        <w:t xml:space="preserve"> </w:t>
      </w:r>
      <w:r w:rsidRPr="0056447E">
        <w:t>life</w:t>
      </w:r>
      <w:r w:rsidR="00055D2D">
        <w:t xml:space="preserve"> </w:t>
      </w:r>
      <w:r w:rsidRPr="0056447E">
        <w:t>that</w:t>
      </w:r>
      <w:r w:rsidR="00055D2D">
        <w:t xml:space="preserve"> </w:t>
      </w:r>
      <w:r w:rsidRPr="0056447E">
        <w:t>we</w:t>
      </w:r>
      <w:r w:rsidR="00055D2D">
        <w:t xml:space="preserve"> </w:t>
      </w:r>
      <w:r w:rsidRPr="0056447E">
        <w:t>might</w:t>
      </w:r>
      <w:r w:rsidR="00055D2D">
        <w:t xml:space="preserve"> </w:t>
      </w:r>
      <w:r w:rsidRPr="0056447E">
        <w:t>live.</w:t>
      </w:r>
      <w:r w:rsidR="00055D2D" w:rsidRPr="00055D2D">
        <w:rPr>
          <w:sz w:val="16"/>
        </w:rPr>
        <w:t xml:space="preserve"> </w:t>
      </w:r>
    </w:p>
    <w:p w14:paraId="34D3FD29" w14:textId="77777777" w:rsidR="00055D2D" w:rsidRPr="00055D2D" w:rsidRDefault="00055D2D" w:rsidP="003502F3">
      <w:pPr>
        <w:pStyle w:val="largemain"/>
        <w:rPr>
          <w:sz w:val="16"/>
        </w:rPr>
      </w:pPr>
      <w:r w:rsidRPr="00055D2D">
        <w:rPr>
          <w:sz w:val="16"/>
        </w:rPr>
        <w:t xml:space="preserve"> </w:t>
      </w:r>
    </w:p>
    <w:p w14:paraId="7E2C94F0" w14:textId="77777777" w:rsidR="00055D2D" w:rsidRPr="00055D2D" w:rsidRDefault="00055D2D" w:rsidP="003502F3">
      <w:pPr>
        <w:pStyle w:val="largemain"/>
        <w:rPr>
          <w:bCs/>
          <w:i/>
          <w:iCs/>
          <w:sz w:val="16"/>
        </w:rPr>
      </w:pPr>
      <w:r w:rsidRPr="00055D2D">
        <w:rPr>
          <w:bCs/>
          <w:i/>
          <w:iCs/>
        </w:rPr>
        <w:t>This</w:t>
      </w:r>
      <w:r>
        <w:rPr>
          <w:bCs/>
          <w:i/>
          <w:iCs/>
        </w:rPr>
        <w:t xml:space="preserve"> </w:t>
      </w:r>
      <w:r w:rsidRPr="00055D2D">
        <w:rPr>
          <w:bCs/>
          <w:i/>
          <w:iCs/>
        </w:rPr>
        <w:t>is</w:t>
      </w:r>
      <w:r>
        <w:rPr>
          <w:bCs/>
          <w:i/>
          <w:iCs/>
        </w:rPr>
        <w:t xml:space="preserve"> </w:t>
      </w:r>
      <w:r w:rsidRPr="00055D2D">
        <w:rPr>
          <w:bCs/>
          <w:i/>
          <w:iCs/>
        </w:rPr>
        <w:t>our</w:t>
      </w:r>
      <w:r>
        <w:rPr>
          <w:bCs/>
          <w:i/>
          <w:iCs/>
        </w:rPr>
        <w:t xml:space="preserve"> </w:t>
      </w:r>
      <w:r w:rsidRPr="00055D2D">
        <w:rPr>
          <w:bCs/>
          <w:i/>
          <w:iCs/>
        </w:rPr>
        <w:t>God,</w:t>
      </w:r>
      <w:r>
        <w:rPr>
          <w:bCs/>
          <w:i/>
          <w:iCs/>
        </w:rPr>
        <w:t xml:space="preserve"> </w:t>
      </w:r>
      <w:r w:rsidRPr="00055D2D">
        <w:rPr>
          <w:bCs/>
          <w:i/>
          <w:iCs/>
        </w:rPr>
        <w:t>the</w:t>
      </w:r>
      <w:r>
        <w:rPr>
          <w:bCs/>
          <w:i/>
          <w:iCs/>
        </w:rPr>
        <w:t xml:space="preserve"> </w:t>
      </w:r>
      <w:r w:rsidRPr="00055D2D">
        <w:rPr>
          <w:bCs/>
          <w:i/>
          <w:iCs/>
        </w:rPr>
        <w:t>Servant</w:t>
      </w:r>
      <w:r>
        <w:rPr>
          <w:bCs/>
          <w:i/>
          <w:iCs/>
        </w:rPr>
        <w:t xml:space="preserve"> </w:t>
      </w:r>
      <w:r w:rsidRPr="00055D2D">
        <w:rPr>
          <w:bCs/>
          <w:i/>
          <w:iCs/>
        </w:rPr>
        <w:t>King,</w:t>
      </w:r>
      <w:r w:rsidRPr="00055D2D">
        <w:rPr>
          <w:bCs/>
          <w:i/>
          <w:iCs/>
          <w:sz w:val="16"/>
        </w:rPr>
        <w:t xml:space="preserve"> </w:t>
      </w:r>
    </w:p>
    <w:p w14:paraId="24051D69" w14:textId="77777777" w:rsidR="00055D2D" w:rsidRPr="00055D2D" w:rsidRDefault="00055D2D" w:rsidP="003502F3">
      <w:pPr>
        <w:pStyle w:val="largemain"/>
        <w:rPr>
          <w:bCs/>
          <w:i/>
          <w:iCs/>
          <w:sz w:val="16"/>
        </w:rPr>
      </w:pPr>
      <w:r w:rsidRPr="00055D2D">
        <w:rPr>
          <w:bCs/>
          <w:i/>
          <w:iCs/>
        </w:rPr>
        <w:t>he</w:t>
      </w:r>
      <w:r>
        <w:rPr>
          <w:bCs/>
          <w:i/>
          <w:iCs/>
        </w:rPr>
        <w:t xml:space="preserve"> </w:t>
      </w:r>
      <w:r w:rsidRPr="00055D2D">
        <w:rPr>
          <w:bCs/>
          <w:i/>
          <w:iCs/>
        </w:rPr>
        <w:t>calls</w:t>
      </w:r>
      <w:r>
        <w:rPr>
          <w:bCs/>
          <w:i/>
          <w:iCs/>
        </w:rPr>
        <w:t xml:space="preserve"> </w:t>
      </w:r>
      <w:r w:rsidRPr="00055D2D">
        <w:rPr>
          <w:bCs/>
          <w:i/>
          <w:iCs/>
        </w:rPr>
        <w:t>us</w:t>
      </w:r>
      <w:r>
        <w:rPr>
          <w:bCs/>
          <w:i/>
          <w:iCs/>
        </w:rPr>
        <w:t xml:space="preserve"> </w:t>
      </w:r>
      <w:r w:rsidRPr="00055D2D">
        <w:rPr>
          <w:bCs/>
          <w:i/>
          <w:iCs/>
        </w:rPr>
        <w:t>now</w:t>
      </w:r>
      <w:r>
        <w:rPr>
          <w:bCs/>
          <w:i/>
          <w:iCs/>
        </w:rPr>
        <w:t xml:space="preserve"> </w:t>
      </w:r>
      <w:r w:rsidRPr="00055D2D">
        <w:rPr>
          <w:bCs/>
          <w:i/>
          <w:iCs/>
        </w:rPr>
        <w:t>to</w:t>
      </w:r>
      <w:r>
        <w:rPr>
          <w:bCs/>
          <w:i/>
          <w:iCs/>
        </w:rPr>
        <w:t xml:space="preserve"> </w:t>
      </w:r>
      <w:r w:rsidRPr="00055D2D">
        <w:rPr>
          <w:bCs/>
          <w:i/>
          <w:iCs/>
        </w:rPr>
        <w:t>follow</w:t>
      </w:r>
      <w:r>
        <w:rPr>
          <w:bCs/>
          <w:i/>
          <w:iCs/>
        </w:rPr>
        <w:t xml:space="preserve"> </w:t>
      </w:r>
      <w:r w:rsidRPr="00055D2D">
        <w:rPr>
          <w:bCs/>
          <w:i/>
          <w:iCs/>
        </w:rPr>
        <w:t>him,</w:t>
      </w:r>
      <w:r w:rsidRPr="00055D2D">
        <w:rPr>
          <w:bCs/>
          <w:i/>
          <w:iCs/>
          <w:sz w:val="16"/>
        </w:rPr>
        <w:t xml:space="preserve"> </w:t>
      </w:r>
    </w:p>
    <w:p w14:paraId="5E851BC0" w14:textId="77777777" w:rsidR="00055D2D" w:rsidRPr="00055D2D" w:rsidRDefault="00055D2D" w:rsidP="003502F3">
      <w:pPr>
        <w:pStyle w:val="largemain"/>
        <w:rPr>
          <w:bCs/>
          <w:i/>
          <w:iCs/>
          <w:sz w:val="16"/>
        </w:rPr>
      </w:pPr>
      <w:r w:rsidRPr="00055D2D">
        <w:rPr>
          <w:bCs/>
          <w:i/>
          <w:iCs/>
        </w:rPr>
        <w:t>to</w:t>
      </w:r>
      <w:r>
        <w:rPr>
          <w:bCs/>
          <w:i/>
          <w:iCs/>
        </w:rPr>
        <w:t xml:space="preserve"> </w:t>
      </w:r>
      <w:r w:rsidRPr="00055D2D">
        <w:rPr>
          <w:bCs/>
          <w:i/>
          <w:iCs/>
        </w:rPr>
        <w:t>bring</w:t>
      </w:r>
      <w:r>
        <w:rPr>
          <w:bCs/>
          <w:i/>
          <w:iCs/>
        </w:rPr>
        <w:t xml:space="preserve"> </w:t>
      </w:r>
      <w:r w:rsidRPr="00055D2D">
        <w:rPr>
          <w:bCs/>
          <w:i/>
          <w:iCs/>
        </w:rPr>
        <w:t>our</w:t>
      </w:r>
      <w:r>
        <w:rPr>
          <w:bCs/>
          <w:i/>
          <w:iCs/>
        </w:rPr>
        <w:t xml:space="preserve"> </w:t>
      </w:r>
      <w:r w:rsidRPr="00055D2D">
        <w:rPr>
          <w:bCs/>
          <w:i/>
          <w:iCs/>
        </w:rPr>
        <w:t>lives</w:t>
      </w:r>
      <w:r>
        <w:rPr>
          <w:bCs/>
          <w:i/>
          <w:iCs/>
        </w:rPr>
        <w:t xml:space="preserve"> </w:t>
      </w:r>
      <w:r w:rsidRPr="00055D2D">
        <w:rPr>
          <w:bCs/>
          <w:i/>
          <w:iCs/>
        </w:rPr>
        <w:t>as</w:t>
      </w:r>
      <w:r>
        <w:rPr>
          <w:bCs/>
          <w:i/>
          <w:iCs/>
        </w:rPr>
        <w:t xml:space="preserve"> </w:t>
      </w:r>
      <w:r w:rsidRPr="00055D2D">
        <w:rPr>
          <w:bCs/>
          <w:i/>
          <w:iCs/>
        </w:rPr>
        <w:t>a</w:t>
      </w:r>
      <w:r>
        <w:rPr>
          <w:bCs/>
          <w:i/>
          <w:iCs/>
        </w:rPr>
        <w:t xml:space="preserve"> </w:t>
      </w:r>
      <w:r w:rsidRPr="00055D2D">
        <w:rPr>
          <w:bCs/>
          <w:i/>
          <w:iCs/>
        </w:rPr>
        <w:t>daily</w:t>
      </w:r>
      <w:r>
        <w:rPr>
          <w:bCs/>
          <w:i/>
          <w:iCs/>
        </w:rPr>
        <w:t xml:space="preserve"> </w:t>
      </w:r>
      <w:r w:rsidRPr="00055D2D">
        <w:rPr>
          <w:bCs/>
          <w:i/>
          <w:iCs/>
        </w:rPr>
        <w:t>offering</w:t>
      </w:r>
      <w:r w:rsidRPr="00055D2D">
        <w:rPr>
          <w:bCs/>
          <w:i/>
          <w:iCs/>
          <w:sz w:val="16"/>
        </w:rPr>
        <w:t xml:space="preserve"> </w:t>
      </w:r>
    </w:p>
    <w:p w14:paraId="4AB74136" w14:textId="77777777" w:rsidR="00055D2D" w:rsidRPr="00055D2D" w:rsidRDefault="00055D2D" w:rsidP="003502F3">
      <w:pPr>
        <w:pStyle w:val="largemain"/>
        <w:rPr>
          <w:bCs/>
          <w:i/>
          <w:iCs/>
          <w:sz w:val="16"/>
        </w:rPr>
      </w:pPr>
      <w:r w:rsidRPr="00055D2D">
        <w:rPr>
          <w:bCs/>
          <w:i/>
          <w:iCs/>
        </w:rPr>
        <w:t>of</w:t>
      </w:r>
      <w:r>
        <w:rPr>
          <w:bCs/>
          <w:i/>
          <w:iCs/>
        </w:rPr>
        <w:t xml:space="preserve"> </w:t>
      </w:r>
      <w:r w:rsidRPr="00055D2D">
        <w:rPr>
          <w:bCs/>
          <w:i/>
          <w:iCs/>
        </w:rPr>
        <w:t>worship</w:t>
      </w:r>
      <w:r>
        <w:rPr>
          <w:bCs/>
          <w:i/>
          <w:iCs/>
        </w:rPr>
        <w:t xml:space="preserve"> </w:t>
      </w:r>
      <w:r w:rsidRPr="00055D2D">
        <w:rPr>
          <w:bCs/>
          <w:i/>
          <w:iCs/>
        </w:rPr>
        <w:t>to</w:t>
      </w:r>
      <w:r>
        <w:rPr>
          <w:bCs/>
          <w:i/>
          <w:iCs/>
        </w:rPr>
        <w:t xml:space="preserve"> </w:t>
      </w:r>
      <w:r w:rsidRPr="00055D2D">
        <w:rPr>
          <w:bCs/>
          <w:i/>
          <w:iCs/>
        </w:rPr>
        <w:t>the</w:t>
      </w:r>
      <w:r>
        <w:rPr>
          <w:bCs/>
          <w:i/>
          <w:iCs/>
        </w:rPr>
        <w:t xml:space="preserve"> </w:t>
      </w:r>
      <w:r w:rsidRPr="00055D2D">
        <w:rPr>
          <w:bCs/>
          <w:i/>
          <w:iCs/>
        </w:rPr>
        <w:t>Servant</w:t>
      </w:r>
      <w:r>
        <w:rPr>
          <w:bCs/>
          <w:i/>
          <w:iCs/>
        </w:rPr>
        <w:t xml:space="preserve"> </w:t>
      </w:r>
      <w:r w:rsidRPr="00055D2D">
        <w:rPr>
          <w:bCs/>
          <w:i/>
          <w:iCs/>
        </w:rPr>
        <w:t>King.</w:t>
      </w:r>
      <w:r w:rsidRPr="00055D2D">
        <w:rPr>
          <w:bCs/>
          <w:i/>
          <w:iCs/>
          <w:sz w:val="16"/>
        </w:rPr>
        <w:t xml:space="preserve"> </w:t>
      </w:r>
    </w:p>
    <w:p w14:paraId="734D9B31" w14:textId="77777777" w:rsidR="00055D2D" w:rsidRPr="00055D2D" w:rsidRDefault="00055D2D" w:rsidP="003502F3">
      <w:pPr>
        <w:pStyle w:val="largemain"/>
        <w:rPr>
          <w:sz w:val="16"/>
        </w:rPr>
      </w:pPr>
      <w:r w:rsidRPr="00055D2D">
        <w:rPr>
          <w:sz w:val="16"/>
        </w:rPr>
        <w:t xml:space="preserve"> </w:t>
      </w:r>
    </w:p>
    <w:p w14:paraId="6CF31926" w14:textId="77777777" w:rsidR="00055D2D" w:rsidRPr="00055D2D" w:rsidRDefault="00055D2D" w:rsidP="003502F3">
      <w:pPr>
        <w:pStyle w:val="largemain"/>
        <w:rPr>
          <w:sz w:val="16"/>
        </w:rPr>
      </w:pPr>
      <w:r w:rsidRPr="00055D2D">
        <w:rPr>
          <w:b/>
        </w:rPr>
        <w:t>2</w:t>
      </w:r>
      <w:r w:rsidR="0056447E" w:rsidRPr="0056447E">
        <w:t xml:space="preserve"> There</w:t>
      </w:r>
      <w:r>
        <w:t xml:space="preserve"> </w:t>
      </w:r>
      <w:r w:rsidR="0056447E" w:rsidRPr="0056447E">
        <w:t>in</w:t>
      </w:r>
      <w:r>
        <w:t xml:space="preserve"> </w:t>
      </w:r>
      <w:r w:rsidR="0056447E" w:rsidRPr="0056447E">
        <w:t>the</w:t>
      </w:r>
      <w:r>
        <w:t xml:space="preserve"> </w:t>
      </w:r>
      <w:r w:rsidR="0056447E" w:rsidRPr="0056447E">
        <w:t>garden</w:t>
      </w:r>
      <w:r>
        <w:t xml:space="preserve"> </w:t>
      </w:r>
      <w:r w:rsidR="0056447E" w:rsidRPr="0056447E">
        <w:t>of</w:t>
      </w:r>
      <w:r>
        <w:t xml:space="preserve"> </w:t>
      </w:r>
      <w:r w:rsidR="0056447E" w:rsidRPr="0056447E">
        <w:t>tears,</w:t>
      </w:r>
      <w:r w:rsidRPr="00055D2D">
        <w:rPr>
          <w:sz w:val="16"/>
        </w:rPr>
        <w:t xml:space="preserve"> </w:t>
      </w:r>
    </w:p>
    <w:p w14:paraId="5EE5CAE0" w14:textId="77777777" w:rsidR="00055D2D" w:rsidRPr="00055D2D" w:rsidRDefault="0056447E" w:rsidP="003502F3">
      <w:pPr>
        <w:pStyle w:val="largemain"/>
        <w:rPr>
          <w:sz w:val="16"/>
        </w:rPr>
      </w:pPr>
      <w:r w:rsidRPr="0056447E">
        <w:t>my</w:t>
      </w:r>
      <w:r w:rsidR="00055D2D">
        <w:t xml:space="preserve"> </w:t>
      </w:r>
      <w:r w:rsidRPr="0056447E">
        <w:t>heavy</w:t>
      </w:r>
      <w:r w:rsidR="00055D2D">
        <w:t xml:space="preserve"> </w:t>
      </w:r>
      <w:r w:rsidRPr="0056447E">
        <w:t>load</w:t>
      </w:r>
      <w:r w:rsidR="00055D2D">
        <w:t xml:space="preserve"> </w:t>
      </w:r>
      <w:r w:rsidRPr="0056447E">
        <w:t>he</w:t>
      </w:r>
      <w:r w:rsidR="00055D2D">
        <w:t xml:space="preserve"> </w:t>
      </w:r>
      <w:r w:rsidRPr="0056447E">
        <w:t>chose</w:t>
      </w:r>
      <w:r w:rsidR="00055D2D">
        <w:t xml:space="preserve"> </w:t>
      </w:r>
      <w:r w:rsidRPr="0056447E">
        <w:t>to</w:t>
      </w:r>
      <w:r w:rsidR="00055D2D">
        <w:t xml:space="preserve"> </w:t>
      </w:r>
      <w:r w:rsidRPr="0056447E">
        <w:t>bear;</w:t>
      </w:r>
      <w:r w:rsidR="00055D2D" w:rsidRPr="00055D2D">
        <w:rPr>
          <w:sz w:val="16"/>
        </w:rPr>
        <w:t xml:space="preserve"> </w:t>
      </w:r>
    </w:p>
    <w:p w14:paraId="3CE02E79" w14:textId="77777777" w:rsidR="00055D2D" w:rsidRPr="00055D2D" w:rsidRDefault="0056447E" w:rsidP="003502F3">
      <w:pPr>
        <w:pStyle w:val="largemain"/>
        <w:rPr>
          <w:sz w:val="16"/>
        </w:rPr>
      </w:pPr>
      <w:r w:rsidRPr="0056447E">
        <w:t>his</w:t>
      </w:r>
      <w:r w:rsidR="00055D2D">
        <w:t xml:space="preserve"> </w:t>
      </w:r>
      <w:r w:rsidRPr="0056447E">
        <w:t>heart</w:t>
      </w:r>
      <w:r w:rsidR="00055D2D">
        <w:t xml:space="preserve"> </w:t>
      </w:r>
      <w:r w:rsidRPr="0056447E">
        <w:t>with</w:t>
      </w:r>
      <w:r w:rsidR="00055D2D">
        <w:t xml:space="preserve"> </w:t>
      </w:r>
      <w:r w:rsidRPr="0056447E">
        <w:t>sorrow</w:t>
      </w:r>
      <w:r w:rsidR="00055D2D">
        <w:t xml:space="preserve"> </w:t>
      </w:r>
      <w:r w:rsidRPr="0056447E">
        <w:t>was</w:t>
      </w:r>
      <w:r w:rsidR="00055D2D">
        <w:t xml:space="preserve"> </w:t>
      </w:r>
      <w:r w:rsidRPr="0056447E">
        <w:t>torn,</w:t>
      </w:r>
      <w:r w:rsidR="00055D2D" w:rsidRPr="00055D2D">
        <w:rPr>
          <w:sz w:val="16"/>
        </w:rPr>
        <w:t xml:space="preserve"> </w:t>
      </w:r>
    </w:p>
    <w:p w14:paraId="2DA31C8D" w14:textId="77777777" w:rsidR="00055D2D" w:rsidRPr="00055D2D" w:rsidRDefault="0056447E" w:rsidP="003502F3">
      <w:pPr>
        <w:pStyle w:val="largemain"/>
        <w:rPr>
          <w:sz w:val="16"/>
        </w:rPr>
      </w:pPr>
      <w:r w:rsidRPr="0056447E">
        <w:t>'Yet</w:t>
      </w:r>
      <w:r w:rsidR="00055D2D">
        <w:t xml:space="preserve"> </w:t>
      </w:r>
      <w:r w:rsidRPr="0056447E">
        <w:t>not</w:t>
      </w:r>
      <w:r w:rsidR="00055D2D">
        <w:t xml:space="preserve"> </w:t>
      </w:r>
      <w:r w:rsidRPr="0056447E">
        <w:t>my</w:t>
      </w:r>
      <w:r w:rsidR="00055D2D">
        <w:t xml:space="preserve"> </w:t>
      </w:r>
      <w:r w:rsidRPr="0056447E">
        <w:t>will</w:t>
      </w:r>
      <w:r w:rsidR="00055D2D">
        <w:t xml:space="preserve"> </w:t>
      </w:r>
      <w:r w:rsidRPr="0056447E">
        <w:t>but</w:t>
      </w:r>
      <w:r w:rsidR="00055D2D">
        <w:t xml:space="preserve"> </w:t>
      </w:r>
      <w:r w:rsidRPr="0056447E">
        <w:t>yours',</w:t>
      </w:r>
      <w:r w:rsidR="00055D2D">
        <w:t xml:space="preserve"> </w:t>
      </w:r>
      <w:r w:rsidRPr="0056447E">
        <w:t>he</w:t>
      </w:r>
      <w:r w:rsidR="00055D2D">
        <w:t xml:space="preserve"> </w:t>
      </w:r>
      <w:r w:rsidRPr="0056447E">
        <w:t>said.</w:t>
      </w:r>
      <w:r w:rsidR="00055D2D" w:rsidRPr="00055D2D">
        <w:rPr>
          <w:sz w:val="16"/>
        </w:rPr>
        <w:t xml:space="preserve"> </w:t>
      </w:r>
    </w:p>
    <w:p w14:paraId="658B1E11" w14:textId="77777777" w:rsidR="00055D2D" w:rsidRPr="00055D2D" w:rsidRDefault="00055D2D" w:rsidP="003502F3">
      <w:pPr>
        <w:pStyle w:val="largemain"/>
        <w:rPr>
          <w:sz w:val="16"/>
        </w:rPr>
      </w:pPr>
      <w:r w:rsidRPr="00055D2D">
        <w:rPr>
          <w:sz w:val="16"/>
        </w:rPr>
        <w:t xml:space="preserve"> </w:t>
      </w:r>
    </w:p>
    <w:p w14:paraId="0FDB658F" w14:textId="77777777" w:rsidR="00055D2D" w:rsidRPr="00055D2D" w:rsidRDefault="00055D2D" w:rsidP="003502F3">
      <w:pPr>
        <w:pStyle w:val="largemain"/>
        <w:rPr>
          <w:sz w:val="16"/>
        </w:rPr>
      </w:pPr>
      <w:r w:rsidRPr="00055D2D">
        <w:rPr>
          <w:b/>
        </w:rPr>
        <w:t>3</w:t>
      </w:r>
      <w:r w:rsidR="0056447E" w:rsidRPr="0056447E">
        <w:t xml:space="preserve"> Come</w:t>
      </w:r>
      <w:r>
        <w:t xml:space="preserve"> </w:t>
      </w:r>
      <w:r w:rsidR="0056447E" w:rsidRPr="0056447E">
        <w:t>see</w:t>
      </w:r>
      <w:r>
        <w:t xml:space="preserve"> </w:t>
      </w:r>
      <w:r w:rsidR="0056447E" w:rsidRPr="0056447E">
        <w:t>his</w:t>
      </w:r>
      <w:r>
        <w:t xml:space="preserve"> </w:t>
      </w:r>
      <w:r w:rsidR="0056447E" w:rsidRPr="0056447E">
        <w:t>hands</w:t>
      </w:r>
      <w:r>
        <w:t xml:space="preserve"> </w:t>
      </w:r>
      <w:r w:rsidR="0056447E" w:rsidRPr="0056447E">
        <w:t>and</w:t>
      </w:r>
      <w:r>
        <w:t xml:space="preserve"> </w:t>
      </w:r>
      <w:r w:rsidR="0056447E" w:rsidRPr="0056447E">
        <w:t>his</w:t>
      </w:r>
      <w:r>
        <w:t xml:space="preserve"> </w:t>
      </w:r>
      <w:r w:rsidR="0056447E" w:rsidRPr="0056447E">
        <w:t>feet,</w:t>
      </w:r>
      <w:r w:rsidRPr="00055D2D">
        <w:rPr>
          <w:sz w:val="16"/>
        </w:rPr>
        <w:t xml:space="preserve"> </w:t>
      </w:r>
    </w:p>
    <w:p w14:paraId="5241AE7B" w14:textId="77777777" w:rsidR="00055D2D" w:rsidRPr="00055D2D" w:rsidRDefault="0056447E" w:rsidP="003502F3">
      <w:pPr>
        <w:pStyle w:val="largemain"/>
        <w:rPr>
          <w:sz w:val="16"/>
        </w:rPr>
      </w:pPr>
      <w:r w:rsidRPr="0056447E">
        <w:t>the</w:t>
      </w:r>
      <w:r w:rsidR="00055D2D">
        <w:t xml:space="preserve"> </w:t>
      </w:r>
      <w:r w:rsidRPr="0056447E">
        <w:t>scars</w:t>
      </w:r>
      <w:r w:rsidR="00055D2D">
        <w:t xml:space="preserve"> </w:t>
      </w:r>
      <w:r w:rsidRPr="0056447E">
        <w:t>that</w:t>
      </w:r>
      <w:r w:rsidR="00055D2D">
        <w:t xml:space="preserve"> </w:t>
      </w:r>
      <w:r w:rsidRPr="0056447E">
        <w:t>speak</w:t>
      </w:r>
      <w:r w:rsidR="00055D2D">
        <w:t xml:space="preserve"> </w:t>
      </w:r>
      <w:r w:rsidRPr="0056447E">
        <w:t>of</w:t>
      </w:r>
      <w:r w:rsidR="00055D2D">
        <w:t xml:space="preserve"> </w:t>
      </w:r>
      <w:r w:rsidRPr="0056447E">
        <w:t>sacrifice,</w:t>
      </w:r>
      <w:r w:rsidR="00055D2D" w:rsidRPr="00055D2D">
        <w:rPr>
          <w:sz w:val="16"/>
        </w:rPr>
        <w:t xml:space="preserve"> </w:t>
      </w:r>
    </w:p>
    <w:p w14:paraId="7FBFA624" w14:textId="77777777" w:rsidR="00055D2D" w:rsidRPr="00055D2D" w:rsidRDefault="0056447E" w:rsidP="003502F3">
      <w:pPr>
        <w:pStyle w:val="largemain"/>
        <w:rPr>
          <w:sz w:val="16"/>
        </w:rPr>
      </w:pPr>
      <w:r w:rsidRPr="0056447E">
        <w:t>hands</w:t>
      </w:r>
      <w:r w:rsidR="00055D2D">
        <w:t xml:space="preserve"> </w:t>
      </w:r>
      <w:r w:rsidRPr="0056447E">
        <w:t>that</w:t>
      </w:r>
      <w:r w:rsidR="00055D2D">
        <w:t xml:space="preserve"> </w:t>
      </w:r>
      <w:r w:rsidRPr="0056447E">
        <w:t>flung</w:t>
      </w:r>
      <w:r w:rsidR="00055D2D">
        <w:t xml:space="preserve"> </w:t>
      </w:r>
      <w:r w:rsidRPr="0056447E">
        <w:t>stars</w:t>
      </w:r>
      <w:r w:rsidR="00055D2D">
        <w:t xml:space="preserve"> </w:t>
      </w:r>
      <w:r w:rsidRPr="0056447E">
        <w:t>into</w:t>
      </w:r>
      <w:r w:rsidR="00055D2D">
        <w:t xml:space="preserve"> </w:t>
      </w:r>
      <w:r w:rsidRPr="0056447E">
        <w:t>space</w:t>
      </w:r>
      <w:r w:rsidR="00055D2D" w:rsidRPr="00055D2D">
        <w:rPr>
          <w:sz w:val="16"/>
        </w:rPr>
        <w:t xml:space="preserve"> </w:t>
      </w:r>
    </w:p>
    <w:p w14:paraId="4FD46E06" w14:textId="77777777" w:rsidR="00055D2D" w:rsidRPr="00055D2D" w:rsidRDefault="0056447E" w:rsidP="003502F3">
      <w:pPr>
        <w:pStyle w:val="largemain"/>
        <w:rPr>
          <w:sz w:val="16"/>
        </w:rPr>
      </w:pPr>
      <w:r w:rsidRPr="0056447E">
        <w:t>to</w:t>
      </w:r>
      <w:r w:rsidR="00055D2D">
        <w:t xml:space="preserve"> </w:t>
      </w:r>
      <w:r w:rsidRPr="0056447E">
        <w:t>cruel</w:t>
      </w:r>
      <w:r w:rsidR="00055D2D">
        <w:t xml:space="preserve"> </w:t>
      </w:r>
      <w:r w:rsidRPr="0056447E">
        <w:t>nails</w:t>
      </w:r>
      <w:r w:rsidR="00055D2D">
        <w:t xml:space="preserve"> </w:t>
      </w:r>
      <w:r w:rsidRPr="0056447E">
        <w:t>surrendered.</w:t>
      </w:r>
      <w:r w:rsidR="00055D2D" w:rsidRPr="00055D2D">
        <w:rPr>
          <w:sz w:val="16"/>
        </w:rPr>
        <w:t xml:space="preserve"> </w:t>
      </w:r>
    </w:p>
    <w:p w14:paraId="238DC5C1" w14:textId="77777777" w:rsidR="00055D2D" w:rsidRPr="00055D2D" w:rsidRDefault="00055D2D" w:rsidP="003502F3">
      <w:pPr>
        <w:pStyle w:val="largemain"/>
        <w:rPr>
          <w:sz w:val="16"/>
        </w:rPr>
      </w:pPr>
      <w:r w:rsidRPr="00055D2D">
        <w:rPr>
          <w:sz w:val="16"/>
        </w:rPr>
        <w:t xml:space="preserve"> </w:t>
      </w:r>
    </w:p>
    <w:p w14:paraId="3BF804D7" w14:textId="77777777" w:rsidR="00055D2D" w:rsidRPr="00055D2D" w:rsidRDefault="00055D2D" w:rsidP="003502F3">
      <w:pPr>
        <w:pStyle w:val="largemain"/>
        <w:rPr>
          <w:sz w:val="16"/>
        </w:rPr>
      </w:pPr>
      <w:r w:rsidRPr="00055D2D">
        <w:rPr>
          <w:b/>
        </w:rPr>
        <w:t>4</w:t>
      </w:r>
      <w:r w:rsidR="0056447E" w:rsidRPr="0056447E">
        <w:t xml:space="preserve"> So</w:t>
      </w:r>
      <w:r>
        <w:t xml:space="preserve"> </w:t>
      </w:r>
      <w:r w:rsidR="0056447E" w:rsidRPr="0056447E">
        <w:t>let</w:t>
      </w:r>
      <w:r>
        <w:t xml:space="preserve"> </w:t>
      </w:r>
      <w:r w:rsidR="0056447E" w:rsidRPr="0056447E">
        <w:t>us</w:t>
      </w:r>
      <w:r>
        <w:t xml:space="preserve"> </w:t>
      </w:r>
      <w:r w:rsidR="0056447E" w:rsidRPr="0056447E">
        <w:t>learn</w:t>
      </w:r>
      <w:r>
        <w:t xml:space="preserve"> </w:t>
      </w:r>
      <w:r w:rsidR="0056447E" w:rsidRPr="0056447E">
        <w:t>how</w:t>
      </w:r>
      <w:r>
        <w:t xml:space="preserve"> </w:t>
      </w:r>
      <w:r w:rsidR="0056447E" w:rsidRPr="0056447E">
        <w:t>to</w:t>
      </w:r>
      <w:r>
        <w:t xml:space="preserve"> </w:t>
      </w:r>
      <w:r w:rsidR="0056447E" w:rsidRPr="0056447E">
        <w:t>serve,</w:t>
      </w:r>
      <w:r w:rsidRPr="00055D2D">
        <w:rPr>
          <w:sz w:val="16"/>
        </w:rPr>
        <w:t xml:space="preserve"> </w:t>
      </w:r>
    </w:p>
    <w:p w14:paraId="56529745" w14:textId="77777777" w:rsidR="00055D2D" w:rsidRPr="00055D2D" w:rsidRDefault="0056447E" w:rsidP="003502F3">
      <w:pPr>
        <w:pStyle w:val="largemain"/>
        <w:rPr>
          <w:sz w:val="16"/>
        </w:rPr>
      </w:pPr>
      <w:r w:rsidRPr="0056447E">
        <w:t>and</w:t>
      </w:r>
      <w:r w:rsidR="00055D2D">
        <w:t xml:space="preserve"> </w:t>
      </w:r>
      <w:r w:rsidRPr="0056447E">
        <w:t>in</w:t>
      </w:r>
      <w:r w:rsidR="00055D2D">
        <w:t xml:space="preserve"> </w:t>
      </w:r>
      <w:r w:rsidRPr="0056447E">
        <w:t>our</w:t>
      </w:r>
      <w:r w:rsidR="00055D2D">
        <w:t xml:space="preserve"> </w:t>
      </w:r>
      <w:r w:rsidRPr="0056447E">
        <w:t>lives</w:t>
      </w:r>
      <w:r w:rsidR="00055D2D">
        <w:t xml:space="preserve"> </w:t>
      </w:r>
      <w:r w:rsidRPr="0056447E">
        <w:t>enthrone</w:t>
      </w:r>
      <w:r w:rsidR="00055D2D">
        <w:t xml:space="preserve"> </w:t>
      </w:r>
      <w:r w:rsidRPr="0056447E">
        <w:t>him;</w:t>
      </w:r>
      <w:r w:rsidR="00055D2D" w:rsidRPr="00055D2D">
        <w:rPr>
          <w:sz w:val="16"/>
        </w:rPr>
        <w:t xml:space="preserve"> </w:t>
      </w:r>
    </w:p>
    <w:p w14:paraId="4C2C7F2B" w14:textId="77777777" w:rsidR="00055D2D" w:rsidRPr="00055D2D" w:rsidRDefault="0056447E" w:rsidP="003502F3">
      <w:pPr>
        <w:pStyle w:val="largemain"/>
        <w:rPr>
          <w:sz w:val="16"/>
        </w:rPr>
      </w:pPr>
      <w:r w:rsidRPr="0056447E">
        <w:t>each</w:t>
      </w:r>
      <w:r w:rsidR="00055D2D">
        <w:t xml:space="preserve"> </w:t>
      </w:r>
      <w:r w:rsidRPr="0056447E">
        <w:t>other's</w:t>
      </w:r>
      <w:r w:rsidR="00055D2D">
        <w:t xml:space="preserve"> </w:t>
      </w:r>
      <w:r w:rsidRPr="0056447E">
        <w:t>needs</w:t>
      </w:r>
      <w:r w:rsidR="00055D2D">
        <w:t xml:space="preserve"> </w:t>
      </w:r>
      <w:r w:rsidRPr="0056447E">
        <w:t>to</w:t>
      </w:r>
      <w:r w:rsidR="00055D2D">
        <w:t xml:space="preserve"> </w:t>
      </w:r>
      <w:r w:rsidRPr="0056447E">
        <w:t>prefer,</w:t>
      </w:r>
      <w:r w:rsidR="00055D2D" w:rsidRPr="00055D2D">
        <w:rPr>
          <w:sz w:val="16"/>
        </w:rPr>
        <w:t xml:space="preserve"> </w:t>
      </w:r>
    </w:p>
    <w:p w14:paraId="3AAFF71D" w14:textId="77777777" w:rsidR="00055D2D" w:rsidRPr="00055D2D" w:rsidRDefault="0056447E" w:rsidP="003502F3">
      <w:pPr>
        <w:pStyle w:val="largemain"/>
        <w:rPr>
          <w:sz w:val="16"/>
        </w:rPr>
      </w:pPr>
      <w:r w:rsidRPr="0056447E">
        <w:t>for</w:t>
      </w:r>
      <w:r w:rsidR="00055D2D">
        <w:t xml:space="preserve"> </w:t>
      </w:r>
      <w:r w:rsidRPr="0056447E">
        <w:t>it</w:t>
      </w:r>
      <w:r w:rsidR="00055D2D">
        <w:t xml:space="preserve"> </w:t>
      </w:r>
      <w:r w:rsidRPr="0056447E">
        <w:t>is</w:t>
      </w:r>
      <w:r w:rsidR="00055D2D">
        <w:t xml:space="preserve"> </w:t>
      </w:r>
      <w:r w:rsidRPr="0056447E">
        <w:t>Christ</w:t>
      </w:r>
      <w:r w:rsidR="00055D2D">
        <w:t xml:space="preserve"> </w:t>
      </w:r>
      <w:r w:rsidRPr="0056447E">
        <w:t>we're</w:t>
      </w:r>
      <w:r w:rsidR="00055D2D">
        <w:t xml:space="preserve"> </w:t>
      </w:r>
      <w:r w:rsidRPr="0056447E">
        <w:t>serving.</w:t>
      </w:r>
      <w:r w:rsidR="00055D2D" w:rsidRPr="00055D2D">
        <w:rPr>
          <w:sz w:val="16"/>
        </w:rPr>
        <w:t xml:space="preserve"> </w:t>
      </w:r>
    </w:p>
    <w:p w14:paraId="43A0B52D" w14:textId="77777777" w:rsidR="00055D2D" w:rsidRPr="00055D2D" w:rsidRDefault="0056447E" w:rsidP="00055D2D">
      <w:pPr>
        <w:pStyle w:val="LargeHeading1"/>
        <w:rPr>
          <w:sz w:val="16"/>
        </w:rPr>
      </w:pPr>
      <w:r w:rsidRPr="0056447E">
        <w:t xml:space="preserve"> Hello and Welcome </w:t>
      </w:r>
      <w:r w:rsidR="00055D2D" w:rsidRPr="00055D2D">
        <w:rPr>
          <w:sz w:val="16"/>
        </w:rPr>
        <w:t xml:space="preserve"> </w:t>
      </w:r>
    </w:p>
    <w:p w14:paraId="075365B4" w14:textId="77777777" w:rsidR="00055D2D" w:rsidRPr="00055D2D" w:rsidRDefault="00055D2D" w:rsidP="003502F3">
      <w:pPr>
        <w:pStyle w:val="LargeHeading1"/>
        <w:rPr>
          <w:sz w:val="16"/>
        </w:rPr>
      </w:pPr>
      <w:r w:rsidRPr="00055D2D">
        <w:rPr>
          <w:sz w:val="16"/>
        </w:rPr>
        <w:t xml:space="preserve"> </w:t>
      </w:r>
    </w:p>
    <w:p w14:paraId="09DD174E" w14:textId="77777777" w:rsidR="00055D2D" w:rsidRPr="00055D2D" w:rsidRDefault="0056447E" w:rsidP="00055D2D">
      <w:pPr>
        <w:pStyle w:val="LargeHeading1"/>
        <w:rPr>
          <w:sz w:val="16"/>
        </w:rPr>
      </w:pPr>
      <w:r w:rsidRPr="0056447E">
        <w:t xml:space="preserve"> Greeting </w:t>
      </w:r>
      <w:r w:rsidR="00055D2D" w:rsidRPr="00055D2D">
        <w:rPr>
          <w:sz w:val="16"/>
        </w:rPr>
        <w:t xml:space="preserve"> </w:t>
      </w:r>
    </w:p>
    <w:p w14:paraId="01D3CB67" w14:textId="77777777" w:rsidR="00055D2D" w:rsidRPr="00055D2D" w:rsidRDefault="00055D2D" w:rsidP="0056447E">
      <w:pPr>
        <w:pStyle w:val="smallmainbold"/>
        <w:rPr>
          <w:b w:val="0"/>
          <w:bCs/>
          <w:sz w:val="16"/>
        </w:rPr>
      </w:pPr>
      <w:r w:rsidRPr="00055D2D">
        <w:rPr>
          <w:b w:val="0"/>
          <w:bCs/>
          <w:sz w:val="16"/>
        </w:rPr>
        <w:t xml:space="preserve"> </w:t>
      </w:r>
    </w:p>
    <w:p w14:paraId="00BBF2D6" w14:textId="093BCD9C" w:rsidR="00055D2D" w:rsidRPr="00055D2D" w:rsidRDefault="0056447E" w:rsidP="003502F3">
      <w:pPr>
        <w:pStyle w:val="largemain"/>
        <w:rPr>
          <w:sz w:val="16"/>
        </w:rPr>
      </w:pPr>
      <w:r w:rsidRPr="0056447E">
        <w:lastRenderedPageBreak/>
        <w:t>Grace, mercy and peace</w:t>
      </w:r>
      <w:r w:rsidR="00055D2D" w:rsidRPr="00055D2D">
        <w:rPr>
          <w:sz w:val="16"/>
        </w:rPr>
        <w:t xml:space="preserve"> </w:t>
      </w:r>
      <w:r w:rsidR="00055D2D">
        <w:rPr>
          <w:sz w:val="16"/>
        </w:rPr>
        <w:t xml:space="preserve"> </w:t>
      </w:r>
      <w:r w:rsidRPr="0056447E">
        <w:t>from God our Father and the Lord Jesus Christ</w:t>
      </w:r>
      <w:r w:rsidR="00055D2D" w:rsidRPr="00055D2D">
        <w:rPr>
          <w:sz w:val="16"/>
        </w:rPr>
        <w:t xml:space="preserve"> </w:t>
      </w:r>
      <w:r w:rsidR="00055D2D">
        <w:rPr>
          <w:sz w:val="16"/>
        </w:rPr>
        <w:t xml:space="preserve"> </w:t>
      </w:r>
      <w:r w:rsidRPr="0056447E">
        <w:t>be with you all</w:t>
      </w:r>
      <w:r w:rsidR="00055D2D" w:rsidRPr="00055D2D">
        <w:rPr>
          <w:sz w:val="16"/>
        </w:rPr>
        <w:t xml:space="preserve"> </w:t>
      </w:r>
    </w:p>
    <w:p w14:paraId="0164B972" w14:textId="77777777" w:rsidR="00055D2D" w:rsidRPr="00055D2D" w:rsidRDefault="00055D2D" w:rsidP="003502F3">
      <w:pPr>
        <w:pStyle w:val="largemain"/>
        <w:rPr>
          <w:sz w:val="16"/>
        </w:rPr>
      </w:pPr>
      <w:r w:rsidRPr="00055D2D">
        <w:rPr>
          <w:b/>
        </w:rPr>
        <w:t>and also with you.</w:t>
      </w:r>
      <w:r w:rsidRPr="00055D2D">
        <w:rPr>
          <w:sz w:val="16"/>
        </w:rPr>
        <w:t xml:space="preserve"> </w:t>
      </w:r>
    </w:p>
    <w:p w14:paraId="102AFB32" w14:textId="77777777" w:rsidR="00055D2D" w:rsidRPr="00055D2D" w:rsidRDefault="00055D2D" w:rsidP="003502F3">
      <w:pPr>
        <w:pStyle w:val="largemain"/>
        <w:rPr>
          <w:sz w:val="16"/>
        </w:rPr>
      </w:pPr>
      <w:r w:rsidRPr="00055D2D">
        <w:rPr>
          <w:sz w:val="16"/>
        </w:rPr>
        <w:t xml:space="preserve"> </w:t>
      </w:r>
    </w:p>
    <w:p w14:paraId="243C6054" w14:textId="77777777" w:rsidR="00055D2D" w:rsidRPr="00055D2D" w:rsidRDefault="0056447E" w:rsidP="003502F3">
      <w:pPr>
        <w:pStyle w:val="LargeHeading1"/>
        <w:rPr>
          <w:sz w:val="16"/>
        </w:rPr>
      </w:pPr>
      <w:r w:rsidRPr="003502F3">
        <w:t xml:space="preserve">Collect for Purity  </w:t>
      </w:r>
      <w:r w:rsidR="00055D2D" w:rsidRPr="00055D2D">
        <w:rPr>
          <w:sz w:val="16"/>
        </w:rPr>
        <w:t xml:space="preserve"> </w:t>
      </w:r>
    </w:p>
    <w:p w14:paraId="3B4845F1" w14:textId="77777777" w:rsidR="00055D2D" w:rsidRPr="00055D2D" w:rsidRDefault="00055D2D" w:rsidP="0056447E">
      <w:pPr>
        <w:pStyle w:val="smallmainbold"/>
        <w:rPr>
          <w:b w:val="0"/>
          <w:bCs/>
          <w:sz w:val="16"/>
        </w:rPr>
      </w:pPr>
      <w:r w:rsidRPr="00055D2D">
        <w:rPr>
          <w:b w:val="0"/>
          <w:bCs/>
          <w:sz w:val="16"/>
        </w:rPr>
        <w:t xml:space="preserve"> </w:t>
      </w:r>
    </w:p>
    <w:p w14:paraId="1F985486" w14:textId="77777777" w:rsidR="00055D2D" w:rsidRPr="00055D2D" w:rsidRDefault="00055D2D" w:rsidP="003502F3">
      <w:pPr>
        <w:pStyle w:val="largemain"/>
        <w:rPr>
          <w:sz w:val="16"/>
        </w:rPr>
      </w:pPr>
      <w:r w:rsidRPr="00055D2D">
        <w:rPr>
          <w:b/>
        </w:rPr>
        <w:t>Almighty God,</w:t>
      </w:r>
      <w:r w:rsidR="0056447E" w:rsidRPr="0056447E">
        <w:t xml:space="preserve">  </w:t>
      </w:r>
      <w:r w:rsidRPr="00055D2D">
        <w:rPr>
          <w:b/>
        </w:rPr>
        <w:t>to whom all hearts are open,</w:t>
      </w:r>
      <w:r w:rsidR="0056447E" w:rsidRPr="0056447E">
        <w:t xml:space="preserve">  </w:t>
      </w:r>
      <w:r w:rsidRPr="00055D2D">
        <w:rPr>
          <w:sz w:val="16"/>
        </w:rPr>
        <w:t xml:space="preserve"> </w:t>
      </w:r>
    </w:p>
    <w:p w14:paraId="463D95B3" w14:textId="77777777" w:rsidR="00055D2D" w:rsidRPr="00055D2D" w:rsidRDefault="00055D2D" w:rsidP="003502F3">
      <w:pPr>
        <w:pStyle w:val="largemain"/>
        <w:rPr>
          <w:sz w:val="16"/>
        </w:rPr>
      </w:pPr>
      <w:r w:rsidRPr="00055D2D">
        <w:rPr>
          <w:b/>
        </w:rPr>
        <w:t>all desires known,</w:t>
      </w:r>
      <w:r w:rsidR="0056447E" w:rsidRPr="0056447E">
        <w:t xml:space="preserve">  </w:t>
      </w:r>
      <w:r w:rsidRPr="00055D2D">
        <w:rPr>
          <w:b/>
        </w:rPr>
        <w:t>and from whom no</w:t>
      </w:r>
      <w:r w:rsidR="0056447E" w:rsidRPr="0056447E">
        <w:t xml:space="preserve"> </w:t>
      </w:r>
      <w:r w:rsidRPr="00055D2D">
        <w:rPr>
          <w:sz w:val="16"/>
        </w:rPr>
        <w:t xml:space="preserve"> </w:t>
      </w:r>
    </w:p>
    <w:p w14:paraId="262F7BAA" w14:textId="77777777" w:rsidR="00055D2D" w:rsidRPr="00055D2D" w:rsidRDefault="00055D2D" w:rsidP="003502F3">
      <w:pPr>
        <w:pStyle w:val="largemain"/>
        <w:rPr>
          <w:sz w:val="16"/>
        </w:rPr>
      </w:pPr>
      <w:r w:rsidRPr="00055D2D">
        <w:rPr>
          <w:b/>
        </w:rPr>
        <w:t>secrets are hidden;</w:t>
      </w:r>
      <w:r w:rsidR="0056447E" w:rsidRPr="0056447E">
        <w:t xml:space="preserve"> </w:t>
      </w:r>
      <w:r w:rsidRPr="00055D2D">
        <w:rPr>
          <w:sz w:val="16"/>
        </w:rPr>
        <w:t xml:space="preserve"> </w:t>
      </w:r>
    </w:p>
    <w:p w14:paraId="74844FC1" w14:textId="77777777" w:rsidR="00055D2D" w:rsidRPr="00055D2D" w:rsidRDefault="00055D2D" w:rsidP="003502F3">
      <w:pPr>
        <w:pStyle w:val="largemain"/>
        <w:rPr>
          <w:sz w:val="16"/>
        </w:rPr>
      </w:pPr>
      <w:r w:rsidRPr="00055D2D">
        <w:rPr>
          <w:b/>
        </w:rPr>
        <w:t>Cleanse the thoughts</w:t>
      </w:r>
      <w:r w:rsidR="0056447E" w:rsidRPr="0056447E">
        <w:t xml:space="preserve"> </w:t>
      </w:r>
      <w:r w:rsidRPr="00055D2D">
        <w:rPr>
          <w:b/>
        </w:rPr>
        <w:t>of our hearts</w:t>
      </w:r>
      <w:r w:rsidR="0056447E" w:rsidRPr="0056447E">
        <w:t xml:space="preserve">  </w:t>
      </w:r>
      <w:r w:rsidRPr="00055D2D">
        <w:rPr>
          <w:sz w:val="16"/>
        </w:rPr>
        <w:t xml:space="preserve"> </w:t>
      </w:r>
    </w:p>
    <w:p w14:paraId="4BB94D62" w14:textId="77777777" w:rsidR="00055D2D" w:rsidRPr="00055D2D" w:rsidRDefault="00055D2D" w:rsidP="003502F3">
      <w:pPr>
        <w:pStyle w:val="largemain"/>
        <w:rPr>
          <w:sz w:val="16"/>
        </w:rPr>
      </w:pPr>
      <w:r w:rsidRPr="00055D2D">
        <w:rPr>
          <w:b/>
        </w:rPr>
        <w:t>by the inspiration of</w:t>
      </w:r>
      <w:r w:rsidR="0056447E" w:rsidRPr="0056447E">
        <w:t xml:space="preserve"> </w:t>
      </w:r>
      <w:r w:rsidRPr="00055D2D">
        <w:rPr>
          <w:b/>
        </w:rPr>
        <w:t>your Holy Spirit,</w:t>
      </w:r>
      <w:r w:rsidR="0056447E" w:rsidRPr="0056447E">
        <w:t xml:space="preserve">   </w:t>
      </w:r>
      <w:r w:rsidRPr="00055D2D">
        <w:rPr>
          <w:sz w:val="16"/>
        </w:rPr>
        <w:t xml:space="preserve"> </w:t>
      </w:r>
    </w:p>
    <w:p w14:paraId="3E91A8D2" w14:textId="77777777" w:rsidR="00055D2D" w:rsidRPr="00055D2D" w:rsidRDefault="00055D2D" w:rsidP="003502F3">
      <w:pPr>
        <w:pStyle w:val="largemain"/>
        <w:rPr>
          <w:sz w:val="16"/>
        </w:rPr>
      </w:pPr>
      <w:r w:rsidRPr="00055D2D">
        <w:rPr>
          <w:b/>
        </w:rPr>
        <w:t>that we may perfectly love you,</w:t>
      </w:r>
      <w:r w:rsidR="0056447E" w:rsidRPr="0056447E">
        <w:t xml:space="preserve">  </w:t>
      </w:r>
      <w:r w:rsidRPr="00055D2D">
        <w:rPr>
          <w:sz w:val="16"/>
        </w:rPr>
        <w:t xml:space="preserve"> </w:t>
      </w:r>
    </w:p>
    <w:p w14:paraId="0DFEE9B6" w14:textId="77777777" w:rsidR="00055D2D" w:rsidRPr="00055D2D" w:rsidRDefault="00055D2D" w:rsidP="003502F3">
      <w:pPr>
        <w:pStyle w:val="largemain"/>
        <w:rPr>
          <w:sz w:val="16"/>
        </w:rPr>
      </w:pPr>
      <w:r w:rsidRPr="00055D2D">
        <w:rPr>
          <w:b/>
        </w:rPr>
        <w:t>and worthily magnify</w:t>
      </w:r>
      <w:r w:rsidR="0056447E" w:rsidRPr="0056447E">
        <w:t xml:space="preserve"> </w:t>
      </w:r>
      <w:r w:rsidRPr="00055D2D">
        <w:rPr>
          <w:b/>
        </w:rPr>
        <w:t>your holy name;</w:t>
      </w:r>
      <w:r w:rsidR="0056447E" w:rsidRPr="0056447E">
        <w:t xml:space="preserve">   </w:t>
      </w:r>
      <w:r w:rsidRPr="00055D2D">
        <w:rPr>
          <w:sz w:val="16"/>
        </w:rPr>
        <w:t xml:space="preserve"> </w:t>
      </w:r>
    </w:p>
    <w:p w14:paraId="6BB816AF" w14:textId="77777777" w:rsidR="00055D2D" w:rsidRPr="00055D2D" w:rsidRDefault="00055D2D" w:rsidP="003502F3">
      <w:pPr>
        <w:pStyle w:val="largemain"/>
        <w:rPr>
          <w:sz w:val="16"/>
        </w:rPr>
      </w:pPr>
      <w:r w:rsidRPr="00055D2D">
        <w:rPr>
          <w:b/>
        </w:rPr>
        <w:t>through Christ our Lord. Amen.</w:t>
      </w:r>
      <w:r w:rsidR="0056447E" w:rsidRPr="0056447E">
        <w:t xml:space="preserve">   </w:t>
      </w:r>
      <w:r w:rsidRPr="00055D2D">
        <w:rPr>
          <w:sz w:val="16"/>
        </w:rPr>
        <w:t xml:space="preserve"> </w:t>
      </w:r>
    </w:p>
    <w:p w14:paraId="104B2E57" w14:textId="77777777" w:rsidR="00055D2D" w:rsidRPr="00055D2D" w:rsidRDefault="00055D2D" w:rsidP="0056447E">
      <w:pPr>
        <w:pStyle w:val="smallmainbold"/>
        <w:rPr>
          <w:b w:val="0"/>
          <w:bCs/>
          <w:sz w:val="16"/>
        </w:rPr>
      </w:pPr>
      <w:r w:rsidRPr="00055D2D">
        <w:rPr>
          <w:b w:val="0"/>
          <w:bCs/>
          <w:sz w:val="16"/>
        </w:rPr>
        <w:t xml:space="preserve"> </w:t>
      </w:r>
    </w:p>
    <w:p w14:paraId="62E504C4" w14:textId="77777777" w:rsidR="00055D2D" w:rsidRPr="00055D2D" w:rsidRDefault="0056447E" w:rsidP="003502F3">
      <w:pPr>
        <w:pStyle w:val="LargeHeading1"/>
        <w:rPr>
          <w:sz w:val="16"/>
        </w:rPr>
      </w:pPr>
      <w:r w:rsidRPr="0056447E">
        <w:t xml:space="preserve"> Penitence</w:t>
      </w:r>
      <w:r w:rsidR="00055D2D" w:rsidRPr="00055D2D">
        <w:rPr>
          <w:sz w:val="16"/>
        </w:rPr>
        <w:t xml:space="preserve"> </w:t>
      </w:r>
    </w:p>
    <w:p w14:paraId="06F4BAD5" w14:textId="77777777" w:rsidR="00055D2D" w:rsidRPr="00055D2D" w:rsidRDefault="00055D2D" w:rsidP="0056447E">
      <w:pPr>
        <w:pStyle w:val="smallmainbold"/>
        <w:rPr>
          <w:b w:val="0"/>
          <w:bCs/>
          <w:sz w:val="16"/>
        </w:rPr>
      </w:pPr>
      <w:r w:rsidRPr="00055D2D">
        <w:rPr>
          <w:b w:val="0"/>
          <w:bCs/>
          <w:sz w:val="16"/>
        </w:rPr>
        <w:t xml:space="preserve"> </w:t>
      </w:r>
    </w:p>
    <w:p w14:paraId="0482A566" w14:textId="77777777" w:rsidR="00055D2D" w:rsidRPr="00055D2D" w:rsidRDefault="00055D2D" w:rsidP="003502F3">
      <w:pPr>
        <w:pStyle w:val="largemain"/>
        <w:rPr>
          <w:sz w:val="16"/>
        </w:rPr>
      </w:pPr>
      <w:r>
        <w:t>…</w:t>
      </w:r>
      <w:r w:rsidR="0056447E" w:rsidRPr="0056447E">
        <w:t>On these two commandments depend all the law and the prophets.</w:t>
      </w:r>
      <w:r w:rsidRPr="00055D2D">
        <w:rPr>
          <w:sz w:val="16"/>
        </w:rPr>
        <w:t xml:space="preserve"> </w:t>
      </w:r>
    </w:p>
    <w:p w14:paraId="3232AD72" w14:textId="77777777" w:rsidR="00055D2D" w:rsidRPr="00055D2D" w:rsidRDefault="00055D2D" w:rsidP="003502F3">
      <w:pPr>
        <w:pStyle w:val="largemain"/>
        <w:rPr>
          <w:sz w:val="16"/>
        </w:rPr>
      </w:pPr>
      <w:r w:rsidRPr="00055D2D">
        <w:rPr>
          <w:b/>
        </w:rPr>
        <w:t>Lord have mercy on us and write these your laws in our hearts</w:t>
      </w:r>
      <w:r w:rsidRPr="00055D2D">
        <w:rPr>
          <w:sz w:val="16"/>
        </w:rPr>
        <w:t xml:space="preserve"> </w:t>
      </w:r>
    </w:p>
    <w:p w14:paraId="5D34BCDD" w14:textId="77777777" w:rsidR="00055D2D" w:rsidRPr="00055D2D" w:rsidRDefault="00055D2D" w:rsidP="0056447E">
      <w:pPr>
        <w:pStyle w:val="smallmainbold"/>
        <w:rPr>
          <w:b w:val="0"/>
          <w:bCs/>
          <w:sz w:val="16"/>
        </w:rPr>
      </w:pPr>
      <w:r w:rsidRPr="00055D2D">
        <w:rPr>
          <w:b w:val="0"/>
          <w:bCs/>
          <w:sz w:val="16"/>
        </w:rPr>
        <w:t xml:space="preserve"> </w:t>
      </w:r>
    </w:p>
    <w:p w14:paraId="2FCDE588" w14:textId="77777777" w:rsidR="00055D2D" w:rsidRPr="00055D2D" w:rsidRDefault="0056447E" w:rsidP="003502F3">
      <w:pPr>
        <w:pStyle w:val="LargeHeading1"/>
        <w:rPr>
          <w:sz w:val="16"/>
        </w:rPr>
      </w:pPr>
      <w:r w:rsidRPr="0056447E">
        <w:t>Confession</w:t>
      </w:r>
      <w:r w:rsidR="00055D2D" w:rsidRPr="00055D2D">
        <w:rPr>
          <w:sz w:val="16"/>
        </w:rPr>
        <w:t xml:space="preserve"> </w:t>
      </w:r>
    </w:p>
    <w:p w14:paraId="08EB4E0E" w14:textId="77777777" w:rsidR="00055D2D" w:rsidRPr="00055D2D" w:rsidRDefault="00055D2D" w:rsidP="0056447E">
      <w:pPr>
        <w:pStyle w:val="smallmainbold"/>
        <w:rPr>
          <w:b w:val="0"/>
          <w:bCs/>
          <w:sz w:val="16"/>
        </w:rPr>
      </w:pPr>
      <w:r w:rsidRPr="00055D2D">
        <w:rPr>
          <w:b w:val="0"/>
          <w:bCs/>
          <w:sz w:val="16"/>
        </w:rPr>
        <w:t xml:space="preserve"> </w:t>
      </w:r>
    </w:p>
    <w:p w14:paraId="0ABF5B68" w14:textId="77777777" w:rsidR="00055D2D" w:rsidRPr="00055D2D" w:rsidRDefault="00055D2D" w:rsidP="003502F3">
      <w:pPr>
        <w:pStyle w:val="largemain"/>
        <w:rPr>
          <w:sz w:val="16"/>
        </w:rPr>
      </w:pPr>
      <w:r w:rsidRPr="00055D2D">
        <w:rPr>
          <w:b/>
        </w:rPr>
        <w:t>Almighty God,</w:t>
      </w:r>
      <w:r w:rsidR="0056447E" w:rsidRPr="003502F3">
        <w:t xml:space="preserve"> </w:t>
      </w:r>
      <w:r w:rsidRPr="00055D2D">
        <w:rPr>
          <w:b/>
        </w:rPr>
        <w:t>our heavenly Father,</w:t>
      </w:r>
      <w:r w:rsidR="0056447E" w:rsidRPr="003502F3">
        <w:t xml:space="preserve">  </w:t>
      </w:r>
      <w:r w:rsidRPr="00055D2D">
        <w:rPr>
          <w:sz w:val="16"/>
        </w:rPr>
        <w:t xml:space="preserve"> </w:t>
      </w:r>
    </w:p>
    <w:p w14:paraId="4141FD6D" w14:textId="77777777" w:rsidR="00055D2D" w:rsidRPr="00055D2D" w:rsidRDefault="00055D2D" w:rsidP="003502F3">
      <w:pPr>
        <w:pStyle w:val="largemain"/>
        <w:rPr>
          <w:sz w:val="16"/>
        </w:rPr>
      </w:pPr>
      <w:r w:rsidRPr="00055D2D">
        <w:rPr>
          <w:b/>
        </w:rPr>
        <w:t>we have sinned in thought and word and deed,</w:t>
      </w:r>
      <w:r w:rsidR="0056447E" w:rsidRPr="003502F3">
        <w:t xml:space="preserve">   </w:t>
      </w:r>
      <w:r w:rsidRPr="00055D2D">
        <w:rPr>
          <w:sz w:val="16"/>
        </w:rPr>
        <w:t xml:space="preserve"> </w:t>
      </w:r>
    </w:p>
    <w:p w14:paraId="01D44C28" w14:textId="77777777" w:rsidR="00055D2D" w:rsidRPr="00055D2D" w:rsidRDefault="00055D2D" w:rsidP="003502F3">
      <w:pPr>
        <w:pStyle w:val="largemain"/>
        <w:rPr>
          <w:sz w:val="16"/>
        </w:rPr>
      </w:pPr>
      <w:r w:rsidRPr="00055D2D">
        <w:rPr>
          <w:b/>
        </w:rPr>
        <w:t>and in what we have left undone.</w:t>
      </w:r>
      <w:r w:rsidR="0056447E" w:rsidRPr="003502F3">
        <w:t xml:space="preserve">  </w:t>
      </w:r>
      <w:r w:rsidRPr="00055D2D">
        <w:rPr>
          <w:sz w:val="16"/>
        </w:rPr>
        <w:t xml:space="preserve"> </w:t>
      </w:r>
    </w:p>
    <w:p w14:paraId="16183F87" w14:textId="77777777" w:rsidR="00055D2D" w:rsidRPr="00055D2D" w:rsidRDefault="00055D2D" w:rsidP="003502F3">
      <w:pPr>
        <w:pStyle w:val="largemain"/>
        <w:rPr>
          <w:sz w:val="16"/>
        </w:rPr>
      </w:pPr>
      <w:r w:rsidRPr="00055D2D">
        <w:rPr>
          <w:b/>
        </w:rPr>
        <w:t>We are truly sorry and</w:t>
      </w:r>
      <w:r w:rsidR="0056447E" w:rsidRPr="003502F3">
        <w:t xml:space="preserve"> </w:t>
      </w:r>
      <w:r w:rsidRPr="00055D2D">
        <w:rPr>
          <w:b/>
        </w:rPr>
        <w:t>we humbly repent.</w:t>
      </w:r>
      <w:r w:rsidR="0056447E" w:rsidRPr="003502F3">
        <w:t xml:space="preserve"> </w:t>
      </w:r>
      <w:r w:rsidRPr="00055D2D">
        <w:rPr>
          <w:sz w:val="16"/>
        </w:rPr>
        <w:t xml:space="preserve"> </w:t>
      </w:r>
    </w:p>
    <w:p w14:paraId="18F7D880" w14:textId="77777777" w:rsidR="00055D2D" w:rsidRPr="00055D2D" w:rsidRDefault="00055D2D" w:rsidP="003502F3">
      <w:pPr>
        <w:pStyle w:val="largemain"/>
        <w:rPr>
          <w:sz w:val="16"/>
        </w:rPr>
      </w:pPr>
      <w:r w:rsidRPr="00055D2D">
        <w:rPr>
          <w:b/>
        </w:rPr>
        <w:t>For the sake of your Son,</w:t>
      </w:r>
      <w:r w:rsidR="0056447E" w:rsidRPr="003502F3">
        <w:t xml:space="preserve"> </w:t>
      </w:r>
      <w:r w:rsidRPr="00055D2D">
        <w:rPr>
          <w:b/>
        </w:rPr>
        <w:t>Jesus Christ,</w:t>
      </w:r>
      <w:r w:rsidR="0056447E" w:rsidRPr="003502F3">
        <w:t xml:space="preserve">  </w:t>
      </w:r>
      <w:r w:rsidRPr="00055D2D">
        <w:rPr>
          <w:sz w:val="16"/>
        </w:rPr>
        <w:t xml:space="preserve"> </w:t>
      </w:r>
    </w:p>
    <w:p w14:paraId="71655926" w14:textId="77777777" w:rsidR="00055D2D" w:rsidRPr="00055D2D" w:rsidRDefault="00055D2D" w:rsidP="003502F3">
      <w:pPr>
        <w:pStyle w:val="largemain"/>
        <w:rPr>
          <w:sz w:val="16"/>
        </w:rPr>
      </w:pPr>
      <w:r w:rsidRPr="00055D2D">
        <w:rPr>
          <w:b/>
        </w:rPr>
        <w:t>have mercy on us and forgive us,</w:t>
      </w:r>
      <w:r w:rsidR="0056447E" w:rsidRPr="003502F3">
        <w:t xml:space="preserve">  </w:t>
      </w:r>
      <w:r w:rsidRPr="00055D2D">
        <w:rPr>
          <w:sz w:val="16"/>
        </w:rPr>
        <w:t xml:space="preserve"> </w:t>
      </w:r>
    </w:p>
    <w:p w14:paraId="786C3667" w14:textId="77777777" w:rsidR="00055D2D" w:rsidRPr="00055D2D" w:rsidRDefault="00055D2D" w:rsidP="003502F3">
      <w:pPr>
        <w:pStyle w:val="largemain"/>
        <w:rPr>
          <w:sz w:val="16"/>
        </w:rPr>
      </w:pPr>
      <w:r w:rsidRPr="00055D2D">
        <w:rPr>
          <w:b/>
        </w:rPr>
        <w:t>that we may walk in</w:t>
      </w:r>
      <w:r w:rsidR="0056447E" w:rsidRPr="003502F3">
        <w:t xml:space="preserve"> </w:t>
      </w:r>
      <w:r w:rsidRPr="00055D2D">
        <w:rPr>
          <w:b/>
        </w:rPr>
        <w:t>newness of life</w:t>
      </w:r>
      <w:r w:rsidR="0056447E" w:rsidRPr="003502F3">
        <w:t xml:space="preserve">  </w:t>
      </w:r>
      <w:r w:rsidRPr="00055D2D">
        <w:rPr>
          <w:sz w:val="16"/>
        </w:rPr>
        <w:t xml:space="preserve"> </w:t>
      </w:r>
    </w:p>
    <w:p w14:paraId="67460440" w14:textId="77777777" w:rsidR="00055D2D" w:rsidRPr="00055D2D" w:rsidRDefault="00055D2D" w:rsidP="003502F3">
      <w:pPr>
        <w:pStyle w:val="largemain"/>
        <w:rPr>
          <w:sz w:val="16"/>
        </w:rPr>
      </w:pPr>
      <w:r w:rsidRPr="00055D2D">
        <w:rPr>
          <w:b/>
        </w:rPr>
        <w:t>to the glory of your name. Amen.</w:t>
      </w:r>
      <w:r w:rsidR="0056447E" w:rsidRPr="003502F3">
        <w:t xml:space="preserve">    </w:t>
      </w:r>
      <w:r w:rsidRPr="00055D2D">
        <w:rPr>
          <w:sz w:val="16"/>
        </w:rPr>
        <w:t xml:space="preserve"> </w:t>
      </w:r>
    </w:p>
    <w:p w14:paraId="041E04A3" w14:textId="77777777" w:rsidR="00055D2D" w:rsidRPr="00055D2D" w:rsidRDefault="00055D2D" w:rsidP="0056447E">
      <w:pPr>
        <w:pStyle w:val="smallmainbold"/>
        <w:rPr>
          <w:b w:val="0"/>
          <w:bCs/>
          <w:sz w:val="16"/>
        </w:rPr>
      </w:pPr>
      <w:r w:rsidRPr="00055D2D">
        <w:rPr>
          <w:b w:val="0"/>
          <w:bCs/>
          <w:sz w:val="16"/>
        </w:rPr>
        <w:t xml:space="preserve"> </w:t>
      </w:r>
    </w:p>
    <w:p w14:paraId="5C648AE6" w14:textId="77777777" w:rsidR="00055D2D" w:rsidRPr="00055D2D" w:rsidRDefault="0056447E" w:rsidP="003502F3">
      <w:pPr>
        <w:pStyle w:val="LargeHeading1"/>
        <w:rPr>
          <w:sz w:val="16"/>
        </w:rPr>
      </w:pPr>
      <w:r w:rsidRPr="0056447E">
        <w:lastRenderedPageBreak/>
        <w:t xml:space="preserve"> Absolution  </w:t>
      </w:r>
      <w:r w:rsidR="00055D2D" w:rsidRPr="00055D2D">
        <w:rPr>
          <w:sz w:val="16"/>
        </w:rPr>
        <w:t xml:space="preserve"> </w:t>
      </w:r>
    </w:p>
    <w:p w14:paraId="1831926B" w14:textId="77777777" w:rsidR="00055D2D" w:rsidRPr="00055D2D" w:rsidRDefault="00055D2D" w:rsidP="0056447E">
      <w:pPr>
        <w:pStyle w:val="smallmainbold"/>
        <w:rPr>
          <w:b w:val="0"/>
          <w:bCs/>
          <w:sz w:val="16"/>
        </w:rPr>
      </w:pPr>
      <w:r w:rsidRPr="00055D2D">
        <w:rPr>
          <w:b w:val="0"/>
          <w:bCs/>
          <w:sz w:val="16"/>
        </w:rPr>
        <w:t xml:space="preserve"> </w:t>
      </w:r>
    </w:p>
    <w:p w14:paraId="3E13F6E9" w14:textId="77777777" w:rsidR="00055D2D" w:rsidRPr="00055D2D" w:rsidRDefault="0056447E" w:rsidP="00055D2D">
      <w:pPr>
        <w:pStyle w:val="LargeHeading1"/>
        <w:rPr>
          <w:sz w:val="16"/>
        </w:rPr>
      </w:pPr>
      <w:r w:rsidRPr="0056447E">
        <w:t xml:space="preserve"> Gloria in Excelsis </w:t>
      </w:r>
      <w:r w:rsidR="00055D2D">
        <w:t xml:space="preserve">- </w:t>
      </w:r>
      <w:r w:rsidRPr="0056447E">
        <w:t>P</w:t>
      </w:r>
      <w:r w:rsidR="00055D2D" w:rsidRPr="0056447E">
        <w:rPr>
          <w:caps w:val="0"/>
        </w:rPr>
        <w:t xml:space="preserve">lease stand  </w:t>
      </w:r>
      <w:r w:rsidR="00055D2D" w:rsidRPr="00055D2D">
        <w:rPr>
          <w:sz w:val="16"/>
        </w:rPr>
        <w:t xml:space="preserve"> </w:t>
      </w:r>
    </w:p>
    <w:p w14:paraId="1EF41885" w14:textId="77777777" w:rsidR="00055D2D" w:rsidRPr="00055D2D" w:rsidRDefault="00055D2D" w:rsidP="0056447E">
      <w:pPr>
        <w:pStyle w:val="smallmainbold"/>
        <w:rPr>
          <w:b w:val="0"/>
          <w:bCs/>
          <w:sz w:val="16"/>
        </w:rPr>
      </w:pPr>
      <w:r w:rsidRPr="00055D2D">
        <w:rPr>
          <w:b w:val="0"/>
          <w:bCs/>
          <w:sz w:val="16"/>
        </w:rPr>
        <w:t xml:space="preserve"> </w:t>
      </w:r>
    </w:p>
    <w:p w14:paraId="3CE828C7" w14:textId="77777777" w:rsidR="00055D2D" w:rsidRPr="00055D2D" w:rsidRDefault="00055D2D" w:rsidP="003502F3">
      <w:pPr>
        <w:pStyle w:val="largemain"/>
        <w:rPr>
          <w:sz w:val="16"/>
        </w:rPr>
      </w:pPr>
      <w:r w:rsidRPr="00055D2D">
        <w:rPr>
          <w:b/>
        </w:rPr>
        <w:t>Glory to God in the highest,</w:t>
      </w:r>
      <w:r w:rsidR="0056447E" w:rsidRPr="003502F3">
        <w:t xml:space="preserve">  </w:t>
      </w:r>
      <w:r w:rsidRPr="00055D2D">
        <w:rPr>
          <w:sz w:val="16"/>
        </w:rPr>
        <w:t xml:space="preserve"> </w:t>
      </w:r>
    </w:p>
    <w:p w14:paraId="5B7475DB" w14:textId="77777777" w:rsidR="00055D2D" w:rsidRPr="00055D2D" w:rsidRDefault="00055D2D" w:rsidP="003502F3">
      <w:pPr>
        <w:pStyle w:val="largemain"/>
        <w:rPr>
          <w:sz w:val="16"/>
        </w:rPr>
      </w:pPr>
      <w:r w:rsidRPr="00055D2D">
        <w:rPr>
          <w:b/>
        </w:rPr>
        <w:t>and peace to God’s</w:t>
      </w:r>
      <w:r w:rsidR="0056447E" w:rsidRPr="003502F3">
        <w:t xml:space="preserve"> </w:t>
      </w:r>
      <w:r w:rsidRPr="00055D2D">
        <w:rPr>
          <w:b/>
        </w:rPr>
        <w:t>people on earth.</w:t>
      </w:r>
      <w:r w:rsidR="0056447E" w:rsidRPr="003502F3">
        <w:t xml:space="preserve">   </w:t>
      </w:r>
      <w:r w:rsidRPr="00055D2D">
        <w:rPr>
          <w:sz w:val="16"/>
        </w:rPr>
        <w:t xml:space="preserve"> </w:t>
      </w:r>
    </w:p>
    <w:p w14:paraId="565351D0" w14:textId="77777777" w:rsidR="00055D2D" w:rsidRPr="00055D2D" w:rsidRDefault="00055D2D" w:rsidP="003502F3">
      <w:pPr>
        <w:pStyle w:val="largemain"/>
        <w:rPr>
          <w:sz w:val="16"/>
        </w:rPr>
      </w:pPr>
      <w:r w:rsidRPr="00055D2D">
        <w:rPr>
          <w:b/>
        </w:rPr>
        <w:t>Lord God, heavenly King,</w:t>
      </w:r>
      <w:r w:rsidR="0056447E" w:rsidRPr="003502F3">
        <w:t xml:space="preserve">  </w:t>
      </w:r>
      <w:r w:rsidRPr="00055D2D">
        <w:rPr>
          <w:b/>
        </w:rPr>
        <w:t>almighty God and Father,</w:t>
      </w:r>
      <w:r w:rsidR="0056447E" w:rsidRPr="003502F3">
        <w:t xml:space="preserve">  </w:t>
      </w:r>
      <w:r w:rsidRPr="00055D2D">
        <w:rPr>
          <w:sz w:val="16"/>
        </w:rPr>
        <w:t xml:space="preserve"> </w:t>
      </w:r>
    </w:p>
    <w:p w14:paraId="3B85B14C" w14:textId="77777777" w:rsidR="00055D2D" w:rsidRPr="00055D2D" w:rsidRDefault="00055D2D" w:rsidP="003502F3">
      <w:pPr>
        <w:pStyle w:val="largemain"/>
        <w:rPr>
          <w:sz w:val="16"/>
        </w:rPr>
      </w:pPr>
      <w:r w:rsidRPr="00055D2D">
        <w:rPr>
          <w:b/>
        </w:rPr>
        <w:t>we worship you,</w:t>
      </w:r>
      <w:r w:rsidR="0056447E" w:rsidRPr="003502F3">
        <w:t xml:space="preserve"> </w:t>
      </w:r>
      <w:r w:rsidRPr="00055D2D">
        <w:rPr>
          <w:b/>
        </w:rPr>
        <w:t>we give you thanks,</w:t>
      </w:r>
      <w:r w:rsidR="0056447E" w:rsidRPr="003502F3">
        <w:t xml:space="preserve">   </w:t>
      </w:r>
      <w:r w:rsidRPr="00055D2D">
        <w:rPr>
          <w:sz w:val="16"/>
        </w:rPr>
        <w:t xml:space="preserve"> </w:t>
      </w:r>
    </w:p>
    <w:p w14:paraId="0B73E5E2" w14:textId="77777777" w:rsidR="00055D2D" w:rsidRPr="00055D2D" w:rsidRDefault="00055D2D" w:rsidP="003502F3">
      <w:pPr>
        <w:pStyle w:val="largemain"/>
        <w:rPr>
          <w:sz w:val="16"/>
        </w:rPr>
      </w:pPr>
      <w:r w:rsidRPr="00055D2D">
        <w:rPr>
          <w:b/>
        </w:rPr>
        <w:t>we praise you for your glory.</w:t>
      </w:r>
      <w:r w:rsidR="0056447E" w:rsidRPr="003502F3">
        <w:t xml:space="preserve">  </w:t>
      </w:r>
      <w:r w:rsidRPr="00055D2D">
        <w:rPr>
          <w:sz w:val="16"/>
        </w:rPr>
        <w:t xml:space="preserve"> </w:t>
      </w:r>
    </w:p>
    <w:p w14:paraId="4DDCF6DA" w14:textId="77777777" w:rsidR="00055D2D" w:rsidRPr="00055D2D" w:rsidRDefault="00055D2D" w:rsidP="003502F3">
      <w:pPr>
        <w:pStyle w:val="largemain"/>
        <w:rPr>
          <w:sz w:val="16"/>
        </w:rPr>
      </w:pPr>
      <w:r w:rsidRPr="00055D2D">
        <w:rPr>
          <w:b/>
        </w:rPr>
        <w:t>Lord Jesus Christ,</w:t>
      </w:r>
      <w:r w:rsidR="0056447E" w:rsidRPr="003502F3">
        <w:t xml:space="preserve"> </w:t>
      </w:r>
      <w:r w:rsidRPr="00055D2D">
        <w:rPr>
          <w:b/>
        </w:rPr>
        <w:t>only Son of the Father,</w:t>
      </w:r>
      <w:r w:rsidR="0056447E" w:rsidRPr="003502F3">
        <w:t xml:space="preserve">   </w:t>
      </w:r>
      <w:r w:rsidRPr="00055D2D">
        <w:rPr>
          <w:sz w:val="16"/>
        </w:rPr>
        <w:t xml:space="preserve"> </w:t>
      </w:r>
    </w:p>
    <w:p w14:paraId="0984EC8D" w14:textId="77777777" w:rsidR="00055D2D" w:rsidRPr="00055D2D" w:rsidRDefault="00055D2D" w:rsidP="003502F3">
      <w:pPr>
        <w:pStyle w:val="largemain"/>
        <w:rPr>
          <w:sz w:val="16"/>
        </w:rPr>
      </w:pPr>
      <w:r w:rsidRPr="00055D2D">
        <w:rPr>
          <w:b/>
        </w:rPr>
        <w:t>Lord God, Lamb of God,</w:t>
      </w:r>
      <w:r w:rsidR="0056447E" w:rsidRPr="003502F3">
        <w:t xml:space="preserve">  </w:t>
      </w:r>
      <w:r w:rsidRPr="00055D2D">
        <w:rPr>
          <w:sz w:val="16"/>
        </w:rPr>
        <w:t xml:space="preserve"> </w:t>
      </w:r>
    </w:p>
    <w:p w14:paraId="2A580227" w14:textId="77777777" w:rsidR="00055D2D" w:rsidRPr="00055D2D" w:rsidRDefault="00055D2D" w:rsidP="003502F3">
      <w:pPr>
        <w:pStyle w:val="largemain"/>
        <w:rPr>
          <w:sz w:val="16"/>
        </w:rPr>
      </w:pPr>
      <w:r w:rsidRPr="00055D2D">
        <w:rPr>
          <w:b/>
        </w:rPr>
        <w:t>you take away the</w:t>
      </w:r>
      <w:r w:rsidR="0056447E" w:rsidRPr="003502F3">
        <w:t xml:space="preserve"> </w:t>
      </w:r>
      <w:r w:rsidRPr="00055D2D">
        <w:rPr>
          <w:b/>
        </w:rPr>
        <w:t>sin of the world:</w:t>
      </w:r>
      <w:r w:rsidR="0056447E" w:rsidRPr="003502F3">
        <w:t xml:space="preserve">  </w:t>
      </w:r>
      <w:r w:rsidRPr="00055D2D">
        <w:rPr>
          <w:sz w:val="16"/>
        </w:rPr>
        <w:t xml:space="preserve"> </w:t>
      </w:r>
    </w:p>
    <w:p w14:paraId="69035202" w14:textId="77777777" w:rsidR="00055D2D" w:rsidRPr="00055D2D" w:rsidRDefault="00055D2D" w:rsidP="003502F3">
      <w:pPr>
        <w:pStyle w:val="largemain"/>
        <w:rPr>
          <w:sz w:val="16"/>
        </w:rPr>
      </w:pPr>
      <w:r w:rsidRPr="00055D2D">
        <w:rPr>
          <w:b/>
        </w:rPr>
        <w:t>have mercy on us;</w:t>
      </w:r>
      <w:r w:rsidR="0056447E" w:rsidRPr="003502F3">
        <w:t xml:space="preserve">  </w:t>
      </w:r>
      <w:r w:rsidRPr="00055D2D">
        <w:rPr>
          <w:sz w:val="16"/>
        </w:rPr>
        <w:t xml:space="preserve"> </w:t>
      </w:r>
    </w:p>
    <w:p w14:paraId="78BB3072" w14:textId="77777777" w:rsidR="00055D2D" w:rsidRPr="00055D2D" w:rsidRDefault="00055D2D" w:rsidP="003502F3">
      <w:pPr>
        <w:pStyle w:val="largemain"/>
        <w:rPr>
          <w:sz w:val="16"/>
        </w:rPr>
      </w:pPr>
      <w:r w:rsidRPr="00055D2D">
        <w:rPr>
          <w:b/>
        </w:rPr>
        <w:t>you are seated at the</w:t>
      </w:r>
      <w:r w:rsidR="0056447E" w:rsidRPr="003502F3">
        <w:t xml:space="preserve"> </w:t>
      </w:r>
      <w:r w:rsidRPr="00055D2D">
        <w:rPr>
          <w:b/>
        </w:rPr>
        <w:t>right hand of the Father,</w:t>
      </w:r>
      <w:r w:rsidR="0056447E" w:rsidRPr="003502F3">
        <w:t xml:space="preserve">   </w:t>
      </w:r>
      <w:r w:rsidRPr="00055D2D">
        <w:rPr>
          <w:sz w:val="16"/>
        </w:rPr>
        <w:t xml:space="preserve"> </w:t>
      </w:r>
    </w:p>
    <w:p w14:paraId="3A34092A" w14:textId="77777777" w:rsidR="00055D2D" w:rsidRPr="00055D2D" w:rsidRDefault="00055D2D" w:rsidP="003502F3">
      <w:pPr>
        <w:pStyle w:val="largemain"/>
        <w:rPr>
          <w:sz w:val="16"/>
        </w:rPr>
      </w:pPr>
      <w:r w:rsidRPr="00055D2D">
        <w:rPr>
          <w:b/>
        </w:rPr>
        <w:t>receive our prayer.</w:t>
      </w:r>
      <w:r w:rsidR="0056447E" w:rsidRPr="003502F3">
        <w:t xml:space="preserve">  </w:t>
      </w:r>
      <w:r w:rsidRPr="00055D2D">
        <w:rPr>
          <w:sz w:val="16"/>
        </w:rPr>
        <w:t xml:space="preserve"> </w:t>
      </w:r>
    </w:p>
    <w:p w14:paraId="19629C87" w14:textId="77777777" w:rsidR="00055D2D" w:rsidRPr="00055D2D" w:rsidRDefault="00055D2D" w:rsidP="003502F3">
      <w:pPr>
        <w:pStyle w:val="largemain"/>
        <w:rPr>
          <w:sz w:val="16"/>
        </w:rPr>
      </w:pPr>
      <w:r w:rsidRPr="00055D2D">
        <w:rPr>
          <w:b/>
        </w:rPr>
        <w:t>For you alone are the Holy One,</w:t>
      </w:r>
      <w:r w:rsidR="0056447E" w:rsidRPr="003502F3">
        <w:t xml:space="preserve">  </w:t>
      </w:r>
      <w:r w:rsidRPr="00055D2D">
        <w:rPr>
          <w:sz w:val="16"/>
        </w:rPr>
        <w:t xml:space="preserve"> </w:t>
      </w:r>
    </w:p>
    <w:p w14:paraId="7CF78476" w14:textId="77777777" w:rsidR="00055D2D" w:rsidRPr="00055D2D" w:rsidRDefault="00055D2D" w:rsidP="003502F3">
      <w:pPr>
        <w:pStyle w:val="largemain"/>
        <w:rPr>
          <w:sz w:val="16"/>
        </w:rPr>
      </w:pPr>
      <w:r w:rsidRPr="00055D2D">
        <w:rPr>
          <w:b/>
        </w:rPr>
        <w:t>you alone are the Lord,</w:t>
      </w:r>
      <w:r w:rsidR="0056447E" w:rsidRPr="003502F3">
        <w:t xml:space="preserve">  </w:t>
      </w:r>
      <w:r w:rsidRPr="00055D2D">
        <w:rPr>
          <w:sz w:val="16"/>
        </w:rPr>
        <w:t xml:space="preserve"> </w:t>
      </w:r>
    </w:p>
    <w:p w14:paraId="5AFC6FA5" w14:textId="77777777" w:rsidR="00055D2D" w:rsidRPr="00055D2D" w:rsidRDefault="00055D2D" w:rsidP="003502F3">
      <w:pPr>
        <w:pStyle w:val="largemain"/>
        <w:rPr>
          <w:sz w:val="16"/>
        </w:rPr>
      </w:pPr>
      <w:r w:rsidRPr="00055D2D">
        <w:rPr>
          <w:b/>
        </w:rPr>
        <w:t>you alone are the Most High,</w:t>
      </w:r>
      <w:r w:rsidR="0056447E" w:rsidRPr="003502F3">
        <w:t xml:space="preserve">  </w:t>
      </w:r>
      <w:r w:rsidRPr="00055D2D">
        <w:rPr>
          <w:sz w:val="16"/>
        </w:rPr>
        <w:t xml:space="preserve"> </w:t>
      </w:r>
    </w:p>
    <w:p w14:paraId="2DAC1718" w14:textId="77777777" w:rsidR="00055D2D" w:rsidRPr="00055D2D" w:rsidRDefault="00055D2D" w:rsidP="003502F3">
      <w:pPr>
        <w:pStyle w:val="largemain"/>
        <w:rPr>
          <w:sz w:val="16"/>
        </w:rPr>
      </w:pPr>
      <w:r w:rsidRPr="00055D2D">
        <w:rPr>
          <w:b/>
        </w:rPr>
        <w:t>Jesus Christ, with the Holy Spirit,</w:t>
      </w:r>
      <w:r w:rsidR="0056447E" w:rsidRPr="003502F3">
        <w:t xml:space="preserve">  </w:t>
      </w:r>
      <w:r w:rsidRPr="00055D2D">
        <w:rPr>
          <w:sz w:val="16"/>
        </w:rPr>
        <w:t xml:space="preserve"> </w:t>
      </w:r>
    </w:p>
    <w:p w14:paraId="6F91819D" w14:textId="77777777" w:rsidR="00055D2D" w:rsidRPr="00055D2D" w:rsidRDefault="00055D2D" w:rsidP="003502F3">
      <w:pPr>
        <w:pStyle w:val="largemain"/>
        <w:rPr>
          <w:sz w:val="16"/>
        </w:rPr>
      </w:pPr>
      <w:r w:rsidRPr="00055D2D">
        <w:rPr>
          <w:b/>
        </w:rPr>
        <w:t>in the glory of God the Father. Amen.</w:t>
      </w:r>
      <w:r w:rsidR="0056447E" w:rsidRPr="003502F3">
        <w:t xml:space="preserve"> </w:t>
      </w:r>
      <w:r w:rsidRPr="00055D2D">
        <w:rPr>
          <w:sz w:val="16"/>
        </w:rPr>
        <w:t xml:space="preserve"> </w:t>
      </w:r>
    </w:p>
    <w:p w14:paraId="3C2665D0" w14:textId="77777777" w:rsidR="00055D2D" w:rsidRPr="00055D2D" w:rsidRDefault="00055D2D" w:rsidP="0056447E">
      <w:pPr>
        <w:pStyle w:val="smallmainbold"/>
        <w:rPr>
          <w:b w:val="0"/>
          <w:bCs/>
          <w:sz w:val="16"/>
        </w:rPr>
      </w:pPr>
      <w:r w:rsidRPr="00055D2D">
        <w:rPr>
          <w:b w:val="0"/>
          <w:bCs/>
          <w:sz w:val="16"/>
        </w:rPr>
        <w:t xml:space="preserve"> </w:t>
      </w:r>
    </w:p>
    <w:p w14:paraId="6E43F978" w14:textId="77777777" w:rsidR="00055D2D" w:rsidRPr="00055D2D" w:rsidRDefault="0056447E" w:rsidP="00055D2D">
      <w:pPr>
        <w:pStyle w:val="LargeHeading1"/>
        <w:rPr>
          <w:sz w:val="16"/>
        </w:rPr>
      </w:pPr>
      <w:r w:rsidRPr="0056447E">
        <w:t xml:space="preserve">The Collect </w:t>
      </w:r>
      <w:r w:rsidR="00055D2D">
        <w:t xml:space="preserve">- </w:t>
      </w:r>
      <w:r w:rsidRPr="0056447E">
        <w:t>All Saints</w:t>
      </w:r>
      <w:r w:rsidR="003502F3">
        <w:t>’</w:t>
      </w:r>
      <w:r w:rsidRPr="0056447E">
        <w:t xml:space="preserve"> Day   </w:t>
      </w:r>
      <w:r w:rsidR="00055D2D" w:rsidRPr="00055D2D">
        <w:rPr>
          <w:sz w:val="16"/>
        </w:rPr>
        <w:t xml:space="preserve"> </w:t>
      </w:r>
    </w:p>
    <w:p w14:paraId="40C66D0D" w14:textId="77777777" w:rsidR="00055D2D" w:rsidRPr="00055D2D" w:rsidRDefault="00055D2D" w:rsidP="0056447E">
      <w:pPr>
        <w:pStyle w:val="smallmainbold"/>
        <w:rPr>
          <w:b w:val="0"/>
          <w:bCs/>
          <w:sz w:val="16"/>
        </w:rPr>
      </w:pPr>
      <w:r w:rsidRPr="00055D2D">
        <w:rPr>
          <w:b w:val="0"/>
          <w:bCs/>
          <w:sz w:val="16"/>
        </w:rPr>
        <w:t xml:space="preserve"> </w:t>
      </w:r>
    </w:p>
    <w:p w14:paraId="4D5FEA62" w14:textId="77777777" w:rsidR="00055D2D" w:rsidRPr="00055D2D" w:rsidRDefault="0056447E" w:rsidP="003502F3">
      <w:pPr>
        <w:pStyle w:val="LargeHeading1"/>
        <w:rPr>
          <w:sz w:val="16"/>
        </w:rPr>
      </w:pPr>
      <w:r w:rsidRPr="0056447E">
        <w:t xml:space="preserve">Psalm 67  </w:t>
      </w:r>
      <w:r w:rsidR="00055D2D" w:rsidRPr="00055D2D">
        <w:rPr>
          <w:sz w:val="16"/>
        </w:rPr>
        <w:t xml:space="preserve"> </w:t>
      </w:r>
    </w:p>
    <w:p w14:paraId="311AB900" w14:textId="77777777" w:rsidR="00055D2D" w:rsidRPr="00055D2D" w:rsidRDefault="0056447E" w:rsidP="003502F3">
      <w:pPr>
        <w:pStyle w:val="largemain"/>
        <w:rPr>
          <w:sz w:val="16"/>
        </w:rPr>
      </w:pPr>
      <w:r w:rsidRPr="0056447E">
        <w:t xml:space="preserve">May God be gracious to us and bless us and make his face shine on us - </w:t>
      </w:r>
      <w:r w:rsidR="00055D2D" w:rsidRPr="00055D2D">
        <w:rPr>
          <w:sz w:val="16"/>
        </w:rPr>
        <w:t xml:space="preserve"> </w:t>
      </w:r>
    </w:p>
    <w:p w14:paraId="232E875A" w14:textId="77777777" w:rsidR="00055D2D" w:rsidRPr="00055D2D" w:rsidRDefault="00055D2D" w:rsidP="003502F3">
      <w:pPr>
        <w:pStyle w:val="largemain"/>
        <w:rPr>
          <w:sz w:val="16"/>
        </w:rPr>
      </w:pPr>
      <w:r w:rsidRPr="00055D2D">
        <w:rPr>
          <w:b/>
        </w:rPr>
        <w:t>2 so that your ways may be known on earth, your salvation among all nations.</w:t>
      </w:r>
      <w:r w:rsidRPr="00055D2D">
        <w:rPr>
          <w:sz w:val="16"/>
        </w:rPr>
        <w:t xml:space="preserve"> </w:t>
      </w:r>
    </w:p>
    <w:p w14:paraId="0DDA9FC2" w14:textId="77777777" w:rsidR="00055D2D" w:rsidRPr="00055D2D" w:rsidRDefault="0056447E" w:rsidP="003502F3">
      <w:pPr>
        <w:pStyle w:val="largemain"/>
        <w:rPr>
          <w:sz w:val="16"/>
        </w:rPr>
      </w:pPr>
      <w:r w:rsidRPr="0056447E">
        <w:t>3 May the peoples praise you, God; may all the peoples praise you.</w:t>
      </w:r>
      <w:r w:rsidR="00055D2D" w:rsidRPr="00055D2D">
        <w:rPr>
          <w:sz w:val="16"/>
        </w:rPr>
        <w:t xml:space="preserve"> </w:t>
      </w:r>
    </w:p>
    <w:p w14:paraId="140D9CAE" w14:textId="77777777" w:rsidR="00055D2D" w:rsidRPr="00055D2D" w:rsidRDefault="00055D2D" w:rsidP="003502F3">
      <w:pPr>
        <w:pStyle w:val="largemain"/>
        <w:rPr>
          <w:sz w:val="16"/>
        </w:rPr>
      </w:pPr>
      <w:r w:rsidRPr="00055D2D">
        <w:rPr>
          <w:b/>
        </w:rPr>
        <w:lastRenderedPageBreak/>
        <w:t>4 May the nations be glad and sing for joy, for you rule the peoples with equity and guide the nations of the earth.</w:t>
      </w:r>
      <w:r w:rsidRPr="00055D2D">
        <w:rPr>
          <w:sz w:val="16"/>
        </w:rPr>
        <w:t xml:space="preserve"> </w:t>
      </w:r>
    </w:p>
    <w:p w14:paraId="69E10B92" w14:textId="77777777" w:rsidR="00055D2D" w:rsidRPr="00055D2D" w:rsidRDefault="0056447E" w:rsidP="003502F3">
      <w:pPr>
        <w:pStyle w:val="largemain"/>
        <w:rPr>
          <w:sz w:val="16"/>
        </w:rPr>
      </w:pPr>
      <w:r w:rsidRPr="0056447E">
        <w:t>5 May the peoples praise you, God; may all the peoples praise you.</w:t>
      </w:r>
      <w:r w:rsidR="00055D2D" w:rsidRPr="00055D2D">
        <w:rPr>
          <w:sz w:val="16"/>
        </w:rPr>
        <w:t xml:space="preserve"> </w:t>
      </w:r>
    </w:p>
    <w:p w14:paraId="1E0FD22F" w14:textId="77777777" w:rsidR="00055D2D" w:rsidRPr="00055D2D" w:rsidRDefault="00055D2D" w:rsidP="003502F3">
      <w:pPr>
        <w:pStyle w:val="largemain"/>
        <w:rPr>
          <w:sz w:val="16"/>
        </w:rPr>
      </w:pPr>
      <w:r w:rsidRPr="00055D2D">
        <w:rPr>
          <w:b/>
        </w:rPr>
        <w:t>6 The land yields its harvest; God, our God, blesses us.</w:t>
      </w:r>
      <w:r w:rsidRPr="00055D2D">
        <w:rPr>
          <w:sz w:val="16"/>
        </w:rPr>
        <w:t xml:space="preserve"> </w:t>
      </w:r>
    </w:p>
    <w:p w14:paraId="5767CA57" w14:textId="77777777" w:rsidR="00055D2D" w:rsidRPr="00055D2D" w:rsidRDefault="0056447E" w:rsidP="003502F3">
      <w:pPr>
        <w:pStyle w:val="largemain"/>
        <w:rPr>
          <w:sz w:val="16"/>
        </w:rPr>
      </w:pPr>
      <w:r w:rsidRPr="0056447E">
        <w:t>7 May God bless us still, so that all the ends of the earth will fear him.</w:t>
      </w:r>
      <w:r w:rsidR="00055D2D" w:rsidRPr="00055D2D">
        <w:rPr>
          <w:sz w:val="16"/>
        </w:rPr>
        <w:t xml:space="preserve"> </w:t>
      </w:r>
    </w:p>
    <w:p w14:paraId="43CA4E96" w14:textId="77777777" w:rsidR="00055D2D" w:rsidRPr="00055D2D" w:rsidRDefault="00055D2D" w:rsidP="0056447E">
      <w:pPr>
        <w:pStyle w:val="smallmainbold"/>
        <w:rPr>
          <w:b w:val="0"/>
          <w:bCs/>
          <w:sz w:val="16"/>
        </w:rPr>
      </w:pPr>
      <w:r w:rsidRPr="00055D2D">
        <w:rPr>
          <w:b w:val="0"/>
          <w:bCs/>
          <w:sz w:val="16"/>
        </w:rPr>
        <w:t xml:space="preserve"> </w:t>
      </w:r>
    </w:p>
    <w:p w14:paraId="7C86B40A" w14:textId="77777777" w:rsidR="00055D2D" w:rsidRPr="00055D2D" w:rsidRDefault="0056447E" w:rsidP="003502F3">
      <w:pPr>
        <w:pStyle w:val="LargeHeading1"/>
        <w:rPr>
          <w:sz w:val="16"/>
        </w:rPr>
      </w:pPr>
      <w:r w:rsidRPr="0056447E">
        <w:t xml:space="preserve">Children's Spot </w:t>
      </w:r>
      <w:r w:rsidR="00055D2D" w:rsidRPr="00055D2D">
        <w:rPr>
          <w:sz w:val="16"/>
        </w:rPr>
        <w:t xml:space="preserve"> </w:t>
      </w:r>
    </w:p>
    <w:p w14:paraId="56B5DF90" w14:textId="77777777" w:rsidR="00055D2D" w:rsidRPr="00055D2D" w:rsidRDefault="00055D2D" w:rsidP="0056447E">
      <w:pPr>
        <w:pStyle w:val="smallmainbold"/>
        <w:rPr>
          <w:b w:val="0"/>
          <w:bCs/>
          <w:sz w:val="16"/>
        </w:rPr>
      </w:pPr>
      <w:r w:rsidRPr="00055D2D">
        <w:rPr>
          <w:b w:val="0"/>
          <w:bCs/>
          <w:sz w:val="16"/>
        </w:rPr>
        <w:t xml:space="preserve"> </w:t>
      </w:r>
    </w:p>
    <w:p w14:paraId="50D5DA21" w14:textId="77777777" w:rsidR="00055D2D" w:rsidRPr="00055D2D" w:rsidRDefault="0056447E" w:rsidP="003502F3">
      <w:pPr>
        <w:pStyle w:val="LargeHeading1"/>
        <w:rPr>
          <w:sz w:val="16"/>
        </w:rPr>
      </w:pPr>
      <w:r w:rsidRPr="0056447E">
        <w:t xml:space="preserve">Video Praise ye the Lord </w:t>
      </w:r>
      <w:r w:rsidR="00055D2D" w:rsidRPr="00055D2D">
        <w:rPr>
          <w:sz w:val="16"/>
        </w:rPr>
        <w:t xml:space="preserve"> </w:t>
      </w:r>
    </w:p>
    <w:p w14:paraId="371E0339" w14:textId="77777777" w:rsidR="00055D2D" w:rsidRPr="00055D2D" w:rsidRDefault="00055D2D" w:rsidP="0056447E">
      <w:pPr>
        <w:pStyle w:val="smallmainbold"/>
        <w:rPr>
          <w:b w:val="0"/>
          <w:bCs/>
          <w:sz w:val="16"/>
        </w:rPr>
      </w:pPr>
      <w:r w:rsidRPr="00055D2D">
        <w:rPr>
          <w:b w:val="0"/>
          <w:bCs/>
          <w:sz w:val="16"/>
        </w:rPr>
        <w:t xml:space="preserve"> </w:t>
      </w:r>
    </w:p>
    <w:p w14:paraId="49C02474" w14:textId="77777777" w:rsidR="00055D2D" w:rsidRPr="00055D2D" w:rsidRDefault="0056447E" w:rsidP="003502F3">
      <w:pPr>
        <w:pStyle w:val="LargeHeading1"/>
        <w:rPr>
          <w:sz w:val="16"/>
        </w:rPr>
      </w:pPr>
      <w:r w:rsidRPr="0056447E">
        <w:t xml:space="preserve">Matthew 9:35-38 </w:t>
      </w:r>
      <w:r w:rsidR="00055D2D" w:rsidRPr="00055D2D">
        <w:rPr>
          <w:sz w:val="16"/>
        </w:rPr>
        <w:t xml:space="preserve"> </w:t>
      </w:r>
    </w:p>
    <w:p w14:paraId="12AD6759" w14:textId="77777777" w:rsidR="00055D2D" w:rsidRPr="00055D2D" w:rsidRDefault="0056447E" w:rsidP="003502F3">
      <w:pPr>
        <w:pStyle w:val="largemain"/>
        <w:rPr>
          <w:sz w:val="16"/>
        </w:rPr>
      </w:pPr>
      <w:r w:rsidRPr="0056447E">
        <w:t>... beginning at verse 35</w:t>
      </w:r>
      <w:r w:rsidR="00055D2D" w:rsidRPr="00055D2D">
        <w:rPr>
          <w:sz w:val="16"/>
        </w:rPr>
        <w:t xml:space="preserve"> </w:t>
      </w:r>
    </w:p>
    <w:p w14:paraId="58F9FCF0" w14:textId="77777777" w:rsidR="00055D2D" w:rsidRPr="00055D2D" w:rsidRDefault="00055D2D" w:rsidP="003502F3">
      <w:pPr>
        <w:pStyle w:val="largemain"/>
        <w:rPr>
          <w:sz w:val="16"/>
        </w:rPr>
      </w:pPr>
      <w:r w:rsidRPr="00055D2D">
        <w:rPr>
          <w:b/>
        </w:rPr>
        <w:t>Glory to you, Lord Jesus Christ.</w:t>
      </w:r>
      <w:r w:rsidR="0056447E" w:rsidRPr="0056447E">
        <w:t xml:space="preserve"> </w:t>
      </w:r>
      <w:r w:rsidRPr="00055D2D">
        <w:rPr>
          <w:sz w:val="16"/>
        </w:rPr>
        <w:t xml:space="preserve"> </w:t>
      </w:r>
    </w:p>
    <w:p w14:paraId="09697827" w14:textId="77777777" w:rsidR="00055D2D" w:rsidRPr="00055D2D" w:rsidRDefault="00055D2D" w:rsidP="003502F3">
      <w:pPr>
        <w:pStyle w:val="largemain"/>
        <w:rPr>
          <w:sz w:val="16"/>
        </w:rPr>
      </w:pPr>
      <w:r w:rsidRPr="00055D2D">
        <w:rPr>
          <w:sz w:val="16"/>
        </w:rPr>
        <w:t xml:space="preserve"> </w:t>
      </w:r>
    </w:p>
    <w:p w14:paraId="7E077EC9" w14:textId="77777777" w:rsidR="00055D2D" w:rsidRPr="00055D2D" w:rsidRDefault="0056447E" w:rsidP="003502F3">
      <w:pPr>
        <w:pStyle w:val="largemain"/>
        <w:rPr>
          <w:sz w:val="16"/>
        </w:rPr>
      </w:pPr>
      <w:r w:rsidRPr="0056447E">
        <w:t>35 Jesus went through all the towns and villages, teaching in their synagogues, proclaiming the good news of the kingdom and healing every disease and sickness. 36 When he saw the crowds, he had compassion on them, because they were harassed and helpless, like sheep without a shepherd. 37 Then he said to his disciples, “The harvest is plentiful but the workers are few.</w:t>
      </w:r>
      <w:r w:rsidR="00055D2D">
        <w:t xml:space="preserve"> </w:t>
      </w:r>
      <w:r w:rsidRPr="0056447E">
        <w:t>38 Ask the Lord of the harvest, therefore, to send out workers into his harvest field.”</w:t>
      </w:r>
      <w:r w:rsidR="00055D2D" w:rsidRPr="00055D2D">
        <w:rPr>
          <w:sz w:val="16"/>
        </w:rPr>
        <w:t xml:space="preserve"> </w:t>
      </w:r>
    </w:p>
    <w:p w14:paraId="0097EE24" w14:textId="77777777" w:rsidR="00055D2D" w:rsidRPr="00055D2D" w:rsidRDefault="00055D2D" w:rsidP="003502F3">
      <w:pPr>
        <w:pStyle w:val="largemain"/>
        <w:rPr>
          <w:sz w:val="16"/>
        </w:rPr>
      </w:pPr>
      <w:r w:rsidRPr="00055D2D">
        <w:rPr>
          <w:sz w:val="16"/>
        </w:rPr>
        <w:t xml:space="preserve"> </w:t>
      </w:r>
    </w:p>
    <w:p w14:paraId="5694D49E" w14:textId="77777777" w:rsidR="00055D2D" w:rsidRPr="00055D2D" w:rsidRDefault="0056447E" w:rsidP="003502F3">
      <w:pPr>
        <w:pStyle w:val="largemain"/>
        <w:rPr>
          <w:sz w:val="16"/>
        </w:rPr>
      </w:pPr>
      <w:r w:rsidRPr="0056447E">
        <w:t>This is the Gospel of the Lord.</w:t>
      </w:r>
      <w:r w:rsidR="00055D2D" w:rsidRPr="00055D2D">
        <w:rPr>
          <w:sz w:val="16"/>
        </w:rPr>
        <w:t xml:space="preserve"> </w:t>
      </w:r>
    </w:p>
    <w:p w14:paraId="6BAC4A5B" w14:textId="77777777" w:rsidR="00055D2D" w:rsidRPr="00055D2D" w:rsidRDefault="00055D2D" w:rsidP="003502F3">
      <w:pPr>
        <w:pStyle w:val="largemain"/>
        <w:rPr>
          <w:sz w:val="16"/>
        </w:rPr>
      </w:pPr>
      <w:r w:rsidRPr="00055D2D">
        <w:rPr>
          <w:b/>
        </w:rPr>
        <w:t>Praise to you, Lord Jesus Christ.</w:t>
      </w:r>
      <w:r w:rsidRPr="00055D2D">
        <w:rPr>
          <w:sz w:val="16"/>
        </w:rPr>
        <w:t xml:space="preserve"> </w:t>
      </w:r>
    </w:p>
    <w:p w14:paraId="4BAD69E9" w14:textId="77777777" w:rsidR="00055D2D" w:rsidRPr="00055D2D" w:rsidRDefault="00055D2D" w:rsidP="003502F3">
      <w:pPr>
        <w:pStyle w:val="largemain"/>
        <w:rPr>
          <w:sz w:val="16"/>
        </w:rPr>
      </w:pPr>
      <w:r w:rsidRPr="00055D2D">
        <w:rPr>
          <w:sz w:val="16"/>
        </w:rPr>
        <w:t xml:space="preserve"> </w:t>
      </w:r>
    </w:p>
    <w:p w14:paraId="5E0CAB63" w14:textId="77777777" w:rsidR="00055D2D" w:rsidRPr="00055D2D" w:rsidRDefault="0056447E" w:rsidP="003502F3">
      <w:pPr>
        <w:pStyle w:val="LargeHeading1"/>
        <w:rPr>
          <w:sz w:val="16"/>
        </w:rPr>
      </w:pPr>
      <w:r w:rsidRPr="0056447E">
        <w:t xml:space="preserve">Sermon- Mark Trimble </w:t>
      </w:r>
      <w:r w:rsidR="00055D2D" w:rsidRPr="00055D2D">
        <w:rPr>
          <w:sz w:val="16"/>
        </w:rPr>
        <w:t xml:space="preserve"> </w:t>
      </w:r>
    </w:p>
    <w:p w14:paraId="2717D3E7" w14:textId="77777777" w:rsidR="00055D2D" w:rsidRPr="00055D2D" w:rsidRDefault="00055D2D" w:rsidP="0056447E">
      <w:pPr>
        <w:pStyle w:val="smallmainbold"/>
        <w:rPr>
          <w:b w:val="0"/>
          <w:bCs/>
          <w:sz w:val="16"/>
        </w:rPr>
      </w:pPr>
      <w:r w:rsidRPr="00055D2D">
        <w:rPr>
          <w:b w:val="0"/>
          <w:bCs/>
          <w:sz w:val="16"/>
        </w:rPr>
        <w:t xml:space="preserve"> </w:t>
      </w:r>
    </w:p>
    <w:p w14:paraId="379A232F" w14:textId="77777777" w:rsidR="00055D2D" w:rsidRPr="00055D2D" w:rsidRDefault="0056447E" w:rsidP="00055D2D">
      <w:pPr>
        <w:pStyle w:val="LargeHeading1"/>
        <w:rPr>
          <w:sz w:val="16"/>
        </w:rPr>
      </w:pPr>
      <w:r w:rsidRPr="0056447E">
        <w:lastRenderedPageBreak/>
        <w:t>Blessed are the pure in heart</w:t>
      </w:r>
      <w:r w:rsidR="00055D2D">
        <w:t xml:space="preserve"> - </w:t>
      </w:r>
      <w:r w:rsidRPr="0056447E">
        <w:t>Hymn 630</w:t>
      </w:r>
      <w:r w:rsidR="00055D2D" w:rsidRPr="00055D2D">
        <w:rPr>
          <w:sz w:val="16"/>
        </w:rPr>
        <w:t xml:space="preserve"> </w:t>
      </w:r>
    </w:p>
    <w:p w14:paraId="2F44836A" w14:textId="77777777" w:rsidR="00055D2D" w:rsidRPr="00055D2D" w:rsidRDefault="00055D2D" w:rsidP="0056447E">
      <w:pPr>
        <w:pStyle w:val="smallmainbold"/>
        <w:rPr>
          <w:b w:val="0"/>
          <w:bCs/>
          <w:sz w:val="16"/>
        </w:rPr>
      </w:pPr>
      <w:r w:rsidRPr="00055D2D">
        <w:rPr>
          <w:b w:val="0"/>
          <w:bCs/>
          <w:sz w:val="16"/>
        </w:rPr>
        <w:t xml:space="preserve"> </w:t>
      </w:r>
    </w:p>
    <w:p w14:paraId="2373775B" w14:textId="77777777" w:rsidR="00055D2D" w:rsidRPr="00055D2D" w:rsidRDefault="00055D2D" w:rsidP="003502F3">
      <w:pPr>
        <w:pStyle w:val="largemain"/>
        <w:rPr>
          <w:sz w:val="16"/>
        </w:rPr>
      </w:pPr>
      <w:r w:rsidRPr="00055D2D">
        <w:rPr>
          <w:b/>
        </w:rPr>
        <w:t>1</w:t>
      </w:r>
      <w:r w:rsidR="0056447E" w:rsidRPr="003502F3">
        <w:t xml:space="preserve"> Blessed are the pure in heart,</w:t>
      </w:r>
      <w:r w:rsidRPr="00055D2D">
        <w:rPr>
          <w:sz w:val="16"/>
        </w:rPr>
        <w:t xml:space="preserve"> </w:t>
      </w:r>
    </w:p>
    <w:p w14:paraId="3CDFA513" w14:textId="77777777" w:rsidR="00055D2D" w:rsidRPr="00055D2D" w:rsidRDefault="0056447E" w:rsidP="003502F3">
      <w:pPr>
        <w:pStyle w:val="largemain"/>
        <w:rPr>
          <w:sz w:val="16"/>
        </w:rPr>
      </w:pPr>
      <w:r w:rsidRPr="003502F3">
        <w:t>for they shall see our God;</w:t>
      </w:r>
      <w:r w:rsidR="00055D2D" w:rsidRPr="00055D2D">
        <w:rPr>
          <w:sz w:val="16"/>
        </w:rPr>
        <w:t xml:space="preserve"> </w:t>
      </w:r>
    </w:p>
    <w:p w14:paraId="4944EF97" w14:textId="77777777" w:rsidR="00055D2D" w:rsidRPr="00055D2D" w:rsidRDefault="0056447E" w:rsidP="003502F3">
      <w:pPr>
        <w:pStyle w:val="largemain"/>
        <w:rPr>
          <w:sz w:val="16"/>
        </w:rPr>
      </w:pPr>
      <w:r w:rsidRPr="003502F3">
        <w:t>the secret of the Lord is theirs,</w:t>
      </w:r>
      <w:r w:rsidR="00055D2D" w:rsidRPr="00055D2D">
        <w:rPr>
          <w:sz w:val="16"/>
        </w:rPr>
        <w:t xml:space="preserve"> </w:t>
      </w:r>
    </w:p>
    <w:p w14:paraId="776EBAB2" w14:textId="77777777" w:rsidR="00055D2D" w:rsidRPr="00055D2D" w:rsidRDefault="0056447E" w:rsidP="003502F3">
      <w:pPr>
        <w:pStyle w:val="largemain"/>
        <w:rPr>
          <w:sz w:val="16"/>
        </w:rPr>
      </w:pPr>
      <w:r w:rsidRPr="003502F3">
        <w:t>their soul is Christ's abode.</w:t>
      </w:r>
      <w:r w:rsidR="00055D2D" w:rsidRPr="00055D2D">
        <w:rPr>
          <w:sz w:val="16"/>
        </w:rPr>
        <w:t xml:space="preserve"> </w:t>
      </w:r>
    </w:p>
    <w:p w14:paraId="6DFD3679" w14:textId="77777777" w:rsidR="00055D2D" w:rsidRPr="00055D2D" w:rsidRDefault="00055D2D" w:rsidP="003502F3">
      <w:pPr>
        <w:pStyle w:val="largemain"/>
        <w:rPr>
          <w:sz w:val="16"/>
        </w:rPr>
      </w:pPr>
      <w:r w:rsidRPr="00055D2D">
        <w:rPr>
          <w:sz w:val="16"/>
        </w:rPr>
        <w:t xml:space="preserve"> </w:t>
      </w:r>
    </w:p>
    <w:p w14:paraId="27EB5B5F" w14:textId="77777777" w:rsidR="00055D2D" w:rsidRPr="00055D2D" w:rsidRDefault="00055D2D" w:rsidP="003502F3">
      <w:pPr>
        <w:pStyle w:val="largemain"/>
        <w:rPr>
          <w:sz w:val="16"/>
        </w:rPr>
      </w:pPr>
      <w:r w:rsidRPr="00055D2D">
        <w:rPr>
          <w:b/>
        </w:rPr>
        <w:t>2</w:t>
      </w:r>
      <w:r w:rsidR="0056447E" w:rsidRPr="003502F3">
        <w:t xml:space="preserve"> The Lord who left the heavens</w:t>
      </w:r>
      <w:r w:rsidRPr="00055D2D">
        <w:rPr>
          <w:sz w:val="16"/>
        </w:rPr>
        <w:t xml:space="preserve"> </w:t>
      </w:r>
    </w:p>
    <w:p w14:paraId="765474B4" w14:textId="77777777" w:rsidR="00055D2D" w:rsidRPr="00055D2D" w:rsidRDefault="0056447E" w:rsidP="003502F3">
      <w:pPr>
        <w:pStyle w:val="largemain"/>
        <w:rPr>
          <w:sz w:val="16"/>
        </w:rPr>
      </w:pPr>
      <w:r w:rsidRPr="003502F3">
        <w:t>our life and peace to bring,</w:t>
      </w:r>
      <w:r w:rsidR="00055D2D" w:rsidRPr="00055D2D">
        <w:rPr>
          <w:sz w:val="16"/>
        </w:rPr>
        <w:t xml:space="preserve"> </w:t>
      </w:r>
    </w:p>
    <w:p w14:paraId="33EB94E7" w14:textId="6E2E86CC" w:rsidR="00055D2D" w:rsidRPr="00055D2D" w:rsidRDefault="0056447E" w:rsidP="003502F3">
      <w:pPr>
        <w:pStyle w:val="largemain"/>
        <w:rPr>
          <w:sz w:val="16"/>
        </w:rPr>
      </w:pPr>
      <w:r w:rsidRPr="003502F3">
        <w:t xml:space="preserve">to dwell in lowliness with </w:t>
      </w:r>
      <w:r w:rsidR="005F7F94" w:rsidRPr="003502F3">
        <w:t>us, our</w:t>
      </w:r>
      <w:r w:rsidRPr="003502F3">
        <w:t xml:space="preserve"> pattern and our king;</w:t>
      </w:r>
      <w:r w:rsidR="00055D2D" w:rsidRPr="00055D2D">
        <w:rPr>
          <w:sz w:val="16"/>
        </w:rPr>
        <w:t xml:space="preserve"> </w:t>
      </w:r>
    </w:p>
    <w:p w14:paraId="6FBC334A" w14:textId="77777777" w:rsidR="00055D2D" w:rsidRPr="00055D2D" w:rsidRDefault="00055D2D" w:rsidP="003502F3">
      <w:pPr>
        <w:pStyle w:val="largemain"/>
        <w:rPr>
          <w:sz w:val="16"/>
        </w:rPr>
      </w:pPr>
      <w:r w:rsidRPr="00055D2D">
        <w:rPr>
          <w:sz w:val="16"/>
        </w:rPr>
        <w:t xml:space="preserve"> </w:t>
      </w:r>
    </w:p>
    <w:p w14:paraId="3B66F4A0" w14:textId="77777777" w:rsidR="00055D2D" w:rsidRPr="00055D2D" w:rsidRDefault="00055D2D" w:rsidP="003502F3">
      <w:pPr>
        <w:pStyle w:val="largemain"/>
        <w:rPr>
          <w:sz w:val="16"/>
        </w:rPr>
      </w:pPr>
      <w:r w:rsidRPr="00055D2D">
        <w:rPr>
          <w:b/>
        </w:rPr>
        <w:t>3</w:t>
      </w:r>
      <w:r w:rsidR="0056447E" w:rsidRPr="003502F3">
        <w:t xml:space="preserve"> Still to the lowly soul</w:t>
      </w:r>
      <w:r>
        <w:t xml:space="preserve"> </w:t>
      </w:r>
      <w:r w:rsidR="0056447E" w:rsidRPr="003502F3">
        <w:t>He doth Himself impart,</w:t>
      </w:r>
      <w:r w:rsidRPr="00055D2D">
        <w:rPr>
          <w:sz w:val="16"/>
        </w:rPr>
        <w:t xml:space="preserve"> </w:t>
      </w:r>
    </w:p>
    <w:p w14:paraId="1F937F47" w14:textId="77777777" w:rsidR="00055D2D" w:rsidRPr="00055D2D" w:rsidRDefault="0056447E" w:rsidP="003502F3">
      <w:pPr>
        <w:pStyle w:val="largemain"/>
        <w:rPr>
          <w:sz w:val="16"/>
        </w:rPr>
      </w:pPr>
      <w:r w:rsidRPr="003502F3">
        <w:t>and for his dwelling and his throne</w:t>
      </w:r>
      <w:r w:rsidR="00055D2D" w:rsidRPr="00055D2D">
        <w:rPr>
          <w:sz w:val="16"/>
        </w:rPr>
        <w:t xml:space="preserve"> </w:t>
      </w:r>
    </w:p>
    <w:p w14:paraId="5C0763FA" w14:textId="77777777" w:rsidR="00055D2D" w:rsidRPr="00055D2D" w:rsidRDefault="0056447E" w:rsidP="003502F3">
      <w:pPr>
        <w:pStyle w:val="largemain"/>
        <w:rPr>
          <w:sz w:val="16"/>
        </w:rPr>
      </w:pPr>
      <w:r w:rsidRPr="003502F3">
        <w:t>chooseth the pure in heart.</w:t>
      </w:r>
      <w:r w:rsidR="00055D2D" w:rsidRPr="00055D2D">
        <w:rPr>
          <w:sz w:val="16"/>
        </w:rPr>
        <w:t xml:space="preserve"> </w:t>
      </w:r>
    </w:p>
    <w:p w14:paraId="22934ACF" w14:textId="77777777" w:rsidR="00055D2D" w:rsidRPr="00055D2D" w:rsidRDefault="00055D2D" w:rsidP="003502F3">
      <w:pPr>
        <w:pStyle w:val="largemain"/>
        <w:rPr>
          <w:sz w:val="16"/>
        </w:rPr>
      </w:pPr>
      <w:r w:rsidRPr="00055D2D">
        <w:rPr>
          <w:sz w:val="16"/>
        </w:rPr>
        <w:t xml:space="preserve"> </w:t>
      </w:r>
    </w:p>
    <w:p w14:paraId="1303F4FA" w14:textId="77777777" w:rsidR="00055D2D" w:rsidRPr="00055D2D" w:rsidRDefault="00055D2D" w:rsidP="003502F3">
      <w:pPr>
        <w:pStyle w:val="largemain"/>
        <w:rPr>
          <w:sz w:val="16"/>
        </w:rPr>
      </w:pPr>
      <w:r w:rsidRPr="00055D2D">
        <w:rPr>
          <w:b/>
        </w:rPr>
        <w:t>4</w:t>
      </w:r>
      <w:r w:rsidR="0056447E" w:rsidRPr="003502F3">
        <w:t xml:space="preserve"> Lord, we thy presence seek;</w:t>
      </w:r>
      <w:r>
        <w:t xml:space="preserve"> </w:t>
      </w:r>
      <w:r w:rsidRPr="00055D2D">
        <w:rPr>
          <w:sz w:val="16"/>
        </w:rPr>
        <w:t xml:space="preserve"> </w:t>
      </w:r>
    </w:p>
    <w:p w14:paraId="546A242B" w14:textId="77777777" w:rsidR="00055D2D" w:rsidRPr="00055D2D" w:rsidRDefault="0056447E" w:rsidP="003502F3">
      <w:pPr>
        <w:pStyle w:val="largemain"/>
        <w:rPr>
          <w:sz w:val="16"/>
        </w:rPr>
      </w:pPr>
      <w:r w:rsidRPr="003502F3">
        <w:t>may ours this blessing be:</w:t>
      </w:r>
      <w:r w:rsidR="00055D2D" w:rsidRPr="00055D2D">
        <w:rPr>
          <w:sz w:val="16"/>
        </w:rPr>
        <w:t xml:space="preserve"> </w:t>
      </w:r>
    </w:p>
    <w:p w14:paraId="4EA2DE3C" w14:textId="77777777" w:rsidR="00055D2D" w:rsidRPr="00055D2D" w:rsidRDefault="0056447E" w:rsidP="003502F3">
      <w:pPr>
        <w:pStyle w:val="largemain"/>
        <w:rPr>
          <w:sz w:val="16"/>
        </w:rPr>
      </w:pPr>
      <w:r w:rsidRPr="003502F3">
        <w:t>give us a pure and lowly heart,</w:t>
      </w:r>
      <w:r w:rsidR="00055D2D">
        <w:t xml:space="preserve"> </w:t>
      </w:r>
      <w:r w:rsidRPr="003502F3">
        <w:t>a temple meet for Thee.</w:t>
      </w:r>
      <w:r w:rsidR="00055D2D" w:rsidRPr="00055D2D">
        <w:rPr>
          <w:sz w:val="16"/>
        </w:rPr>
        <w:t xml:space="preserve"> </w:t>
      </w:r>
    </w:p>
    <w:p w14:paraId="5934940A" w14:textId="77777777" w:rsidR="00055D2D" w:rsidRPr="00055D2D" w:rsidRDefault="00055D2D" w:rsidP="0056447E">
      <w:pPr>
        <w:pStyle w:val="smallmainbold"/>
        <w:rPr>
          <w:b w:val="0"/>
          <w:bCs/>
          <w:sz w:val="16"/>
        </w:rPr>
      </w:pPr>
      <w:r w:rsidRPr="00055D2D">
        <w:rPr>
          <w:b w:val="0"/>
          <w:bCs/>
          <w:sz w:val="16"/>
        </w:rPr>
        <w:t xml:space="preserve"> </w:t>
      </w:r>
    </w:p>
    <w:p w14:paraId="58A73629" w14:textId="77777777" w:rsidR="00055D2D" w:rsidRPr="00055D2D" w:rsidRDefault="0056447E" w:rsidP="003502F3">
      <w:pPr>
        <w:pStyle w:val="LargeHeading1"/>
        <w:rPr>
          <w:sz w:val="16"/>
        </w:rPr>
      </w:pPr>
      <w:r w:rsidRPr="0056447E">
        <w:t>The Nicene Creed</w:t>
      </w:r>
      <w:r w:rsidR="00055D2D" w:rsidRPr="00055D2D">
        <w:rPr>
          <w:sz w:val="16"/>
        </w:rPr>
        <w:t xml:space="preserve"> </w:t>
      </w:r>
    </w:p>
    <w:p w14:paraId="1E77011B" w14:textId="77777777" w:rsidR="00055D2D" w:rsidRPr="00055D2D" w:rsidRDefault="0056447E" w:rsidP="003502F3">
      <w:pPr>
        <w:pStyle w:val="LargeHeading1"/>
        <w:rPr>
          <w:sz w:val="16"/>
        </w:rPr>
      </w:pPr>
      <w:r w:rsidRPr="0056447E">
        <w:t xml:space="preserve"> Please stand</w:t>
      </w:r>
      <w:r w:rsidR="00055D2D" w:rsidRPr="00055D2D">
        <w:rPr>
          <w:sz w:val="16"/>
        </w:rPr>
        <w:t xml:space="preserve"> </w:t>
      </w:r>
    </w:p>
    <w:p w14:paraId="56721DEF" w14:textId="77777777" w:rsidR="00055D2D" w:rsidRPr="00055D2D" w:rsidRDefault="00055D2D" w:rsidP="0056447E">
      <w:pPr>
        <w:pStyle w:val="smallmainbold"/>
        <w:rPr>
          <w:b w:val="0"/>
          <w:bCs/>
          <w:sz w:val="16"/>
        </w:rPr>
      </w:pPr>
      <w:r w:rsidRPr="00055D2D">
        <w:rPr>
          <w:b w:val="0"/>
          <w:bCs/>
          <w:sz w:val="16"/>
        </w:rPr>
        <w:t xml:space="preserve"> </w:t>
      </w:r>
    </w:p>
    <w:p w14:paraId="75D2C0C8" w14:textId="77777777" w:rsidR="00055D2D" w:rsidRPr="00055D2D" w:rsidRDefault="0056447E" w:rsidP="0056447E">
      <w:pPr>
        <w:pStyle w:val="smallmainbold"/>
        <w:rPr>
          <w:b w:val="0"/>
          <w:bCs/>
          <w:sz w:val="16"/>
        </w:rPr>
      </w:pPr>
      <w:r w:rsidRPr="0056447E">
        <w:rPr>
          <w:b w:val="0"/>
          <w:bCs/>
        </w:rPr>
        <w:t xml:space="preserve">  </w:t>
      </w:r>
      <w:r w:rsidR="00055D2D" w:rsidRPr="00055D2D">
        <w:rPr>
          <w:b w:val="0"/>
          <w:bCs/>
          <w:sz w:val="16"/>
        </w:rPr>
        <w:t xml:space="preserve"> </w:t>
      </w:r>
    </w:p>
    <w:p w14:paraId="3454275C" w14:textId="77777777" w:rsidR="00055D2D" w:rsidRPr="00055D2D" w:rsidRDefault="00055D2D" w:rsidP="003502F3">
      <w:pPr>
        <w:pStyle w:val="largemain"/>
        <w:rPr>
          <w:b/>
          <w:sz w:val="16"/>
        </w:rPr>
      </w:pPr>
      <w:r w:rsidRPr="00055D2D">
        <w:rPr>
          <w:b/>
        </w:rPr>
        <w:t xml:space="preserve">We believe in one God, the Father, the Almighty,  </w:t>
      </w:r>
      <w:r w:rsidRPr="00055D2D">
        <w:rPr>
          <w:b/>
          <w:sz w:val="16"/>
        </w:rPr>
        <w:t xml:space="preserve"> </w:t>
      </w:r>
    </w:p>
    <w:p w14:paraId="373B58DE" w14:textId="77777777" w:rsidR="00055D2D" w:rsidRPr="00055D2D" w:rsidRDefault="00055D2D" w:rsidP="003502F3">
      <w:pPr>
        <w:pStyle w:val="largemain"/>
        <w:rPr>
          <w:b/>
          <w:sz w:val="16"/>
        </w:rPr>
      </w:pPr>
      <w:r w:rsidRPr="00055D2D">
        <w:rPr>
          <w:b/>
        </w:rPr>
        <w:t xml:space="preserve">maker of heaven and earth, of all that is,  </w:t>
      </w:r>
      <w:r w:rsidRPr="00055D2D">
        <w:rPr>
          <w:b/>
          <w:sz w:val="16"/>
        </w:rPr>
        <w:t xml:space="preserve"> </w:t>
      </w:r>
    </w:p>
    <w:p w14:paraId="2710002A" w14:textId="77777777" w:rsidR="00055D2D" w:rsidRPr="00055D2D" w:rsidRDefault="00055D2D" w:rsidP="003502F3">
      <w:pPr>
        <w:pStyle w:val="largemain"/>
        <w:rPr>
          <w:sz w:val="16"/>
        </w:rPr>
      </w:pPr>
      <w:r w:rsidRPr="00055D2D">
        <w:rPr>
          <w:b/>
        </w:rPr>
        <w:t>seen and unseen.</w:t>
      </w:r>
      <w:r w:rsidRPr="00055D2D">
        <w:rPr>
          <w:sz w:val="16"/>
        </w:rPr>
        <w:t xml:space="preserve"> </w:t>
      </w:r>
    </w:p>
    <w:p w14:paraId="413322DD" w14:textId="77777777" w:rsidR="00055D2D" w:rsidRPr="00055D2D" w:rsidRDefault="00055D2D" w:rsidP="003502F3">
      <w:pPr>
        <w:pStyle w:val="largemain"/>
        <w:rPr>
          <w:b/>
          <w:sz w:val="16"/>
        </w:rPr>
      </w:pPr>
      <w:r w:rsidRPr="00055D2D">
        <w:rPr>
          <w:b/>
        </w:rPr>
        <w:t xml:space="preserve">We believe in one Lord, Jesus Christ, </w:t>
      </w:r>
      <w:r w:rsidRPr="00055D2D">
        <w:rPr>
          <w:b/>
          <w:sz w:val="16"/>
        </w:rPr>
        <w:t xml:space="preserve"> </w:t>
      </w:r>
    </w:p>
    <w:p w14:paraId="19E3492F" w14:textId="77777777" w:rsidR="00055D2D" w:rsidRPr="00055D2D" w:rsidRDefault="00055D2D" w:rsidP="003502F3">
      <w:pPr>
        <w:pStyle w:val="largemain"/>
        <w:rPr>
          <w:b/>
          <w:sz w:val="16"/>
        </w:rPr>
      </w:pPr>
      <w:r w:rsidRPr="00055D2D">
        <w:rPr>
          <w:b/>
        </w:rPr>
        <w:t xml:space="preserve">the only Son of God,  </w:t>
      </w:r>
      <w:r w:rsidRPr="00055D2D">
        <w:rPr>
          <w:b/>
          <w:sz w:val="16"/>
        </w:rPr>
        <w:t xml:space="preserve"> </w:t>
      </w:r>
    </w:p>
    <w:p w14:paraId="779EC119" w14:textId="77777777" w:rsidR="00055D2D" w:rsidRPr="00055D2D" w:rsidRDefault="00055D2D" w:rsidP="003502F3">
      <w:pPr>
        <w:pStyle w:val="largemain"/>
        <w:rPr>
          <w:b/>
          <w:sz w:val="16"/>
        </w:rPr>
      </w:pPr>
      <w:r w:rsidRPr="00055D2D">
        <w:rPr>
          <w:b/>
        </w:rPr>
        <w:t xml:space="preserve">eternally begotten of the Father,  </w:t>
      </w:r>
      <w:r w:rsidRPr="00055D2D">
        <w:rPr>
          <w:b/>
          <w:sz w:val="16"/>
        </w:rPr>
        <w:t xml:space="preserve"> </w:t>
      </w:r>
    </w:p>
    <w:p w14:paraId="09D80339" w14:textId="77777777" w:rsidR="00055D2D" w:rsidRPr="00055D2D" w:rsidRDefault="00055D2D" w:rsidP="003502F3">
      <w:pPr>
        <w:pStyle w:val="largemain"/>
        <w:rPr>
          <w:b/>
          <w:sz w:val="16"/>
        </w:rPr>
      </w:pPr>
      <w:r w:rsidRPr="00055D2D">
        <w:rPr>
          <w:b/>
        </w:rPr>
        <w:t xml:space="preserve">God from God, Light from Light, true God from true God, begotten, not made, </w:t>
      </w:r>
      <w:r w:rsidRPr="00055D2D">
        <w:rPr>
          <w:b/>
          <w:sz w:val="16"/>
        </w:rPr>
        <w:t xml:space="preserve"> </w:t>
      </w:r>
    </w:p>
    <w:p w14:paraId="085B3A12" w14:textId="77777777" w:rsidR="00055D2D" w:rsidRPr="00055D2D" w:rsidRDefault="00055D2D" w:rsidP="003502F3">
      <w:pPr>
        <w:pStyle w:val="largemain"/>
        <w:rPr>
          <w:sz w:val="16"/>
        </w:rPr>
      </w:pPr>
      <w:r w:rsidRPr="00055D2D">
        <w:rPr>
          <w:b/>
        </w:rPr>
        <w:t>of one Being with the Father.</w:t>
      </w:r>
      <w:r w:rsidR="0056447E" w:rsidRPr="0056447E">
        <w:t xml:space="preserve">  </w:t>
      </w:r>
      <w:r w:rsidRPr="00055D2D">
        <w:rPr>
          <w:sz w:val="16"/>
        </w:rPr>
        <w:t xml:space="preserve"> </w:t>
      </w:r>
    </w:p>
    <w:p w14:paraId="6B30011C" w14:textId="77777777" w:rsidR="00055D2D" w:rsidRPr="00055D2D" w:rsidRDefault="00055D2D" w:rsidP="003502F3">
      <w:pPr>
        <w:pStyle w:val="largemain"/>
        <w:rPr>
          <w:b/>
          <w:sz w:val="16"/>
        </w:rPr>
      </w:pPr>
      <w:r w:rsidRPr="00055D2D">
        <w:rPr>
          <w:b/>
        </w:rPr>
        <w:t xml:space="preserve">Through him all things were made.  </w:t>
      </w:r>
      <w:r w:rsidRPr="00055D2D">
        <w:rPr>
          <w:b/>
          <w:sz w:val="16"/>
        </w:rPr>
        <w:t xml:space="preserve"> </w:t>
      </w:r>
    </w:p>
    <w:p w14:paraId="54B01901" w14:textId="77777777" w:rsidR="00055D2D" w:rsidRPr="00055D2D" w:rsidRDefault="00055D2D" w:rsidP="003502F3">
      <w:pPr>
        <w:pStyle w:val="largemain"/>
        <w:rPr>
          <w:b/>
          <w:sz w:val="16"/>
        </w:rPr>
      </w:pPr>
      <w:r w:rsidRPr="00055D2D">
        <w:rPr>
          <w:b/>
        </w:rPr>
        <w:t xml:space="preserve">For us and for our salvation </w:t>
      </w:r>
      <w:r w:rsidRPr="00055D2D">
        <w:rPr>
          <w:b/>
          <w:sz w:val="16"/>
        </w:rPr>
        <w:t xml:space="preserve"> </w:t>
      </w:r>
    </w:p>
    <w:p w14:paraId="0757BD1B" w14:textId="77777777" w:rsidR="00055D2D" w:rsidRPr="00055D2D" w:rsidRDefault="00055D2D" w:rsidP="003502F3">
      <w:pPr>
        <w:pStyle w:val="largemain"/>
        <w:rPr>
          <w:b/>
          <w:sz w:val="16"/>
        </w:rPr>
      </w:pPr>
      <w:r w:rsidRPr="00055D2D">
        <w:rPr>
          <w:b/>
        </w:rPr>
        <w:lastRenderedPageBreak/>
        <w:t xml:space="preserve">he came down from heaven,  </w:t>
      </w:r>
      <w:r w:rsidRPr="00055D2D">
        <w:rPr>
          <w:b/>
          <w:sz w:val="16"/>
        </w:rPr>
        <w:t xml:space="preserve"> </w:t>
      </w:r>
    </w:p>
    <w:p w14:paraId="7A18FF80" w14:textId="77777777" w:rsidR="00055D2D" w:rsidRPr="00055D2D" w:rsidRDefault="00055D2D" w:rsidP="003502F3">
      <w:pPr>
        <w:pStyle w:val="largemain"/>
        <w:rPr>
          <w:sz w:val="16"/>
        </w:rPr>
      </w:pPr>
      <w:r w:rsidRPr="00055D2D">
        <w:rPr>
          <w:b/>
        </w:rPr>
        <w:t>was incarnate by the Holy Spirit of the Virgin Mary, and was made man.</w:t>
      </w:r>
      <w:r w:rsidRPr="00055D2D">
        <w:rPr>
          <w:sz w:val="16"/>
        </w:rPr>
        <w:t xml:space="preserve"> </w:t>
      </w:r>
    </w:p>
    <w:p w14:paraId="4F507AFB" w14:textId="77777777" w:rsidR="00055D2D" w:rsidRPr="00055D2D" w:rsidRDefault="00055D2D" w:rsidP="003502F3">
      <w:pPr>
        <w:pStyle w:val="largemain"/>
        <w:rPr>
          <w:b/>
          <w:sz w:val="16"/>
        </w:rPr>
      </w:pPr>
      <w:r w:rsidRPr="00055D2D">
        <w:rPr>
          <w:b/>
        </w:rPr>
        <w:t xml:space="preserve">For our sake he was crucified under Pontius Pilate;  </w:t>
      </w:r>
      <w:r w:rsidRPr="00055D2D">
        <w:rPr>
          <w:b/>
          <w:sz w:val="16"/>
        </w:rPr>
        <w:t xml:space="preserve"> </w:t>
      </w:r>
    </w:p>
    <w:p w14:paraId="335F798C" w14:textId="77777777" w:rsidR="00055D2D" w:rsidRPr="00055D2D" w:rsidRDefault="00055D2D" w:rsidP="003502F3">
      <w:pPr>
        <w:pStyle w:val="largemain"/>
        <w:rPr>
          <w:b/>
          <w:sz w:val="16"/>
        </w:rPr>
      </w:pPr>
      <w:r w:rsidRPr="00055D2D">
        <w:rPr>
          <w:b/>
        </w:rPr>
        <w:t xml:space="preserve">he suffered death and was buried.  </w:t>
      </w:r>
      <w:r w:rsidRPr="00055D2D">
        <w:rPr>
          <w:b/>
          <w:sz w:val="16"/>
        </w:rPr>
        <w:t xml:space="preserve"> </w:t>
      </w:r>
    </w:p>
    <w:p w14:paraId="13436013" w14:textId="77777777" w:rsidR="00055D2D" w:rsidRPr="00055D2D" w:rsidRDefault="00055D2D" w:rsidP="003502F3">
      <w:pPr>
        <w:pStyle w:val="largemain"/>
        <w:rPr>
          <w:b/>
          <w:sz w:val="16"/>
        </w:rPr>
      </w:pPr>
      <w:r w:rsidRPr="00055D2D">
        <w:rPr>
          <w:b/>
        </w:rPr>
        <w:t xml:space="preserve">On the third day he rose again </w:t>
      </w:r>
      <w:r w:rsidRPr="00055D2D">
        <w:rPr>
          <w:b/>
          <w:sz w:val="16"/>
        </w:rPr>
        <w:t xml:space="preserve"> </w:t>
      </w:r>
    </w:p>
    <w:p w14:paraId="3F9CB0E3" w14:textId="77777777" w:rsidR="00055D2D" w:rsidRPr="00055D2D" w:rsidRDefault="00055D2D" w:rsidP="003502F3">
      <w:pPr>
        <w:pStyle w:val="largemain"/>
        <w:rPr>
          <w:sz w:val="16"/>
        </w:rPr>
      </w:pPr>
      <w:r w:rsidRPr="00055D2D">
        <w:rPr>
          <w:b/>
        </w:rPr>
        <w:t>in accordance with the Scriptures;</w:t>
      </w:r>
      <w:r w:rsidRPr="00055D2D">
        <w:rPr>
          <w:sz w:val="16"/>
        </w:rPr>
        <w:t xml:space="preserve"> </w:t>
      </w:r>
    </w:p>
    <w:p w14:paraId="625F3D1B" w14:textId="77777777" w:rsidR="00055D2D" w:rsidRPr="00055D2D" w:rsidRDefault="00055D2D" w:rsidP="003502F3">
      <w:pPr>
        <w:pStyle w:val="largemain"/>
        <w:rPr>
          <w:b/>
          <w:sz w:val="16"/>
        </w:rPr>
      </w:pPr>
      <w:r w:rsidRPr="00055D2D">
        <w:rPr>
          <w:b/>
        </w:rPr>
        <w:t xml:space="preserve">he ascended into heaven </w:t>
      </w:r>
      <w:r w:rsidRPr="00055D2D">
        <w:rPr>
          <w:b/>
          <w:sz w:val="16"/>
        </w:rPr>
        <w:t xml:space="preserve"> </w:t>
      </w:r>
    </w:p>
    <w:p w14:paraId="05CB5D4E" w14:textId="77777777" w:rsidR="00055D2D" w:rsidRPr="00055D2D" w:rsidRDefault="00055D2D" w:rsidP="003502F3">
      <w:pPr>
        <w:pStyle w:val="largemain"/>
        <w:rPr>
          <w:b/>
          <w:sz w:val="16"/>
        </w:rPr>
      </w:pPr>
      <w:r w:rsidRPr="00055D2D">
        <w:rPr>
          <w:b/>
        </w:rPr>
        <w:t>and is seated at the right hand of the Father.</w:t>
      </w:r>
      <w:r w:rsidRPr="00055D2D">
        <w:rPr>
          <w:b/>
          <w:sz w:val="16"/>
        </w:rPr>
        <w:t xml:space="preserve"> </w:t>
      </w:r>
    </w:p>
    <w:p w14:paraId="226897C2" w14:textId="77777777" w:rsidR="00055D2D" w:rsidRPr="00055D2D" w:rsidRDefault="00055D2D" w:rsidP="003502F3">
      <w:pPr>
        <w:pStyle w:val="largemain"/>
        <w:rPr>
          <w:sz w:val="16"/>
        </w:rPr>
      </w:pPr>
      <w:r w:rsidRPr="00055D2D">
        <w:rPr>
          <w:b/>
        </w:rPr>
        <w:t>He will come again in glory to judge the living and the dead,  and his kingdom will have no end.</w:t>
      </w:r>
      <w:r w:rsidRPr="00055D2D">
        <w:rPr>
          <w:sz w:val="16"/>
        </w:rPr>
        <w:t xml:space="preserve"> </w:t>
      </w:r>
    </w:p>
    <w:p w14:paraId="1329ABD0" w14:textId="77777777" w:rsidR="00055D2D" w:rsidRPr="00055D2D" w:rsidRDefault="00055D2D" w:rsidP="003502F3">
      <w:pPr>
        <w:pStyle w:val="largemain"/>
        <w:rPr>
          <w:sz w:val="16"/>
        </w:rPr>
      </w:pPr>
      <w:r w:rsidRPr="00055D2D">
        <w:rPr>
          <w:b/>
        </w:rPr>
        <w:t>We believe in the Holy Spirit, the Lord, the giver of life,  who proceeds from the Father and the Son,  who with the Father and the Son is worshipped and glorified, who has spoken through the prophets.</w:t>
      </w:r>
      <w:r w:rsidRPr="00055D2D">
        <w:rPr>
          <w:sz w:val="16"/>
        </w:rPr>
        <w:t xml:space="preserve"> </w:t>
      </w:r>
    </w:p>
    <w:p w14:paraId="62C383A5" w14:textId="77777777" w:rsidR="00055D2D" w:rsidRPr="00055D2D" w:rsidRDefault="00055D2D" w:rsidP="003502F3">
      <w:pPr>
        <w:pStyle w:val="largemain"/>
        <w:rPr>
          <w:b/>
          <w:sz w:val="16"/>
        </w:rPr>
      </w:pPr>
      <w:r w:rsidRPr="00055D2D">
        <w:rPr>
          <w:b/>
        </w:rPr>
        <w:t xml:space="preserve">We believe in one holy catholic </w:t>
      </w:r>
      <w:r w:rsidRPr="00055D2D">
        <w:rPr>
          <w:b/>
          <w:sz w:val="16"/>
        </w:rPr>
        <w:t xml:space="preserve"> </w:t>
      </w:r>
    </w:p>
    <w:p w14:paraId="2FA7A09E" w14:textId="77777777" w:rsidR="00055D2D" w:rsidRPr="00055D2D" w:rsidRDefault="00055D2D" w:rsidP="003502F3">
      <w:pPr>
        <w:pStyle w:val="largemain"/>
        <w:rPr>
          <w:b/>
          <w:sz w:val="16"/>
        </w:rPr>
      </w:pPr>
      <w:r w:rsidRPr="00055D2D">
        <w:rPr>
          <w:b/>
        </w:rPr>
        <w:t xml:space="preserve">and apostolic Church.  </w:t>
      </w:r>
      <w:r w:rsidRPr="00055D2D">
        <w:rPr>
          <w:b/>
          <w:sz w:val="16"/>
        </w:rPr>
        <w:t xml:space="preserve"> </w:t>
      </w:r>
    </w:p>
    <w:p w14:paraId="6D4A418A" w14:textId="77777777" w:rsidR="00055D2D" w:rsidRPr="00055D2D" w:rsidRDefault="00055D2D" w:rsidP="003502F3">
      <w:pPr>
        <w:pStyle w:val="largemain"/>
        <w:rPr>
          <w:b/>
          <w:sz w:val="16"/>
        </w:rPr>
      </w:pPr>
      <w:r w:rsidRPr="00055D2D">
        <w:rPr>
          <w:b/>
        </w:rPr>
        <w:t xml:space="preserve">We acknowledge one baptism </w:t>
      </w:r>
      <w:r w:rsidRPr="00055D2D">
        <w:rPr>
          <w:b/>
          <w:sz w:val="16"/>
        </w:rPr>
        <w:t xml:space="preserve"> </w:t>
      </w:r>
    </w:p>
    <w:p w14:paraId="1662B4C5" w14:textId="77777777" w:rsidR="00055D2D" w:rsidRPr="00055D2D" w:rsidRDefault="00055D2D" w:rsidP="003502F3">
      <w:pPr>
        <w:pStyle w:val="largemain"/>
        <w:rPr>
          <w:b/>
          <w:sz w:val="16"/>
        </w:rPr>
      </w:pPr>
      <w:r w:rsidRPr="00055D2D">
        <w:rPr>
          <w:b/>
        </w:rPr>
        <w:t xml:space="preserve">for the forgiveness of sins.  </w:t>
      </w:r>
      <w:r w:rsidRPr="00055D2D">
        <w:rPr>
          <w:b/>
          <w:sz w:val="16"/>
        </w:rPr>
        <w:t xml:space="preserve"> </w:t>
      </w:r>
    </w:p>
    <w:p w14:paraId="7B2D6CF3" w14:textId="77777777" w:rsidR="00055D2D" w:rsidRPr="00055D2D" w:rsidRDefault="00055D2D" w:rsidP="003502F3">
      <w:pPr>
        <w:pStyle w:val="largemain"/>
        <w:rPr>
          <w:b/>
          <w:sz w:val="16"/>
        </w:rPr>
      </w:pPr>
      <w:r w:rsidRPr="00055D2D">
        <w:rPr>
          <w:b/>
        </w:rPr>
        <w:t xml:space="preserve">We look for the resurrection of the dead, </w:t>
      </w:r>
      <w:r w:rsidRPr="00055D2D">
        <w:rPr>
          <w:b/>
          <w:sz w:val="16"/>
        </w:rPr>
        <w:t xml:space="preserve"> </w:t>
      </w:r>
    </w:p>
    <w:p w14:paraId="2651218E" w14:textId="77777777" w:rsidR="00055D2D" w:rsidRPr="00055D2D" w:rsidRDefault="00055D2D" w:rsidP="003502F3">
      <w:pPr>
        <w:pStyle w:val="largemain"/>
        <w:rPr>
          <w:sz w:val="16"/>
        </w:rPr>
      </w:pPr>
      <w:r w:rsidRPr="00055D2D">
        <w:rPr>
          <w:b/>
        </w:rPr>
        <w:t>and the life of the world to come. Amen.</w:t>
      </w:r>
      <w:r w:rsidRPr="00055D2D">
        <w:rPr>
          <w:sz w:val="16"/>
        </w:rPr>
        <w:t xml:space="preserve"> </w:t>
      </w:r>
    </w:p>
    <w:p w14:paraId="118105A0" w14:textId="77777777" w:rsidR="00055D2D" w:rsidRPr="00055D2D" w:rsidRDefault="00055D2D" w:rsidP="003502F3">
      <w:pPr>
        <w:pStyle w:val="largemain"/>
        <w:rPr>
          <w:sz w:val="16"/>
        </w:rPr>
      </w:pPr>
      <w:r w:rsidRPr="00055D2D">
        <w:rPr>
          <w:sz w:val="16"/>
        </w:rPr>
        <w:t xml:space="preserve"> </w:t>
      </w:r>
    </w:p>
    <w:p w14:paraId="26F3FFA6" w14:textId="77777777" w:rsidR="00055D2D" w:rsidRPr="00055D2D" w:rsidRDefault="0056447E" w:rsidP="003502F3">
      <w:pPr>
        <w:pStyle w:val="LargeHeading1"/>
        <w:rPr>
          <w:sz w:val="16"/>
        </w:rPr>
      </w:pPr>
      <w:r w:rsidRPr="0056447E">
        <w:t xml:space="preserve">Prayers of the People </w:t>
      </w:r>
      <w:r w:rsidR="00055D2D" w:rsidRPr="00055D2D">
        <w:rPr>
          <w:sz w:val="16"/>
        </w:rPr>
        <w:t xml:space="preserve"> </w:t>
      </w:r>
    </w:p>
    <w:p w14:paraId="79A3489C" w14:textId="77777777" w:rsidR="00055D2D" w:rsidRPr="00055D2D" w:rsidRDefault="00055D2D" w:rsidP="0056447E">
      <w:pPr>
        <w:pStyle w:val="smallmainbold"/>
        <w:rPr>
          <w:b w:val="0"/>
          <w:bCs/>
          <w:sz w:val="16"/>
        </w:rPr>
      </w:pPr>
      <w:r w:rsidRPr="00055D2D">
        <w:rPr>
          <w:b w:val="0"/>
          <w:bCs/>
          <w:sz w:val="16"/>
        </w:rPr>
        <w:t xml:space="preserve"> </w:t>
      </w:r>
    </w:p>
    <w:p w14:paraId="231AA9E3" w14:textId="77777777" w:rsidR="00055D2D" w:rsidRPr="00055D2D" w:rsidRDefault="0056447E" w:rsidP="003502F3">
      <w:pPr>
        <w:pStyle w:val="largemain"/>
        <w:rPr>
          <w:sz w:val="16"/>
        </w:rPr>
      </w:pPr>
      <w:r w:rsidRPr="0056447E">
        <w:t xml:space="preserve">Lord, in your mercy  </w:t>
      </w:r>
      <w:r w:rsidR="00055D2D" w:rsidRPr="00055D2D">
        <w:rPr>
          <w:sz w:val="16"/>
        </w:rPr>
        <w:t xml:space="preserve"> </w:t>
      </w:r>
    </w:p>
    <w:p w14:paraId="4026B9CD" w14:textId="77777777" w:rsidR="00055D2D" w:rsidRPr="00055D2D" w:rsidRDefault="00055D2D" w:rsidP="003502F3">
      <w:pPr>
        <w:pStyle w:val="largemain"/>
        <w:rPr>
          <w:sz w:val="16"/>
        </w:rPr>
      </w:pPr>
      <w:r w:rsidRPr="00055D2D">
        <w:rPr>
          <w:b/>
        </w:rPr>
        <w:t>Hear our prayer.</w:t>
      </w:r>
      <w:r w:rsidR="0056447E" w:rsidRPr="0056447E">
        <w:t xml:space="preserve">  </w:t>
      </w:r>
      <w:r w:rsidRPr="00055D2D">
        <w:rPr>
          <w:sz w:val="16"/>
        </w:rPr>
        <w:t xml:space="preserve"> </w:t>
      </w:r>
    </w:p>
    <w:p w14:paraId="28B2BFE5" w14:textId="77777777" w:rsidR="00055D2D" w:rsidRPr="00055D2D" w:rsidRDefault="00055D2D" w:rsidP="0056447E">
      <w:pPr>
        <w:pStyle w:val="smallmainbold"/>
        <w:rPr>
          <w:b w:val="0"/>
          <w:bCs/>
          <w:sz w:val="16"/>
        </w:rPr>
      </w:pPr>
      <w:r w:rsidRPr="00055D2D">
        <w:rPr>
          <w:b w:val="0"/>
          <w:bCs/>
          <w:sz w:val="16"/>
        </w:rPr>
        <w:t xml:space="preserve"> </w:t>
      </w:r>
    </w:p>
    <w:p w14:paraId="66CE2782" w14:textId="77777777" w:rsidR="00055D2D" w:rsidRPr="00055D2D" w:rsidRDefault="00055D2D" w:rsidP="003502F3">
      <w:pPr>
        <w:pStyle w:val="largemain"/>
        <w:rPr>
          <w:sz w:val="16"/>
        </w:rPr>
      </w:pPr>
      <w:r w:rsidRPr="00055D2D">
        <w:rPr>
          <w:b/>
        </w:rPr>
        <w:t>Merciful Father</w:t>
      </w:r>
      <w:r w:rsidR="0056447E" w:rsidRPr="0056447E">
        <w:t xml:space="preserve"> </w:t>
      </w:r>
      <w:r w:rsidRPr="00055D2D">
        <w:rPr>
          <w:b/>
        </w:rPr>
        <w:t>accept these our prayers</w:t>
      </w:r>
      <w:r w:rsidR="0056447E" w:rsidRPr="0056447E">
        <w:t xml:space="preserve">  </w:t>
      </w:r>
      <w:r w:rsidRPr="00055D2D">
        <w:rPr>
          <w:sz w:val="16"/>
        </w:rPr>
        <w:t xml:space="preserve"> </w:t>
      </w:r>
    </w:p>
    <w:p w14:paraId="4A46ED7B" w14:textId="77777777" w:rsidR="00055D2D" w:rsidRPr="00055D2D" w:rsidRDefault="00055D2D" w:rsidP="003502F3">
      <w:pPr>
        <w:pStyle w:val="largemain"/>
        <w:rPr>
          <w:sz w:val="16"/>
        </w:rPr>
      </w:pPr>
      <w:r w:rsidRPr="00055D2D">
        <w:rPr>
          <w:b/>
        </w:rPr>
        <w:t>for the sake of your Son,</w:t>
      </w:r>
      <w:r w:rsidR="0056447E" w:rsidRPr="0056447E">
        <w:t xml:space="preserve">  </w:t>
      </w:r>
      <w:r w:rsidRPr="00055D2D">
        <w:rPr>
          <w:sz w:val="16"/>
        </w:rPr>
        <w:t xml:space="preserve"> </w:t>
      </w:r>
    </w:p>
    <w:p w14:paraId="1AC32FC5" w14:textId="77777777" w:rsidR="00055D2D" w:rsidRPr="00055D2D" w:rsidRDefault="00055D2D" w:rsidP="003502F3">
      <w:pPr>
        <w:pStyle w:val="largemain"/>
        <w:rPr>
          <w:sz w:val="16"/>
        </w:rPr>
      </w:pPr>
      <w:r w:rsidRPr="00055D2D">
        <w:rPr>
          <w:b/>
        </w:rPr>
        <w:t>our Saviour Jesus Christ. Amen.</w:t>
      </w:r>
      <w:r w:rsidR="0056447E" w:rsidRPr="0056447E">
        <w:t xml:space="preserve">  </w:t>
      </w:r>
      <w:r w:rsidRPr="00055D2D">
        <w:rPr>
          <w:sz w:val="16"/>
        </w:rPr>
        <w:t xml:space="preserve"> </w:t>
      </w:r>
    </w:p>
    <w:p w14:paraId="4D0C5795" w14:textId="77777777" w:rsidR="00055D2D" w:rsidRPr="00055D2D" w:rsidRDefault="00055D2D" w:rsidP="0056447E">
      <w:pPr>
        <w:pStyle w:val="smallmainbold"/>
        <w:rPr>
          <w:b w:val="0"/>
          <w:bCs/>
          <w:sz w:val="16"/>
        </w:rPr>
      </w:pPr>
      <w:r w:rsidRPr="00055D2D">
        <w:rPr>
          <w:b w:val="0"/>
          <w:bCs/>
          <w:sz w:val="16"/>
        </w:rPr>
        <w:t xml:space="preserve"> </w:t>
      </w:r>
    </w:p>
    <w:p w14:paraId="323113AD" w14:textId="77777777" w:rsidR="00055D2D" w:rsidRPr="00055D2D" w:rsidRDefault="0056447E" w:rsidP="003502F3">
      <w:pPr>
        <w:pStyle w:val="LargeHeading1"/>
        <w:rPr>
          <w:sz w:val="16"/>
        </w:rPr>
      </w:pPr>
      <w:r w:rsidRPr="0056447E">
        <w:t xml:space="preserve">Prayer of Humble Access </w:t>
      </w:r>
      <w:r w:rsidR="00055D2D" w:rsidRPr="00055D2D">
        <w:rPr>
          <w:sz w:val="16"/>
        </w:rPr>
        <w:t xml:space="preserve"> </w:t>
      </w:r>
    </w:p>
    <w:p w14:paraId="1FCC8F1E" w14:textId="77777777" w:rsidR="00055D2D" w:rsidRPr="00055D2D" w:rsidRDefault="00055D2D" w:rsidP="0056447E">
      <w:pPr>
        <w:pStyle w:val="smallmainbold"/>
        <w:rPr>
          <w:b w:val="0"/>
          <w:bCs/>
          <w:sz w:val="16"/>
        </w:rPr>
      </w:pPr>
      <w:r w:rsidRPr="00055D2D">
        <w:rPr>
          <w:b w:val="0"/>
          <w:bCs/>
          <w:sz w:val="16"/>
        </w:rPr>
        <w:lastRenderedPageBreak/>
        <w:t xml:space="preserve"> </w:t>
      </w:r>
    </w:p>
    <w:p w14:paraId="059B3F61" w14:textId="77777777" w:rsidR="00055D2D" w:rsidRPr="00055D2D" w:rsidRDefault="00055D2D" w:rsidP="0056447E">
      <w:pPr>
        <w:pStyle w:val="smallmainbold"/>
        <w:rPr>
          <w:b w:val="0"/>
          <w:bCs/>
          <w:sz w:val="16"/>
        </w:rPr>
      </w:pPr>
      <w:r w:rsidRPr="00055D2D">
        <w:rPr>
          <w:b w:val="0"/>
          <w:bCs/>
          <w:sz w:val="16"/>
        </w:rPr>
        <w:t xml:space="preserve"> </w:t>
      </w:r>
    </w:p>
    <w:p w14:paraId="034E4D50" w14:textId="77777777" w:rsidR="00055D2D" w:rsidRPr="00055D2D" w:rsidRDefault="00055D2D" w:rsidP="003502F3">
      <w:pPr>
        <w:pStyle w:val="largemain"/>
        <w:rPr>
          <w:sz w:val="16"/>
        </w:rPr>
      </w:pPr>
      <w:r w:rsidRPr="00055D2D">
        <w:rPr>
          <w:b/>
        </w:rPr>
        <w:t>We do not presume to come to this your table, merciful Lord,</w:t>
      </w:r>
      <w:r w:rsidR="0056447E" w:rsidRPr="003502F3">
        <w:t xml:space="preserve"> </w:t>
      </w:r>
      <w:r w:rsidRPr="00055D2D">
        <w:rPr>
          <w:b/>
        </w:rPr>
        <w:t>trusting in our own righteousness but in your manifold and great mercies.</w:t>
      </w:r>
      <w:r w:rsidR="0056447E" w:rsidRPr="003502F3">
        <w:t xml:space="preserve">  </w:t>
      </w:r>
      <w:r w:rsidRPr="00055D2D">
        <w:rPr>
          <w:sz w:val="16"/>
        </w:rPr>
        <w:t xml:space="preserve"> </w:t>
      </w:r>
    </w:p>
    <w:p w14:paraId="780B5F1D" w14:textId="77777777" w:rsidR="00055D2D" w:rsidRPr="00055D2D" w:rsidRDefault="00055D2D" w:rsidP="003502F3">
      <w:pPr>
        <w:pStyle w:val="largemain"/>
        <w:rPr>
          <w:sz w:val="16"/>
        </w:rPr>
      </w:pPr>
      <w:r w:rsidRPr="00055D2D">
        <w:rPr>
          <w:b/>
        </w:rPr>
        <w:t>We are not worthy so much as to gather up the crumbs</w:t>
      </w:r>
      <w:r w:rsidR="0056447E" w:rsidRPr="003502F3">
        <w:t xml:space="preserve"> </w:t>
      </w:r>
      <w:r w:rsidRPr="00055D2D">
        <w:rPr>
          <w:b/>
        </w:rPr>
        <w:t>under your table.</w:t>
      </w:r>
      <w:r w:rsidR="0056447E" w:rsidRPr="003502F3">
        <w:t xml:space="preserve">  </w:t>
      </w:r>
      <w:r w:rsidRPr="00055D2D">
        <w:rPr>
          <w:sz w:val="16"/>
        </w:rPr>
        <w:t xml:space="preserve"> </w:t>
      </w:r>
    </w:p>
    <w:p w14:paraId="09C7BCB9" w14:textId="77777777" w:rsidR="00055D2D" w:rsidRPr="00055D2D" w:rsidRDefault="00055D2D" w:rsidP="003502F3">
      <w:pPr>
        <w:pStyle w:val="largemain"/>
        <w:rPr>
          <w:sz w:val="16"/>
        </w:rPr>
      </w:pPr>
      <w:r w:rsidRPr="00055D2D">
        <w:rPr>
          <w:b/>
        </w:rPr>
        <w:t>But you are the same Lord,</w:t>
      </w:r>
      <w:r w:rsidR="0056447E" w:rsidRPr="003502F3">
        <w:t xml:space="preserve">  </w:t>
      </w:r>
      <w:r w:rsidRPr="00055D2D">
        <w:rPr>
          <w:sz w:val="16"/>
        </w:rPr>
        <w:t xml:space="preserve"> </w:t>
      </w:r>
    </w:p>
    <w:p w14:paraId="5FF00995" w14:textId="77777777" w:rsidR="00055D2D" w:rsidRPr="00055D2D" w:rsidRDefault="00055D2D" w:rsidP="003502F3">
      <w:pPr>
        <w:pStyle w:val="largemain"/>
        <w:rPr>
          <w:sz w:val="16"/>
        </w:rPr>
      </w:pPr>
      <w:r w:rsidRPr="00055D2D">
        <w:rPr>
          <w:b/>
        </w:rPr>
        <w:t>whose nature is always to have mercy.</w:t>
      </w:r>
      <w:r w:rsidR="0056447E" w:rsidRPr="003502F3">
        <w:t xml:space="preserve"> </w:t>
      </w:r>
      <w:r w:rsidRPr="00055D2D">
        <w:rPr>
          <w:sz w:val="16"/>
        </w:rPr>
        <w:t xml:space="preserve"> </w:t>
      </w:r>
    </w:p>
    <w:p w14:paraId="72363514" w14:textId="77777777" w:rsidR="00055D2D" w:rsidRPr="00055D2D" w:rsidRDefault="00055D2D" w:rsidP="003502F3">
      <w:pPr>
        <w:pStyle w:val="largemain"/>
        <w:rPr>
          <w:sz w:val="16"/>
        </w:rPr>
      </w:pPr>
      <w:r w:rsidRPr="00055D2D">
        <w:rPr>
          <w:b/>
        </w:rPr>
        <w:t>Grant us, therefore, gracious Lord,</w:t>
      </w:r>
      <w:r w:rsidR="0056447E" w:rsidRPr="003502F3">
        <w:t xml:space="preserve">  </w:t>
      </w:r>
      <w:r w:rsidRPr="00055D2D">
        <w:rPr>
          <w:sz w:val="16"/>
        </w:rPr>
        <w:t xml:space="preserve"> </w:t>
      </w:r>
    </w:p>
    <w:p w14:paraId="0D39A49B" w14:textId="77777777" w:rsidR="00055D2D" w:rsidRPr="00055D2D" w:rsidRDefault="00055D2D" w:rsidP="003502F3">
      <w:pPr>
        <w:pStyle w:val="largemain"/>
        <w:rPr>
          <w:sz w:val="16"/>
        </w:rPr>
      </w:pPr>
      <w:r w:rsidRPr="00055D2D">
        <w:rPr>
          <w:b/>
        </w:rPr>
        <w:t>so to eat the flesh of your dear Son Jesus Christ,</w:t>
      </w:r>
      <w:r w:rsidR="0056447E" w:rsidRPr="003502F3">
        <w:t xml:space="preserve">  </w:t>
      </w:r>
      <w:r w:rsidRPr="00055D2D">
        <w:rPr>
          <w:sz w:val="16"/>
        </w:rPr>
        <w:t xml:space="preserve"> </w:t>
      </w:r>
    </w:p>
    <w:p w14:paraId="17883B88" w14:textId="77777777" w:rsidR="00055D2D" w:rsidRPr="00055D2D" w:rsidRDefault="00055D2D" w:rsidP="003502F3">
      <w:pPr>
        <w:pStyle w:val="largemain"/>
        <w:rPr>
          <w:sz w:val="16"/>
        </w:rPr>
      </w:pPr>
      <w:r w:rsidRPr="00055D2D">
        <w:rPr>
          <w:b/>
        </w:rPr>
        <w:t>and to drink his blood,</w:t>
      </w:r>
      <w:r w:rsidR="0056447E" w:rsidRPr="003502F3">
        <w:t xml:space="preserve">  </w:t>
      </w:r>
      <w:r w:rsidRPr="00055D2D">
        <w:rPr>
          <w:sz w:val="16"/>
        </w:rPr>
        <w:t xml:space="preserve"> </w:t>
      </w:r>
    </w:p>
    <w:p w14:paraId="747926B3" w14:textId="77777777" w:rsidR="00055D2D" w:rsidRPr="00055D2D" w:rsidRDefault="00055D2D" w:rsidP="003502F3">
      <w:pPr>
        <w:pStyle w:val="largemain"/>
        <w:rPr>
          <w:b/>
          <w:sz w:val="16"/>
        </w:rPr>
      </w:pPr>
      <w:r w:rsidRPr="00055D2D">
        <w:rPr>
          <w:b/>
        </w:rPr>
        <w:t xml:space="preserve">that our sinful bodies may be made clean </w:t>
      </w:r>
      <w:r w:rsidRPr="00055D2D">
        <w:rPr>
          <w:b/>
          <w:sz w:val="16"/>
        </w:rPr>
        <w:t xml:space="preserve"> </w:t>
      </w:r>
    </w:p>
    <w:p w14:paraId="1C4C1161" w14:textId="77777777" w:rsidR="00055D2D" w:rsidRPr="00055D2D" w:rsidRDefault="00055D2D" w:rsidP="003502F3">
      <w:pPr>
        <w:pStyle w:val="largemain"/>
        <w:rPr>
          <w:sz w:val="16"/>
        </w:rPr>
      </w:pPr>
      <w:r w:rsidRPr="00055D2D">
        <w:rPr>
          <w:b/>
        </w:rPr>
        <w:t>by his body,</w:t>
      </w:r>
      <w:r w:rsidR="0056447E" w:rsidRPr="003502F3">
        <w:t xml:space="preserve">  </w:t>
      </w:r>
      <w:r w:rsidRPr="00055D2D">
        <w:rPr>
          <w:b/>
        </w:rPr>
        <w:t xml:space="preserve">and our souls washed through </w:t>
      </w:r>
      <w:r w:rsidRPr="00055D2D">
        <w:rPr>
          <w:sz w:val="16"/>
        </w:rPr>
        <w:t xml:space="preserve"> </w:t>
      </w:r>
    </w:p>
    <w:p w14:paraId="0E833FEC" w14:textId="77777777" w:rsidR="00055D2D" w:rsidRPr="00055D2D" w:rsidRDefault="00055D2D" w:rsidP="003502F3">
      <w:pPr>
        <w:pStyle w:val="largemain"/>
        <w:rPr>
          <w:sz w:val="16"/>
        </w:rPr>
      </w:pPr>
      <w:r w:rsidRPr="00055D2D">
        <w:rPr>
          <w:b/>
        </w:rPr>
        <w:t>his most precious blood,</w:t>
      </w:r>
      <w:r w:rsidR="0056447E" w:rsidRPr="003502F3">
        <w:t xml:space="preserve">  </w:t>
      </w:r>
      <w:r w:rsidRPr="00055D2D">
        <w:rPr>
          <w:sz w:val="16"/>
        </w:rPr>
        <w:t xml:space="preserve"> </w:t>
      </w:r>
    </w:p>
    <w:p w14:paraId="6B5E193E" w14:textId="77777777" w:rsidR="00055D2D" w:rsidRPr="00055D2D" w:rsidRDefault="00055D2D" w:rsidP="003502F3">
      <w:pPr>
        <w:pStyle w:val="largemain"/>
        <w:rPr>
          <w:b/>
          <w:sz w:val="16"/>
        </w:rPr>
      </w:pPr>
      <w:r w:rsidRPr="00055D2D">
        <w:rPr>
          <w:b/>
        </w:rPr>
        <w:t xml:space="preserve">and that we may evermore dwell in him </w:t>
      </w:r>
      <w:r w:rsidRPr="00055D2D">
        <w:rPr>
          <w:b/>
          <w:sz w:val="16"/>
        </w:rPr>
        <w:t xml:space="preserve"> </w:t>
      </w:r>
    </w:p>
    <w:p w14:paraId="29C5C016" w14:textId="77777777" w:rsidR="00055D2D" w:rsidRPr="00055D2D" w:rsidRDefault="00055D2D" w:rsidP="003502F3">
      <w:pPr>
        <w:pStyle w:val="largemain"/>
        <w:rPr>
          <w:sz w:val="16"/>
        </w:rPr>
      </w:pPr>
      <w:r w:rsidRPr="00055D2D">
        <w:rPr>
          <w:b/>
        </w:rPr>
        <w:t>and he in us. Amen.</w:t>
      </w:r>
      <w:r w:rsidRPr="00055D2D">
        <w:rPr>
          <w:sz w:val="16"/>
        </w:rPr>
        <w:t xml:space="preserve"> </w:t>
      </w:r>
    </w:p>
    <w:p w14:paraId="2266CEFB" w14:textId="77777777" w:rsidR="00055D2D" w:rsidRPr="00055D2D" w:rsidRDefault="00055D2D" w:rsidP="0056447E">
      <w:pPr>
        <w:pStyle w:val="smallmainbold"/>
        <w:rPr>
          <w:b w:val="0"/>
          <w:bCs/>
          <w:sz w:val="16"/>
        </w:rPr>
      </w:pPr>
      <w:r w:rsidRPr="00055D2D">
        <w:rPr>
          <w:b w:val="0"/>
          <w:bCs/>
          <w:sz w:val="16"/>
        </w:rPr>
        <w:t xml:space="preserve"> </w:t>
      </w:r>
    </w:p>
    <w:p w14:paraId="11541977" w14:textId="77777777" w:rsidR="00055D2D" w:rsidRPr="00055D2D" w:rsidRDefault="0056447E" w:rsidP="003502F3">
      <w:pPr>
        <w:pStyle w:val="LargeHeading1"/>
        <w:rPr>
          <w:sz w:val="16"/>
        </w:rPr>
      </w:pPr>
      <w:r w:rsidRPr="003502F3">
        <w:t>The Peace</w:t>
      </w:r>
      <w:r w:rsidR="00055D2D" w:rsidRPr="00055D2D">
        <w:rPr>
          <w:sz w:val="16"/>
        </w:rPr>
        <w:t xml:space="preserve"> </w:t>
      </w:r>
    </w:p>
    <w:p w14:paraId="626192EA" w14:textId="77777777" w:rsidR="00055D2D" w:rsidRPr="00055D2D" w:rsidRDefault="00055D2D" w:rsidP="0056447E">
      <w:pPr>
        <w:pStyle w:val="smallmainbold"/>
        <w:rPr>
          <w:b w:val="0"/>
          <w:bCs/>
          <w:sz w:val="16"/>
        </w:rPr>
      </w:pPr>
      <w:r w:rsidRPr="00055D2D">
        <w:rPr>
          <w:b w:val="0"/>
          <w:bCs/>
          <w:sz w:val="16"/>
        </w:rPr>
        <w:t xml:space="preserve"> </w:t>
      </w:r>
    </w:p>
    <w:p w14:paraId="515770BB" w14:textId="77777777" w:rsidR="00055D2D" w:rsidRPr="00055D2D" w:rsidRDefault="0056447E" w:rsidP="003502F3">
      <w:pPr>
        <w:pStyle w:val="largemain"/>
        <w:rPr>
          <w:sz w:val="16"/>
        </w:rPr>
      </w:pPr>
      <w:r w:rsidRPr="003502F3">
        <w:t>Peace I leave with you; my peace I give you. I do not give to you as the world gives. Do not let your hearts be troubled and do not be afraid.</w:t>
      </w:r>
      <w:r w:rsidR="00055D2D" w:rsidRPr="00055D2D">
        <w:rPr>
          <w:sz w:val="16"/>
        </w:rPr>
        <w:t xml:space="preserve"> </w:t>
      </w:r>
    </w:p>
    <w:p w14:paraId="0720BD56" w14:textId="77777777" w:rsidR="00055D2D" w:rsidRPr="00055D2D" w:rsidRDefault="0056447E" w:rsidP="003502F3">
      <w:pPr>
        <w:pStyle w:val="largemain"/>
        <w:rPr>
          <w:i/>
          <w:iCs/>
          <w:sz w:val="16"/>
        </w:rPr>
      </w:pPr>
      <w:r w:rsidRPr="003502F3">
        <w:rPr>
          <w:i/>
          <w:iCs/>
        </w:rPr>
        <w:t>John 14:27</w:t>
      </w:r>
      <w:r w:rsidR="00055D2D" w:rsidRPr="00055D2D">
        <w:rPr>
          <w:i/>
          <w:iCs/>
          <w:sz w:val="16"/>
        </w:rPr>
        <w:t xml:space="preserve"> </w:t>
      </w:r>
    </w:p>
    <w:p w14:paraId="0E0C3F0C" w14:textId="77777777" w:rsidR="00055D2D" w:rsidRPr="00055D2D" w:rsidRDefault="00055D2D" w:rsidP="0056447E">
      <w:pPr>
        <w:pStyle w:val="smallmainbold"/>
        <w:rPr>
          <w:b w:val="0"/>
          <w:bCs/>
          <w:sz w:val="16"/>
        </w:rPr>
      </w:pPr>
      <w:r w:rsidRPr="00055D2D">
        <w:rPr>
          <w:b w:val="0"/>
          <w:bCs/>
          <w:sz w:val="16"/>
        </w:rPr>
        <w:t xml:space="preserve"> </w:t>
      </w:r>
    </w:p>
    <w:p w14:paraId="2A4BB354" w14:textId="77777777" w:rsidR="00055D2D" w:rsidRPr="00055D2D" w:rsidRDefault="0056447E" w:rsidP="003502F3">
      <w:pPr>
        <w:pStyle w:val="largemain"/>
        <w:rPr>
          <w:sz w:val="16"/>
        </w:rPr>
      </w:pPr>
      <w:r w:rsidRPr="003502F3">
        <w:t xml:space="preserve">The Peace of the Lord be always with you  </w:t>
      </w:r>
      <w:r w:rsidR="00055D2D" w:rsidRPr="00055D2D">
        <w:rPr>
          <w:sz w:val="16"/>
        </w:rPr>
        <w:t xml:space="preserve"> </w:t>
      </w:r>
    </w:p>
    <w:p w14:paraId="5D4FC998" w14:textId="77777777" w:rsidR="00055D2D" w:rsidRPr="00055D2D" w:rsidRDefault="00055D2D" w:rsidP="003502F3">
      <w:pPr>
        <w:pStyle w:val="largemain"/>
        <w:rPr>
          <w:sz w:val="16"/>
        </w:rPr>
      </w:pPr>
      <w:r w:rsidRPr="00055D2D">
        <w:rPr>
          <w:b/>
        </w:rPr>
        <w:t>and also with you</w:t>
      </w:r>
      <w:r w:rsidR="0056447E" w:rsidRPr="003502F3">
        <w:t xml:space="preserve"> </w:t>
      </w:r>
      <w:r w:rsidRPr="00055D2D">
        <w:rPr>
          <w:sz w:val="16"/>
        </w:rPr>
        <w:t xml:space="preserve"> </w:t>
      </w:r>
    </w:p>
    <w:p w14:paraId="58F5B830" w14:textId="77777777" w:rsidR="00055D2D" w:rsidRPr="00055D2D" w:rsidRDefault="00055D2D" w:rsidP="0056447E">
      <w:pPr>
        <w:pStyle w:val="smallmainbold"/>
        <w:rPr>
          <w:b w:val="0"/>
          <w:bCs/>
          <w:sz w:val="16"/>
        </w:rPr>
      </w:pPr>
      <w:r w:rsidRPr="00055D2D">
        <w:rPr>
          <w:b w:val="0"/>
          <w:bCs/>
          <w:sz w:val="16"/>
        </w:rPr>
        <w:t xml:space="preserve"> </w:t>
      </w:r>
    </w:p>
    <w:p w14:paraId="790E1B30" w14:textId="77777777" w:rsidR="00055D2D" w:rsidRPr="00055D2D" w:rsidRDefault="0056447E" w:rsidP="00055D2D">
      <w:pPr>
        <w:pStyle w:val="LargeHeading1"/>
        <w:rPr>
          <w:sz w:val="16"/>
        </w:rPr>
      </w:pPr>
      <w:r w:rsidRPr="003502F3">
        <w:t xml:space="preserve">Behold the Lamb </w:t>
      </w:r>
      <w:r w:rsidR="00055D2D">
        <w:t xml:space="preserve">- </w:t>
      </w:r>
      <w:r w:rsidRPr="003502F3">
        <w:t>Thanks &amp; Praise 12</w:t>
      </w:r>
      <w:r w:rsidR="00055D2D" w:rsidRPr="00055D2D">
        <w:rPr>
          <w:sz w:val="16"/>
        </w:rPr>
        <w:t xml:space="preserve"> </w:t>
      </w:r>
    </w:p>
    <w:p w14:paraId="0C1C813F" w14:textId="77777777" w:rsidR="00055D2D" w:rsidRPr="00055D2D" w:rsidRDefault="0056447E" w:rsidP="003502F3">
      <w:pPr>
        <w:pStyle w:val="LargeHeading1"/>
        <w:rPr>
          <w:sz w:val="16"/>
        </w:rPr>
      </w:pPr>
      <w:r w:rsidRPr="003502F3">
        <w:t xml:space="preserve"> Offering Hymn</w:t>
      </w:r>
      <w:r w:rsidR="00055D2D" w:rsidRPr="00055D2D">
        <w:rPr>
          <w:sz w:val="16"/>
        </w:rPr>
        <w:t xml:space="preserve"> </w:t>
      </w:r>
    </w:p>
    <w:p w14:paraId="3C96F440" w14:textId="77777777" w:rsidR="00055D2D" w:rsidRPr="00055D2D" w:rsidRDefault="00055D2D" w:rsidP="0056447E">
      <w:pPr>
        <w:pStyle w:val="smallmainbold"/>
        <w:rPr>
          <w:b w:val="0"/>
          <w:bCs/>
          <w:sz w:val="16"/>
        </w:rPr>
      </w:pPr>
      <w:r w:rsidRPr="00055D2D">
        <w:rPr>
          <w:b w:val="0"/>
          <w:bCs/>
          <w:sz w:val="16"/>
        </w:rPr>
        <w:t xml:space="preserve"> </w:t>
      </w:r>
    </w:p>
    <w:p w14:paraId="57A6E507" w14:textId="77777777" w:rsidR="00055D2D" w:rsidRPr="00055D2D" w:rsidRDefault="00055D2D" w:rsidP="003502F3">
      <w:pPr>
        <w:pStyle w:val="largemain"/>
        <w:rPr>
          <w:sz w:val="16"/>
        </w:rPr>
      </w:pPr>
      <w:r w:rsidRPr="00055D2D">
        <w:rPr>
          <w:b/>
        </w:rPr>
        <w:t>1</w:t>
      </w:r>
      <w:r w:rsidR="0056447E" w:rsidRPr="0056447E">
        <w:t xml:space="preserve"> Behold the Lamb who bears our sins away, </w:t>
      </w:r>
      <w:r w:rsidRPr="00055D2D">
        <w:rPr>
          <w:sz w:val="16"/>
        </w:rPr>
        <w:t xml:space="preserve"> </w:t>
      </w:r>
    </w:p>
    <w:p w14:paraId="63559D0C" w14:textId="77777777" w:rsidR="00055D2D" w:rsidRPr="00055D2D" w:rsidRDefault="0056447E" w:rsidP="003502F3">
      <w:pPr>
        <w:pStyle w:val="largemain"/>
        <w:rPr>
          <w:sz w:val="16"/>
        </w:rPr>
      </w:pPr>
      <w:r w:rsidRPr="0056447E">
        <w:t>slain for us - and we remember</w:t>
      </w:r>
      <w:r w:rsidR="00055D2D">
        <w:t xml:space="preserve"> </w:t>
      </w:r>
      <w:r w:rsidRPr="0056447E">
        <w:t xml:space="preserve"> </w:t>
      </w:r>
      <w:r w:rsidR="00055D2D" w:rsidRPr="00055D2D">
        <w:rPr>
          <w:sz w:val="16"/>
        </w:rPr>
        <w:t xml:space="preserve"> </w:t>
      </w:r>
    </w:p>
    <w:p w14:paraId="75CF5F4B" w14:textId="77777777" w:rsidR="00055D2D" w:rsidRPr="00055D2D" w:rsidRDefault="0056447E" w:rsidP="003502F3">
      <w:pPr>
        <w:pStyle w:val="largemain"/>
        <w:rPr>
          <w:sz w:val="16"/>
        </w:rPr>
      </w:pPr>
      <w:r w:rsidRPr="0056447E">
        <w:t xml:space="preserve">the promise made that all who come in faith </w:t>
      </w:r>
      <w:r w:rsidR="00055D2D" w:rsidRPr="00055D2D">
        <w:rPr>
          <w:sz w:val="16"/>
        </w:rPr>
        <w:t xml:space="preserve"> </w:t>
      </w:r>
    </w:p>
    <w:p w14:paraId="06FD015F" w14:textId="77777777" w:rsidR="00055D2D" w:rsidRPr="00055D2D" w:rsidRDefault="0056447E" w:rsidP="003502F3">
      <w:pPr>
        <w:pStyle w:val="largemain"/>
        <w:rPr>
          <w:sz w:val="16"/>
        </w:rPr>
      </w:pPr>
      <w:r w:rsidRPr="0056447E">
        <w:lastRenderedPageBreak/>
        <w:t>find forgiveness at the cross.</w:t>
      </w:r>
      <w:r w:rsidR="00055D2D">
        <w:t xml:space="preserve"> </w:t>
      </w:r>
      <w:r w:rsidRPr="0056447E">
        <w:t xml:space="preserve"> </w:t>
      </w:r>
      <w:r w:rsidR="00055D2D" w:rsidRPr="00055D2D">
        <w:rPr>
          <w:sz w:val="16"/>
        </w:rPr>
        <w:t xml:space="preserve"> </w:t>
      </w:r>
    </w:p>
    <w:p w14:paraId="332A4FC3" w14:textId="77777777" w:rsidR="00055D2D" w:rsidRPr="00055D2D" w:rsidRDefault="00055D2D" w:rsidP="003502F3">
      <w:pPr>
        <w:pStyle w:val="largemain"/>
        <w:rPr>
          <w:sz w:val="16"/>
        </w:rPr>
      </w:pPr>
      <w:r w:rsidRPr="00055D2D">
        <w:rPr>
          <w:sz w:val="16"/>
        </w:rPr>
        <w:t xml:space="preserve"> </w:t>
      </w:r>
    </w:p>
    <w:p w14:paraId="0ED2167A" w14:textId="77777777" w:rsidR="00055D2D" w:rsidRPr="00055D2D" w:rsidRDefault="0056447E" w:rsidP="003502F3">
      <w:pPr>
        <w:pStyle w:val="largemain"/>
        <w:rPr>
          <w:i/>
          <w:iCs/>
          <w:sz w:val="16"/>
        </w:rPr>
      </w:pPr>
      <w:r w:rsidRPr="00055D2D">
        <w:rPr>
          <w:i/>
          <w:iCs/>
        </w:rPr>
        <w:t>So we share in this bread of life,</w:t>
      </w:r>
      <w:r w:rsidR="00055D2D">
        <w:rPr>
          <w:i/>
          <w:iCs/>
        </w:rPr>
        <w:t xml:space="preserve"> </w:t>
      </w:r>
      <w:r w:rsidRPr="00055D2D">
        <w:rPr>
          <w:i/>
          <w:iCs/>
        </w:rPr>
        <w:t xml:space="preserve"> </w:t>
      </w:r>
      <w:r w:rsidR="00055D2D" w:rsidRPr="00055D2D">
        <w:rPr>
          <w:i/>
          <w:iCs/>
          <w:sz w:val="16"/>
        </w:rPr>
        <w:t xml:space="preserve"> </w:t>
      </w:r>
    </w:p>
    <w:p w14:paraId="363614E7" w14:textId="77777777" w:rsidR="00055D2D" w:rsidRPr="00055D2D" w:rsidRDefault="0056447E" w:rsidP="003502F3">
      <w:pPr>
        <w:pStyle w:val="largemain"/>
        <w:rPr>
          <w:i/>
          <w:iCs/>
          <w:sz w:val="16"/>
        </w:rPr>
      </w:pPr>
      <w:r w:rsidRPr="00055D2D">
        <w:rPr>
          <w:i/>
          <w:iCs/>
        </w:rPr>
        <w:t>and we drink of his sacrifice</w:t>
      </w:r>
      <w:r w:rsidR="00055D2D">
        <w:rPr>
          <w:i/>
          <w:iCs/>
        </w:rPr>
        <w:t xml:space="preserve"> </w:t>
      </w:r>
      <w:r w:rsidRPr="00055D2D">
        <w:rPr>
          <w:i/>
          <w:iCs/>
        </w:rPr>
        <w:t xml:space="preserve"> </w:t>
      </w:r>
      <w:r w:rsidR="00055D2D" w:rsidRPr="00055D2D">
        <w:rPr>
          <w:i/>
          <w:iCs/>
          <w:sz w:val="16"/>
        </w:rPr>
        <w:t xml:space="preserve"> </w:t>
      </w:r>
    </w:p>
    <w:p w14:paraId="6EF2E2AA" w14:textId="77777777" w:rsidR="00055D2D" w:rsidRPr="00055D2D" w:rsidRDefault="0056447E" w:rsidP="003502F3">
      <w:pPr>
        <w:pStyle w:val="largemain"/>
        <w:rPr>
          <w:i/>
          <w:iCs/>
          <w:sz w:val="16"/>
        </w:rPr>
      </w:pPr>
      <w:r w:rsidRPr="00055D2D">
        <w:rPr>
          <w:i/>
          <w:iCs/>
        </w:rPr>
        <w:t>as a sign of our bonds of peace</w:t>
      </w:r>
      <w:r w:rsidR="00055D2D">
        <w:rPr>
          <w:i/>
          <w:iCs/>
        </w:rPr>
        <w:t xml:space="preserve"> </w:t>
      </w:r>
      <w:r w:rsidRPr="00055D2D">
        <w:rPr>
          <w:i/>
          <w:iCs/>
        </w:rPr>
        <w:t xml:space="preserve"> </w:t>
      </w:r>
      <w:r w:rsidR="00055D2D" w:rsidRPr="00055D2D">
        <w:rPr>
          <w:i/>
          <w:iCs/>
          <w:sz w:val="16"/>
        </w:rPr>
        <w:t xml:space="preserve"> </w:t>
      </w:r>
    </w:p>
    <w:p w14:paraId="38FCDE22" w14:textId="77777777" w:rsidR="00055D2D" w:rsidRPr="00055D2D" w:rsidRDefault="0056447E" w:rsidP="003502F3">
      <w:pPr>
        <w:pStyle w:val="largemain"/>
        <w:rPr>
          <w:i/>
          <w:iCs/>
          <w:sz w:val="16"/>
        </w:rPr>
      </w:pPr>
      <w:r w:rsidRPr="00055D2D">
        <w:rPr>
          <w:i/>
          <w:iCs/>
        </w:rPr>
        <w:t>around the table of the King.</w:t>
      </w:r>
      <w:r w:rsidR="00055D2D">
        <w:rPr>
          <w:i/>
          <w:iCs/>
        </w:rPr>
        <w:t xml:space="preserve"> </w:t>
      </w:r>
      <w:r w:rsidRPr="00055D2D">
        <w:rPr>
          <w:i/>
          <w:iCs/>
        </w:rPr>
        <w:t xml:space="preserve"> </w:t>
      </w:r>
      <w:r w:rsidR="00055D2D" w:rsidRPr="00055D2D">
        <w:rPr>
          <w:i/>
          <w:iCs/>
          <w:sz w:val="16"/>
        </w:rPr>
        <w:t xml:space="preserve"> </w:t>
      </w:r>
    </w:p>
    <w:p w14:paraId="57E291BF" w14:textId="77777777" w:rsidR="00055D2D" w:rsidRPr="00055D2D" w:rsidRDefault="00055D2D" w:rsidP="003502F3">
      <w:pPr>
        <w:pStyle w:val="largemain"/>
        <w:rPr>
          <w:sz w:val="16"/>
        </w:rPr>
      </w:pPr>
      <w:r w:rsidRPr="00055D2D">
        <w:rPr>
          <w:sz w:val="16"/>
        </w:rPr>
        <w:t xml:space="preserve"> </w:t>
      </w:r>
    </w:p>
    <w:p w14:paraId="1701A5C1" w14:textId="77777777" w:rsidR="00055D2D" w:rsidRPr="00055D2D" w:rsidRDefault="00055D2D" w:rsidP="003502F3">
      <w:pPr>
        <w:pStyle w:val="largemain"/>
        <w:rPr>
          <w:sz w:val="16"/>
        </w:rPr>
      </w:pPr>
      <w:r w:rsidRPr="00055D2D">
        <w:rPr>
          <w:b/>
        </w:rPr>
        <w:t>2</w:t>
      </w:r>
      <w:r w:rsidR="0056447E" w:rsidRPr="0056447E">
        <w:t xml:space="preserve"> The body of our Saviour, Jesus Christ,</w:t>
      </w:r>
      <w:r>
        <w:t xml:space="preserve"> </w:t>
      </w:r>
      <w:r w:rsidR="0056447E" w:rsidRPr="0056447E">
        <w:t xml:space="preserve"> </w:t>
      </w:r>
      <w:r w:rsidRPr="00055D2D">
        <w:rPr>
          <w:sz w:val="16"/>
        </w:rPr>
        <w:t xml:space="preserve"> </w:t>
      </w:r>
    </w:p>
    <w:p w14:paraId="0825EBF9" w14:textId="77777777" w:rsidR="00055D2D" w:rsidRPr="00055D2D" w:rsidRDefault="0056447E" w:rsidP="003502F3">
      <w:pPr>
        <w:pStyle w:val="largemain"/>
        <w:rPr>
          <w:sz w:val="16"/>
        </w:rPr>
      </w:pPr>
      <w:r w:rsidRPr="0056447E">
        <w:t>torn for you: eat and remember</w:t>
      </w:r>
      <w:r w:rsidR="00055D2D">
        <w:t xml:space="preserve"> </w:t>
      </w:r>
      <w:r w:rsidRPr="0056447E">
        <w:t xml:space="preserve"> </w:t>
      </w:r>
      <w:r w:rsidR="00055D2D" w:rsidRPr="00055D2D">
        <w:rPr>
          <w:sz w:val="16"/>
        </w:rPr>
        <w:t xml:space="preserve"> </w:t>
      </w:r>
    </w:p>
    <w:p w14:paraId="211827C0" w14:textId="77777777" w:rsidR="00055D2D" w:rsidRPr="00055D2D" w:rsidRDefault="0056447E" w:rsidP="003502F3">
      <w:pPr>
        <w:pStyle w:val="largemain"/>
        <w:rPr>
          <w:sz w:val="16"/>
        </w:rPr>
      </w:pPr>
      <w:r w:rsidRPr="0056447E">
        <w:t>the wounds that heal, the death that brings us life,</w:t>
      </w:r>
      <w:r w:rsidR="00055D2D">
        <w:t xml:space="preserve"> </w:t>
      </w:r>
      <w:r w:rsidRPr="0056447E">
        <w:t xml:space="preserve"> </w:t>
      </w:r>
      <w:r w:rsidR="00055D2D" w:rsidRPr="00055D2D">
        <w:rPr>
          <w:sz w:val="16"/>
        </w:rPr>
        <w:t xml:space="preserve"> </w:t>
      </w:r>
    </w:p>
    <w:p w14:paraId="0CC9A0A2" w14:textId="77777777" w:rsidR="00055D2D" w:rsidRPr="00055D2D" w:rsidRDefault="0056447E" w:rsidP="003502F3">
      <w:pPr>
        <w:pStyle w:val="largemain"/>
        <w:rPr>
          <w:sz w:val="16"/>
        </w:rPr>
      </w:pPr>
      <w:r w:rsidRPr="0056447E">
        <w:t>paid the price to make us one.</w:t>
      </w:r>
      <w:r w:rsidR="00055D2D">
        <w:t xml:space="preserve"> </w:t>
      </w:r>
      <w:r w:rsidRPr="0056447E">
        <w:t xml:space="preserve"> </w:t>
      </w:r>
      <w:r w:rsidR="00055D2D" w:rsidRPr="00055D2D">
        <w:rPr>
          <w:sz w:val="16"/>
        </w:rPr>
        <w:t xml:space="preserve"> </w:t>
      </w:r>
    </w:p>
    <w:p w14:paraId="2E240BB8" w14:textId="77777777" w:rsidR="00055D2D" w:rsidRPr="00055D2D" w:rsidRDefault="00055D2D" w:rsidP="003502F3">
      <w:pPr>
        <w:pStyle w:val="largemain"/>
        <w:rPr>
          <w:sz w:val="16"/>
        </w:rPr>
      </w:pPr>
      <w:r w:rsidRPr="00055D2D">
        <w:rPr>
          <w:sz w:val="16"/>
        </w:rPr>
        <w:t xml:space="preserve"> </w:t>
      </w:r>
    </w:p>
    <w:p w14:paraId="00A69427" w14:textId="77777777" w:rsidR="00055D2D" w:rsidRPr="00055D2D" w:rsidRDefault="00055D2D" w:rsidP="003502F3">
      <w:pPr>
        <w:pStyle w:val="largemain"/>
        <w:rPr>
          <w:sz w:val="16"/>
        </w:rPr>
      </w:pPr>
      <w:r w:rsidRPr="00055D2D">
        <w:rPr>
          <w:b/>
        </w:rPr>
        <w:t>3</w:t>
      </w:r>
      <w:r w:rsidR="0056447E" w:rsidRPr="0056447E">
        <w:t xml:space="preserve"> The blood that cleanses every stain of sin,</w:t>
      </w:r>
      <w:r>
        <w:t xml:space="preserve"> </w:t>
      </w:r>
      <w:r w:rsidR="0056447E" w:rsidRPr="0056447E">
        <w:t xml:space="preserve"> </w:t>
      </w:r>
      <w:r w:rsidRPr="00055D2D">
        <w:rPr>
          <w:sz w:val="16"/>
        </w:rPr>
        <w:t xml:space="preserve"> </w:t>
      </w:r>
    </w:p>
    <w:p w14:paraId="1A618C53" w14:textId="77777777" w:rsidR="00055D2D" w:rsidRPr="00055D2D" w:rsidRDefault="0056447E" w:rsidP="003502F3">
      <w:pPr>
        <w:pStyle w:val="largemain"/>
        <w:rPr>
          <w:sz w:val="16"/>
        </w:rPr>
      </w:pPr>
      <w:r w:rsidRPr="0056447E">
        <w:t>shed for you: drink and remember</w:t>
      </w:r>
      <w:r w:rsidR="00055D2D">
        <w:t xml:space="preserve"> </w:t>
      </w:r>
      <w:r w:rsidRPr="0056447E">
        <w:t xml:space="preserve"> </w:t>
      </w:r>
      <w:r w:rsidR="00055D2D" w:rsidRPr="00055D2D">
        <w:rPr>
          <w:sz w:val="16"/>
        </w:rPr>
        <w:t xml:space="preserve"> </w:t>
      </w:r>
    </w:p>
    <w:p w14:paraId="614CB87A" w14:textId="77777777" w:rsidR="00055D2D" w:rsidRPr="00055D2D" w:rsidRDefault="0056447E" w:rsidP="003502F3">
      <w:pPr>
        <w:pStyle w:val="largemain"/>
        <w:rPr>
          <w:sz w:val="16"/>
        </w:rPr>
      </w:pPr>
      <w:r w:rsidRPr="0056447E">
        <w:t>he drained death's cup that all may enter in</w:t>
      </w:r>
      <w:r w:rsidR="00055D2D">
        <w:t xml:space="preserve"> </w:t>
      </w:r>
      <w:r w:rsidRPr="0056447E">
        <w:t xml:space="preserve"> </w:t>
      </w:r>
      <w:r w:rsidR="00055D2D" w:rsidRPr="00055D2D">
        <w:rPr>
          <w:sz w:val="16"/>
        </w:rPr>
        <w:t xml:space="preserve"> </w:t>
      </w:r>
    </w:p>
    <w:p w14:paraId="67A93FD6" w14:textId="77777777" w:rsidR="00055D2D" w:rsidRPr="00055D2D" w:rsidRDefault="0056447E" w:rsidP="003502F3">
      <w:pPr>
        <w:pStyle w:val="largemain"/>
        <w:rPr>
          <w:sz w:val="16"/>
        </w:rPr>
      </w:pPr>
      <w:r w:rsidRPr="0056447E">
        <w:t>to receive the life of God.</w:t>
      </w:r>
      <w:r w:rsidR="00055D2D">
        <w:t xml:space="preserve"> </w:t>
      </w:r>
      <w:r w:rsidRPr="0056447E">
        <w:t xml:space="preserve"> </w:t>
      </w:r>
      <w:r w:rsidR="00055D2D" w:rsidRPr="00055D2D">
        <w:rPr>
          <w:sz w:val="16"/>
        </w:rPr>
        <w:t xml:space="preserve"> </w:t>
      </w:r>
    </w:p>
    <w:p w14:paraId="6302E210" w14:textId="77777777" w:rsidR="00055D2D" w:rsidRPr="00055D2D" w:rsidRDefault="00055D2D" w:rsidP="003502F3">
      <w:pPr>
        <w:pStyle w:val="largemain"/>
        <w:rPr>
          <w:sz w:val="16"/>
        </w:rPr>
      </w:pPr>
      <w:r w:rsidRPr="00055D2D">
        <w:rPr>
          <w:sz w:val="16"/>
        </w:rPr>
        <w:t xml:space="preserve"> </w:t>
      </w:r>
    </w:p>
    <w:p w14:paraId="2F3B4C70" w14:textId="77777777" w:rsidR="00055D2D" w:rsidRPr="00055D2D" w:rsidRDefault="00055D2D" w:rsidP="003502F3">
      <w:pPr>
        <w:pStyle w:val="largemain"/>
        <w:rPr>
          <w:sz w:val="16"/>
        </w:rPr>
      </w:pPr>
      <w:r w:rsidRPr="00055D2D">
        <w:rPr>
          <w:b/>
        </w:rPr>
        <w:t>4</w:t>
      </w:r>
      <w:r w:rsidR="0056447E" w:rsidRPr="0056447E">
        <w:t xml:space="preserve"> And so with thankfulness</w:t>
      </w:r>
      <w:r>
        <w:t xml:space="preserve"> </w:t>
      </w:r>
      <w:r w:rsidR="0056447E" w:rsidRPr="0056447E">
        <w:t>and faith we rise</w:t>
      </w:r>
      <w:r>
        <w:t xml:space="preserve"> </w:t>
      </w:r>
      <w:r w:rsidR="0056447E" w:rsidRPr="0056447E">
        <w:t xml:space="preserve"> </w:t>
      </w:r>
      <w:r w:rsidRPr="00055D2D">
        <w:rPr>
          <w:sz w:val="16"/>
        </w:rPr>
        <w:t xml:space="preserve"> </w:t>
      </w:r>
    </w:p>
    <w:p w14:paraId="6737B0C8" w14:textId="77777777" w:rsidR="00055D2D" w:rsidRPr="00055D2D" w:rsidRDefault="0056447E" w:rsidP="003502F3">
      <w:pPr>
        <w:pStyle w:val="largemain"/>
        <w:rPr>
          <w:sz w:val="16"/>
        </w:rPr>
      </w:pPr>
      <w:r w:rsidRPr="0056447E">
        <w:t>to respond: and to remember</w:t>
      </w:r>
      <w:r w:rsidR="00055D2D">
        <w:t xml:space="preserve"> </w:t>
      </w:r>
      <w:r w:rsidRPr="0056447E">
        <w:t xml:space="preserve"> </w:t>
      </w:r>
      <w:r w:rsidR="00055D2D" w:rsidRPr="00055D2D">
        <w:rPr>
          <w:sz w:val="16"/>
        </w:rPr>
        <w:t xml:space="preserve"> </w:t>
      </w:r>
    </w:p>
    <w:p w14:paraId="4EA6EB35" w14:textId="77777777" w:rsidR="00055D2D" w:rsidRPr="00055D2D" w:rsidRDefault="0056447E" w:rsidP="003502F3">
      <w:pPr>
        <w:pStyle w:val="largemain"/>
        <w:rPr>
          <w:sz w:val="16"/>
        </w:rPr>
      </w:pPr>
      <w:r w:rsidRPr="0056447E">
        <w:t>our call  to follow in the steps of Christ</w:t>
      </w:r>
      <w:r w:rsidR="00055D2D">
        <w:t xml:space="preserve"> </w:t>
      </w:r>
      <w:r w:rsidRPr="0056447E">
        <w:t xml:space="preserve"> </w:t>
      </w:r>
      <w:r w:rsidR="00055D2D" w:rsidRPr="00055D2D">
        <w:rPr>
          <w:sz w:val="16"/>
        </w:rPr>
        <w:t xml:space="preserve"> </w:t>
      </w:r>
    </w:p>
    <w:p w14:paraId="5CD723A7" w14:textId="77777777" w:rsidR="00055D2D" w:rsidRPr="00055D2D" w:rsidRDefault="0056447E" w:rsidP="003502F3">
      <w:pPr>
        <w:pStyle w:val="largemain"/>
        <w:rPr>
          <w:sz w:val="16"/>
        </w:rPr>
      </w:pPr>
      <w:r w:rsidRPr="0056447E">
        <w:t>as his body here on earth.</w:t>
      </w:r>
      <w:r w:rsidR="00055D2D">
        <w:t xml:space="preserve"> </w:t>
      </w:r>
      <w:r w:rsidR="00055D2D" w:rsidRPr="00055D2D">
        <w:rPr>
          <w:sz w:val="16"/>
        </w:rPr>
        <w:t xml:space="preserve"> </w:t>
      </w:r>
    </w:p>
    <w:p w14:paraId="447F9D5A" w14:textId="77777777" w:rsidR="00055D2D" w:rsidRPr="00055D2D" w:rsidRDefault="00055D2D" w:rsidP="003502F3">
      <w:pPr>
        <w:pStyle w:val="largemain"/>
        <w:rPr>
          <w:sz w:val="16"/>
        </w:rPr>
      </w:pPr>
      <w:r w:rsidRPr="00055D2D">
        <w:rPr>
          <w:sz w:val="16"/>
        </w:rPr>
        <w:t xml:space="preserve"> </w:t>
      </w:r>
    </w:p>
    <w:p w14:paraId="7E4FBF6A" w14:textId="77777777" w:rsidR="00055D2D" w:rsidRPr="00055D2D" w:rsidRDefault="0056447E" w:rsidP="003502F3">
      <w:pPr>
        <w:pStyle w:val="largemain"/>
        <w:rPr>
          <w:i/>
          <w:iCs/>
          <w:sz w:val="16"/>
        </w:rPr>
      </w:pPr>
      <w:r w:rsidRPr="00055D2D">
        <w:rPr>
          <w:i/>
          <w:iCs/>
        </w:rPr>
        <w:t>As we share in His suffering,</w:t>
      </w:r>
      <w:r w:rsidR="00055D2D" w:rsidRPr="00055D2D">
        <w:rPr>
          <w:i/>
          <w:iCs/>
          <w:sz w:val="16"/>
        </w:rPr>
        <w:t xml:space="preserve"> </w:t>
      </w:r>
    </w:p>
    <w:p w14:paraId="48B8CC8F" w14:textId="37A6CEEA" w:rsidR="00055D2D" w:rsidRPr="00055D2D" w:rsidRDefault="0056447E" w:rsidP="003502F3">
      <w:pPr>
        <w:pStyle w:val="largemain"/>
        <w:rPr>
          <w:i/>
          <w:iCs/>
          <w:sz w:val="16"/>
        </w:rPr>
      </w:pPr>
      <w:r w:rsidRPr="00055D2D">
        <w:rPr>
          <w:i/>
          <w:iCs/>
        </w:rPr>
        <w:t xml:space="preserve">We </w:t>
      </w:r>
      <w:r w:rsidR="005F7F94" w:rsidRPr="00055D2D">
        <w:rPr>
          <w:i/>
          <w:iCs/>
        </w:rPr>
        <w:t>proclaim: Christ</w:t>
      </w:r>
      <w:r w:rsidRPr="00055D2D">
        <w:rPr>
          <w:i/>
          <w:iCs/>
        </w:rPr>
        <w:t xml:space="preserve"> will come again!</w:t>
      </w:r>
      <w:r w:rsidR="00055D2D" w:rsidRPr="00055D2D">
        <w:rPr>
          <w:i/>
          <w:iCs/>
          <w:sz w:val="16"/>
        </w:rPr>
        <w:t xml:space="preserve"> </w:t>
      </w:r>
    </w:p>
    <w:p w14:paraId="47D1BA15" w14:textId="77777777" w:rsidR="00055D2D" w:rsidRPr="00055D2D" w:rsidRDefault="0056447E" w:rsidP="003502F3">
      <w:pPr>
        <w:pStyle w:val="largemain"/>
        <w:rPr>
          <w:i/>
          <w:iCs/>
          <w:sz w:val="16"/>
        </w:rPr>
      </w:pPr>
      <w:r w:rsidRPr="00055D2D">
        <w:rPr>
          <w:i/>
          <w:iCs/>
        </w:rPr>
        <w:t>And we’ll join in the feast of Heaven</w:t>
      </w:r>
      <w:r w:rsidR="00055D2D" w:rsidRPr="00055D2D">
        <w:rPr>
          <w:i/>
          <w:iCs/>
          <w:sz w:val="16"/>
        </w:rPr>
        <w:t xml:space="preserve"> </w:t>
      </w:r>
    </w:p>
    <w:p w14:paraId="4FA8BB8F" w14:textId="77777777" w:rsidR="00055D2D" w:rsidRPr="00055D2D" w:rsidRDefault="0056447E" w:rsidP="00055D2D">
      <w:pPr>
        <w:pStyle w:val="largemain"/>
        <w:rPr>
          <w:i/>
          <w:iCs/>
          <w:sz w:val="16"/>
        </w:rPr>
      </w:pPr>
      <w:r w:rsidRPr="00055D2D">
        <w:rPr>
          <w:i/>
          <w:iCs/>
        </w:rPr>
        <w:t>Around the table of the King.</w:t>
      </w:r>
      <w:r w:rsidR="00055D2D" w:rsidRPr="00055D2D">
        <w:rPr>
          <w:i/>
          <w:iCs/>
          <w:sz w:val="16"/>
        </w:rPr>
        <w:t xml:space="preserve"> </w:t>
      </w:r>
    </w:p>
    <w:p w14:paraId="17303930" w14:textId="77777777" w:rsidR="00055D2D" w:rsidRPr="00055D2D" w:rsidRDefault="00055D2D" w:rsidP="0056447E">
      <w:pPr>
        <w:pStyle w:val="smallmainbold"/>
        <w:rPr>
          <w:b w:val="0"/>
          <w:bCs/>
          <w:sz w:val="16"/>
        </w:rPr>
      </w:pPr>
      <w:r w:rsidRPr="00055D2D">
        <w:rPr>
          <w:b w:val="0"/>
          <w:bCs/>
          <w:sz w:val="16"/>
        </w:rPr>
        <w:t xml:space="preserve"> </w:t>
      </w:r>
    </w:p>
    <w:p w14:paraId="3EA5EFFA" w14:textId="77777777" w:rsidR="00055D2D" w:rsidRPr="00055D2D" w:rsidRDefault="0056447E" w:rsidP="003502F3">
      <w:pPr>
        <w:pStyle w:val="LargeHeading1"/>
        <w:rPr>
          <w:sz w:val="16"/>
        </w:rPr>
      </w:pPr>
      <w:r w:rsidRPr="0056447E">
        <w:t xml:space="preserve"> Taking the Bread &amp; Wine</w:t>
      </w:r>
      <w:r w:rsidR="00055D2D" w:rsidRPr="00055D2D">
        <w:rPr>
          <w:sz w:val="16"/>
        </w:rPr>
        <w:t xml:space="preserve"> </w:t>
      </w:r>
    </w:p>
    <w:p w14:paraId="7EF42408" w14:textId="77777777" w:rsidR="00055D2D" w:rsidRPr="00055D2D" w:rsidRDefault="00055D2D" w:rsidP="0056447E">
      <w:pPr>
        <w:pStyle w:val="smallmainbold"/>
        <w:rPr>
          <w:b w:val="0"/>
          <w:bCs/>
          <w:sz w:val="16"/>
        </w:rPr>
      </w:pPr>
      <w:r w:rsidRPr="00055D2D">
        <w:rPr>
          <w:b w:val="0"/>
          <w:bCs/>
          <w:sz w:val="16"/>
        </w:rPr>
        <w:t xml:space="preserve"> </w:t>
      </w:r>
    </w:p>
    <w:p w14:paraId="514F6318" w14:textId="77777777" w:rsidR="00055D2D" w:rsidRPr="00055D2D" w:rsidRDefault="0056447E" w:rsidP="003502F3">
      <w:pPr>
        <w:pStyle w:val="largemain"/>
        <w:rPr>
          <w:sz w:val="16"/>
        </w:rPr>
      </w:pPr>
      <w:r w:rsidRPr="0056447E">
        <w:t>Christ our Passover has been sacrificed for us</w:t>
      </w:r>
      <w:r w:rsidR="00055D2D" w:rsidRPr="00055D2D">
        <w:rPr>
          <w:sz w:val="16"/>
        </w:rPr>
        <w:t xml:space="preserve"> </w:t>
      </w:r>
    </w:p>
    <w:p w14:paraId="310BE947" w14:textId="77777777" w:rsidR="00055D2D" w:rsidRPr="00055D2D" w:rsidRDefault="00055D2D" w:rsidP="003502F3">
      <w:pPr>
        <w:pStyle w:val="largemain"/>
        <w:rPr>
          <w:sz w:val="16"/>
        </w:rPr>
      </w:pPr>
      <w:r w:rsidRPr="00055D2D">
        <w:rPr>
          <w:b/>
        </w:rPr>
        <w:t>therefore let us celebrate the feast.</w:t>
      </w:r>
      <w:r w:rsidRPr="00055D2D">
        <w:rPr>
          <w:sz w:val="16"/>
        </w:rPr>
        <w:t xml:space="preserve"> </w:t>
      </w:r>
    </w:p>
    <w:p w14:paraId="31011D17" w14:textId="77777777" w:rsidR="00055D2D" w:rsidRPr="00055D2D" w:rsidRDefault="00055D2D" w:rsidP="0056447E">
      <w:pPr>
        <w:pStyle w:val="smallmainbold"/>
        <w:rPr>
          <w:b w:val="0"/>
          <w:bCs/>
          <w:sz w:val="16"/>
        </w:rPr>
      </w:pPr>
      <w:r w:rsidRPr="00055D2D">
        <w:rPr>
          <w:b w:val="0"/>
          <w:bCs/>
          <w:sz w:val="16"/>
        </w:rPr>
        <w:t xml:space="preserve"> </w:t>
      </w:r>
    </w:p>
    <w:p w14:paraId="46CDBC29" w14:textId="77777777" w:rsidR="00055D2D" w:rsidRPr="00055D2D" w:rsidRDefault="0056447E" w:rsidP="003502F3">
      <w:pPr>
        <w:pStyle w:val="LargeHeading1"/>
        <w:rPr>
          <w:sz w:val="16"/>
        </w:rPr>
      </w:pPr>
      <w:r w:rsidRPr="0056447E">
        <w:t xml:space="preserve"> Great Thanksgiving </w:t>
      </w:r>
      <w:r w:rsidR="00055D2D" w:rsidRPr="00055D2D">
        <w:rPr>
          <w:sz w:val="16"/>
        </w:rPr>
        <w:t xml:space="preserve"> </w:t>
      </w:r>
    </w:p>
    <w:p w14:paraId="5DB849C2" w14:textId="77777777" w:rsidR="00055D2D" w:rsidRPr="00055D2D" w:rsidRDefault="00055D2D" w:rsidP="0056447E">
      <w:pPr>
        <w:pStyle w:val="smallmainbold"/>
        <w:rPr>
          <w:b w:val="0"/>
          <w:bCs/>
          <w:sz w:val="16"/>
        </w:rPr>
      </w:pPr>
      <w:r w:rsidRPr="00055D2D">
        <w:rPr>
          <w:b w:val="0"/>
          <w:bCs/>
          <w:sz w:val="16"/>
        </w:rPr>
        <w:t xml:space="preserve"> </w:t>
      </w:r>
    </w:p>
    <w:p w14:paraId="4F64A5E7" w14:textId="77777777" w:rsidR="00055D2D" w:rsidRPr="00055D2D" w:rsidRDefault="0056447E" w:rsidP="003502F3">
      <w:pPr>
        <w:pStyle w:val="largemain"/>
        <w:rPr>
          <w:sz w:val="16"/>
        </w:rPr>
      </w:pPr>
      <w:r w:rsidRPr="0056447E">
        <w:t xml:space="preserve">The Lord be with you </w:t>
      </w:r>
      <w:r w:rsidR="00055D2D" w:rsidRPr="00055D2D">
        <w:rPr>
          <w:sz w:val="16"/>
        </w:rPr>
        <w:t xml:space="preserve"> </w:t>
      </w:r>
    </w:p>
    <w:p w14:paraId="49301D63" w14:textId="77777777" w:rsidR="00055D2D" w:rsidRPr="00055D2D" w:rsidRDefault="00055D2D" w:rsidP="003502F3">
      <w:pPr>
        <w:pStyle w:val="largemain"/>
        <w:rPr>
          <w:sz w:val="16"/>
        </w:rPr>
      </w:pPr>
      <w:r w:rsidRPr="00055D2D">
        <w:rPr>
          <w:b/>
        </w:rPr>
        <w:lastRenderedPageBreak/>
        <w:t>And also with you</w:t>
      </w:r>
      <w:r w:rsidRPr="00055D2D">
        <w:rPr>
          <w:sz w:val="16"/>
        </w:rPr>
        <w:t xml:space="preserve"> </w:t>
      </w:r>
    </w:p>
    <w:p w14:paraId="319A4F08" w14:textId="77777777" w:rsidR="00055D2D" w:rsidRPr="00055D2D" w:rsidRDefault="0056447E" w:rsidP="003502F3">
      <w:pPr>
        <w:pStyle w:val="largemain"/>
        <w:rPr>
          <w:sz w:val="16"/>
        </w:rPr>
      </w:pPr>
      <w:r w:rsidRPr="0056447E">
        <w:t>Lift up your hearts.</w:t>
      </w:r>
      <w:r w:rsidR="00055D2D" w:rsidRPr="00055D2D">
        <w:rPr>
          <w:sz w:val="16"/>
        </w:rPr>
        <w:t xml:space="preserve"> </w:t>
      </w:r>
    </w:p>
    <w:p w14:paraId="5386FF91" w14:textId="77777777" w:rsidR="00055D2D" w:rsidRPr="00055D2D" w:rsidRDefault="00055D2D" w:rsidP="003502F3">
      <w:pPr>
        <w:pStyle w:val="largemain"/>
        <w:rPr>
          <w:sz w:val="16"/>
        </w:rPr>
      </w:pPr>
      <w:r w:rsidRPr="00055D2D">
        <w:rPr>
          <w:b/>
        </w:rPr>
        <w:t>We lift them to the Lord.</w:t>
      </w:r>
      <w:r w:rsidRPr="00055D2D">
        <w:rPr>
          <w:sz w:val="16"/>
        </w:rPr>
        <w:t xml:space="preserve"> </w:t>
      </w:r>
    </w:p>
    <w:p w14:paraId="7D074C91" w14:textId="77777777" w:rsidR="00055D2D" w:rsidRPr="00055D2D" w:rsidRDefault="00055D2D" w:rsidP="003502F3">
      <w:pPr>
        <w:pStyle w:val="largemain"/>
        <w:rPr>
          <w:sz w:val="16"/>
        </w:rPr>
      </w:pPr>
      <w:r w:rsidRPr="00055D2D">
        <w:rPr>
          <w:sz w:val="16"/>
        </w:rPr>
        <w:t xml:space="preserve"> </w:t>
      </w:r>
    </w:p>
    <w:p w14:paraId="5F41D2DD" w14:textId="77777777" w:rsidR="00055D2D" w:rsidRPr="00055D2D" w:rsidRDefault="0056447E" w:rsidP="003502F3">
      <w:pPr>
        <w:pStyle w:val="largemain"/>
        <w:rPr>
          <w:sz w:val="16"/>
        </w:rPr>
      </w:pPr>
      <w:r w:rsidRPr="0056447E">
        <w:t>Let us give thanks to the Lord our God.</w:t>
      </w:r>
      <w:r w:rsidR="00055D2D" w:rsidRPr="00055D2D">
        <w:rPr>
          <w:sz w:val="16"/>
        </w:rPr>
        <w:t xml:space="preserve"> </w:t>
      </w:r>
    </w:p>
    <w:p w14:paraId="61E18E0A" w14:textId="77777777" w:rsidR="00055D2D" w:rsidRPr="00055D2D" w:rsidRDefault="00055D2D" w:rsidP="003502F3">
      <w:pPr>
        <w:pStyle w:val="largemain"/>
        <w:rPr>
          <w:sz w:val="16"/>
        </w:rPr>
      </w:pPr>
      <w:r w:rsidRPr="00055D2D">
        <w:rPr>
          <w:b/>
        </w:rPr>
        <w:t>It is right to give our</w:t>
      </w:r>
      <w:r w:rsidR="0056447E" w:rsidRPr="0056447E">
        <w:t xml:space="preserve"> </w:t>
      </w:r>
      <w:r w:rsidRPr="00055D2D">
        <w:rPr>
          <w:b/>
        </w:rPr>
        <w:t>thanks and praise.</w:t>
      </w:r>
      <w:r w:rsidRPr="00055D2D">
        <w:rPr>
          <w:sz w:val="16"/>
        </w:rPr>
        <w:t xml:space="preserve"> </w:t>
      </w:r>
    </w:p>
    <w:p w14:paraId="25130B33" w14:textId="77777777" w:rsidR="00055D2D" w:rsidRPr="00055D2D" w:rsidRDefault="00055D2D" w:rsidP="003502F3">
      <w:pPr>
        <w:pStyle w:val="largemain"/>
        <w:rPr>
          <w:sz w:val="16"/>
        </w:rPr>
      </w:pPr>
      <w:r w:rsidRPr="00055D2D">
        <w:rPr>
          <w:sz w:val="16"/>
        </w:rPr>
        <w:t xml:space="preserve"> </w:t>
      </w:r>
    </w:p>
    <w:p w14:paraId="568AF36C" w14:textId="77777777" w:rsidR="00055D2D" w:rsidRPr="00055D2D" w:rsidRDefault="0056447E" w:rsidP="003502F3">
      <w:pPr>
        <w:pStyle w:val="largemain"/>
        <w:rPr>
          <w:sz w:val="16"/>
        </w:rPr>
      </w:pPr>
      <w:r w:rsidRPr="0056447E">
        <w:t xml:space="preserve">. . .for ever praising you and saying:  </w:t>
      </w:r>
      <w:r w:rsidR="00055D2D" w:rsidRPr="00055D2D">
        <w:rPr>
          <w:sz w:val="16"/>
        </w:rPr>
        <w:t xml:space="preserve"> </w:t>
      </w:r>
    </w:p>
    <w:p w14:paraId="1B3AC604" w14:textId="77777777" w:rsidR="00055D2D" w:rsidRPr="00055D2D" w:rsidRDefault="00055D2D" w:rsidP="003502F3">
      <w:pPr>
        <w:pStyle w:val="largemain"/>
        <w:rPr>
          <w:sz w:val="16"/>
        </w:rPr>
      </w:pPr>
      <w:r w:rsidRPr="00055D2D">
        <w:rPr>
          <w:b/>
        </w:rPr>
        <w:t>Holy, holy, holy Lord,</w:t>
      </w:r>
      <w:r w:rsidR="0056447E" w:rsidRPr="0056447E">
        <w:t xml:space="preserve"> </w:t>
      </w:r>
      <w:r w:rsidRPr="00055D2D">
        <w:rPr>
          <w:b/>
        </w:rPr>
        <w:t>God of power and might,</w:t>
      </w:r>
      <w:r w:rsidR="0056447E" w:rsidRPr="0056447E">
        <w:t xml:space="preserve">  </w:t>
      </w:r>
      <w:r w:rsidRPr="00055D2D">
        <w:rPr>
          <w:sz w:val="16"/>
        </w:rPr>
        <w:t xml:space="preserve"> </w:t>
      </w:r>
    </w:p>
    <w:p w14:paraId="67197436" w14:textId="77777777" w:rsidR="00055D2D" w:rsidRPr="00055D2D" w:rsidRDefault="00055D2D" w:rsidP="003502F3">
      <w:pPr>
        <w:pStyle w:val="largemain"/>
        <w:rPr>
          <w:sz w:val="16"/>
        </w:rPr>
      </w:pPr>
      <w:r w:rsidRPr="00055D2D">
        <w:rPr>
          <w:b/>
        </w:rPr>
        <w:t>heaven and earth</w:t>
      </w:r>
      <w:r w:rsidR="0056447E" w:rsidRPr="0056447E">
        <w:t xml:space="preserve"> </w:t>
      </w:r>
      <w:r w:rsidRPr="00055D2D">
        <w:rPr>
          <w:b/>
        </w:rPr>
        <w:t>are full of your glory.</w:t>
      </w:r>
      <w:r w:rsidR="0056447E" w:rsidRPr="0056447E">
        <w:t xml:space="preserve">  </w:t>
      </w:r>
      <w:r w:rsidRPr="00055D2D">
        <w:rPr>
          <w:sz w:val="16"/>
        </w:rPr>
        <w:t xml:space="preserve"> </w:t>
      </w:r>
    </w:p>
    <w:p w14:paraId="575698B8" w14:textId="77777777" w:rsidR="00055D2D" w:rsidRPr="00055D2D" w:rsidRDefault="00055D2D" w:rsidP="003502F3">
      <w:pPr>
        <w:pStyle w:val="largemain"/>
        <w:rPr>
          <w:sz w:val="16"/>
        </w:rPr>
      </w:pPr>
      <w:r w:rsidRPr="00055D2D">
        <w:rPr>
          <w:b/>
        </w:rPr>
        <w:t>Hosanna in the highest!</w:t>
      </w:r>
      <w:r w:rsidR="0056447E" w:rsidRPr="0056447E">
        <w:t xml:space="preserve">  </w:t>
      </w:r>
      <w:r w:rsidRPr="00055D2D">
        <w:rPr>
          <w:sz w:val="16"/>
        </w:rPr>
        <w:t xml:space="preserve"> </w:t>
      </w:r>
    </w:p>
    <w:p w14:paraId="61C602BC" w14:textId="77777777" w:rsidR="00055D2D" w:rsidRPr="00055D2D" w:rsidRDefault="00055D2D" w:rsidP="003502F3">
      <w:pPr>
        <w:pStyle w:val="largemain"/>
        <w:rPr>
          <w:sz w:val="16"/>
        </w:rPr>
      </w:pPr>
      <w:r w:rsidRPr="00055D2D">
        <w:rPr>
          <w:b/>
        </w:rPr>
        <w:t>Blessed is he who comes</w:t>
      </w:r>
      <w:r w:rsidR="0056447E" w:rsidRPr="0056447E">
        <w:t xml:space="preserve"> </w:t>
      </w:r>
      <w:r w:rsidRPr="00055D2D">
        <w:rPr>
          <w:b/>
        </w:rPr>
        <w:t>in the name of the Lord.</w:t>
      </w:r>
      <w:r w:rsidR="0056447E" w:rsidRPr="0056447E">
        <w:t xml:space="preserve">  </w:t>
      </w:r>
      <w:r w:rsidRPr="00055D2D">
        <w:rPr>
          <w:sz w:val="16"/>
        </w:rPr>
        <w:t xml:space="preserve"> </w:t>
      </w:r>
    </w:p>
    <w:p w14:paraId="06EAB58C" w14:textId="77777777" w:rsidR="00055D2D" w:rsidRPr="00055D2D" w:rsidRDefault="00055D2D" w:rsidP="003502F3">
      <w:pPr>
        <w:pStyle w:val="largemain"/>
        <w:rPr>
          <w:sz w:val="16"/>
        </w:rPr>
      </w:pPr>
      <w:r w:rsidRPr="00055D2D">
        <w:rPr>
          <w:b/>
        </w:rPr>
        <w:t>Hosanna in the highest!</w:t>
      </w:r>
      <w:r w:rsidRPr="00055D2D">
        <w:rPr>
          <w:sz w:val="16"/>
        </w:rPr>
        <w:t xml:space="preserve"> </w:t>
      </w:r>
    </w:p>
    <w:p w14:paraId="7543739A" w14:textId="77777777" w:rsidR="00055D2D" w:rsidRPr="00055D2D" w:rsidRDefault="00055D2D" w:rsidP="003502F3">
      <w:pPr>
        <w:pStyle w:val="largemain"/>
        <w:rPr>
          <w:sz w:val="16"/>
        </w:rPr>
      </w:pPr>
      <w:r w:rsidRPr="00055D2D">
        <w:rPr>
          <w:sz w:val="16"/>
        </w:rPr>
        <w:t xml:space="preserve"> </w:t>
      </w:r>
    </w:p>
    <w:p w14:paraId="7DD1093D" w14:textId="77777777" w:rsidR="00055D2D" w:rsidRPr="00055D2D" w:rsidRDefault="0056447E" w:rsidP="003502F3">
      <w:pPr>
        <w:pStyle w:val="largemain"/>
        <w:rPr>
          <w:sz w:val="16"/>
        </w:rPr>
      </w:pPr>
      <w:r w:rsidRPr="0056447E">
        <w:t xml:space="preserve">. . . Christ your Son commanded:  </w:t>
      </w:r>
      <w:r w:rsidR="00055D2D" w:rsidRPr="00055D2D">
        <w:rPr>
          <w:sz w:val="16"/>
        </w:rPr>
        <w:t xml:space="preserve"> </w:t>
      </w:r>
    </w:p>
    <w:p w14:paraId="0C042BD6" w14:textId="77777777" w:rsidR="00055D2D" w:rsidRPr="00055D2D" w:rsidRDefault="00055D2D" w:rsidP="003502F3">
      <w:pPr>
        <w:pStyle w:val="largemain"/>
        <w:rPr>
          <w:sz w:val="16"/>
        </w:rPr>
      </w:pPr>
      <w:r w:rsidRPr="00055D2D">
        <w:rPr>
          <w:b/>
        </w:rPr>
        <w:t>we remember his</w:t>
      </w:r>
      <w:r w:rsidR="0056447E" w:rsidRPr="0056447E">
        <w:t xml:space="preserve"> </w:t>
      </w:r>
      <w:r w:rsidRPr="00055D2D">
        <w:rPr>
          <w:sz w:val="16"/>
        </w:rPr>
        <w:t xml:space="preserve"> </w:t>
      </w:r>
    </w:p>
    <w:p w14:paraId="37CC67D1" w14:textId="77777777" w:rsidR="00055D2D" w:rsidRPr="00055D2D" w:rsidRDefault="00055D2D" w:rsidP="003502F3">
      <w:pPr>
        <w:pStyle w:val="largemain"/>
        <w:rPr>
          <w:sz w:val="16"/>
        </w:rPr>
      </w:pPr>
      <w:r w:rsidRPr="00055D2D">
        <w:rPr>
          <w:b/>
        </w:rPr>
        <w:t>passion and death,</w:t>
      </w:r>
      <w:r w:rsidR="0056447E" w:rsidRPr="0056447E">
        <w:t xml:space="preserve">  </w:t>
      </w:r>
      <w:r w:rsidRPr="00055D2D">
        <w:rPr>
          <w:sz w:val="16"/>
        </w:rPr>
        <w:t xml:space="preserve"> </w:t>
      </w:r>
    </w:p>
    <w:p w14:paraId="1A0E4425" w14:textId="77777777" w:rsidR="00055D2D" w:rsidRPr="00055D2D" w:rsidRDefault="00055D2D" w:rsidP="003502F3">
      <w:pPr>
        <w:pStyle w:val="largemain"/>
        <w:rPr>
          <w:sz w:val="16"/>
        </w:rPr>
      </w:pPr>
      <w:r w:rsidRPr="00055D2D">
        <w:rPr>
          <w:b/>
        </w:rPr>
        <w:t>we celebrate his</w:t>
      </w:r>
      <w:r w:rsidR="0056447E" w:rsidRPr="0056447E">
        <w:t xml:space="preserve"> </w:t>
      </w:r>
      <w:r w:rsidRPr="00055D2D">
        <w:rPr>
          <w:sz w:val="16"/>
        </w:rPr>
        <w:t xml:space="preserve"> </w:t>
      </w:r>
    </w:p>
    <w:p w14:paraId="5FD64E42" w14:textId="77777777" w:rsidR="00055D2D" w:rsidRPr="00055D2D" w:rsidRDefault="00055D2D" w:rsidP="003502F3">
      <w:pPr>
        <w:pStyle w:val="largemain"/>
        <w:rPr>
          <w:sz w:val="16"/>
        </w:rPr>
      </w:pPr>
      <w:r w:rsidRPr="00055D2D">
        <w:rPr>
          <w:b/>
        </w:rPr>
        <w:t>resurrection and ascension,</w:t>
      </w:r>
      <w:r w:rsidR="0056447E" w:rsidRPr="0056447E">
        <w:t xml:space="preserve">  </w:t>
      </w:r>
      <w:r w:rsidRPr="00055D2D">
        <w:rPr>
          <w:sz w:val="16"/>
        </w:rPr>
        <w:t xml:space="preserve"> </w:t>
      </w:r>
    </w:p>
    <w:p w14:paraId="7B6A29B0" w14:textId="77777777" w:rsidR="00055D2D" w:rsidRPr="00055D2D" w:rsidRDefault="00055D2D" w:rsidP="003502F3">
      <w:pPr>
        <w:pStyle w:val="largemain"/>
        <w:rPr>
          <w:sz w:val="16"/>
        </w:rPr>
      </w:pPr>
      <w:r w:rsidRPr="00055D2D">
        <w:rPr>
          <w:b/>
        </w:rPr>
        <w:t>and we look for the coming of his kingdom.</w:t>
      </w:r>
      <w:r w:rsidRPr="00055D2D">
        <w:rPr>
          <w:sz w:val="16"/>
        </w:rPr>
        <w:t xml:space="preserve"> </w:t>
      </w:r>
    </w:p>
    <w:p w14:paraId="32CE4E35" w14:textId="77777777" w:rsidR="00055D2D" w:rsidRPr="00055D2D" w:rsidRDefault="00055D2D" w:rsidP="003502F3">
      <w:pPr>
        <w:pStyle w:val="largemain"/>
        <w:rPr>
          <w:sz w:val="16"/>
        </w:rPr>
      </w:pPr>
      <w:r w:rsidRPr="00055D2D">
        <w:rPr>
          <w:sz w:val="16"/>
        </w:rPr>
        <w:t xml:space="preserve"> </w:t>
      </w:r>
    </w:p>
    <w:p w14:paraId="6BF876E8" w14:textId="77777777" w:rsidR="00055D2D" w:rsidRPr="00055D2D" w:rsidRDefault="0056447E" w:rsidP="003502F3">
      <w:pPr>
        <w:pStyle w:val="largemain"/>
        <w:rPr>
          <w:sz w:val="16"/>
        </w:rPr>
      </w:pPr>
      <w:r w:rsidRPr="0056447E">
        <w:t xml:space="preserve">. . . in the unity of the Holy Spirit, </w:t>
      </w:r>
      <w:r w:rsidR="00055D2D" w:rsidRPr="00055D2D">
        <w:rPr>
          <w:sz w:val="16"/>
        </w:rPr>
        <w:t xml:space="preserve"> </w:t>
      </w:r>
    </w:p>
    <w:p w14:paraId="511208D0" w14:textId="77777777" w:rsidR="00055D2D" w:rsidRPr="00055D2D" w:rsidRDefault="00055D2D" w:rsidP="003502F3">
      <w:pPr>
        <w:pStyle w:val="largemain"/>
        <w:rPr>
          <w:sz w:val="16"/>
        </w:rPr>
      </w:pPr>
      <w:r w:rsidRPr="00055D2D">
        <w:rPr>
          <w:b/>
        </w:rPr>
        <w:t>all honour and glory are yours, Almighty Father, for ever and ever. Amen.</w:t>
      </w:r>
      <w:r w:rsidRPr="00055D2D">
        <w:rPr>
          <w:sz w:val="16"/>
        </w:rPr>
        <w:t xml:space="preserve"> </w:t>
      </w:r>
    </w:p>
    <w:p w14:paraId="3BE8E6E2" w14:textId="77777777" w:rsidR="00055D2D" w:rsidRPr="00055D2D" w:rsidRDefault="00055D2D" w:rsidP="003502F3">
      <w:pPr>
        <w:pStyle w:val="largemain"/>
        <w:rPr>
          <w:sz w:val="16"/>
        </w:rPr>
      </w:pPr>
      <w:r w:rsidRPr="00055D2D">
        <w:rPr>
          <w:sz w:val="16"/>
        </w:rPr>
        <w:t xml:space="preserve"> </w:t>
      </w:r>
    </w:p>
    <w:p w14:paraId="7FE70141" w14:textId="77777777" w:rsidR="00055D2D" w:rsidRPr="00055D2D" w:rsidRDefault="0056447E" w:rsidP="003502F3">
      <w:pPr>
        <w:pStyle w:val="LargeHeading1"/>
        <w:rPr>
          <w:sz w:val="16"/>
        </w:rPr>
      </w:pPr>
      <w:r w:rsidRPr="0056447E">
        <w:t xml:space="preserve">The Lord’s Prayer  </w:t>
      </w:r>
      <w:r w:rsidR="00055D2D" w:rsidRPr="00055D2D">
        <w:rPr>
          <w:sz w:val="16"/>
        </w:rPr>
        <w:t xml:space="preserve"> </w:t>
      </w:r>
    </w:p>
    <w:p w14:paraId="08B95FC3" w14:textId="77777777" w:rsidR="00055D2D" w:rsidRPr="00055D2D" w:rsidRDefault="00055D2D" w:rsidP="003502F3">
      <w:pPr>
        <w:pStyle w:val="largemain"/>
        <w:rPr>
          <w:b/>
          <w:sz w:val="16"/>
        </w:rPr>
      </w:pPr>
      <w:r w:rsidRPr="00055D2D">
        <w:rPr>
          <w:b/>
        </w:rPr>
        <w:t xml:space="preserve">Our Father, who art in heaven,  </w:t>
      </w:r>
      <w:r w:rsidRPr="00055D2D">
        <w:rPr>
          <w:b/>
          <w:sz w:val="16"/>
        </w:rPr>
        <w:t xml:space="preserve"> </w:t>
      </w:r>
    </w:p>
    <w:p w14:paraId="4B3203C2" w14:textId="77777777" w:rsidR="00055D2D" w:rsidRPr="00055D2D" w:rsidRDefault="00055D2D" w:rsidP="003502F3">
      <w:pPr>
        <w:pStyle w:val="largemain"/>
        <w:rPr>
          <w:b/>
          <w:sz w:val="16"/>
        </w:rPr>
      </w:pPr>
      <w:r w:rsidRPr="00055D2D">
        <w:rPr>
          <w:b/>
        </w:rPr>
        <w:t xml:space="preserve">hallowed be thy name,  </w:t>
      </w:r>
      <w:r w:rsidRPr="00055D2D">
        <w:rPr>
          <w:b/>
          <w:sz w:val="16"/>
        </w:rPr>
        <w:t xml:space="preserve"> </w:t>
      </w:r>
    </w:p>
    <w:p w14:paraId="64B4B928" w14:textId="77777777" w:rsidR="00055D2D" w:rsidRPr="00055D2D" w:rsidRDefault="00055D2D" w:rsidP="003502F3">
      <w:pPr>
        <w:pStyle w:val="largemain"/>
        <w:rPr>
          <w:b/>
          <w:sz w:val="16"/>
        </w:rPr>
      </w:pPr>
      <w:r w:rsidRPr="00055D2D">
        <w:rPr>
          <w:b/>
        </w:rPr>
        <w:t xml:space="preserve">thy kingdom come,  </w:t>
      </w:r>
      <w:r w:rsidRPr="00055D2D">
        <w:rPr>
          <w:b/>
          <w:sz w:val="16"/>
        </w:rPr>
        <w:t xml:space="preserve"> </w:t>
      </w:r>
    </w:p>
    <w:p w14:paraId="474EEFB4" w14:textId="77777777" w:rsidR="00055D2D" w:rsidRPr="00055D2D" w:rsidRDefault="00055D2D" w:rsidP="003502F3">
      <w:pPr>
        <w:pStyle w:val="largemain"/>
        <w:rPr>
          <w:sz w:val="16"/>
        </w:rPr>
      </w:pPr>
      <w:r w:rsidRPr="00055D2D">
        <w:rPr>
          <w:b/>
        </w:rPr>
        <w:t>thy will be done, on earth as it is in heaven.</w:t>
      </w:r>
      <w:r w:rsidRPr="00055D2D">
        <w:rPr>
          <w:sz w:val="16"/>
        </w:rPr>
        <w:t xml:space="preserve"> </w:t>
      </w:r>
    </w:p>
    <w:p w14:paraId="75BF1D70" w14:textId="77777777" w:rsidR="00055D2D" w:rsidRPr="00055D2D" w:rsidRDefault="00055D2D" w:rsidP="003502F3">
      <w:pPr>
        <w:pStyle w:val="largemain"/>
        <w:rPr>
          <w:b/>
          <w:sz w:val="16"/>
        </w:rPr>
      </w:pPr>
      <w:r w:rsidRPr="00055D2D">
        <w:rPr>
          <w:b/>
        </w:rPr>
        <w:t xml:space="preserve">Give us this day our daily bread.  </w:t>
      </w:r>
      <w:r w:rsidRPr="00055D2D">
        <w:rPr>
          <w:b/>
          <w:sz w:val="16"/>
        </w:rPr>
        <w:t xml:space="preserve"> </w:t>
      </w:r>
    </w:p>
    <w:p w14:paraId="109A38D2" w14:textId="77777777" w:rsidR="00055D2D" w:rsidRPr="00055D2D" w:rsidRDefault="00055D2D" w:rsidP="003502F3">
      <w:pPr>
        <w:pStyle w:val="largemain"/>
        <w:rPr>
          <w:b/>
          <w:sz w:val="16"/>
        </w:rPr>
      </w:pPr>
      <w:r w:rsidRPr="00055D2D">
        <w:rPr>
          <w:b/>
        </w:rPr>
        <w:t xml:space="preserve">And forgive us our trespasses  </w:t>
      </w:r>
      <w:r w:rsidRPr="00055D2D">
        <w:rPr>
          <w:b/>
          <w:sz w:val="16"/>
        </w:rPr>
        <w:t xml:space="preserve"> </w:t>
      </w:r>
    </w:p>
    <w:p w14:paraId="35C65F36" w14:textId="77777777" w:rsidR="00055D2D" w:rsidRPr="00055D2D" w:rsidRDefault="00055D2D" w:rsidP="003502F3">
      <w:pPr>
        <w:pStyle w:val="largemain"/>
        <w:rPr>
          <w:sz w:val="16"/>
        </w:rPr>
      </w:pPr>
      <w:r w:rsidRPr="00055D2D">
        <w:rPr>
          <w:b/>
        </w:rPr>
        <w:lastRenderedPageBreak/>
        <w:t>as we forgive those who trespass against us.</w:t>
      </w:r>
      <w:r w:rsidR="0056447E" w:rsidRPr="0056447E">
        <w:t xml:space="preserve">  </w:t>
      </w:r>
      <w:r w:rsidRPr="00055D2D">
        <w:rPr>
          <w:sz w:val="16"/>
        </w:rPr>
        <w:t xml:space="preserve"> </w:t>
      </w:r>
    </w:p>
    <w:p w14:paraId="1A2FEC04" w14:textId="77777777" w:rsidR="00055D2D" w:rsidRPr="00055D2D" w:rsidRDefault="00055D2D" w:rsidP="003502F3">
      <w:pPr>
        <w:pStyle w:val="largemain"/>
        <w:rPr>
          <w:b/>
          <w:sz w:val="16"/>
        </w:rPr>
      </w:pPr>
      <w:r w:rsidRPr="00055D2D">
        <w:rPr>
          <w:b/>
        </w:rPr>
        <w:t xml:space="preserve">And lead us not into temptation, </w:t>
      </w:r>
      <w:r w:rsidRPr="00055D2D">
        <w:rPr>
          <w:b/>
          <w:sz w:val="16"/>
        </w:rPr>
        <w:t xml:space="preserve"> </w:t>
      </w:r>
    </w:p>
    <w:p w14:paraId="6FEF6430" w14:textId="77777777" w:rsidR="00055D2D" w:rsidRPr="00055D2D" w:rsidRDefault="00055D2D" w:rsidP="003502F3">
      <w:pPr>
        <w:pStyle w:val="largemain"/>
        <w:rPr>
          <w:b/>
          <w:sz w:val="16"/>
        </w:rPr>
      </w:pPr>
      <w:r w:rsidRPr="00055D2D">
        <w:rPr>
          <w:b/>
        </w:rPr>
        <w:t xml:space="preserve">but deliver us from evil.  </w:t>
      </w:r>
      <w:r w:rsidRPr="00055D2D">
        <w:rPr>
          <w:b/>
          <w:sz w:val="16"/>
        </w:rPr>
        <w:t xml:space="preserve"> </w:t>
      </w:r>
    </w:p>
    <w:p w14:paraId="2968BA55" w14:textId="77777777" w:rsidR="00055D2D" w:rsidRPr="00055D2D" w:rsidRDefault="00055D2D" w:rsidP="003502F3">
      <w:pPr>
        <w:pStyle w:val="largemain"/>
        <w:rPr>
          <w:b/>
          <w:sz w:val="16"/>
        </w:rPr>
      </w:pPr>
      <w:r w:rsidRPr="00055D2D">
        <w:rPr>
          <w:b/>
        </w:rPr>
        <w:t xml:space="preserve">For thine is the kingdom, the power, and the glory  </w:t>
      </w:r>
      <w:r w:rsidRPr="00055D2D">
        <w:rPr>
          <w:b/>
          <w:sz w:val="16"/>
        </w:rPr>
        <w:t xml:space="preserve"> </w:t>
      </w:r>
    </w:p>
    <w:p w14:paraId="5A078F3B" w14:textId="77777777" w:rsidR="00055D2D" w:rsidRPr="00055D2D" w:rsidRDefault="00055D2D" w:rsidP="003502F3">
      <w:pPr>
        <w:pStyle w:val="largemain"/>
        <w:rPr>
          <w:sz w:val="16"/>
        </w:rPr>
      </w:pPr>
      <w:r w:rsidRPr="00055D2D">
        <w:rPr>
          <w:b/>
        </w:rPr>
        <w:t>for ever and ever. Amen.</w:t>
      </w:r>
      <w:r w:rsidRPr="00055D2D">
        <w:rPr>
          <w:sz w:val="16"/>
        </w:rPr>
        <w:t xml:space="preserve"> </w:t>
      </w:r>
    </w:p>
    <w:p w14:paraId="6F0EADA3" w14:textId="77777777" w:rsidR="00055D2D" w:rsidRPr="00055D2D" w:rsidRDefault="00055D2D" w:rsidP="0056447E">
      <w:pPr>
        <w:pStyle w:val="smallmainbold"/>
        <w:rPr>
          <w:b w:val="0"/>
          <w:bCs/>
          <w:sz w:val="16"/>
        </w:rPr>
      </w:pPr>
      <w:r w:rsidRPr="00055D2D">
        <w:rPr>
          <w:b w:val="0"/>
          <w:bCs/>
          <w:sz w:val="16"/>
        </w:rPr>
        <w:t xml:space="preserve"> </w:t>
      </w:r>
    </w:p>
    <w:p w14:paraId="1E36EA3F" w14:textId="77777777" w:rsidR="00055D2D" w:rsidRPr="00055D2D" w:rsidRDefault="0056447E" w:rsidP="003502F3">
      <w:pPr>
        <w:pStyle w:val="LargeHeading1"/>
        <w:rPr>
          <w:sz w:val="16"/>
        </w:rPr>
      </w:pPr>
      <w:r w:rsidRPr="0056447E">
        <w:t>Breaking Bread</w:t>
      </w:r>
      <w:r w:rsidR="00055D2D" w:rsidRPr="00055D2D">
        <w:rPr>
          <w:sz w:val="16"/>
        </w:rPr>
        <w:t xml:space="preserve"> </w:t>
      </w:r>
    </w:p>
    <w:p w14:paraId="3BC52A2F" w14:textId="77777777" w:rsidR="00055D2D" w:rsidRPr="00055D2D" w:rsidRDefault="00055D2D" w:rsidP="0056447E">
      <w:pPr>
        <w:pStyle w:val="smallmainbold"/>
        <w:rPr>
          <w:b w:val="0"/>
          <w:bCs/>
          <w:sz w:val="16"/>
        </w:rPr>
      </w:pPr>
      <w:r w:rsidRPr="00055D2D">
        <w:rPr>
          <w:b w:val="0"/>
          <w:bCs/>
          <w:sz w:val="16"/>
        </w:rPr>
        <w:t xml:space="preserve"> </w:t>
      </w:r>
    </w:p>
    <w:p w14:paraId="395C6D51" w14:textId="77777777" w:rsidR="00055D2D" w:rsidRPr="00055D2D" w:rsidRDefault="0056447E" w:rsidP="003502F3">
      <w:pPr>
        <w:pStyle w:val="largemain"/>
        <w:rPr>
          <w:sz w:val="16"/>
        </w:rPr>
      </w:pPr>
      <w:r w:rsidRPr="0056447E">
        <w:t xml:space="preserve">The bread which we break  </w:t>
      </w:r>
      <w:r w:rsidR="00055D2D" w:rsidRPr="00055D2D">
        <w:rPr>
          <w:sz w:val="16"/>
        </w:rPr>
        <w:t xml:space="preserve"> </w:t>
      </w:r>
    </w:p>
    <w:p w14:paraId="42E2F371" w14:textId="77777777" w:rsidR="00055D2D" w:rsidRPr="00055D2D" w:rsidRDefault="0056447E" w:rsidP="003502F3">
      <w:pPr>
        <w:pStyle w:val="largemain"/>
        <w:rPr>
          <w:sz w:val="16"/>
        </w:rPr>
      </w:pPr>
      <w:r w:rsidRPr="0056447E">
        <w:t>is a sharing in the body of Christ.</w:t>
      </w:r>
      <w:r w:rsidR="00055D2D" w:rsidRPr="00055D2D">
        <w:rPr>
          <w:sz w:val="16"/>
        </w:rPr>
        <w:t xml:space="preserve"> </w:t>
      </w:r>
    </w:p>
    <w:p w14:paraId="40B29F35" w14:textId="77777777" w:rsidR="00055D2D" w:rsidRPr="00055D2D" w:rsidRDefault="00055D2D" w:rsidP="003502F3">
      <w:pPr>
        <w:pStyle w:val="largemain"/>
        <w:rPr>
          <w:sz w:val="16"/>
        </w:rPr>
      </w:pPr>
      <w:r w:rsidRPr="00055D2D">
        <w:rPr>
          <w:b/>
        </w:rPr>
        <w:t>We being many are one body,</w:t>
      </w:r>
      <w:r w:rsidR="0056447E" w:rsidRPr="0056447E">
        <w:t xml:space="preserve">  </w:t>
      </w:r>
      <w:r w:rsidRPr="00055D2D">
        <w:rPr>
          <w:sz w:val="16"/>
        </w:rPr>
        <w:t xml:space="preserve"> </w:t>
      </w:r>
    </w:p>
    <w:p w14:paraId="513D249A" w14:textId="77777777" w:rsidR="00055D2D" w:rsidRPr="00055D2D" w:rsidRDefault="00055D2D" w:rsidP="003502F3">
      <w:pPr>
        <w:pStyle w:val="largemain"/>
        <w:rPr>
          <w:sz w:val="16"/>
        </w:rPr>
      </w:pPr>
      <w:r w:rsidRPr="00055D2D">
        <w:rPr>
          <w:b/>
        </w:rPr>
        <w:t>for we all share in the one bread.</w:t>
      </w:r>
      <w:r w:rsidRPr="00055D2D">
        <w:rPr>
          <w:sz w:val="16"/>
        </w:rPr>
        <w:t xml:space="preserve"> </w:t>
      </w:r>
    </w:p>
    <w:p w14:paraId="31B20455" w14:textId="77777777" w:rsidR="00055D2D" w:rsidRPr="00055D2D" w:rsidRDefault="00055D2D" w:rsidP="0056447E">
      <w:pPr>
        <w:pStyle w:val="smallmainbold"/>
        <w:rPr>
          <w:b w:val="0"/>
          <w:bCs/>
          <w:sz w:val="16"/>
        </w:rPr>
      </w:pPr>
      <w:r w:rsidRPr="00055D2D">
        <w:rPr>
          <w:b w:val="0"/>
          <w:bCs/>
          <w:sz w:val="16"/>
        </w:rPr>
        <w:t xml:space="preserve"> </w:t>
      </w:r>
    </w:p>
    <w:p w14:paraId="2D3A68F9" w14:textId="77777777" w:rsidR="00055D2D" w:rsidRPr="00055D2D" w:rsidRDefault="0056447E" w:rsidP="003502F3">
      <w:pPr>
        <w:pStyle w:val="LargeHeading1"/>
        <w:rPr>
          <w:sz w:val="16"/>
        </w:rPr>
      </w:pPr>
      <w:r w:rsidRPr="003502F3">
        <w:t>Invitation</w:t>
      </w:r>
      <w:r w:rsidR="00055D2D" w:rsidRPr="00055D2D">
        <w:rPr>
          <w:sz w:val="16"/>
        </w:rPr>
        <w:t xml:space="preserve"> </w:t>
      </w:r>
    </w:p>
    <w:p w14:paraId="34D9F36C" w14:textId="77777777" w:rsidR="00055D2D" w:rsidRPr="00055D2D" w:rsidRDefault="00055D2D" w:rsidP="0056447E">
      <w:pPr>
        <w:pStyle w:val="smallmainbold"/>
        <w:rPr>
          <w:b w:val="0"/>
          <w:bCs/>
          <w:sz w:val="16"/>
        </w:rPr>
      </w:pPr>
      <w:r w:rsidRPr="00055D2D">
        <w:rPr>
          <w:b w:val="0"/>
          <w:bCs/>
          <w:sz w:val="16"/>
        </w:rPr>
        <w:t xml:space="preserve"> </w:t>
      </w:r>
    </w:p>
    <w:p w14:paraId="75AA1AE7" w14:textId="77777777" w:rsidR="00055D2D" w:rsidRPr="00055D2D" w:rsidRDefault="0056447E" w:rsidP="003502F3">
      <w:pPr>
        <w:pStyle w:val="LargeHeading1"/>
        <w:rPr>
          <w:sz w:val="16"/>
        </w:rPr>
      </w:pPr>
      <w:r w:rsidRPr="0056447E">
        <w:t xml:space="preserve"> Receiving Communion</w:t>
      </w:r>
      <w:r w:rsidR="00055D2D" w:rsidRPr="00055D2D">
        <w:rPr>
          <w:sz w:val="16"/>
        </w:rPr>
        <w:t xml:space="preserve"> </w:t>
      </w:r>
    </w:p>
    <w:p w14:paraId="69AC515A" w14:textId="77777777" w:rsidR="00055D2D" w:rsidRPr="00055D2D" w:rsidRDefault="0056447E" w:rsidP="003502F3">
      <w:pPr>
        <w:pStyle w:val="LargeHeading1"/>
        <w:rPr>
          <w:sz w:val="16"/>
          <w:szCs w:val="40"/>
        </w:rPr>
      </w:pPr>
      <w:r w:rsidRPr="00055D2D">
        <w:rPr>
          <w:sz w:val="40"/>
          <w:szCs w:val="40"/>
        </w:rPr>
        <w:t xml:space="preserve"> </w:t>
      </w:r>
      <w:r w:rsidR="00055D2D" w:rsidRPr="00055D2D">
        <w:rPr>
          <w:caps w:val="0"/>
          <w:sz w:val="40"/>
          <w:szCs w:val="40"/>
        </w:rPr>
        <w:t>Please come forward to receive the Bread and Wine</w:t>
      </w:r>
      <w:r w:rsidRPr="00055D2D">
        <w:rPr>
          <w:sz w:val="40"/>
          <w:szCs w:val="40"/>
        </w:rPr>
        <w:t>.</w:t>
      </w:r>
      <w:r w:rsidR="00055D2D" w:rsidRPr="00055D2D">
        <w:rPr>
          <w:sz w:val="16"/>
          <w:szCs w:val="40"/>
        </w:rPr>
        <w:t xml:space="preserve"> </w:t>
      </w:r>
    </w:p>
    <w:p w14:paraId="12B9E0D6" w14:textId="77777777" w:rsidR="00055D2D" w:rsidRPr="00055D2D" w:rsidRDefault="00055D2D" w:rsidP="0056447E">
      <w:pPr>
        <w:pStyle w:val="smallmainbold"/>
        <w:rPr>
          <w:b w:val="0"/>
          <w:bCs/>
          <w:sz w:val="16"/>
        </w:rPr>
      </w:pPr>
      <w:r w:rsidRPr="00055D2D">
        <w:rPr>
          <w:b w:val="0"/>
          <w:bCs/>
          <w:sz w:val="16"/>
        </w:rPr>
        <w:t xml:space="preserve"> </w:t>
      </w:r>
    </w:p>
    <w:p w14:paraId="2CCDF3B1" w14:textId="77777777" w:rsidR="00055D2D" w:rsidRPr="00055D2D" w:rsidRDefault="0056447E" w:rsidP="003502F3">
      <w:pPr>
        <w:pStyle w:val="LargeHeading1"/>
        <w:rPr>
          <w:sz w:val="16"/>
        </w:rPr>
      </w:pPr>
      <w:r w:rsidRPr="0056447E">
        <w:t>Prayer after Communion</w:t>
      </w:r>
      <w:r w:rsidR="00055D2D" w:rsidRPr="00055D2D">
        <w:rPr>
          <w:sz w:val="16"/>
        </w:rPr>
        <w:t xml:space="preserve"> </w:t>
      </w:r>
    </w:p>
    <w:p w14:paraId="740A948E" w14:textId="77777777" w:rsidR="00055D2D" w:rsidRPr="00055D2D" w:rsidRDefault="00055D2D" w:rsidP="0056447E">
      <w:pPr>
        <w:pStyle w:val="smallmainbold"/>
        <w:rPr>
          <w:b w:val="0"/>
          <w:bCs/>
          <w:sz w:val="16"/>
        </w:rPr>
      </w:pPr>
      <w:r w:rsidRPr="00055D2D">
        <w:rPr>
          <w:b w:val="0"/>
          <w:bCs/>
          <w:sz w:val="16"/>
        </w:rPr>
        <w:t xml:space="preserve"> </w:t>
      </w:r>
    </w:p>
    <w:p w14:paraId="633CC741" w14:textId="77777777" w:rsidR="00055D2D" w:rsidRPr="00055D2D" w:rsidRDefault="0056447E" w:rsidP="003502F3">
      <w:pPr>
        <w:pStyle w:val="LargeHeading1"/>
        <w:rPr>
          <w:sz w:val="16"/>
        </w:rPr>
      </w:pPr>
      <w:r w:rsidRPr="0056447E">
        <w:t>Sending Prayer</w:t>
      </w:r>
      <w:r w:rsidR="00055D2D" w:rsidRPr="00055D2D">
        <w:rPr>
          <w:sz w:val="16"/>
        </w:rPr>
        <w:t xml:space="preserve"> </w:t>
      </w:r>
    </w:p>
    <w:p w14:paraId="2DB4ED05" w14:textId="77777777" w:rsidR="00055D2D" w:rsidRPr="00055D2D" w:rsidRDefault="00055D2D" w:rsidP="0056447E">
      <w:pPr>
        <w:pStyle w:val="smallmainbold"/>
        <w:rPr>
          <w:b w:val="0"/>
          <w:bCs/>
          <w:sz w:val="16"/>
        </w:rPr>
      </w:pPr>
      <w:r w:rsidRPr="00055D2D">
        <w:rPr>
          <w:b w:val="0"/>
          <w:bCs/>
          <w:sz w:val="16"/>
        </w:rPr>
        <w:t xml:space="preserve"> </w:t>
      </w:r>
    </w:p>
    <w:p w14:paraId="395E5089" w14:textId="77777777" w:rsidR="00055D2D" w:rsidRPr="00055D2D" w:rsidRDefault="00055D2D" w:rsidP="003502F3">
      <w:pPr>
        <w:pStyle w:val="largemain"/>
        <w:rPr>
          <w:sz w:val="16"/>
        </w:rPr>
      </w:pPr>
      <w:r w:rsidRPr="00055D2D">
        <w:rPr>
          <w:b/>
        </w:rPr>
        <w:t>Almighty God,</w:t>
      </w:r>
      <w:r w:rsidR="0056447E" w:rsidRPr="003502F3">
        <w:t xml:space="preserve">  </w:t>
      </w:r>
      <w:r w:rsidRPr="00055D2D">
        <w:rPr>
          <w:sz w:val="16"/>
        </w:rPr>
        <w:t xml:space="preserve"> </w:t>
      </w:r>
    </w:p>
    <w:p w14:paraId="47347A6E" w14:textId="77777777" w:rsidR="00055D2D" w:rsidRPr="00055D2D" w:rsidRDefault="00055D2D" w:rsidP="003502F3">
      <w:pPr>
        <w:pStyle w:val="largemain"/>
        <w:rPr>
          <w:sz w:val="16"/>
        </w:rPr>
      </w:pPr>
      <w:r w:rsidRPr="00055D2D">
        <w:rPr>
          <w:b/>
        </w:rPr>
        <w:t>we thank you for feeding us</w:t>
      </w:r>
      <w:r w:rsidR="0056447E" w:rsidRPr="003502F3">
        <w:t xml:space="preserve"> </w:t>
      </w:r>
      <w:r w:rsidRPr="00055D2D">
        <w:rPr>
          <w:b/>
        </w:rPr>
        <w:t>with the spiritual food</w:t>
      </w:r>
      <w:r w:rsidR="0056447E" w:rsidRPr="003502F3">
        <w:t xml:space="preserve">  </w:t>
      </w:r>
      <w:r w:rsidRPr="00055D2D">
        <w:rPr>
          <w:sz w:val="16"/>
        </w:rPr>
        <w:t xml:space="preserve"> </w:t>
      </w:r>
    </w:p>
    <w:p w14:paraId="7B2D3B59" w14:textId="77777777" w:rsidR="00055D2D" w:rsidRPr="00055D2D" w:rsidRDefault="00055D2D" w:rsidP="003502F3">
      <w:pPr>
        <w:pStyle w:val="largemain"/>
        <w:rPr>
          <w:sz w:val="16"/>
        </w:rPr>
      </w:pPr>
      <w:r w:rsidRPr="00055D2D">
        <w:rPr>
          <w:b/>
        </w:rPr>
        <w:t>of the body and blood of your Son Jesus Christ.</w:t>
      </w:r>
      <w:r w:rsidR="0056447E" w:rsidRPr="003502F3">
        <w:t xml:space="preserve">  </w:t>
      </w:r>
      <w:r w:rsidRPr="00055D2D">
        <w:rPr>
          <w:sz w:val="16"/>
        </w:rPr>
        <w:t xml:space="preserve"> </w:t>
      </w:r>
    </w:p>
    <w:p w14:paraId="7D5DA0F1" w14:textId="77777777" w:rsidR="00055D2D" w:rsidRPr="00055D2D" w:rsidRDefault="00055D2D" w:rsidP="003502F3">
      <w:pPr>
        <w:pStyle w:val="largemain"/>
        <w:rPr>
          <w:sz w:val="16"/>
        </w:rPr>
      </w:pPr>
      <w:r w:rsidRPr="00055D2D">
        <w:rPr>
          <w:b/>
        </w:rPr>
        <w:t>Through him we offer you</w:t>
      </w:r>
      <w:r w:rsidR="0056447E" w:rsidRPr="003502F3">
        <w:t xml:space="preserve"> </w:t>
      </w:r>
      <w:r w:rsidRPr="00055D2D">
        <w:rPr>
          <w:sz w:val="16"/>
        </w:rPr>
        <w:t xml:space="preserve"> </w:t>
      </w:r>
    </w:p>
    <w:p w14:paraId="3536B82C" w14:textId="77777777" w:rsidR="00055D2D" w:rsidRPr="00055D2D" w:rsidRDefault="00055D2D" w:rsidP="003502F3">
      <w:pPr>
        <w:pStyle w:val="largemain"/>
        <w:rPr>
          <w:sz w:val="16"/>
        </w:rPr>
      </w:pPr>
      <w:r w:rsidRPr="00055D2D">
        <w:rPr>
          <w:b/>
        </w:rPr>
        <w:t>our souls and bodies to be</w:t>
      </w:r>
      <w:r w:rsidR="0056447E" w:rsidRPr="003502F3">
        <w:t xml:space="preserve"> </w:t>
      </w:r>
      <w:r w:rsidRPr="00055D2D">
        <w:rPr>
          <w:b/>
        </w:rPr>
        <w:t>a living sacrifice.</w:t>
      </w:r>
      <w:r w:rsidR="0056447E" w:rsidRPr="003502F3">
        <w:t xml:space="preserve">  </w:t>
      </w:r>
      <w:r w:rsidRPr="00055D2D">
        <w:rPr>
          <w:sz w:val="16"/>
        </w:rPr>
        <w:t xml:space="preserve"> </w:t>
      </w:r>
    </w:p>
    <w:p w14:paraId="48F39F48" w14:textId="77777777" w:rsidR="00055D2D" w:rsidRPr="00055D2D" w:rsidRDefault="00055D2D" w:rsidP="003502F3">
      <w:pPr>
        <w:pStyle w:val="largemain"/>
        <w:rPr>
          <w:sz w:val="16"/>
        </w:rPr>
      </w:pPr>
      <w:r w:rsidRPr="00055D2D">
        <w:rPr>
          <w:b/>
        </w:rPr>
        <w:t>Send us out in the</w:t>
      </w:r>
      <w:r w:rsidR="0056447E" w:rsidRPr="003502F3">
        <w:t xml:space="preserve"> </w:t>
      </w:r>
      <w:r w:rsidRPr="00055D2D">
        <w:rPr>
          <w:b/>
        </w:rPr>
        <w:t>power of your Spirit</w:t>
      </w:r>
      <w:r w:rsidR="0056447E" w:rsidRPr="003502F3">
        <w:t xml:space="preserve">  </w:t>
      </w:r>
      <w:r w:rsidRPr="00055D2D">
        <w:rPr>
          <w:sz w:val="16"/>
        </w:rPr>
        <w:t xml:space="preserve"> </w:t>
      </w:r>
    </w:p>
    <w:p w14:paraId="3B24651C" w14:textId="77777777" w:rsidR="00055D2D" w:rsidRPr="00055D2D" w:rsidRDefault="00055D2D" w:rsidP="003502F3">
      <w:pPr>
        <w:pStyle w:val="largemain"/>
        <w:rPr>
          <w:sz w:val="16"/>
        </w:rPr>
      </w:pPr>
      <w:r w:rsidRPr="00055D2D">
        <w:rPr>
          <w:b/>
        </w:rPr>
        <w:t>to live and work to your praise and glory. Amen.</w:t>
      </w:r>
      <w:r w:rsidRPr="00055D2D">
        <w:rPr>
          <w:sz w:val="16"/>
        </w:rPr>
        <w:t xml:space="preserve"> </w:t>
      </w:r>
    </w:p>
    <w:p w14:paraId="7E47B18B" w14:textId="77777777" w:rsidR="00055D2D" w:rsidRPr="00055D2D" w:rsidRDefault="00055D2D" w:rsidP="003502F3">
      <w:pPr>
        <w:pStyle w:val="largemain"/>
        <w:rPr>
          <w:sz w:val="16"/>
        </w:rPr>
      </w:pPr>
      <w:r w:rsidRPr="00055D2D">
        <w:rPr>
          <w:sz w:val="16"/>
        </w:rPr>
        <w:t xml:space="preserve"> </w:t>
      </w:r>
    </w:p>
    <w:p w14:paraId="1EDAE209" w14:textId="77777777" w:rsidR="00055D2D" w:rsidRPr="00055D2D" w:rsidRDefault="0056447E" w:rsidP="003502F3">
      <w:pPr>
        <w:pStyle w:val="LargeHeading1"/>
        <w:rPr>
          <w:sz w:val="16"/>
        </w:rPr>
      </w:pPr>
      <w:r w:rsidRPr="003502F3">
        <w:t xml:space="preserve">Notices </w:t>
      </w:r>
      <w:r w:rsidR="00055D2D" w:rsidRPr="00055D2D">
        <w:rPr>
          <w:sz w:val="16"/>
        </w:rPr>
        <w:t xml:space="preserve"> </w:t>
      </w:r>
    </w:p>
    <w:p w14:paraId="4E1E3581" w14:textId="77777777" w:rsidR="00055D2D" w:rsidRPr="00055D2D" w:rsidRDefault="00055D2D" w:rsidP="003502F3">
      <w:pPr>
        <w:pStyle w:val="LargeHeading1"/>
        <w:rPr>
          <w:sz w:val="16"/>
        </w:rPr>
      </w:pPr>
      <w:r w:rsidRPr="00055D2D">
        <w:rPr>
          <w:sz w:val="16"/>
        </w:rPr>
        <w:t xml:space="preserve"> </w:t>
      </w:r>
    </w:p>
    <w:p w14:paraId="6DCC784C" w14:textId="77777777" w:rsidR="00055D2D" w:rsidRPr="00055D2D" w:rsidRDefault="0056447E" w:rsidP="00055D2D">
      <w:pPr>
        <w:pStyle w:val="LargeHeading1"/>
        <w:rPr>
          <w:sz w:val="16"/>
        </w:rPr>
      </w:pPr>
      <w:r w:rsidRPr="003502F3">
        <w:t>In Christ alone</w:t>
      </w:r>
      <w:r w:rsidR="00055D2D">
        <w:t xml:space="preserve"> - </w:t>
      </w:r>
      <w:r w:rsidRPr="003502F3">
        <w:t>Thanks &amp; Praise 64</w:t>
      </w:r>
      <w:r w:rsidR="00055D2D" w:rsidRPr="00055D2D">
        <w:rPr>
          <w:sz w:val="16"/>
        </w:rPr>
        <w:t xml:space="preserve"> </w:t>
      </w:r>
    </w:p>
    <w:p w14:paraId="582FED46" w14:textId="77777777" w:rsidR="00055D2D" w:rsidRPr="00055D2D" w:rsidRDefault="00055D2D" w:rsidP="0056447E">
      <w:pPr>
        <w:pStyle w:val="smallmainbold"/>
        <w:rPr>
          <w:b w:val="0"/>
          <w:bCs/>
          <w:sz w:val="16"/>
        </w:rPr>
      </w:pPr>
      <w:r w:rsidRPr="00055D2D">
        <w:rPr>
          <w:b w:val="0"/>
          <w:bCs/>
          <w:sz w:val="16"/>
        </w:rPr>
        <w:t xml:space="preserve"> </w:t>
      </w:r>
    </w:p>
    <w:p w14:paraId="5F407444" w14:textId="77777777" w:rsidR="00055D2D" w:rsidRPr="00055D2D" w:rsidRDefault="00055D2D" w:rsidP="003502F3">
      <w:pPr>
        <w:pStyle w:val="largemain"/>
        <w:rPr>
          <w:sz w:val="16"/>
        </w:rPr>
      </w:pPr>
      <w:r w:rsidRPr="00055D2D">
        <w:rPr>
          <w:b/>
        </w:rPr>
        <w:t>1</w:t>
      </w:r>
      <w:r w:rsidR="0056447E" w:rsidRPr="003502F3">
        <w:t xml:space="preserve"> In Christ alone my hope is found, </w:t>
      </w:r>
      <w:r w:rsidRPr="00055D2D">
        <w:rPr>
          <w:sz w:val="16"/>
        </w:rPr>
        <w:t xml:space="preserve"> </w:t>
      </w:r>
    </w:p>
    <w:p w14:paraId="4D3AAE21" w14:textId="77777777" w:rsidR="00055D2D" w:rsidRPr="00055D2D" w:rsidRDefault="0056447E" w:rsidP="003502F3">
      <w:pPr>
        <w:pStyle w:val="largemain"/>
        <w:rPr>
          <w:sz w:val="16"/>
        </w:rPr>
      </w:pPr>
      <w:r w:rsidRPr="003502F3">
        <w:lastRenderedPageBreak/>
        <w:t>He is my light, my strength, my</w:t>
      </w:r>
      <w:r w:rsidR="00055D2D">
        <w:t xml:space="preserve"> </w:t>
      </w:r>
      <w:r w:rsidRPr="003502F3">
        <w:t xml:space="preserve">song; </w:t>
      </w:r>
      <w:r w:rsidR="00055D2D" w:rsidRPr="00055D2D">
        <w:rPr>
          <w:sz w:val="16"/>
        </w:rPr>
        <w:t xml:space="preserve"> </w:t>
      </w:r>
    </w:p>
    <w:p w14:paraId="5AD84480" w14:textId="77777777" w:rsidR="00055D2D" w:rsidRPr="00055D2D" w:rsidRDefault="0056447E" w:rsidP="003502F3">
      <w:pPr>
        <w:pStyle w:val="largemain"/>
        <w:rPr>
          <w:sz w:val="16"/>
        </w:rPr>
      </w:pPr>
      <w:r w:rsidRPr="003502F3">
        <w:t xml:space="preserve">This Cornerstone, this solid Ground, </w:t>
      </w:r>
      <w:r w:rsidR="00055D2D" w:rsidRPr="00055D2D">
        <w:rPr>
          <w:sz w:val="16"/>
        </w:rPr>
        <w:t xml:space="preserve"> </w:t>
      </w:r>
    </w:p>
    <w:p w14:paraId="70A92A61" w14:textId="77777777" w:rsidR="00055D2D" w:rsidRPr="00055D2D" w:rsidRDefault="0056447E" w:rsidP="003502F3">
      <w:pPr>
        <w:pStyle w:val="largemain"/>
        <w:rPr>
          <w:sz w:val="16"/>
        </w:rPr>
      </w:pPr>
      <w:r w:rsidRPr="003502F3">
        <w:t xml:space="preserve">Firm through the fiercest drought and storm. </w:t>
      </w:r>
      <w:r w:rsidR="00055D2D" w:rsidRPr="00055D2D">
        <w:rPr>
          <w:sz w:val="16"/>
        </w:rPr>
        <w:t xml:space="preserve"> </w:t>
      </w:r>
    </w:p>
    <w:p w14:paraId="36CA5C82" w14:textId="77777777" w:rsidR="00055D2D" w:rsidRPr="00055D2D" w:rsidRDefault="0056447E" w:rsidP="003502F3">
      <w:pPr>
        <w:pStyle w:val="largemain"/>
        <w:rPr>
          <w:sz w:val="16"/>
        </w:rPr>
      </w:pPr>
      <w:r w:rsidRPr="003502F3">
        <w:t>What heights of love, what depths of peace,</w:t>
      </w:r>
      <w:r w:rsidR="00055D2D" w:rsidRPr="00055D2D">
        <w:rPr>
          <w:sz w:val="16"/>
        </w:rPr>
        <w:t xml:space="preserve"> </w:t>
      </w:r>
    </w:p>
    <w:p w14:paraId="515459AF" w14:textId="77777777" w:rsidR="00055D2D" w:rsidRPr="00055D2D" w:rsidRDefault="0056447E" w:rsidP="003502F3">
      <w:pPr>
        <w:pStyle w:val="largemain"/>
        <w:rPr>
          <w:sz w:val="16"/>
        </w:rPr>
      </w:pPr>
      <w:r w:rsidRPr="003502F3">
        <w:t>When fears are stilled, when strivings cease!</w:t>
      </w:r>
      <w:r w:rsidR="00055D2D" w:rsidRPr="00055D2D">
        <w:rPr>
          <w:sz w:val="16"/>
        </w:rPr>
        <w:t xml:space="preserve"> </w:t>
      </w:r>
    </w:p>
    <w:p w14:paraId="4D2F1AC2" w14:textId="77777777" w:rsidR="00055D2D" w:rsidRPr="00055D2D" w:rsidRDefault="0056447E" w:rsidP="003502F3">
      <w:pPr>
        <w:pStyle w:val="largemain"/>
        <w:rPr>
          <w:sz w:val="16"/>
        </w:rPr>
      </w:pPr>
      <w:r w:rsidRPr="003502F3">
        <w:t>My Comforter, my all in all,</w:t>
      </w:r>
      <w:r w:rsidR="00055D2D" w:rsidRPr="00055D2D">
        <w:rPr>
          <w:sz w:val="16"/>
        </w:rPr>
        <w:t xml:space="preserve"> </w:t>
      </w:r>
    </w:p>
    <w:p w14:paraId="776C87E6" w14:textId="77777777" w:rsidR="00055D2D" w:rsidRPr="00055D2D" w:rsidRDefault="0056447E" w:rsidP="003502F3">
      <w:pPr>
        <w:pStyle w:val="largemain"/>
        <w:rPr>
          <w:sz w:val="16"/>
        </w:rPr>
      </w:pPr>
      <w:r w:rsidRPr="003502F3">
        <w:t xml:space="preserve">Here in the love of Christ I stand. </w:t>
      </w:r>
      <w:r w:rsidR="00055D2D" w:rsidRPr="00055D2D">
        <w:rPr>
          <w:sz w:val="16"/>
        </w:rPr>
        <w:t xml:space="preserve"> </w:t>
      </w:r>
    </w:p>
    <w:p w14:paraId="19A6744C" w14:textId="77777777" w:rsidR="00055D2D" w:rsidRPr="00055D2D" w:rsidRDefault="00055D2D" w:rsidP="003502F3">
      <w:pPr>
        <w:pStyle w:val="largemain"/>
        <w:rPr>
          <w:sz w:val="16"/>
        </w:rPr>
      </w:pPr>
      <w:r w:rsidRPr="00055D2D">
        <w:rPr>
          <w:sz w:val="16"/>
        </w:rPr>
        <w:t xml:space="preserve"> </w:t>
      </w:r>
    </w:p>
    <w:p w14:paraId="1DC29C4C" w14:textId="77777777" w:rsidR="00055D2D" w:rsidRPr="00055D2D" w:rsidRDefault="00055D2D" w:rsidP="003502F3">
      <w:pPr>
        <w:pStyle w:val="largemain"/>
        <w:rPr>
          <w:sz w:val="16"/>
        </w:rPr>
      </w:pPr>
      <w:r w:rsidRPr="00055D2D">
        <w:rPr>
          <w:b/>
        </w:rPr>
        <w:t>2</w:t>
      </w:r>
      <w:r w:rsidR="0056447E" w:rsidRPr="003502F3">
        <w:t xml:space="preserve"> In Christ alone! - who took on flesh </w:t>
      </w:r>
      <w:r w:rsidRPr="00055D2D">
        <w:rPr>
          <w:sz w:val="16"/>
        </w:rPr>
        <w:t xml:space="preserve"> </w:t>
      </w:r>
    </w:p>
    <w:p w14:paraId="79DEBEDC" w14:textId="77777777" w:rsidR="00055D2D" w:rsidRPr="00055D2D" w:rsidRDefault="0056447E" w:rsidP="003502F3">
      <w:pPr>
        <w:pStyle w:val="largemain"/>
        <w:rPr>
          <w:sz w:val="16"/>
        </w:rPr>
      </w:pPr>
      <w:r w:rsidRPr="003502F3">
        <w:t xml:space="preserve">Fullness of God in helpless babe! </w:t>
      </w:r>
      <w:r w:rsidR="00055D2D" w:rsidRPr="00055D2D">
        <w:rPr>
          <w:sz w:val="16"/>
        </w:rPr>
        <w:t xml:space="preserve"> </w:t>
      </w:r>
    </w:p>
    <w:p w14:paraId="33788F75" w14:textId="77777777" w:rsidR="00055D2D" w:rsidRPr="00055D2D" w:rsidRDefault="0056447E" w:rsidP="003502F3">
      <w:pPr>
        <w:pStyle w:val="largemain"/>
        <w:rPr>
          <w:sz w:val="16"/>
        </w:rPr>
      </w:pPr>
      <w:r w:rsidRPr="003502F3">
        <w:t xml:space="preserve">This Gift of love and righteousness, </w:t>
      </w:r>
      <w:r w:rsidR="00055D2D" w:rsidRPr="00055D2D">
        <w:rPr>
          <w:sz w:val="16"/>
        </w:rPr>
        <w:t xml:space="preserve"> </w:t>
      </w:r>
    </w:p>
    <w:p w14:paraId="11C8BB37" w14:textId="77777777" w:rsidR="00055D2D" w:rsidRPr="00055D2D" w:rsidRDefault="0056447E" w:rsidP="003502F3">
      <w:pPr>
        <w:pStyle w:val="largemain"/>
        <w:rPr>
          <w:sz w:val="16"/>
        </w:rPr>
      </w:pPr>
      <w:r w:rsidRPr="003502F3">
        <w:t xml:space="preserve">Scorned by the ones He came to save: </w:t>
      </w:r>
      <w:r w:rsidR="00055D2D" w:rsidRPr="00055D2D">
        <w:rPr>
          <w:sz w:val="16"/>
        </w:rPr>
        <w:t xml:space="preserve"> </w:t>
      </w:r>
    </w:p>
    <w:p w14:paraId="3D741FCB" w14:textId="77777777" w:rsidR="00055D2D" w:rsidRPr="00055D2D" w:rsidRDefault="0056447E" w:rsidP="003502F3">
      <w:pPr>
        <w:pStyle w:val="largemain"/>
        <w:rPr>
          <w:sz w:val="16"/>
        </w:rPr>
      </w:pPr>
      <w:r w:rsidRPr="003502F3">
        <w:t xml:space="preserve">Till on that cross as Jesus died, </w:t>
      </w:r>
      <w:r w:rsidR="00055D2D" w:rsidRPr="00055D2D">
        <w:rPr>
          <w:sz w:val="16"/>
        </w:rPr>
        <w:t xml:space="preserve"> </w:t>
      </w:r>
    </w:p>
    <w:p w14:paraId="0295EF41" w14:textId="77777777" w:rsidR="00055D2D" w:rsidRPr="00055D2D" w:rsidRDefault="0056447E" w:rsidP="003502F3">
      <w:pPr>
        <w:pStyle w:val="largemain"/>
        <w:rPr>
          <w:sz w:val="16"/>
        </w:rPr>
      </w:pPr>
      <w:r w:rsidRPr="003502F3">
        <w:t xml:space="preserve">The wrath of God was satisfied </w:t>
      </w:r>
      <w:r w:rsidR="00055D2D" w:rsidRPr="00055D2D">
        <w:rPr>
          <w:sz w:val="16"/>
        </w:rPr>
        <w:t xml:space="preserve"> </w:t>
      </w:r>
    </w:p>
    <w:p w14:paraId="509EFE3D" w14:textId="77777777" w:rsidR="00055D2D" w:rsidRPr="00055D2D" w:rsidRDefault="0056447E" w:rsidP="003502F3">
      <w:pPr>
        <w:pStyle w:val="largemain"/>
        <w:rPr>
          <w:sz w:val="16"/>
        </w:rPr>
      </w:pPr>
      <w:r w:rsidRPr="003502F3">
        <w:t xml:space="preserve">For every sin on Him was laid; </w:t>
      </w:r>
      <w:r w:rsidR="00055D2D" w:rsidRPr="00055D2D">
        <w:rPr>
          <w:sz w:val="16"/>
        </w:rPr>
        <w:t xml:space="preserve"> </w:t>
      </w:r>
    </w:p>
    <w:p w14:paraId="64A0F69D" w14:textId="77777777" w:rsidR="00055D2D" w:rsidRPr="00055D2D" w:rsidRDefault="0056447E" w:rsidP="003502F3">
      <w:pPr>
        <w:pStyle w:val="largemain"/>
        <w:rPr>
          <w:sz w:val="16"/>
        </w:rPr>
      </w:pPr>
      <w:r w:rsidRPr="003502F3">
        <w:t xml:space="preserve">Here in the death of Christ I live. </w:t>
      </w:r>
      <w:r w:rsidR="00055D2D" w:rsidRPr="00055D2D">
        <w:rPr>
          <w:sz w:val="16"/>
        </w:rPr>
        <w:t xml:space="preserve"> </w:t>
      </w:r>
    </w:p>
    <w:p w14:paraId="0E21C146" w14:textId="77777777" w:rsidR="00055D2D" w:rsidRPr="00055D2D" w:rsidRDefault="00055D2D" w:rsidP="003502F3">
      <w:pPr>
        <w:pStyle w:val="largemain"/>
        <w:rPr>
          <w:sz w:val="16"/>
        </w:rPr>
      </w:pPr>
      <w:r w:rsidRPr="00055D2D">
        <w:rPr>
          <w:sz w:val="16"/>
        </w:rPr>
        <w:t xml:space="preserve"> </w:t>
      </w:r>
    </w:p>
    <w:p w14:paraId="6A2C073F" w14:textId="77777777" w:rsidR="00055D2D" w:rsidRPr="00055D2D" w:rsidRDefault="00055D2D" w:rsidP="003502F3">
      <w:pPr>
        <w:pStyle w:val="largemain"/>
        <w:rPr>
          <w:sz w:val="16"/>
        </w:rPr>
      </w:pPr>
      <w:r w:rsidRPr="00055D2D">
        <w:rPr>
          <w:b/>
        </w:rPr>
        <w:t>3</w:t>
      </w:r>
      <w:r w:rsidR="0056447E" w:rsidRPr="003502F3">
        <w:t xml:space="preserve"> There in the ground his body lay, </w:t>
      </w:r>
      <w:r w:rsidRPr="00055D2D">
        <w:rPr>
          <w:sz w:val="16"/>
        </w:rPr>
        <w:t xml:space="preserve"> </w:t>
      </w:r>
    </w:p>
    <w:p w14:paraId="5DC82F61" w14:textId="77777777" w:rsidR="00055D2D" w:rsidRPr="00055D2D" w:rsidRDefault="0056447E" w:rsidP="003502F3">
      <w:pPr>
        <w:pStyle w:val="largemain"/>
        <w:rPr>
          <w:sz w:val="16"/>
        </w:rPr>
      </w:pPr>
      <w:r w:rsidRPr="003502F3">
        <w:t xml:space="preserve">Light of the world by darkness slain: </w:t>
      </w:r>
      <w:r w:rsidR="00055D2D" w:rsidRPr="00055D2D">
        <w:rPr>
          <w:sz w:val="16"/>
        </w:rPr>
        <w:t xml:space="preserve"> </w:t>
      </w:r>
    </w:p>
    <w:p w14:paraId="052CB111" w14:textId="77777777" w:rsidR="00055D2D" w:rsidRPr="00055D2D" w:rsidRDefault="0056447E" w:rsidP="003502F3">
      <w:pPr>
        <w:pStyle w:val="largemain"/>
        <w:rPr>
          <w:sz w:val="16"/>
        </w:rPr>
      </w:pPr>
      <w:r w:rsidRPr="003502F3">
        <w:t xml:space="preserve">Then bursting forth in glorious day </w:t>
      </w:r>
      <w:r w:rsidR="00055D2D" w:rsidRPr="00055D2D">
        <w:rPr>
          <w:sz w:val="16"/>
        </w:rPr>
        <w:t xml:space="preserve"> </w:t>
      </w:r>
    </w:p>
    <w:p w14:paraId="51CD88D4" w14:textId="77777777" w:rsidR="00055D2D" w:rsidRPr="00055D2D" w:rsidRDefault="0056447E" w:rsidP="003502F3">
      <w:pPr>
        <w:pStyle w:val="largemain"/>
        <w:rPr>
          <w:sz w:val="16"/>
        </w:rPr>
      </w:pPr>
      <w:r w:rsidRPr="003502F3">
        <w:t xml:space="preserve">Up from the grave He rose again! </w:t>
      </w:r>
      <w:r w:rsidR="00055D2D" w:rsidRPr="00055D2D">
        <w:rPr>
          <w:sz w:val="16"/>
        </w:rPr>
        <w:t xml:space="preserve"> </w:t>
      </w:r>
    </w:p>
    <w:p w14:paraId="0C1454E9" w14:textId="77777777" w:rsidR="00055D2D" w:rsidRPr="00055D2D" w:rsidRDefault="0056447E" w:rsidP="003502F3">
      <w:pPr>
        <w:pStyle w:val="largemain"/>
        <w:rPr>
          <w:sz w:val="16"/>
        </w:rPr>
      </w:pPr>
      <w:r w:rsidRPr="003502F3">
        <w:t xml:space="preserve">And as He stands in victory, </w:t>
      </w:r>
      <w:r w:rsidR="00055D2D" w:rsidRPr="00055D2D">
        <w:rPr>
          <w:sz w:val="16"/>
        </w:rPr>
        <w:t xml:space="preserve"> </w:t>
      </w:r>
    </w:p>
    <w:p w14:paraId="39751249" w14:textId="77777777" w:rsidR="00055D2D" w:rsidRPr="00055D2D" w:rsidRDefault="0056447E" w:rsidP="003502F3">
      <w:pPr>
        <w:pStyle w:val="largemain"/>
        <w:rPr>
          <w:sz w:val="16"/>
        </w:rPr>
      </w:pPr>
      <w:r w:rsidRPr="003502F3">
        <w:t xml:space="preserve">Sin's curse has lost its grip on me, </w:t>
      </w:r>
      <w:r w:rsidR="00055D2D" w:rsidRPr="00055D2D">
        <w:rPr>
          <w:sz w:val="16"/>
        </w:rPr>
        <w:t xml:space="preserve"> </w:t>
      </w:r>
    </w:p>
    <w:p w14:paraId="713B7543" w14:textId="77777777" w:rsidR="00055D2D" w:rsidRPr="00055D2D" w:rsidRDefault="0056447E" w:rsidP="003502F3">
      <w:pPr>
        <w:pStyle w:val="largemain"/>
        <w:rPr>
          <w:sz w:val="16"/>
        </w:rPr>
      </w:pPr>
      <w:r w:rsidRPr="003502F3">
        <w:t xml:space="preserve">For I am His and He is mine </w:t>
      </w:r>
      <w:r w:rsidR="00055D2D" w:rsidRPr="00055D2D">
        <w:rPr>
          <w:sz w:val="16"/>
        </w:rPr>
        <w:t xml:space="preserve"> </w:t>
      </w:r>
    </w:p>
    <w:p w14:paraId="73FB3D09" w14:textId="77777777" w:rsidR="00055D2D" w:rsidRPr="00055D2D" w:rsidRDefault="0056447E" w:rsidP="003502F3">
      <w:pPr>
        <w:pStyle w:val="largemain"/>
        <w:rPr>
          <w:sz w:val="16"/>
        </w:rPr>
      </w:pPr>
      <w:r w:rsidRPr="003502F3">
        <w:t xml:space="preserve">Bought with the precious blood of Christ. </w:t>
      </w:r>
      <w:r w:rsidR="00055D2D" w:rsidRPr="00055D2D">
        <w:rPr>
          <w:sz w:val="16"/>
        </w:rPr>
        <w:t xml:space="preserve"> </w:t>
      </w:r>
    </w:p>
    <w:p w14:paraId="08618001" w14:textId="77777777" w:rsidR="00055D2D" w:rsidRPr="00055D2D" w:rsidRDefault="00055D2D" w:rsidP="003502F3">
      <w:pPr>
        <w:pStyle w:val="largemain"/>
        <w:rPr>
          <w:sz w:val="16"/>
        </w:rPr>
      </w:pPr>
      <w:r w:rsidRPr="00055D2D">
        <w:rPr>
          <w:sz w:val="16"/>
        </w:rPr>
        <w:t xml:space="preserve"> </w:t>
      </w:r>
    </w:p>
    <w:p w14:paraId="65EAAC7C" w14:textId="77777777" w:rsidR="00055D2D" w:rsidRPr="00055D2D" w:rsidRDefault="00055D2D" w:rsidP="003502F3">
      <w:pPr>
        <w:pStyle w:val="largemain"/>
        <w:rPr>
          <w:sz w:val="16"/>
        </w:rPr>
      </w:pPr>
      <w:r w:rsidRPr="00055D2D">
        <w:rPr>
          <w:b/>
        </w:rPr>
        <w:t>4</w:t>
      </w:r>
      <w:r w:rsidR="0056447E" w:rsidRPr="003502F3">
        <w:t xml:space="preserve"> No guilt in life, no fear in death, </w:t>
      </w:r>
      <w:r w:rsidRPr="00055D2D">
        <w:rPr>
          <w:sz w:val="16"/>
        </w:rPr>
        <w:t xml:space="preserve"> </w:t>
      </w:r>
    </w:p>
    <w:p w14:paraId="3C52BF4F" w14:textId="77777777" w:rsidR="00055D2D" w:rsidRPr="00055D2D" w:rsidRDefault="0056447E" w:rsidP="003502F3">
      <w:pPr>
        <w:pStyle w:val="largemain"/>
        <w:rPr>
          <w:sz w:val="16"/>
        </w:rPr>
      </w:pPr>
      <w:r w:rsidRPr="003502F3">
        <w:t xml:space="preserve">This is the power of Christ in me; </w:t>
      </w:r>
      <w:r w:rsidR="00055D2D" w:rsidRPr="00055D2D">
        <w:rPr>
          <w:sz w:val="16"/>
        </w:rPr>
        <w:t xml:space="preserve"> </w:t>
      </w:r>
    </w:p>
    <w:p w14:paraId="0E8B50F8" w14:textId="77777777" w:rsidR="00055D2D" w:rsidRPr="00055D2D" w:rsidRDefault="0056447E" w:rsidP="003502F3">
      <w:pPr>
        <w:pStyle w:val="largemain"/>
        <w:rPr>
          <w:sz w:val="16"/>
        </w:rPr>
      </w:pPr>
      <w:r w:rsidRPr="003502F3">
        <w:t xml:space="preserve">From life's first cry to final breath, </w:t>
      </w:r>
      <w:r w:rsidR="00055D2D" w:rsidRPr="00055D2D">
        <w:rPr>
          <w:sz w:val="16"/>
        </w:rPr>
        <w:t xml:space="preserve"> </w:t>
      </w:r>
    </w:p>
    <w:p w14:paraId="588B4B31" w14:textId="77777777" w:rsidR="00055D2D" w:rsidRPr="00055D2D" w:rsidRDefault="0056447E" w:rsidP="003502F3">
      <w:pPr>
        <w:pStyle w:val="largemain"/>
        <w:rPr>
          <w:sz w:val="16"/>
        </w:rPr>
      </w:pPr>
      <w:r w:rsidRPr="003502F3">
        <w:t xml:space="preserve">Jesus commands my destiny. </w:t>
      </w:r>
      <w:r w:rsidR="00055D2D" w:rsidRPr="00055D2D">
        <w:rPr>
          <w:sz w:val="16"/>
        </w:rPr>
        <w:t xml:space="preserve"> </w:t>
      </w:r>
    </w:p>
    <w:p w14:paraId="44B43043" w14:textId="77777777" w:rsidR="00055D2D" w:rsidRPr="00055D2D" w:rsidRDefault="0056447E" w:rsidP="003502F3">
      <w:pPr>
        <w:pStyle w:val="largemain"/>
        <w:rPr>
          <w:sz w:val="16"/>
        </w:rPr>
      </w:pPr>
      <w:r w:rsidRPr="003502F3">
        <w:t xml:space="preserve">No power of hell, no scheme of man, </w:t>
      </w:r>
      <w:r w:rsidR="00055D2D" w:rsidRPr="00055D2D">
        <w:rPr>
          <w:sz w:val="16"/>
        </w:rPr>
        <w:t xml:space="preserve"> </w:t>
      </w:r>
    </w:p>
    <w:p w14:paraId="22AD28CC" w14:textId="77777777" w:rsidR="00055D2D" w:rsidRPr="00055D2D" w:rsidRDefault="0056447E" w:rsidP="003502F3">
      <w:pPr>
        <w:pStyle w:val="largemain"/>
        <w:rPr>
          <w:sz w:val="16"/>
        </w:rPr>
      </w:pPr>
      <w:r w:rsidRPr="003502F3">
        <w:lastRenderedPageBreak/>
        <w:t xml:space="preserve">Can ever pluck me from His hand; </w:t>
      </w:r>
      <w:r w:rsidR="00055D2D" w:rsidRPr="00055D2D">
        <w:rPr>
          <w:sz w:val="16"/>
        </w:rPr>
        <w:t xml:space="preserve"> </w:t>
      </w:r>
    </w:p>
    <w:p w14:paraId="50C36C13" w14:textId="77777777" w:rsidR="00055D2D" w:rsidRPr="00055D2D" w:rsidRDefault="0056447E" w:rsidP="003502F3">
      <w:pPr>
        <w:pStyle w:val="largemain"/>
        <w:rPr>
          <w:sz w:val="16"/>
        </w:rPr>
      </w:pPr>
      <w:r w:rsidRPr="003502F3">
        <w:t xml:space="preserve">Till he returns or calls me home, </w:t>
      </w:r>
      <w:r w:rsidR="00055D2D" w:rsidRPr="00055D2D">
        <w:rPr>
          <w:sz w:val="16"/>
        </w:rPr>
        <w:t xml:space="preserve"> </w:t>
      </w:r>
    </w:p>
    <w:p w14:paraId="094F36DF" w14:textId="77777777" w:rsidR="00055D2D" w:rsidRPr="00055D2D" w:rsidRDefault="0056447E" w:rsidP="003502F3">
      <w:pPr>
        <w:pStyle w:val="largemain"/>
        <w:rPr>
          <w:sz w:val="16"/>
        </w:rPr>
      </w:pPr>
      <w:r w:rsidRPr="003502F3">
        <w:t>Here in the power of Christ I'll stand!</w:t>
      </w:r>
      <w:r w:rsidR="00055D2D" w:rsidRPr="00055D2D">
        <w:rPr>
          <w:sz w:val="16"/>
        </w:rPr>
        <w:t xml:space="preserve"> </w:t>
      </w:r>
    </w:p>
    <w:p w14:paraId="666124B8" w14:textId="77777777" w:rsidR="00055D2D" w:rsidRPr="00055D2D" w:rsidRDefault="0056447E" w:rsidP="003502F3">
      <w:pPr>
        <w:pStyle w:val="LargeHeading1"/>
        <w:rPr>
          <w:sz w:val="16"/>
        </w:rPr>
      </w:pPr>
      <w:r w:rsidRPr="003502F3">
        <w:t xml:space="preserve"> Blessing</w:t>
      </w:r>
      <w:r w:rsidR="00055D2D" w:rsidRPr="00055D2D">
        <w:rPr>
          <w:sz w:val="16"/>
        </w:rPr>
        <w:t xml:space="preserve"> </w:t>
      </w:r>
    </w:p>
    <w:p w14:paraId="37CA99DC" w14:textId="77777777" w:rsidR="00055D2D" w:rsidRPr="00055D2D" w:rsidRDefault="00055D2D" w:rsidP="0056447E">
      <w:pPr>
        <w:pStyle w:val="smallmainbold"/>
        <w:rPr>
          <w:b w:val="0"/>
          <w:bCs/>
          <w:sz w:val="16"/>
        </w:rPr>
      </w:pPr>
      <w:r w:rsidRPr="00055D2D">
        <w:rPr>
          <w:b w:val="0"/>
          <w:bCs/>
          <w:sz w:val="16"/>
        </w:rPr>
        <w:t xml:space="preserve"> </w:t>
      </w:r>
    </w:p>
    <w:p w14:paraId="4ED0C48A" w14:textId="77777777" w:rsidR="00055D2D" w:rsidRPr="00055D2D" w:rsidRDefault="0056447E" w:rsidP="003502F3">
      <w:pPr>
        <w:pStyle w:val="LargeHeading1"/>
        <w:rPr>
          <w:sz w:val="16"/>
        </w:rPr>
      </w:pPr>
      <w:r w:rsidRPr="003502F3">
        <w:t xml:space="preserve"> Dismissal  </w:t>
      </w:r>
      <w:r w:rsidR="00055D2D" w:rsidRPr="00055D2D">
        <w:rPr>
          <w:sz w:val="16"/>
        </w:rPr>
        <w:t xml:space="preserve"> </w:t>
      </w:r>
    </w:p>
    <w:p w14:paraId="2EEB526C" w14:textId="77777777" w:rsidR="00055D2D" w:rsidRPr="00055D2D" w:rsidRDefault="0056447E" w:rsidP="003502F3">
      <w:pPr>
        <w:pStyle w:val="largemain"/>
        <w:rPr>
          <w:sz w:val="16"/>
        </w:rPr>
      </w:pPr>
      <w:r w:rsidRPr="0056447E">
        <w:t xml:space="preserve">We go in peace to love and serve the Lord  </w:t>
      </w:r>
      <w:r w:rsidR="00055D2D" w:rsidRPr="00055D2D">
        <w:rPr>
          <w:sz w:val="16"/>
        </w:rPr>
        <w:t xml:space="preserve"> </w:t>
      </w:r>
    </w:p>
    <w:p w14:paraId="049B4D71" w14:textId="77777777" w:rsidR="00055D2D" w:rsidRPr="00055D2D" w:rsidRDefault="00055D2D" w:rsidP="003502F3">
      <w:pPr>
        <w:pStyle w:val="largemain"/>
        <w:rPr>
          <w:sz w:val="16"/>
        </w:rPr>
      </w:pPr>
      <w:r w:rsidRPr="00055D2D">
        <w:rPr>
          <w:b/>
        </w:rPr>
        <w:t>in the name of Christ. Amen.</w:t>
      </w:r>
      <w:r w:rsidR="0056447E" w:rsidRPr="0056447E">
        <w:t xml:space="preserve"> </w:t>
      </w:r>
      <w:r w:rsidRPr="00055D2D">
        <w:rPr>
          <w:sz w:val="16"/>
        </w:rPr>
        <w:t xml:space="preserve">  </w:t>
      </w:r>
    </w:p>
    <w:p w14:paraId="2CDFA8E1" w14:textId="14C5D579" w:rsidR="0056447E" w:rsidRPr="0056447E" w:rsidRDefault="0056447E" w:rsidP="003502F3">
      <w:pPr>
        <w:pStyle w:val="largemain"/>
      </w:pPr>
    </w:p>
    <w:sectPr w:rsidR="0056447E" w:rsidRPr="0056447E" w:rsidSect="008A372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47E"/>
    <w:rsid w:val="00055D2D"/>
    <w:rsid w:val="00297CAE"/>
    <w:rsid w:val="002D07DF"/>
    <w:rsid w:val="003502F3"/>
    <w:rsid w:val="003A0E37"/>
    <w:rsid w:val="003A7F4A"/>
    <w:rsid w:val="004E0F3D"/>
    <w:rsid w:val="00562BFE"/>
    <w:rsid w:val="0056447E"/>
    <w:rsid w:val="00592D48"/>
    <w:rsid w:val="005F7F94"/>
    <w:rsid w:val="00693069"/>
    <w:rsid w:val="006D7206"/>
    <w:rsid w:val="008A372B"/>
    <w:rsid w:val="00A44241"/>
    <w:rsid w:val="00B33EB6"/>
    <w:rsid w:val="00BE2029"/>
    <w:rsid w:val="00BF40FF"/>
    <w:rsid w:val="00C15953"/>
    <w:rsid w:val="00C46A49"/>
    <w:rsid w:val="00D86C48"/>
    <w:rsid w:val="00EA5695"/>
    <w:rsid w:val="00F143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886DFB5"/>
  <w15:chartTrackingRefBased/>
  <w15:docId w15:val="{E3EB7AEF-602A-7A44-BB10-A63226396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rgeHeading1">
    <w:name w:val="Large Heading 1"/>
    <w:basedOn w:val="Normal"/>
    <w:qFormat/>
    <w:rsid w:val="00EA5695"/>
    <w:pPr>
      <w:spacing w:after="0" w:line="240" w:lineRule="auto"/>
      <w:jc w:val="right"/>
    </w:pPr>
    <w:rPr>
      <w:rFonts w:ascii="Cambria" w:hAnsi="Cambria" w:cs="Times New Roman (Body CS)"/>
      <w:b/>
      <w:caps/>
      <w:color w:val="EE0000"/>
      <w:sz w:val="48"/>
    </w:rPr>
  </w:style>
  <w:style w:type="paragraph" w:customStyle="1" w:styleId="LargeHeading2">
    <w:name w:val="Large Heading 2"/>
    <w:basedOn w:val="LargeHeading1"/>
    <w:qFormat/>
    <w:rsid w:val="00EA5695"/>
    <w:rPr>
      <w:sz w:val="40"/>
    </w:rPr>
  </w:style>
  <w:style w:type="character" w:customStyle="1" w:styleId="Heading1Char">
    <w:name w:val="Heading 1 Char"/>
    <w:basedOn w:val="DefaultParagraphFont"/>
    <w:link w:val="Heading1"/>
    <w:uiPriority w:val="9"/>
    <w:rsid w:val="006D7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206"/>
    <w:rPr>
      <w:rFonts w:eastAsiaTheme="majorEastAsia" w:cstheme="majorBidi"/>
      <w:color w:val="272727" w:themeColor="text1" w:themeTint="D8"/>
    </w:rPr>
  </w:style>
  <w:style w:type="paragraph" w:styleId="Title">
    <w:name w:val="Title"/>
    <w:basedOn w:val="Normal"/>
    <w:next w:val="Normal"/>
    <w:link w:val="TitleChar"/>
    <w:uiPriority w:val="10"/>
    <w:qFormat/>
    <w:rsid w:val="006D7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206"/>
    <w:pPr>
      <w:spacing w:before="160"/>
      <w:jc w:val="center"/>
    </w:pPr>
    <w:rPr>
      <w:i/>
      <w:iCs/>
      <w:color w:val="404040" w:themeColor="text1" w:themeTint="BF"/>
    </w:rPr>
  </w:style>
  <w:style w:type="character" w:customStyle="1" w:styleId="QuoteChar">
    <w:name w:val="Quote Char"/>
    <w:basedOn w:val="DefaultParagraphFont"/>
    <w:link w:val="Quote"/>
    <w:uiPriority w:val="29"/>
    <w:rsid w:val="006D7206"/>
    <w:rPr>
      <w:i/>
      <w:iCs/>
      <w:color w:val="404040" w:themeColor="text1" w:themeTint="BF"/>
    </w:rPr>
  </w:style>
  <w:style w:type="paragraph" w:styleId="ListParagraph">
    <w:name w:val="List Paragraph"/>
    <w:basedOn w:val="Normal"/>
    <w:uiPriority w:val="34"/>
    <w:qFormat/>
    <w:rsid w:val="006D7206"/>
    <w:pPr>
      <w:ind w:left="720"/>
      <w:contextualSpacing/>
    </w:pPr>
  </w:style>
  <w:style w:type="character" w:styleId="IntenseEmphasis">
    <w:name w:val="Intense Emphasis"/>
    <w:basedOn w:val="DefaultParagraphFont"/>
    <w:uiPriority w:val="21"/>
    <w:qFormat/>
    <w:rsid w:val="006D7206"/>
    <w:rPr>
      <w:i/>
      <w:iCs/>
      <w:color w:val="0F4761" w:themeColor="accent1" w:themeShade="BF"/>
    </w:rPr>
  </w:style>
  <w:style w:type="paragraph" w:styleId="IntenseQuote">
    <w:name w:val="Intense Quote"/>
    <w:basedOn w:val="Normal"/>
    <w:next w:val="Normal"/>
    <w:link w:val="IntenseQuoteChar"/>
    <w:uiPriority w:val="30"/>
    <w:qFormat/>
    <w:rsid w:val="006D7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206"/>
    <w:rPr>
      <w:i/>
      <w:iCs/>
      <w:color w:val="0F4761" w:themeColor="accent1" w:themeShade="BF"/>
    </w:rPr>
  </w:style>
  <w:style w:type="character" w:styleId="IntenseReference">
    <w:name w:val="Intense Reference"/>
    <w:basedOn w:val="DefaultParagraphFont"/>
    <w:uiPriority w:val="32"/>
    <w:qFormat/>
    <w:rsid w:val="006D7206"/>
    <w:rPr>
      <w:b/>
      <w:bCs/>
      <w:smallCaps/>
      <w:color w:val="0F4761" w:themeColor="accent1" w:themeShade="BF"/>
      <w:spacing w:val="5"/>
    </w:rPr>
  </w:style>
  <w:style w:type="paragraph" w:customStyle="1" w:styleId="largemain">
    <w:name w:val="large main"/>
    <w:basedOn w:val="Normal"/>
    <w:qFormat/>
    <w:rsid w:val="00EA5695"/>
    <w:pPr>
      <w:spacing w:after="0" w:line="240" w:lineRule="auto"/>
    </w:pPr>
    <w:rPr>
      <w:rFonts w:ascii="Cambria" w:hAnsi="Cambria"/>
      <w:sz w:val="44"/>
    </w:rPr>
  </w:style>
  <w:style w:type="paragraph" w:customStyle="1" w:styleId="Largemainbold">
    <w:name w:val="Large main bold"/>
    <w:basedOn w:val="Normal"/>
    <w:qFormat/>
    <w:rsid w:val="00EA5695"/>
    <w:pPr>
      <w:spacing w:after="0" w:line="240" w:lineRule="auto"/>
    </w:pPr>
    <w:rPr>
      <w:rFonts w:ascii="Cambria" w:hAnsi="Cambria"/>
      <w:b/>
      <w:sz w:val="44"/>
    </w:rPr>
  </w:style>
  <w:style w:type="paragraph" w:customStyle="1" w:styleId="SmallHeading1">
    <w:name w:val="Small Heading 1"/>
    <w:basedOn w:val="LargeHeading1"/>
    <w:qFormat/>
    <w:rsid w:val="00EA5695"/>
    <w:rPr>
      <w:sz w:val="36"/>
    </w:rPr>
  </w:style>
  <w:style w:type="paragraph" w:customStyle="1" w:styleId="SmallHeading2">
    <w:name w:val="Small Heading 2"/>
    <w:basedOn w:val="LargeHeading1"/>
    <w:qFormat/>
    <w:rsid w:val="00EA5695"/>
    <w:rPr>
      <w:sz w:val="32"/>
    </w:rPr>
  </w:style>
  <w:style w:type="paragraph" w:customStyle="1" w:styleId="Smallmain">
    <w:name w:val="Small main"/>
    <w:basedOn w:val="largemain"/>
    <w:qFormat/>
    <w:rsid w:val="00EA5695"/>
    <w:rPr>
      <w:rFonts w:cs="Times New Roman (Body CS)"/>
      <w:sz w:val="30"/>
    </w:rPr>
  </w:style>
  <w:style w:type="paragraph" w:customStyle="1" w:styleId="smallmainbold">
    <w:name w:val="small main bold"/>
    <w:basedOn w:val="Largemainbold"/>
    <w:qFormat/>
    <w:rsid w:val="00EA5695"/>
    <w:rPr>
      <w:rFonts w:cs="Times New Roman (Body CS)"/>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keal/Desktop/Maureen/Library/Group%20Containers/UBF8T346G9.Office/User%20Content.localized/Templates.localized/Order%20of%20Servic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Order of Service 3.dotx</Template>
  <TotalTime>1</TotalTime>
  <Pages>12</Pages>
  <Words>1600</Words>
  <Characters>9124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dc:creator>
  <cp:keywords/>
  <dc:description/>
  <cp:lastModifiedBy>Maureen</cp:lastModifiedBy>
  <cp:revision>3</cp:revision>
  <dcterms:created xsi:type="dcterms:W3CDTF">2026-10-26T19:46:00Z</dcterms:created>
  <dcterms:modified xsi:type="dcterms:W3CDTF">2026-10-26T19:47:00Z</dcterms:modified>
</cp:coreProperties>
</file>