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314520" w14:textId="77777777" w:rsidR="00A46ACC" w:rsidRPr="00A46ACC" w:rsidRDefault="00A46ACC" w:rsidP="00E66CD1">
      <w:pPr>
        <w:pStyle w:val="smallmainbold"/>
        <w:rPr>
          <w:b w:val="0"/>
          <w:bCs/>
          <w:sz w:val="16"/>
        </w:rPr>
      </w:pPr>
    </w:p>
    <w:p w14:paraId="1DA380B3" w14:textId="6F98793E" w:rsidR="00A46ACC" w:rsidRPr="00574EC4" w:rsidRDefault="00E66CD1" w:rsidP="00574EC4">
      <w:pPr>
        <w:pStyle w:val="LargeHeading1"/>
        <w:jc w:val="center"/>
        <w:rPr>
          <w:szCs w:val="48"/>
        </w:rPr>
      </w:pPr>
      <w:r w:rsidRPr="00574EC4">
        <w:rPr>
          <w:szCs w:val="48"/>
        </w:rPr>
        <w:t>All Ages Together</w:t>
      </w:r>
      <w:r w:rsidR="00574EC4" w:rsidRPr="00574EC4">
        <w:rPr>
          <w:szCs w:val="48"/>
        </w:rPr>
        <w:t xml:space="preserve"> - </w:t>
      </w:r>
      <w:r w:rsidRPr="00574EC4">
        <w:rPr>
          <w:szCs w:val="48"/>
        </w:rPr>
        <w:t>Sunday 25th October</w:t>
      </w:r>
    </w:p>
    <w:p w14:paraId="5621BC47" w14:textId="36106DED" w:rsidR="00A46ACC" w:rsidRPr="00A46ACC" w:rsidRDefault="00E66CD1" w:rsidP="00574EC4">
      <w:pPr>
        <w:pStyle w:val="LargeHeading1"/>
        <w:jc w:val="center"/>
        <w:rPr>
          <w:sz w:val="16"/>
        </w:rPr>
      </w:pPr>
      <w:r w:rsidRPr="00E66CD1">
        <w:t>5th Sunday before Advent</w:t>
      </w:r>
    </w:p>
    <w:p w14:paraId="6740D398" w14:textId="77777777" w:rsidR="00A46ACC" w:rsidRPr="00A46ACC" w:rsidRDefault="00A46ACC" w:rsidP="00E66CD1">
      <w:pPr>
        <w:pStyle w:val="smallmainbold"/>
        <w:rPr>
          <w:b w:val="0"/>
          <w:bCs/>
          <w:sz w:val="16"/>
        </w:rPr>
      </w:pPr>
    </w:p>
    <w:p w14:paraId="21027A88" w14:textId="7B3A915E" w:rsidR="00A46ACC" w:rsidRPr="00A46ACC" w:rsidRDefault="00E66CD1" w:rsidP="00524399">
      <w:pPr>
        <w:pStyle w:val="LargeHeading1"/>
        <w:rPr>
          <w:sz w:val="16"/>
        </w:rPr>
      </w:pPr>
      <w:r w:rsidRPr="00E66CD1">
        <w:t xml:space="preserve"> Hello and Welcome</w:t>
      </w:r>
    </w:p>
    <w:p w14:paraId="772366BB" w14:textId="77777777" w:rsidR="00A46ACC" w:rsidRPr="00A46ACC" w:rsidRDefault="00A46ACC" w:rsidP="00E66CD1">
      <w:pPr>
        <w:pStyle w:val="smallmainbold"/>
        <w:rPr>
          <w:b w:val="0"/>
          <w:bCs/>
          <w:sz w:val="16"/>
        </w:rPr>
      </w:pPr>
    </w:p>
    <w:p w14:paraId="53A65A89" w14:textId="77777777" w:rsidR="00A46ACC" w:rsidRPr="00A46ACC" w:rsidRDefault="00E66CD1" w:rsidP="00524399">
      <w:pPr>
        <w:pStyle w:val="LargeHeading1"/>
        <w:rPr>
          <w:sz w:val="16"/>
        </w:rPr>
      </w:pPr>
      <w:r w:rsidRPr="00524399">
        <w:t xml:space="preserve"> Opening Prayer</w:t>
      </w:r>
    </w:p>
    <w:p w14:paraId="2FEC2D9C" w14:textId="77777777" w:rsidR="00A46ACC" w:rsidRPr="00A46ACC" w:rsidRDefault="00A46ACC" w:rsidP="00E66CD1">
      <w:pPr>
        <w:pStyle w:val="smallmainbold"/>
        <w:rPr>
          <w:b w:val="0"/>
          <w:bCs/>
          <w:sz w:val="16"/>
        </w:rPr>
      </w:pPr>
    </w:p>
    <w:p w14:paraId="20519385" w14:textId="77777777" w:rsidR="00A46ACC" w:rsidRPr="00A46ACC" w:rsidRDefault="00E66CD1" w:rsidP="00524399">
      <w:pPr>
        <w:pStyle w:val="largemain"/>
        <w:rPr>
          <w:sz w:val="16"/>
        </w:rPr>
      </w:pPr>
      <w:r w:rsidRPr="00524399">
        <w:t>The Lord be with you</w:t>
      </w:r>
    </w:p>
    <w:p w14:paraId="1525DDEC" w14:textId="77777777" w:rsidR="00A46ACC" w:rsidRPr="00A46ACC" w:rsidRDefault="00A46ACC" w:rsidP="00524399">
      <w:pPr>
        <w:pStyle w:val="largemain"/>
        <w:rPr>
          <w:sz w:val="16"/>
        </w:rPr>
      </w:pPr>
      <w:r w:rsidRPr="00A46ACC">
        <w:rPr>
          <w:b/>
        </w:rPr>
        <w:t>And also with you</w:t>
      </w:r>
    </w:p>
    <w:p w14:paraId="0E902B54" w14:textId="77777777" w:rsidR="00A46ACC" w:rsidRPr="00A46ACC" w:rsidRDefault="00E66CD1" w:rsidP="00524399">
      <w:pPr>
        <w:pStyle w:val="largemain"/>
        <w:rPr>
          <w:sz w:val="16"/>
        </w:rPr>
      </w:pPr>
      <w:r w:rsidRPr="00524399">
        <w:t>This is the day that the Lord has made</w:t>
      </w:r>
    </w:p>
    <w:p w14:paraId="29EF5583" w14:textId="77777777" w:rsidR="00A46ACC" w:rsidRPr="00A46ACC" w:rsidRDefault="00A46ACC" w:rsidP="00524399">
      <w:pPr>
        <w:pStyle w:val="largemain"/>
        <w:rPr>
          <w:sz w:val="16"/>
        </w:rPr>
      </w:pPr>
      <w:r w:rsidRPr="00A46ACC">
        <w:rPr>
          <w:b/>
        </w:rPr>
        <w:t>We will rejoice and be glad in it.</w:t>
      </w:r>
    </w:p>
    <w:p w14:paraId="5DB05D07" w14:textId="77777777" w:rsidR="00A46ACC" w:rsidRPr="00A46ACC" w:rsidRDefault="00A46ACC" w:rsidP="00E66CD1">
      <w:pPr>
        <w:pStyle w:val="smallmainbold"/>
        <w:rPr>
          <w:b w:val="0"/>
          <w:bCs/>
          <w:sz w:val="16"/>
        </w:rPr>
      </w:pPr>
    </w:p>
    <w:p w14:paraId="27CFA45E" w14:textId="77777777" w:rsidR="00A46ACC" w:rsidRPr="00A46ACC" w:rsidRDefault="00E66CD1" w:rsidP="00524399">
      <w:pPr>
        <w:pStyle w:val="LargeHeading1"/>
        <w:rPr>
          <w:sz w:val="16"/>
        </w:rPr>
      </w:pPr>
      <w:r w:rsidRPr="00E66CD1">
        <w:t xml:space="preserve"> Rejoice, The Lord is King!</w:t>
      </w:r>
      <w:r w:rsidR="00524399">
        <w:t xml:space="preserve"> </w:t>
      </w:r>
      <w:r w:rsidRPr="00E66CD1">
        <w:t>Hymn 281</w:t>
      </w:r>
    </w:p>
    <w:p w14:paraId="63E17B5E" w14:textId="77777777" w:rsidR="00A46ACC" w:rsidRPr="00A46ACC" w:rsidRDefault="00A46ACC" w:rsidP="00E66CD1">
      <w:pPr>
        <w:pStyle w:val="smallmainbold"/>
        <w:rPr>
          <w:b w:val="0"/>
          <w:bCs/>
          <w:sz w:val="16"/>
        </w:rPr>
      </w:pPr>
    </w:p>
    <w:p w14:paraId="22F1703A" w14:textId="77777777" w:rsidR="00A46ACC" w:rsidRPr="00A46ACC" w:rsidRDefault="00A46ACC" w:rsidP="00524399">
      <w:pPr>
        <w:pStyle w:val="largemain"/>
        <w:rPr>
          <w:sz w:val="16"/>
        </w:rPr>
      </w:pPr>
      <w:r w:rsidRPr="00A46ACC">
        <w:rPr>
          <w:b/>
        </w:rPr>
        <w:t>1</w:t>
      </w:r>
      <w:r w:rsidR="00E66CD1" w:rsidRPr="00E66CD1">
        <w:t xml:space="preserve"> Rejoice,</w:t>
      </w:r>
      <w:r w:rsidR="00524399">
        <w:t xml:space="preserve"> </w:t>
      </w:r>
      <w:r w:rsidR="00E66CD1" w:rsidRPr="00E66CD1">
        <w:t>the</w:t>
      </w:r>
      <w:r w:rsidR="00524399">
        <w:t xml:space="preserve"> </w:t>
      </w:r>
      <w:r w:rsidR="00E66CD1" w:rsidRPr="00E66CD1">
        <w:t>Lord</w:t>
      </w:r>
      <w:r w:rsidR="00524399">
        <w:t xml:space="preserve"> </w:t>
      </w:r>
      <w:r w:rsidR="00E66CD1" w:rsidRPr="00E66CD1">
        <w:t>is</w:t>
      </w:r>
      <w:r w:rsidR="00524399">
        <w:t xml:space="preserve"> </w:t>
      </w:r>
      <w:r w:rsidR="00E66CD1" w:rsidRPr="00E66CD1">
        <w:t>King!</w:t>
      </w:r>
      <w:r w:rsidR="00524399">
        <w:rPr>
          <w:b/>
        </w:rPr>
        <w:t xml:space="preserve"> </w:t>
      </w:r>
      <w:r w:rsidR="00E66CD1" w:rsidRPr="00E66CD1">
        <w:t>Your</w:t>
      </w:r>
      <w:r w:rsidR="00524399">
        <w:t xml:space="preserve"> </w:t>
      </w:r>
      <w:r w:rsidR="00E66CD1" w:rsidRPr="00E66CD1">
        <w:t>Lord</w:t>
      </w:r>
      <w:r w:rsidR="00524399">
        <w:t xml:space="preserve"> </w:t>
      </w:r>
      <w:r w:rsidR="00E66CD1" w:rsidRPr="00E66CD1">
        <w:t>and</w:t>
      </w:r>
      <w:r w:rsidR="00524399">
        <w:t xml:space="preserve"> </w:t>
      </w:r>
      <w:r w:rsidR="00E66CD1" w:rsidRPr="00E66CD1">
        <w:t>King</w:t>
      </w:r>
      <w:r w:rsidR="00524399">
        <w:t xml:space="preserve"> </w:t>
      </w:r>
      <w:r w:rsidR="00E66CD1" w:rsidRPr="00E66CD1">
        <w:t>adore;</w:t>
      </w:r>
    </w:p>
    <w:p w14:paraId="5F16E3FC" w14:textId="77777777" w:rsidR="00A46ACC" w:rsidRPr="00A46ACC" w:rsidRDefault="00E66CD1" w:rsidP="00524399">
      <w:pPr>
        <w:pStyle w:val="largemain"/>
        <w:rPr>
          <w:sz w:val="16"/>
        </w:rPr>
      </w:pPr>
      <w:r w:rsidRPr="00E66CD1">
        <w:t>mortals,</w:t>
      </w:r>
      <w:r w:rsidR="00524399">
        <w:t xml:space="preserve"> </w:t>
      </w:r>
      <w:r w:rsidRPr="00E66CD1">
        <w:t>give</w:t>
      </w:r>
      <w:r w:rsidR="00524399">
        <w:t xml:space="preserve"> </w:t>
      </w:r>
      <w:r w:rsidRPr="00E66CD1">
        <w:t>thanks</w:t>
      </w:r>
      <w:r w:rsidR="00524399">
        <w:t xml:space="preserve"> </w:t>
      </w:r>
      <w:r w:rsidRPr="00E66CD1">
        <w:t>and</w:t>
      </w:r>
      <w:r w:rsidR="00524399">
        <w:t xml:space="preserve"> </w:t>
      </w:r>
      <w:r w:rsidRPr="00E66CD1">
        <w:t>sing,</w:t>
      </w:r>
      <w:r w:rsidR="00524399">
        <w:rPr>
          <w:b/>
        </w:rPr>
        <w:t xml:space="preserve"> </w:t>
      </w:r>
      <w:r w:rsidRPr="00E66CD1">
        <w:t>and</w:t>
      </w:r>
      <w:r w:rsidR="00524399">
        <w:t xml:space="preserve"> </w:t>
      </w:r>
      <w:r w:rsidRPr="00E66CD1">
        <w:t>triumph</w:t>
      </w:r>
      <w:r w:rsidR="00524399">
        <w:t xml:space="preserve"> </w:t>
      </w:r>
      <w:r w:rsidRPr="00E66CD1">
        <w:t>evermore.</w:t>
      </w:r>
    </w:p>
    <w:p w14:paraId="0C352A32" w14:textId="77777777" w:rsidR="00A46ACC" w:rsidRPr="00A46ACC" w:rsidRDefault="00A46ACC" w:rsidP="00524399">
      <w:pPr>
        <w:pStyle w:val="largemain"/>
        <w:rPr>
          <w:i/>
          <w:iCs/>
          <w:sz w:val="16"/>
        </w:rPr>
      </w:pPr>
    </w:p>
    <w:p w14:paraId="1A7603CA" w14:textId="2F55E16F" w:rsidR="00A46ACC" w:rsidRPr="00A46ACC" w:rsidRDefault="00E66CD1" w:rsidP="00524399">
      <w:pPr>
        <w:pStyle w:val="largemain"/>
        <w:rPr>
          <w:i/>
          <w:iCs/>
          <w:sz w:val="16"/>
        </w:rPr>
      </w:pPr>
      <w:r w:rsidRPr="00524399">
        <w:rPr>
          <w:i/>
          <w:iCs/>
        </w:rPr>
        <w:t>Lift</w:t>
      </w:r>
      <w:r w:rsidR="00524399">
        <w:rPr>
          <w:i/>
          <w:iCs/>
        </w:rPr>
        <w:t xml:space="preserve"> </w:t>
      </w:r>
      <w:r w:rsidRPr="00524399">
        <w:rPr>
          <w:i/>
          <w:iCs/>
        </w:rPr>
        <w:t>up</w:t>
      </w:r>
      <w:r w:rsidR="00524399">
        <w:rPr>
          <w:i/>
          <w:iCs/>
        </w:rPr>
        <w:t xml:space="preserve"> </w:t>
      </w:r>
      <w:r w:rsidRPr="00524399">
        <w:rPr>
          <w:i/>
          <w:iCs/>
        </w:rPr>
        <w:t>your</w:t>
      </w:r>
      <w:r w:rsidR="00524399">
        <w:rPr>
          <w:i/>
          <w:iCs/>
        </w:rPr>
        <w:t xml:space="preserve"> </w:t>
      </w:r>
      <w:r w:rsidRPr="00524399">
        <w:rPr>
          <w:i/>
          <w:iCs/>
        </w:rPr>
        <w:t>heart,</w:t>
      </w:r>
      <w:r w:rsidR="00524399">
        <w:rPr>
          <w:i/>
          <w:iCs/>
        </w:rPr>
        <w:t xml:space="preserve"> </w:t>
      </w:r>
      <w:r w:rsidRPr="00524399">
        <w:rPr>
          <w:i/>
          <w:iCs/>
        </w:rPr>
        <w:t>lift</w:t>
      </w:r>
      <w:r w:rsidR="00524399">
        <w:rPr>
          <w:i/>
          <w:iCs/>
        </w:rPr>
        <w:t xml:space="preserve"> </w:t>
      </w:r>
      <w:r w:rsidRPr="00524399">
        <w:rPr>
          <w:i/>
          <w:iCs/>
        </w:rPr>
        <w:t>up</w:t>
      </w:r>
      <w:r w:rsidR="00524399">
        <w:rPr>
          <w:i/>
          <w:iCs/>
        </w:rPr>
        <w:t xml:space="preserve"> </w:t>
      </w:r>
      <w:r w:rsidRPr="00524399">
        <w:rPr>
          <w:i/>
          <w:iCs/>
        </w:rPr>
        <w:t>your</w:t>
      </w:r>
      <w:r w:rsidR="00524399">
        <w:rPr>
          <w:i/>
          <w:iCs/>
        </w:rPr>
        <w:t xml:space="preserve"> </w:t>
      </w:r>
      <w:r w:rsidRPr="00524399">
        <w:rPr>
          <w:i/>
          <w:iCs/>
        </w:rPr>
        <w:t>voice;</w:t>
      </w:r>
    </w:p>
    <w:p w14:paraId="019298E7" w14:textId="0CB62BFB" w:rsidR="00A46ACC" w:rsidRPr="00A46ACC" w:rsidRDefault="00E66CD1" w:rsidP="00524399">
      <w:pPr>
        <w:pStyle w:val="largemain"/>
        <w:rPr>
          <w:i/>
          <w:iCs/>
          <w:sz w:val="16"/>
        </w:rPr>
      </w:pPr>
      <w:r w:rsidRPr="00524399">
        <w:rPr>
          <w:i/>
          <w:iCs/>
        </w:rPr>
        <w:t>rejoice!</w:t>
      </w:r>
      <w:r w:rsidR="00524399">
        <w:rPr>
          <w:i/>
          <w:iCs/>
        </w:rPr>
        <w:t xml:space="preserve"> </w:t>
      </w:r>
      <w:r w:rsidRPr="00524399">
        <w:rPr>
          <w:i/>
          <w:iCs/>
        </w:rPr>
        <w:t>Again</w:t>
      </w:r>
      <w:r w:rsidR="00524399">
        <w:rPr>
          <w:i/>
          <w:iCs/>
        </w:rPr>
        <w:t xml:space="preserve"> </w:t>
      </w:r>
      <w:r w:rsidRPr="00524399">
        <w:rPr>
          <w:i/>
          <w:iCs/>
        </w:rPr>
        <w:t>I</w:t>
      </w:r>
      <w:r w:rsidR="00524399">
        <w:rPr>
          <w:i/>
          <w:iCs/>
        </w:rPr>
        <w:t xml:space="preserve"> </w:t>
      </w:r>
      <w:r w:rsidRPr="00524399">
        <w:rPr>
          <w:i/>
          <w:iCs/>
        </w:rPr>
        <w:t>say,</w:t>
      </w:r>
      <w:r w:rsidR="00524399">
        <w:rPr>
          <w:i/>
          <w:iCs/>
        </w:rPr>
        <w:t xml:space="preserve"> </w:t>
      </w:r>
      <w:r w:rsidRPr="00524399">
        <w:rPr>
          <w:i/>
          <w:iCs/>
        </w:rPr>
        <w:t>Rejoice!</w:t>
      </w:r>
    </w:p>
    <w:p w14:paraId="7000966E" w14:textId="77777777" w:rsidR="00A46ACC" w:rsidRPr="00A46ACC" w:rsidRDefault="00A46ACC" w:rsidP="00524399">
      <w:pPr>
        <w:pStyle w:val="largemain"/>
        <w:rPr>
          <w:sz w:val="16"/>
        </w:rPr>
      </w:pPr>
    </w:p>
    <w:p w14:paraId="76DA3285" w14:textId="6DC4CF0B" w:rsidR="00A46ACC" w:rsidRPr="00A46ACC" w:rsidRDefault="00A46ACC" w:rsidP="00524399">
      <w:pPr>
        <w:pStyle w:val="largemain"/>
        <w:rPr>
          <w:sz w:val="16"/>
        </w:rPr>
      </w:pPr>
      <w:r w:rsidRPr="00A46ACC">
        <w:rPr>
          <w:b/>
        </w:rPr>
        <w:t>2</w:t>
      </w:r>
      <w:r w:rsidR="00E66CD1" w:rsidRPr="00E66CD1">
        <w:t xml:space="preserve"> Jesus,</w:t>
      </w:r>
      <w:r w:rsidR="00524399">
        <w:t xml:space="preserve"> </w:t>
      </w:r>
      <w:r w:rsidR="00E66CD1" w:rsidRPr="00E66CD1">
        <w:t>the</w:t>
      </w:r>
      <w:r w:rsidR="00524399">
        <w:t xml:space="preserve"> </w:t>
      </w:r>
      <w:r w:rsidR="00E66CD1" w:rsidRPr="00E66CD1">
        <w:t>Saviour</w:t>
      </w:r>
      <w:r w:rsidR="00524399">
        <w:t xml:space="preserve"> </w:t>
      </w:r>
      <w:r w:rsidR="00E66CD1" w:rsidRPr="00E66CD1">
        <w:t>reigns,</w:t>
      </w:r>
      <w:r w:rsidR="00574EC4">
        <w:rPr>
          <w:sz w:val="16"/>
        </w:rPr>
        <w:t xml:space="preserve"> </w:t>
      </w:r>
      <w:r w:rsidR="00E66CD1" w:rsidRPr="00E66CD1">
        <w:t>the</w:t>
      </w:r>
      <w:r w:rsidR="00524399">
        <w:t xml:space="preserve"> </w:t>
      </w:r>
      <w:r w:rsidR="00E66CD1" w:rsidRPr="00E66CD1">
        <w:t>God</w:t>
      </w:r>
      <w:r w:rsidR="00524399">
        <w:t xml:space="preserve"> </w:t>
      </w:r>
      <w:r w:rsidR="00E66CD1" w:rsidRPr="00E66CD1">
        <w:t>of</w:t>
      </w:r>
      <w:r w:rsidR="00524399">
        <w:t xml:space="preserve"> </w:t>
      </w:r>
      <w:r w:rsidR="00E66CD1" w:rsidRPr="00E66CD1">
        <w:t>truth</w:t>
      </w:r>
      <w:r w:rsidR="00524399">
        <w:t xml:space="preserve"> </w:t>
      </w:r>
      <w:r w:rsidR="00E66CD1" w:rsidRPr="00E66CD1">
        <w:t>and</w:t>
      </w:r>
      <w:r w:rsidR="00524399">
        <w:t xml:space="preserve"> </w:t>
      </w:r>
      <w:r w:rsidR="00E66CD1" w:rsidRPr="00E66CD1">
        <w:t>love;</w:t>
      </w:r>
    </w:p>
    <w:p w14:paraId="6B0B2D8D" w14:textId="06566E74" w:rsidR="00A46ACC" w:rsidRPr="00A46ACC" w:rsidRDefault="00E66CD1" w:rsidP="00524399">
      <w:pPr>
        <w:pStyle w:val="largemain"/>
        <w:rPr>
          <w:sz w:val="16"/>
        </w:rPr>
      </w:pPr>
      <w:r w:rsidRPr="00E66CD1">
        <w:t>when</w:t>
      </w:r>
      <w:r w:rsidR="00524399">
        <w:t xml:space="preserve"> </w:t>
      </w:r>
      <w:r w:rsidRPr="00E66CD1">
        <w:t>he</w:t>
      </w:r>
      <w:r w:rsidR="00524399">
        <w:t xml:space="preserve"> </w:t>
      </w:r>
      <w:r w:rsidRPr="00E66CD1">
        <w:t>had</w:t>
      </w:r>
      <w:r w:rsidR="00524399">
        <w:t xml:space="preserve"> </w:t>
      </w:r>
      <w:r w:rsidRPr="00E66CD1">
        <w:t>purged</w:t>
      </w:r>
      <w:r w:rsidR="00524399">
        <w:t xml:space="preserve"> </w:t>
      </w:r>
      <w:r w:rsidRPr="00E66CD1">
        <w:t>our</w:t>
      </w:r>
      <w:r w:rsidR="00524399">
        <w:t xml:space="preserve"> </w:t>
      </w:r>
      <w:r w:rsidRPr="00E66CD1">
        <w:t>stains,</w:t>
      </w:r>
      <w:r w:rsidR="00574EC4">
        <w:rPr>
          <w:sz w:val="16"/>
        </w:rPr>
        <w:t xml:space="preserve"> </w:t>
      </w:r>
      <w:r w:rsidRPr="00E66CD1">
        <w:t>he</w:t>
      </w:r>
      <w:r w:rsidR="00524399">
        <w:t xml:space="preserve"> </w:t>
      </w:r>
      <w:r w:rsidRPr="00E66CD1">
        <w:t>took</w:t>
      </w:r>
      <w:r w:rsidR="00524399">
        <w:t xml:space="preserve"> </w:t>
      </w:r>
      <w:r w:rsidRPr="00E66CD1">
        <w:t>his</w:t>
      </w:r>
      <w:r w:rsidR="00524399">
        <w:t xml:space="preserve"> </w:t>
      </w:r>
      <w:r w:rsidRPr="00E66CD1">
        <w:t>seat</w:t>
      </w:r>
      <w:r w:rsidR="00524399">
        <w:t xml:space="preserve"> </w:t>
      </w:r>
      <w:r w:rsidRPr="00E66CD1">
        <w:t>above.</w:t>
      </w:r>
    </w:p>
    <w:p w14:paraId="26DF63E0" w14:textId="77777777" w:rsidR="00A46ACC" w:rsidRPr="00A46ACC" w:rsidRDefault="00A46ACC" w:rsidP="00524399">
      <w:pPr>
        <w:pStyle w:val="largemain"/>
        <w:rPr>
          <w:sz w:val="16"/>
        </w:rPr>
      </w:pPr>
    </w:p>
    <w:p w14:paraId="5B053E09" w14:textId="77777777" w:rsidR="00574EC4" w:rsidRDefault="00E66CD1" w:rsidP="00524399">
      <w:pPr>
        <w:pStyle w:val="largemain"/>
        <w:rPr>
          <w:sz w:val="16"/>
        </w:rPr>
      </w:pPr>
      <w:r w:rsidRPr="00574EC4">
        <w:rPr>
          <w:b/>
          <w:bCs/>
        </w:rPr>
        <w:t>3</w:t>
      </w:r>
      <w:r w:rsidRPr="00E66CD1">
        <w:t xml:space="preserve"> His</w:t>
      </w:r>
      <w:r w:rsidR="00524399">
        <w:t xml:space="preserve"> </w:t>
      </w:r>
      <w:r w:rsidRPr="00E66CD1">
        <w:t>kingdom</w:t>
      </w:r>
      <w:r w:rsidR="00524399">
        <w:t xml:space="preserve"> </w:t>
      </w:r>
      <w:r w:rsidRPr="00E66CD1">
        <w:t>cannot</w:t>
      </w:r>
      <w:r w:rsidR="00524399">
        <w:t xml:space="preserve"> </w:t>
      </w:r>
      <w:r w:rsidRPr="00E66CD1">
        <w:t>fail,</w:t>
      </w:r>
      <w:r w:rsidR="00574EC4">
        <w:rPr>
          <w:sz w:val="16"/>
        </w:rPr>
        <w:t xml:space="preserve"> </w:t>
      </w:r>
    </w:p>
    <w:p w14:paraId="380BE29F" w14:textId="15A7A22C" w:rsidR="00A46ACC" w:rsidRPr="00A46ACC" w:rsidRDefault="00E66CD1" w:rsidP="00524399">
      <w:pPr>
        <w:pStyle w:val="largemain"/>
        <w:rPr>
          <w:sz w:val="16"/>
        </w:rPr>
      </w:pPr>
      <w:r w:rsidRPr="00E66CD1">
        <w:t>he</w:t>
      </w:r>
      <w:r w:rsidR="00524399">
        <w:t xml:space="preserve"> </w:t>
      </w:r>
      <w:r w:rsidRPr="00E66CD1">
        <w:t>rules</w:t>
      </w:r>
      <w:r w:rsidR="00524399">
        <w:t xml:space="preserve"> </w:t>
      </w:r>
      <w:r w:rsidRPr="00E66CD1">
        <w:t>o'er</w:t>
      </w:r>
      <w:r w:rsidR="00524399">
        <w:t xml:space="preserve"> </w:t>
      </w:r>
      <w:r w:rsidRPr="00E66CD1">
        <w:t>earth</w:t>
      </w:r>
      <w:r w:rsidR="00524399">
        <w:t xml:space="preserve"> </w:t>
      </w:r>
      <w:r w:rsidRPr="00E66CD1">
        <w:t>and</w:t>
      </w:r>
      <w:r w:rsidR="00524399">
        <w:t xml:space="preserve"> </w:t>
      </w:r>
      <w:r w:rsidRPr="00E66CD1">
        <w:t>heaven;</w:t>
      </w:r>
    </w:p>
    <w:p w14:paraId="0D8D89D5" w14:textId="79712EEF" w:rsidR="00A46ACC" w:rsidRPr="00A46ACC" w:rsidRDefault="00E66CD1" w:rsidP="00524399">
      <w:pPr>
        <w:pStyle w:val="largemain"/>
        <w:rPr>
          <w:sz w:val="16"/>
        </w:rPr>
      </w:pPr>
      <w:r w:rsidRPr="00E66CD1">
        <w:t>the</w:t>
      </w:r>
      <w:r w:rsidR="00524399">
        <w:t xml:space="preserve"> </w:t>
      </w:r>
      <w:r w:rsidRPr="00E66CD1">
        <w:t>keys</w:t>
      </w:r>
      <w:r w:rsidR="00524399">
        <w:t xml:space="preserve"> </w:t>
      </w:r>
      <w:r w:rsidRPr="00E66CD1">
        <w:t>of</w:t>
      </w:r>
      <w:r w:rsidR="00524399">
        <w:t xml:space="preserve"> </w:t>
      </w:r>
      <w:r w:rsidRPr="00E66CD1">
        <w:t>death</w:t>
      </w:r>
      <w:r w:rsidR="00524399">
        <w:t xml:space="preserve"> </w:t>
      </w:r>
      <w:r w:rsidRPr="00E66CD1">
        <w:t>and</w:t>
      </w:r>
      <w:r w:rsidR="00524399">
        <w:t xml:space="preserve"> </w:t>
      </w:r>
      <w:r w:rsidRPr="00E66CD1">
        <w:t>hell</w:t>
      </w:r>
      <w:r w:rsidR="00574EC4">
        <w:t xml:space="preserve"> </w:t>
      </w:r>
      <w:r w:rsidRPr="00E66CD1">
        <w:t>are</w:t>
      </w:r>
      <w:r w:rsidR="00524399">
        <w:t xml:space="preserve"> </w:t>
      </w:r>
      <w:r w:rsidRPr="00E66CD1">
        <w:t>to</w:t>
      </w:r>
      <w:r w:rsidR="00524399">
        <w:t xml:space="preserve"> </w:t>
      </w:r>
      <w:r w:rsidRPr="00E66CD1">
        <w:t>our</w:t>
      </w:r>
      <w:r w:rsidR="00524399">
        <w:t xml:space="preserve"> </w:t>
      </w:r>
      <w:r w:rsidRPr="00E66CD1">
        <w:t>Jesus</w:t>
      </w:r>
      <w:r w:rsidR="00524399">
        <w:t xml:space="preserve"> </w:t>
      </w:r>
      <w:r w:rsidRPr="00E66CD1">
        <w:t>given:</w:t>
      </w:r>
    </w:p>
    <w:p w14:paraId="09ED68CE" w14:textId="77777777" w:rsidR="00A46ACC" w:rsidRPr="00A46ACC" w:rsidRDefault="00A46ACC" w:rsidP="00524399">
      <w:pPr>
        <w:pStyle w:val="largemain"/>
        <w:rPr>
          <w:sz w:val="16"/>
        </w:rPr>
      </w:pPr>
    </w:p>
    <w:p w14:paraId="64AA57B7" w14:textId="4493E97D" w:rsidR="00A46ACC" w:rsidRPr="00A46ACC" w:rsidRDefault="00A46ACC" w:rsidP="00524399">
      <w:pPr>
        <w:pStyle w:val="largemain"/>
        <w:rPr>
          <w:sz w:val="16"/>
        </w:rPr>
      </w:pPr>
      <w:r w:rsidRPr="00A46ACC">
        <w:rPr>
          <w:b/>
        </w:rPr>
        <w:t>4</w:t>
      </w:r>
      <w:r w:rsidR="00E66CD1" w:rsidRPr="00E66CD1">
        <w:t xml:space="preserve"> He</w:t>
      </w:r>
      <w:r w:rsidR="00524399">
        <w:t xml:space="preserve"> </w:t>
      </w:r>
      <w:r w:rsidR="00E66CD1" w:rsidRPr="00E66CD1">
        <w:t>sits</w:t>
      </w:r>
      <w:r w:rsidR="00524399">
        <w:t xml:space="preserve"> </w:t>
      </w:r>
      <w:r w:rsidR="00E66CD1" w:rsidRPr="00E66CD1">
        <w:t>at</w:t>
      </w:r>
      <w:r w:rsidR="00524399">
        <w:t xml:space="preserve"> </w:t>
      </w:r>
      <w:r w:rsidR="00E66CD1" w:rsidRPr="00E66CD1">
        <w:t>God's</w:t>
      </w:r>
      <w:r w:rsidR="00524399">
        <w:t xml:space="preserve"> </w:t>
      </w:r>
      <w:r w:rsidR="00E66CD1" w:rsidRPr="00E66CD1">
        <w:t>right</w:t>
      </w:r>
      <w:r w:rsidR="00524399">
        <w:t xml:space="preserve"> </w:t>
      </w:r>
      <w:r w:rsidR="00E66CD1" w:rsidRPr="00E66CD1">
        <w:t>hand</w:t>
      </w:r>
      <w:r w:rsidR="00574EC4">
        <w:rPr>
          <w:sz w:val="16"/>
        </w:rPr>
        <w:t xml:space="preserve"> </w:t>
      </w:r>
      <w:r w:rsidR="00E66CD1" w:rsidRPr="00E66CD1">
        <w:t>till</w:t>
      </w:r>
      <w:r w:rsidR="00524399">
        <w:t xml:space="preserve"> </w:t>
      </w:r>
      <w:r w:rsidR="00E66CD1" w:rsidRPr="00E66CD1">
        <w:t>all</w:t>
      </w:r>
      <w:r w:rsidR="00524399">
        <w:t xml:space="preserve"> </w:t>
      </w:r>
      <w:r w:rsidR="00E66CD1" w:rsidRPr="00E66CD1">
        <w:t>his</w:t>
      </w:r>
      <w:r w:rsidR="00524399">
        <w:t xml:space="preserve"> </w:t>
      </w:r>
      <w:r w:rsidR="00E66CD1" w:rsidRPr="00E66CD1">
        <w:t>foes</w:t>
      </w:r>
      <w:r w:rsidR="00524399">
        <w:t xml:space="preserve"> </w:t>
      </w:r>
      <w:r w:rsidR="00E66CD1" w:rsidRPr="00E66CD1">
        <w:t>submit,</w:t>
      </w:r>
    </w:p>
    <w:p w14:paraId="4513DAB8" w14:textId="71F413B5" w:rsidR="00A46ACC" w:rsidRPr="00A46ACC" w:rsidRDefault="00E66CD1" w:rsidP="00524399">
      <w:pPr>
        <w:pStyle w:val="largemain"/>
        <w:rPr>
          <w:sz w:val="16"/>
        </w:rPr>
      </w:pPr>
      <w:r w:rsidRPr="00E66CD1">
        <w:t>and</w:t>
      </w:r>
      <w:r w:rsidR="00524399">
        <w:t xml:space="preserve"> </w:t>
      </w:r>
      <w:r w:rsidRPr="00E66CD1">
        <w:t>bow</w:t>
      </w:r>
      <w:r w:rsidR="00524399">
        <w:t xml:space="preserve"> </w:t>
      </w:r>
      <w:r w:rsidRPr="00E66CD1">
        <w:t>to</w:t>
      </w:r>
      <w:r w:rsidR="00524399">
        <w:t xml:space="preserve"> </w:t>
      </w:r>
      <w:r w:rsidRPr="00E66CD1">
        <w:t>his</w:t>
      </w:r>
      <w:r w:rsidR="00524399">
        <w:t xml:space="preserve"> </w:t>
      </w:r>
      <w:r w:rsidRPr="00E66CD1">
        <w:t>command,</w:t>
      </w:r>
      <w:r w:rsidR="00574EC4">
        <w:rPr>
          <w:sz w:val="16"/>
        </w:rPr>
        <w:t xml:space="preserve"> </w:t>
      </w:r>
      <w:r w:rsidRPr="00E66CD1">
        <w:t>and</w:t>
      </w:r>
      <w:r w:rsidR="00524399">
        <w:t xml:space="preserve"> </w:t>
      </w:r>
      <w:r w:rsidRPr="00E66CD1">
        <w:t>fall</w:t>
      </w:r>
      <w:r w:rsidR="00524399">
        <w:t xml:space="preserve"> </w:t>
      </w:r>
      <w:r w:rsidRPr="00E66CD1">
        <w:t>beneath</w:t>
      </w:r>
      <w:r w:rsidR="00524399">
        <w:t xml:space="preserve"> </w:t>
      </w:r>
      <w:r w:rsidRPr="00E66CD1">
        <w:t>his</w:t>
      </w:r>
      <w:r w:rsidR="00524399">
        <w:t xml:space="preserve"> </w:t>
      </w:r>
      <w:r w:rsidRPr="00E66CD1">
        <w:t>feet:</w:t>
      </w:r>
    </w:p>
    <w:p w14:paraId="25BA9625" w14:textId="77777777" w:rsidR="00A46ACC" w:rsidRPr="00A46ACC" w:rsidRDefault="00A46ACC" w:rsidP="00524399">
      <w:pPr>
        <w:pStyle w:val="largemain"/>
        <w:rPr>
          <w:sz w:val="16"/>
        </w:rPr>
      </w:pPr>
    </w:p>
    <w:p w14:paraId="2548736F" w14:textId="419BFE1F" w:rsidR="00A46ACC" w:rsidRPr="00A46ACC" w:rsidRDefault="00A46ACC" w:rsidP="00524399">
      <w:pPr>
        <w:pStyle w:val="largemain"/>
        <w:rPr>
          <w:sz w:val="16"/>
        </w:rPr>
      </w:pPr>
      <w:r w:rsidRPr="00A46ACC">
        <w:rPr>
          <w:b/>
        </w:rPr>
        <w:t>5</w:t>
      </w:r>
      <w:r w:rsidR="00E66CD1" w:rsidRPr="00E66CD1">
        <w:t xml:space="preserve"> Rejoice</w:t>
      </w:r>
      <w:r w:rsidR="00524399">
        <w:t xml:space="preserve"> </w:t>
      </w:r>
      <w:r w:rsidR="00E66CD1" w:rsidRPr="00E66CD1">
        <w:t>in</w:t>
      </w:r>
      <w:r w:rsidR="00524399">
        <w:t xml:space="preserve"> </w:t>
      </w:r>
      <w:r w:rsidR="00E66CD1" w:rsidRPr="00E66CD1">
        <w:t>glorious</w:t>
      </w:r>
      <w:r w:rsidR="00524399">
        <w:t xml:space="preserve"> </w:t>
      </w:r>
      <w:r w:rsidR="00E66CD1" w:rsidRPr="00E66CD1">
        <w:t>hope;</w:t>
      </w:r>
      <w:r w:rsidR="00574EC4">
        <w:rPr>
          <w:sz w:val="16"/>
        </w:rPr>
        <w:t xml:space="preserve"> </w:t>
      </w:r>
      <w:r w:rsidR="00E66CD1" w:rsidRPr="00E66CD1">
        <w:t>Jesus</w:t>
      </w:r>
      <w:r w:rsidR="00524399">
        <w:t xml:space="preserve"> </w:t>
      </w:r>
      <w:r w:rsidR="00E66CD1" w:rsidRPr="00E66CD1">
        <w:t>the</w:t>
      </w:r>
      <w:r w:rsidR="00524399">
        <w:t xml:space="preserve"> </w:t>
      </w:r>
      <w:r w:rsidR="00E66CD1" w:rsidRPr="00E66CD1">
        <w:t>Judge</w:t>
      </w:r>
      <w:r w:rsidR="00524399">
        <w:t xml:space="preserve"> </w:t>
      </w:r>
      <w:r w:rsidR="00E66CD1" w:rsidRPr="00E66CD1">
        <w:t>shall</w:t>
      </w:r>
      <w:r w:rsidR="00524399">
        <w:t xml:space="preserve"> </w:t>
      </w:r>
      <w:r w:rsidR="00E66CD1" w:rsidRPr="00E66CD1">
        <w:t>come,</w:t>
      </w:r>
    </w:p>
    <w:p w14:paraId="0D065272" w14:textId="37D9388B" w:rsidR="00A46ACC" w:rsidRPr="00A46ACC" w:rsidRDefault="00E66CD1" w:rsidP="00524399">
      <w:pPr>
        <w:pStyle w:val="largemain"/>
        <w:rPr>
          <w:sz w:val="16"/>
        </w:rPr>
      </w:pPr>
      <w:r w:rsidRPr="00E66CD1">
        <w:t>and</w:t>
      </w:r>
      <w:r w:rsidR="00524399">
        <w:t xml:space="preserve"> </w:t>
      </w:r>
      <w:r w:rsidRPr="00E66CD1">
        <w:t>take</w:t>
      </w:r>
      <w:r w:rsidR="00524399">
        <w:t xml:space="preserve"> </w:t>
      </w:r>
      <w:r w:rsidRPr="00E66CD1">
        <w:t>his</w:t>
      </w:r>
      <w:r w:rsidR="00524399">
        <w:t xml:space="preserve"> </w:t>
      </w:r>
      <w:r w:rsidRPr="00E66CD1">
        <w:t>servants</w:t>
      </w:r>
      <w:r w:rsidR="00524399">
        <w:t xml:space="preserve"> </w:t>
      </w:r>
      <w:r w:rsidRPr="00E66CD1">
        <w:t>up</w:t>
      </w:r>
      <w:r w:rsidR="00574EC4">
        <w:rPr>
          <w:sz w:val="16"/>
        </w:rPr>
        <w:t xml:space="preserve"> </w:t>
      </w:r>
      <w:r w:rsidRPr="00E66CD1">
        <w:t>to</w:t>
      </w:r>
      <w:r w:rsidR="00524399">
        <w:t xml:space="preserve"> </w:t>
      </w:r>
      <w:r w:rsidRPr="00E66CD1">
        <w:t>their</w:t>
      </w:r>
      <w:r w:rsidR="00524399">
        <w:t xml:space="preserve"> </w:t>
      </w:r>
      <w:r w:rsidRPr="00E66CD1">
        <w:t>eternal</w:t>
      </w:r>
      <w:r w:rsidR="00524399">
        <w:t xml:space="preserve"> </w:t>
      </w:r>
      <w:r w:rsidRPr="00E66CD1">
        <w:t>home.</w:t>
      </w:r>
    </w:p>
    <w:p w14:paraId="4695A360" w14:textId="77777777" w:rsidR="00A46ACC" w:rsidRPr="00A46ACC" w:rsidRDefault="00A46ACC" w:rsidP="00524399">
      <w:pPr>
        <w:pStyle w:val="largemain"/>
        <w:rPr>
          <w:sz w:val="16"/>
        </w:rPr>
      </w:pPr>
    </w:p>
    <w:p w14:paraId="7F5635D5" w14:textId="43C1E8B1" w:rsidR="00A46ACC" w:rsidRPr="00A46ACC" w:rsidRDefault="00E66CD1" w:rsidP="00524399">
      <w:pPr>
        <w:pStyle w:val="largemain"/>
        <w:rPr>
          <w:i/>
          <w:iCs/>
          <w:sz w:val="16"/>
        </w:rPr>
      </w:pPr>
      <w:r w:rsidRPr="00524399">
        <w:rPr>
          <w:i/>
          <w:iCs/>
        </w:rPr>
        <w:t>We</w:t>
      </w:r>
      <w:r w:rsidR="00524399">
        <w:rPr>
          <w:i/>
          <w:iCs/>
        </w:rPr>
        <w:t xml:space="preserve"> </w:t>
      </w:r>
      <w:r w:rsidRPr="00524399">
        <w:rPr>
          <w:i/>
          <w:iCs/>
        </w:rPr>
        <w:t>soon</w:t>
      </w:r>
      <w:r w:rsidR="00524399">
        <w:rPr>
          <w:i/>
          <w:iCs/>
        </w:rPr>
        <w:t xml:space="preserve"> </w:t>
      </w:r>
      <w:r w:rsidRPr="00524399">
        <w:rPr>
          <w:i/>
          <w:iCs/>
        </w:rPr>
        <w:t>shall</w:t>
      </w:r>
      <w:r w:rsidR="00524399">
        <w:rPr>
          <w:i/>
          <w:iCs/>
        </w:rPr>
        <w:t xml:space="preserve"> </w:t>
      </w:r>
      <w:r w:rsidRPr="00524399">
        <w:rPr>
          <w:i/>
          <w:iCs/>
        </w:rPr>
        <w:t>hear</w:t>
      </w:r>
      <w:r w:rsidR="00524399">
        <w:rPr>
          <w:i/>
          <w:iCs/>
        </w:rPr>
        <w:t xml:space="preserve"> </w:t>
      </w:r>
      <w:r w:rsidRPr="00524399">
        <w:rPr>
          <w:i/>
          <w:iCs/>
        </w:rPr>
        <w:t>the</w:t>
      </w:r>
      <w:r w:rsidR="00524399">
        <w:rPr>
          <w:i/>
          <w:iCs/>
        </w:rPr>
        <w:t xml:space="preserve"> </w:t>
      </w:r>
      <w:r w:rsidRPr="00524399">
        <w:rPr>
          <w:i/>
          <w:iCs/>
        </w:rPr>
        <w:t>archangel's</w:t>
      </w:r>
      <w:r w:rsidR="00524399">
        <w:rPr>
          <w:i/>
          <w:iCs/>
        </w:rPr>
        <w:t xml:space="preserve"> </w:t>
      </w:r>
      <w:r w:rsidRPr="00524399">
        <w:rPr>
          <w:i/>
          <w:iCs/>
        </w:rPr>
        <w:t>voice;</w:t>
      </w:r>
    </w:p>
    <w:p w14:paraId="4F46EBF6" w14:textId="0108A419" w:rsidR="00A46ACC" w:rsidRPr="00A46ACC" w:rsidRDefault="00E66CD1" w:rsidP="00524399">
      <w:pPr>
        <w:pStyle w:val="largemain"/>
        <w:rPr>
          <w:i/>
          <w:iCs/>
          <w:sz w:val="16"/>
        </w:rPr>
      </w:pPr>
      <w:r w:rsidRPr="00524399">
        <w:rPr>
          <w:i/>
          <w:iCs/>
        </w:rPr>
        <w:t>the</w:t>
      </w:r>
      <w:r w:rsidR="00524399">
        <w:rPr>
          <w:i/>
          <w:iCs/>
        </w:rPr>
        <w:t xml:space="preserve"> </w:t>
      </w:r>
      <w:r w:rsidRPr="00524399">
        <w:rPr>
          <w:i/>
          <w:iCs/>
        </w:rPr>
        <w:t>trump</w:t>
      </w:r>
      <w:r w:rsidR="00524399">
        <w:rPr>
          <w:i/>
          <w:iCs/>
        </w:rPr>
        <w:t xml:space="preserve"> </w:t>
      </w:r>
      <w:r w:rsidRPr="00524399">
        <w:rPr>
          <w:i/>
          <w:iCs/>
        </w:rPr>
        <w:t>of</w:t>
      </w:r>
      <w:r w:rsidR="00524399">
        <w:rPr>
          <w:i/>
          <w:iCs/>
        </w:rPr>
        <w:t xml:space="preserve"> </w:t>
      </w:r>
      <w:r w:rsidRPr="00524399">
        <w:rPr>
          <w:i/>
          <w:iCs/>
        </w:rPr>
        <w:t>God</w:t>
      </w:r>
      <w:r w:rsidR="00524399">
        <w:rPr>
          <w:i/>
          <w:iCs/>
        </w:rPr>
        <w:t xml:space="preserve"> </w:t>
      </w:r>
      <w:r w:rsidRPr="00524399">
        <w:rPr>
          <w:i/>
          <w:iCs/>
        </w:rPr>
        <w:t>shall</w:t>
      </w:r>
      <w:r w:rsidR="00524399">
        <w:rPr>
          <w:i/>
          <w:iCs/>
        </w:rPr>
        <w:t xml:space="preserve"> </w:t>
      </w:r>
      <w:r w:rsidRPr="00524399">
        <w:rPr>
          <w:i/>
          <w:iCs/>
        </w:rPr>
        <w:t>sound:</w:t>
      </w:r>
      <w:r w:rsidR="00524399">
        <w:rPr>
          <w:i/>
          <w:iCs/>
        </w:rPr>
        <w:t xml:space="preserve"> </w:t>
      </w:r>
      <w:r w:rsidRPr="00524399">
        <w:rPr>
          <w:i/>
          <w:iCs/>
        </w:rPr>
        <w:t>Rejoice!</w:t>
      </w:r>
    </w:p>
    <w:p w14:paraId="6ED72B42" w14:textId="77777777" w:rsidR="00A46ACC" w:rsidRPr="00A46ACC" w:rsidRDefault="00A46ACC" w:rsidP="00524399">
      <w:pPr>
        <w:pStyle w:val="largemain"/>
        <w:rPr>
          <w:sz w:val="16"/>
        </w:rPr>
      </w:pPr>
    </w:p>
    <w:p w14:paraId="722FFB7B" w14:textId="235AF82D" w:rsidR="00A46ACC" w:rsidRPr="00A46ACC" w:rsidRDefault="00E66CD1" w:rsidP="006957F5">
      <w:pPr>
        <w:pStyle w:val="LargeHeading1"/>
        <w:rPr>
          <w:sz w:val="16"/>
        </w:rPr>
      </w:pPr>
      <w:r w:rsidRPr="00E66CD1">
        <w:lastRenderedPageBreak/>
        <w:t>Saying sorry</w:t>
      </w:r>
    </w:p>
    <w:p w14:paraId="03D0D6F2" w14:textId="77777777" w:rsidR="00A46ACC" w:rsidRPr="00A46ACC" w:rsidRDefault="00E66CD1" w:rsidP="006957F5">
      <w:pPr>
        <w:pStyle w:val="largemain"/>
        <w:rPr>
          <w:sz w:val="16"/>
        </w:rPr>
      </w:pPr>
      <w:r w:rsidRPr="006957F5">
        <w:t>Lord Jesus,</w:t>
      </w:r>
    </w:p>
    <w:p w14:paraId="194E9A71" w14:textId="77777777" w:rsidR="00A46ACC" w:rsidRPr="00A46ACC" w:rsidRDefault="00E66CD1" w:rsidP="006957F5">
      <w:pPr>
        <w:pStyle w:val="largemain"/>
        <w:rPr>
          <w:sz w:val="16"/>
        </w:rPr>
      </w:pPr>
      <w:r w:rsidRPr="006957F5">
        <w:t>Sometimes we think only about ourselves. We want our own way, and we forget about what other people need.</w:t>
      </w:r>
    </w:p>
    <w:p w14:paraId="26D596AA" w14:textId="77777777" w:rsidR="00A46ACC" w:rsidRPr="00A46ACC" w:rsidRDefault="00A46ACC" w:rsidP="006957F5">
      <w:pPr>
        <w:pStyle w:val="largemain"/>
        <w:rPr>
          <w:sz w:val="16"/>
        </w:rPr>
      </w:pPr>
      <w:r w:rsidRPr="00A46ACC">
        <w:rPr>
          <w:b/>
        </w:rPr>
        <w:t>Lord Jesus, we are sorry. Help us to love like you.</w:t>
      </w:r>
    </w:p>
    <w:p w14:paraId="6B01CEE6" w14:textId="77777777" w:rsidR="00A46ACC" w:rsidRPr="00A46ACC" w:rsidRDefault="00A46ACC" w:rsidP="006957F5">
      <w:pPr>
        <w:pStyle w:val="largemain"/>
        <w:rPr>
          <w:sz w:val="16"/>
        </w:rPr>
      </w:pPr>
    </w:p>
    <w:p w14:paraId="0E402EF1" w14:textId="77777777" w:rsidR="00A46ACC" w:rsidRPr="00A46ACC" w:rsidRDefault="00E66CD1" w:rsidP="006957F5">
      <w:pPr>
        <w:pStyle w:val="largemain"/>
        <w:rPr>
          <w:sz w:val="16"/>
        </w:rPr>
      </w:pPr>
      <w:r w:rsidRPr="006957F5">
        <w:t>Sometimes we use unkind words.</w:t>
      </w:r>
      <w:r w:rsidR="006957F5">
        <w:t xml:space="preserve"> </w:t>
      </w:r>
      <w:r w:rsidRPr="006957F5">
        <w:t>We get cross, we argue, or we say things that hurt others.</w:t>
      </w:r>
    </w:p>
    <w:p w14:paraId="2126B254" w14:textId="77777777" w:rsidR="00A46ACC" w:rsidRPr="00A46ACC" w:rsidRDefault="00A46ACC" w:rsidP="006957F5">
      <w:pPr>
        <w:pStyle w:val="largemain"/>
        <w:rPr>
          <w:sz w:val="16"/>
        </w:rPr>
      </w:pPr>
      <w:r w:rsidRPr="00A46ACC">
        <w:rPr>
          <w:b/>
        </w:rPr>
        <w:t>Lord Jesus, we are sorry. Help us to love like you.</w:t>
      </w:r>
    </w:p>
    <w:p w14:paraId="6493F304" w14:textId="77777777" w:rsidR="00A46ACC" w:rsidRPr="00A46ACC" w:rsidRDefault="00A46ACC" w:rsidP="006957F5">
      <w:pPr>
        <w:pStyle w:val="largemain"/>
        <w:rPr>
          <w:sz w:val="16"/>
        </w:rPr>
      </w:pPr>
    </w:p>
    <w:p w14:paraId="701044B9" w14:textId="77777777" w:rsidR="00A46ACC" w:rsidRPr="00A46ACC" w:rsidRDefault="00E66CD1" w:rsidP="006957F5">
      <w:pPr>
        <w:pStyle w:val="largemain"/>
        <w:rPr>
          <w:sz w:val="16"/>
        </w:rPr>
      </w:pPr>
      <w:r w:rsidRPr="006957F5">
        <w:t>Sometimes we leave people out.</w:t>
      </w:r>
      <w:r w:rsidR="006957F5">
        <w:t xml:space="preserve"> </w:t>
      </w:r>
      <w:r w:rsidRPr="006957F5">
        <w:t>We forget to notice those who are lonely, sad or need a friend.</w:t>
      </w:r>
    </w:p>
    <w:p w14:paraId="3CDEC358" w14:textId="77777777" w:rsidR="00A46ACC" w:rsidRPr="00A46ACC" w:rsidRDefault="00A46ACC" w:rsidP="006957F5">
      <w:pPr>
        <w:pStyle w:val="largemain"/>
        <w:rPr>
          <w:sz w:val="16"/>
        </w:rPr>
      </w:pPr>
      <w:r w:rsidRPr="00A46ACC">
        <w:rPr>
          <w:b/>
        </w:rPr>
        <w:t>Lord Jesus, we are sorry. Help us to love like you.</w:t>
      </w:r>
    </w:p>
    <w:p w14:paraId="48F8D93D" w14:textId="77777777" w:rsidR="00A46ACC" w:rsidRPr="00A46ACC" w:rsidRDefault="00A46ACC" w:rsidP="006957F5">
      <w:pPr>
        <w:pStyle w:val="largemain"/>
        <w:rPr>
          <w:sz w:val="16"/>
        </w:rPr>
      </w:pPr>
    </w:p>
    <w:p w14:paraId="22DF1B72" w14:textId="77777777" w:rsidR="00A46ACC" w:rsidRPr="00A46ACC" w:rsidRDefault="00E66CD1" w:rsidP="006957F5">
      <w:pPr>
        <w:pStyle w:val="largemain"/>
        <w:rPr>
          <w:sz w:val="16"/>
        </w:rPr>
      </w:pPr>
      <w:r w:rsidRPr="006957F5">
        <w:t>Sometimes we find it hard to love people who are different from us, or people who have been unkind to us.</w:t>
      </w:r>
    </w:p>
    <w:p w14:paraId="21E2286D" w14:textId="77777777" w:rsidR="00A46ACC" w:rsidRPr="00A46ACC" w:rsidRDefault="00A46ACC" w:rsidP="006957F5">
      <w:pPr>
        <w:pStyle w:val="largemain"/>
        <w:rPr>
          <w:sz w:val="16"/>
        </w:rPr>
      </w:pPr>
      <w:r w:rsidRPr="00A46ACC">
        <w:rPr>
          <w:b/>
        </w:rPr>
        <w:t>Lord Jesus, we are sorry. Help us to love like you.</w:t>
      </w:r>
    </w:p>
    <w:p w14:paraId="7C35B316" w14:textId="77777777" w:rsidR="00A46ACC" w:rsidRPr="00A46ACC" w:rsidRDefault="00A46ACC" w:rsidP="006957F5">
      <w:pPr>
        <w:pStyle w:val="largemain"/>
        <w:rPr>
          <w:sz w:val="16"/>
        </w:rPr>
      </w:pPr>
    </w:p>
    <w:p w14:paraId="150B4628" w14:textId="77777777" w:rsidR="00A46ACC" w:rsidRPr="00A46ACC" w:rsidRDefault="00A46ACC" w:rsidP="006957F5">
      <w:pPr>
        <w:pStyle w:val="largemain"/>
        <w:rPr>
          <w:sz w:val="16"/>
        </w:rPr>
      </w:pPr>
      <w:r w:rsidRPr="00A46ACC">
        <w:rPr>
          <w:b/>
        </w:rPr>
        <w:t>Thank you, Jesus, that your love never runs out.</w:t>
      </w:r>
    </w:p>
    <w:p w14:paraId="4A8C55BC" w14:textId="77777777" w:rsidR="00A46ACC" w:rsidRPr="00A46ACC" w:rsidRDefault="00A46ACC" w:rsidP="006957F5">
      <w:pPr>
        <w:pStyle w:val="largemain"/>
        <w:rPr>
          <w:sz w:val="16"/>
        </w:rPr>
      </w:pPr>
      <w:r w:rsidRPr="00A46ACC">
        <w:rPr>
          <w:b/>
        </w:rPr>
        <w:t>Thank you that when we say sorry, you are ready to forgive us and help us make a fresh start.</w:t>
      </w:r>
    </w:p>
    <w:p w14:paraId="1C9C4919" w14:textId="77777777" w:rsidR="00A46ACC" w:rsidRPr="00A46ACC" w:rsidRDefault="00A46ACC" w:rsidP="006957F5">
      <w:pPr>
        <w:pStyle w:val="largemain"/>
        <w:rPr>
          <w:sz w:val="16"/>
        </w:rPr>
      </w:pPr>
      <w:r w:rsidRPr="00A46ACC">
        <w:rPr>
          <w:b/>
        </w:rPr>
        <w:t>Fill our hearts with your love, so that in our homes, our schools, our church and our community, we can love others as you have loved us.</w:t>
      </w:r>
    </w:p>
    <w:p w14:paraId="05E7EA2A" w14:textId="4A27D710" w:rsidR="00A46ACC" w:rsidRPr="00A46ACC" w:rsidRDefault="00E66CD1" w:rsidP="006957F5">
      <w:pPr>
        <w:pStyle w:val="LargeHeading1"/>
        <w:rPr>
          <w:sz w:val="16"/>
        </w:rPr>
      </w:pPr>
      <w:r w:rsidRPr="00E66CD1">
        <w:t xml:space="preserve">Assurance of Forgiveness </w:t>
      </w:r>
    </w:p>
    <w:p w14:paraId="31267A4B" w14:textId="77777777" w:rsidR="00A46ACC" w:rsidRPr="00A46ACC" w:rsidRDefault="00A46ACC" w:rsidP="00E66CD1">
      <w:pPr>
        <w:pStyle w:val="smallmainbold"/>
        <w:rPr>
          <w:b w:val="0"/>
          <w:bCs/>
          <w:sz w:val="16"/>
        </w:rPr>
      </w:pPr>
    </w:p>
    <w:p w14:paraId="08B682DF" w14:textId="77777777" w:rsidR="00A46ACC" w:rsidRPr="00A46ACC" w:rsidRDefault="00E66CD1" w:rsidP="006957F5">
      <w:pPr>
        <w:pStyle w:val="LargeHeading1"/>
        <w:rPr>
          <w:sz w:val="16"/>
        </w:rPr>
      </w:pPr>
      <w:r w:rsidRPr="00E66CD1">
        <w:t xml:space="preserve"> Video Hymn </w:t>
      </w:r>
      <w:r w:rsidR="006957F5">
        <w:t xml:space="preserve">- </w:t>
      </w:r>
      <w:r w:rsidRPr="00E66CD1">
        <w:t>This little light of mine</w:t>
      </w:r>
    </w:p>
    <w:p w14:paraId="5CC74E5F" w14:textId="77777777" w:rsidR="00A46ACC" w:rsidRPr="00A46ACC" w:rsidRDefault="00A46ACC" w:rsidP="00E66CD1">
      <w:pPr>
        <w:pStyle w:val="smallmainbold"/>
        <w:rPr>
          <w:b w:val="0"/>
          <w:bCs/>
          <w:sz w:val="16"/>
        </w:rPr>
      </w:pPr>
    </w:p>
    <w:p w14:paraId="29CE78C8" w14:textId="77777777" w:rsidR="00A46ACC" w:rsidRPr="00A46ACC" w:rsidRDefault="00E66CD1" w:rsidP="006957F5">
      <w:pPr>
        <w:pStyle w:val="LargeHeading1"/>
        <w:rPr>
          <w:sz w:val="16"/>
        </w:rPr>
      </w:pPr>
      <w:r w:rsidRPr="00E66CD1">
        <w:t xml:space="preserve"> Preparing to hear God's word</w:t>
      </w:r>
    </w:p>
    <w:p w14:paraId="5AED645B" w14:textId="77777777" w:rsidR="00A46ACC" w:rsidRPr="00A46ACC" w:rsidRDefault="00E66CD1" w:rsidP="006957F5">
      <w:pPr>
        <w:pStyle w:val="largemain"/>
        <w:rPr>
          <w:sz w:val="16"/>
        </w:rPr>
      </w:pPr>
      <w:r w:rsidRPr="006957F5">
        <w:t>Let us hear the word of the Lord.</w:t>
      </w:r>
    </w:p>
    <w:p w14:paraId="28D4D20B" w14:textId="77777777" w:rsidR="00A46ACC" w:rsidRPr="00A46ACC" w:rsidRDefault="00A46ACC" w:rsidP="006957F5">
      <w:pPr>
        <w:pStyle w:val="largemain"/>
        <w:rPr>
          <w:sz w:val="16"/>
        </w:rPr>
      </w:pPr>
      <w:r w:rsidRPr="00A46ACC">
        <w:rPr>
          <w:b/>
        </w:rPr>
        <w:t>So may the light of God's presence shine into our hearts.</w:t>
      </w:r>
    </w:p>
    <w:p w14:paraId="1A667297" w14:textId="73EF9B5B" w:rsidR="00A46ACC" w:rsidRPr="00A46ACC" w:rsidRDefault="00E66CD1" w:rsidP="006957F5">
      <w:pPr>
        <w:pStyle w:val="LargeHeading1"/>
        <w:rPr>
          <w:sz w:val="16"/>
        </w:rPr>
      </w:pPr>
      <w:r w:rsidRPr="006957F5">
        <w:lastRenderedPageBreak/>
        <w:t>Matthew 22: 34-46 (NIV)p</w:t>
      </w:r>
      <w:r w:rsidR="006957F5" w:rsidRPr="006957F5">
        <w:rPr>
          <w:caps w:val="0"/>
        </w:rPr>
        <w:t>lease be seated</w:t>
      </w:r>
    </w:p>
    <w:p w14:paraId="6746BD81" w14:textId="77777777" w:rsidR="00A46ACC" w:rsidRPr="00A46ACC" w:rsidRDefault="00A46ACC" w:rsidP="00E66CD1">
      <w:pPr>
        <w:pStyle w:val="smallmainbold"/>
        <w:rPr>
          <w:b w:val="0"/>
          <w:bCs/>
          <w:sz w:val="16"/>
        </w:rPr>
      </w:pPr>
    </w:p>
    <w:p w14:paraId="0BE0A409" w14:textId="77777777" w:rsidR="00A46ACC" w:rsidRPr="00A46ACC" w:rsidRDefault="00E66CD1" w:rsidP="006957F5">
      <w:pPr>
        <w:pStyle w:val="largemain"/>
        <w:rPr>
          <w:sz w:val="16"/>
        </w:rPr>
      </w:pPr>
      <w:r w:rsidRPr="006957F5">
        <w:t xml:space="preserve">Hearing that Jesus had silenced the Sadducees, the Pharisees got together. One of them, an expert in the law, tested him with this question: “Teacher, which is the greatest commandment in the Law?” Jesus replied: “ ‘Love the Lord your God with all your heart and with all your soul and with all your mind.’ </w:t>
      </w:r>
      <w:r w:rsidR="006957F5" w:rsidRPr="006957F5">
        <w:t xml:space="preserve"> </w:t>
      </w:r>
      <w:r w:rsidRPr="006957F5">
        <w:t>This is the first and greatest commandment. And the second is like it: ‘Love your neighbo</w:t>
      </w:r>
      <w:r w:rsidR="006957F5" w:rsidRPr="006957F5">
        <w:t>u</w:t>
      </w:r>
      <w:r w:rsidRPr="006957F5">
        <w:t xml:space="preserve">r as yourself.’ All the Law and the Prophets hang on these two commandments.” While the Pharisees were gathered together, Jesus asked them, “What do you think about the Messiah? Whose son is he?” “The son of David,” they replied. He said to them, “How is it then that David, speaking by the Spirit, calls him ‘Lord’? For he says, “ ‘The Lord said to my Lord: “Sit at my right hand until I put your enemies under your feet.” ’ </w:t>
      </w:r>
      <w:r w:rsidR="006957F5" w:rsidRPr="006957F5">
        <w:t xml:space="preserve"> </w:t>
      </w:r>
      <w:r w:rsidRPr="006957F5">
        <w:t>If then David calls him ‘Lord,’ how can he be his son?” No one could say a word in reply, and from that day on no one dared to ask him any more questions.</w:t>
      </w:r>
    </w:p>
    <w:p w14:paraId="4401B5BA" w14:textId="77777777" w:rsidR="00A46ACC" w:rsidRPr="00A46ACC" w:rsidRDefault="00A46ACC" w:rsidP="00E66CD1">
      <w:pPr>
        <w:pStyle w:val="smallmainbold"/>
        <w:rPr>
          <w:b w:val="0"/>
          <w:bCs/>
          <w:sz w:val="16"/>
        </w:rPr>
      </w:pPr>
    </w:p>
    <w:p w14:paraId="354D973A" w14:textId="77777777" w:rsidR="00A46ACC" w:rsidRPr="00A46ACC" w:rsidRDefault="00E66CD1" w:rsidP="006957F5">
      <w:pPr>
        <w:pStyle w:val="LargeHeading1"/>
        <w:rPr>
          <w:sz w:val="16"/>
        </w:rPr>
      </w:pPr>
      <w:r w:rsidRPr="00E66CD1">
        <w:t xml:space="preserve"> Reflection – Keith </w:t>
      </w:r>
    </w:p>
    <w:p w14:paraId="759537B4" w14:textId="77777777" w:rsidR="00A46ACC" w:rsidRPr="00574EC4" w:rsidRDefault="00E66CD1" w:rsidP="006957F5">
      <w:pPr>
        <w:pStyle w:val="largemain"/>
        <w:jc w:val="right"/>
        <w:rPr>
          <w:i/>
          <w:iCs/>
          <w:sz w:val="16"/>
          <w:szCs w:val="40"/>
        </w:rPr>
      </w:pPr>
      <w:r w:rsidRPr="00574EC4">
        <w:rPr>
          <w:i/>
          <w:iCs/>
          <w:sz w:val="40"/>
          <w:szCs w:val="40"/>
        </w:rPr>
        <w:t>The first was: “Love the Lord your God with all your heart.”</w:t>
      </w:r>
    </w:p>
    <w:p w14:paraId="6C9BBA60" w14:textId="77777777" w:rsidR="00A46ACC" w:rsidRPr="00574EC4" w:rsidRDefault="00E66CD1" w:rsidP="006957F5">
      <w:pPr>
        <w:pStyle w:val="largemain"/>
        <w:jc w:val="right"/>
        <w:rPr>
          <w:i/>
          <w:iCs/>
          <w:sz w:val="16"/>
          <w:szCs w:val="40"/>
        </w:rPr>
      </w:pPr>
      <w:r w:rsidRPr="00574EC4">
        <w:rPr>
          <w:i/>
          <w:iCs/>
          <w:sz w:val="40"/>
          <w:szCs w:val="40"/>
        </w:rPr>
        <w:t>The second was: “Love your neighbour as yourself.”</w:t>
      </w:r>
    </w:p>
    <w:p w14:paraId="2D49F5FA" w14:textId="77777777" w:rsidR="00A46ACC" w:rsidRPr="00A46ACC" w:rsidRDefault="00A46ACC" w:rsidP="00E66CD1">
      <w:pPr>
        <w:pStyle w:val="smallmainbold"/>
        <w:rPr>
          <w:b w:val="0"/>
          <w:bCs/>
          <w:sz w:val="16"/>
        </w:rPr>
      </w:pPr>
    </w:p>
    <w:p w14:paraId="68119422" w14:textId="77777777" w:rsidR="00A46ACC" w:rsidRPr="00A46ACC" w:rsidRDefault="00E66CD1" w:rsidP="006957F5">
      <w:pPr>
        <w:pStyle w:val="LargeHeading1"/>
        <w:rPr>
          <w:sz w:val="16"/>
        </w:rPr>
      </w:pPr>
      <w:r w:rsidRPr="006957F5">
        <w:t xml:space="preserve"> My</w:t>
      </w:r>
      <w:r w:rsidR="00524399" w:rsidRPr="006957F5">
        <w:t xml:space="preserve"> </w:t>
      </w:r>
      <w:r w:rsidRPr="006957F5">
        <w:t>heart</w:t>
      </w:r>
      <w:r w:rsidR="00524399" w:rsidRPr="006957F5">
        <w:t xml:space="preserve"> </w:t>
      </w:r>
      <w:r w:rsidRPr="006957F5">
        <w:t>is</w:t>
      </w:r>
      <w:r w:rsidR="00524399" w:rsidRPr="006957F5">
        <w:t xml:space="preserve"> </w:t>
      </w:r>
      <w:r w:rsidRPr="006957F5">
        <w:t>filled</w:t>
      </w:r>
      <w:r w:rsidR="006957F5" w:rsidRPr="006957F5">
        <w:t xml:space="preserve"> - </w:t>
      </w:r>
      <w:r w:rsidRPr="006957F5">
        <w:t>Thanks &amp; Praise 99</w:t>
      </w:r>
    </w:p>
    <w:p w14:paraId="056CD152" w14:textId="77777777" w:rsidR="00A46ACC" w:rsidRPr="00A46ACC" w:rsidRDefault="00A46ACC" w:rsidP="00E66CD1">
      <w:pPr>
        <w:pStyle w:val="smallmainbold"/>
        <w:rPr>
          <w:b w:val="0"/>
          <w:bCs/>
          <w:sz w:val="16"/>
        </w:rPr>
      </w:pPr>
    </w:p>
    <w:p w14:paraId="5C261C6C" w14:textId="77777777" w:rsidR="00574EC4" w:rsidRDefault="00A46ACC" w:rsidP="006957F5">
      <w:pPr>
        <w:pStyle w:val="largemain"/>
      </w:pPr>
      <w:r w:rsidRPr="00A46ACC">
        <w:rPr>
          <w:b/>
        </w:rPr>
        <w:t>1</w:t>
      </w:r>
      <w:r w:rsidR="00E66CD1" w:rsidRPr="006957F5">
        <w:t xml:space="preserve"> My</w:t>
      </w:r>
      <w:r w:rsidR="00524399" w:rsidRPr="006957F5">
        <w:t xml:space="preserve"> </w:t>
      </w:r>
      <w:r w:rsidR="00E66CD1" w:rsidRPr="006957F5">
        <w:t>heart</w:t>
      </w:r>
      <w:r w:rsidR="00524399" w:rsidRPr="006957F5">
        <w:t xml:space="preserve"> </w:t>
      </w:r>
      <w:r w:rsidR="00E66CD1" w:rsidRPr="006957F5">
        <w:t>is</w:t>
      </w:r>
      <w:r w:rsidR="00524399" w:rsidRPr="006957F5">
        <w:t xml:space="preserve"> </w:t>
      </w:r>
      <w:r w:rsidR="00E66CD1" w:rsidRPr="006957F5">
        <w:t>filled</w:t>
      </w:r>
      <w:r w:rsidR="00524399" w:rsidRPr="006957F5">
        <w:t xml:space="preserve"> </w:t>
      </w:r>
      <w:r w:rsidR="00E66CD1" w:rsidRPr="006957F5">
        <w:t>with</w:t>
      </w:r>
      <w:r w:rsidR="00524399" w:rsidRPr="006957F5">
        <w:t xml:space="preserve"> </w:t>
      </w:r>
      <w:r w:rsidR="00E66CD1" w:rsidRPr="006957F5">
        <w:t xml:space="preserve">thankfulness </w:t>
      </w:r>
    </w:p>
    <w:p w14:paraId="46483AD1" w14:textId="3D1D3C1E" w:rsidR="00A46ACC" w:rsidRPr="00A46ACC" w:rsidRDefault="00E66CD1" w:rsidP="006957F5">
      <w:pPr>
        <w:pStyle w:val="largemain"/>
        <w:rPr>
          <w:sz w:val="16"/>
        </w:rPr>
      </w:pPr>
      <w:r w:rsidRPr="006957F5">
        <w:t>to Him who bore my pain,</w:t>
      </w:r>
    </w:p>
    <w:p w14:paraId="2D39E10B" w14:textId="77777777" w:rsidR="00574EC4" w:rsidRDefault="00E66CD1" w:rsidP="006957F5">
      <w:pPr>
        <w:pStyle w:val="largemain"/>
      </w:pPr>
      <w:r w:rsidRPr="006957F5">
        <w:t>who</w:t>
      </w:r>
      <w:r w:rsidR="00524399" w:rsidRPr="006957F5">
        <w:t xml:space="preserve"> </w:t>
      </w:r>
      <w:r w:rsidRPr="006957F5">
        <w:t>plumbed</w:t>
      </w:r>
      <w:r w:rsidR="00524399" w:rsidRPr="006957F5">
        <w:t xml:space="preserve"> </w:t>
      </w:r>
      <w:r w:rsidRPr="006957F5">
        <w:t>the</w:t>
      </w:r>
      <w:r w:rsidR="00524399" w:rsidRPr="006957F5">
        <w:t xml:space="preserve"> </w:t>
      </w:r>
      <w:r w:rsidRPr="006957F5">
        <w:t>depths</w:t>
      </w:r>
      <w:r w:rsidR="00524399" w:rsidRPr="006957F5">
        <w:t xml:space="preserve"> </w:t>
      </w:r>
    </w:p>
    <w:p w14:paraId="3244A711" w14:textId="324CD5C1" w:rsidR="00A46ACC" w:rsidRPr="00A46ACC" w:rsidRDefault="00E66CD1" w:rsidP="006957F5">
      <w:pPr>
        <w:pStyle w:val="largemain"/>
        <w:rPr>
          <w:sz w:val="16"/>
        </w:rPr>
      </w:pPr>
      <w:r w:rsidRPr="006957F5">
        <w:t>of</w:t>
      </w:r>
      <w:r w:rsidR="00524399" w:rsidRPr="006957F5">
        <w:t xml:space="preserve"> </w:t>
      </w:r>
      <w:r w:rsidRPr="006957F5">
        <w:t>my</w:t>
      </w:r>
      <w:r w:rsidR="00574EC4">
        <w:rPr>
          <w:sz w:val="16"/>
        </w:rPr>
        <w:t xml:space="preserve"> </w:t>
      </w:r>
      <w:r w:rsidRPr="006957F5">
        <w:t>disgrace and</w:t>
      </w:r>
      <w:r w:rsidR="00524399" w:rsidRPr="006957F5">
        <w:t xml:space="preserve"> </w:t>
      </w:r>
      <w:r w:rsidRPr="006957F5">
        <w:t>gave</w:t>
      </w:r>
      <w:r w:rsidR="00524399" w:rsidRPr="006957F5">
        <w:t xml:space="preserve"> </w:t>
      </w:r>
      <w:r w:rsidRPr="006957F5">
        <w:t>me</w:t>
      </w:r>
      <w:r w:rsidR="00524399" w:rsidRPr="006957F5">
        <w:t xml:space="preserve"> </w:t>
      </w:r>
      <w:r w:rsidRPr="006957F5">
        <w:t>life</w:t>
      </w:r>
      <w:r w:rsidR="00524399" w:rsidRPr="006957F5">
        <w:t xml:space="preserve"> </w:t>
      </w:r>
      <w:r w:rsidRPr="006957F5">
        <w:t>again,</w:t>
      </w:r>
    </w:p>
    <w:p w14:paraId="57FA2183" w14:textId="77777777" w:rsidR="00574EC4" w:rsidRDefault="00E66CD1" w:rsidP="006957F5">
      <w:pPr>
        <w:pStyle w:val="largemain"/>
      </w:pPr>
      <w:r w:rsidRPr="006957F5">
        <w:t>who</w:t>
      </w:r>
      <w:r w:rsidR="00524399" w:rsidRPr="006957F5">
        <w:t xml:space="preserve"> </w:t>
      </w:r>
      <w:r w:rsidRPr="006957F5">
        <w:t>crushed</w:t>
      </w:r>
      <w:r w:rsidR="00524399" w:rsidRPr="006957F5">
        <w:t xml:space="preserve"> </w:t>
      </w:r>
      <w:r w:rsidRPr="006957F5">
        <w:t>my</w:t>
      </w:r>
      <w:r w:rsidR="00524399" w:rsidRPr="006957F5">
        <w:t xml:space="preserve"> </w:t>
      </w:r>
      <w:r w:rsidRPr="006957F5">
        <w:t>curse</w:t>
      </w:r>
      <w:r w:rsidR="00524399" w:rsidRPr="006957F5">
        <w:t xml:space="preserve"> </w:t>
      </w:r>
      <w:r w:rsidRPr="006957F5">
        <w:t>of</w:t>
      </w:r>
      <w:r w:rsidR="00524399" w:rsidRPr="006957F5">
        <w:t xml:space="preserve"> </w:t>
      </w:r>
      <w:r w:rsidRPr="006957F5">
        <w:t xml:space="preserve">sinfulness </w:t>
      </w:r>
    </w:p>
    <w:p w14:paraId="0493BDCF" w14:textId="25981F6B" w:rsidR="00A46ACC" w:rsidRPr="00A46ACC" w:rsidRDefault="00E66CD1" w:rsidP="006957F5">
      <w:pPr>
        <w:pStyle w:val="largemain"/>
        <w:rPr>
          <w:sz w:val="16"/>
        </w:rPr>
      </w:pPr>
      <w:r w:rsidRPr="006957F5">
        <w:lastRenderedPageBreak/>
        <w:t>and</w:t>
      </w:r>
      <w:r w:rsidR="00524399" w:rsidRPr="006957F5">
        <w:t xml:space="preserve"> </w:t>
      </w:r>
      <w:r w:rsidRPr="006957F5">
        <w:t>clothed</w:t>
      </w:r>
      <w:r w:rsidR="00524399" w:rsidRPr="006957F5">
        <w:t xml:space="preserve"> </w:t>
      </w:r>
      <w:r w:rsidRPr="006957F5">
        <w:t>me</w:t>
      </w:r>
      <w:r w:rsidR="00524399" w:rsidRPr="006957F5">
        <w:t xml:space="preserve"> </w:t>
      </w:r>
      <w:r w:rsidRPr="006957F5">
        <w:t>with</w:t>
      </w:r>
      <w:r w:rsidR="00524399" w:rsidRPr="006957F5">
        <w:t xml:space="preserve"> </w:t>
      </w:r>
      <w:r w:rsidRPr="006957F5">
        <w:t>His</w:t>
      </w:r>
      <w:r w:rsidR="00524399" w:rsidRPr="006957F5">
        <w:t xml:space="preserve"> </w:t>
      </w:r>
      <w:r w:rsidRPr="006957F5">
        <w:t>light,</w:t>
      </w:r>
    </w:p>
    <w:p w14:paraId="28765CE6" w14:textId="77777777" w:rsidR="00574EC4" w:rsidRDefault="00E66CD1" w:rsidP="006957F5">
      <w:pPr>
        <w:pStyle w:val="largemain"/>
      </w:pPr>
      <w:r w:rsidRPr="006957F5">
        <w:t>and</w:t>
      </w:r>
      <w:r w:rsidR="00524399" w:rsidRPr="006957F5">
        <w:t xml:space="preserve"> </w:t>
      </w:r>
      <w:r w:rsidRPr="006957F5">
        <w:t>wrote</w:t>
      </w:r>
      <w:r w:rsidR="00524399" w:rsidRPr="006957F5">
        <w:t xml:space="preserve"> </w:t>
      </w:r>
      <w:r w:rsidRPr="006957F5">
        <w:t>His</w:t>
      </w:r>
      <w:r w:rsidR="00524399" w:rsidRPr="006957F5">
        <w:t xml:space="preserve"> </w:t>
      </w:r>
      <w:r w:rsidRPr="006957F5">
        <w:t>law</w:t>
      </w:r>
      <w:r w:rsidR="00524399" w:rsidRPr="006957F5">
        <w:t xml:space="preserve"> </w:t>
      </w:r>
      <w:r w:rsidRPr="006957F5">
        <w:t>of</w:t>
      </w:r>
      <w:r w:rsidR="00524399" w:rsidRPr="006957F5">
        <w:t xml:space="preserve"> </w:t>
      </w:r>
      <w:r w:rsidRPr="006957F5">
        <w:t xml:space="preserve">righteousness </w:t>
      </w:r>
    </w:p>
    <w:p w14:paraId="232C0F2E" w14:textId="31E49008" w:rsidR="00A46ACC" w:rsidRPr="00A46ACC" w:rsidRDefault="00E66CD1" w:rsidP="006957F5">
      <w:pPr>
        <w:pStyle w:val="largemain"/>
        <w:rPr>
          <w:sz w:val="16"/>
        </w:rPr>
      </w:pPr>
      <w:r w:rsidRPr="006957F5">
        <w:t>with</w:t>
      </w:r>
      <w:r w:rsidR="00524399" w:rsidRPr="006957F5">
        <w:t xml:space="preserve"> </w:t>
      </w:r>
      <w:r w:rsidRPr="006957F5">
        <w:t>pow'r</w:t>
      </w:r>
      <w:r w:rsidR="00524399" w:rsidRPr="006957F5">
        <w:t xml:space="preserve"> </w:t>
      </w:r>
      <w:r w:rsidRPr="006957F5">
        <w:t>upon</w:t>
      </w:r>
      <w:r w:rsidR="00524399" w:rsidRPr="006957F5">
        <w:t xml:space="preserve"> </w:t>
      </w:r>
      <w:r w:rsidRPr="006957F5">
        <w:t>my</w:t>
      </w:r>
      <w:r w:rsidR="00524399" w:rsidRPr="006957F5">
        <w:t xml:space="preserve"> </w:t>
      </w:r>
      <w:r w:rsidRPr="006957F5">
        <w:t>heart.</w:t>
      </w:r>
    </w:p>
    <w:p w14:paraId="6C4F1753" w14:textId="77777777" w:rsidR="00A46ACC" w:rsidRPr="00A46ACC" w:rsidRDefault="00A46ACC" w:rsidP="006957F5">
      <w:pPr>
        <w:pStyle w:val="largemain"/>
        <w:rPr>
          <w:sz w:val="16"/>
        </w:rPr>
      </w:pPr>
    </w:p>
    <w:p w14:paraId="474A359F" w14:textId="77777777" w:rsidR="00574EC4" w:rsidRDefault="00A46ACC" w:rsidP="006957F5">
      <w:pPr>
        <w:pStyle w:val="largemain"/>
      </w:pPr>
      <w:r w:rsidRPr="00A46ACC">
        <w:rPr>
          <w:b/>
        </w:rPr>
        <w:t>2</w:t>
      </w:r>
      <w:r w:rsidR="00E66CD1" w:rsidRPr="006957F5">
        <w:t xml:space="preserve"> My</w:t>
      </w:r>
      <w:r w:rsidR="00524399" w:rsidRPr="006957F5">
        <w:t xml:space="preserve"> </w:t>
      </w:r>
      <w:r w:rsidR="00E66CD1" w:rsidRPr="006957F5">
        <w:t>heart</w:t>
      </w:r>
      <w:r w:rsidR="00524399" w:rsidRPr="006957F5">
        <w:t xml:space="preserve"> </w:t>
      </w:r>
      <w:r w:rsidR="00E66CD1" w:rsidRPr="006957F5">
        <w:t>is</w:t>
      </w:r>
      <w:r w:rsidR="00524399" w:rsidRPr="006957F5">
        <w:t xml:space="preserve"> </w:t>
      </w:r>
      <w:r w:rsidR="00E66CD1" w:rsidRPr="006957F5">
        <w:t>filled</w:t>
      </w:r>
      <w:r w:rsidR="00524399" w:rsidRPr="006957F5">
        <w:t xml:space="preserve"> </w:t>
      </w:r>
      <w:r w:rsidR="00E66CD1" w:rsidRPr="006957F5">
        <w:t>with</w:t>
      </w:r>
      <w:r w:rsidR="00524399" w:rsidRPr="006957F5">
        <w:t xml:space="preserve"> </w:t>
      </w:r>
      <w:r w:rsidR="00E66CD1" w:rsidRPr="006957F5">
        <w:t xml:space="preserve">thankfulness </w:t>
      </w:r>
    </w:p>
    <w:p w14:paraId="0A250AAB" w14:textId="5FD69CCC" w:rsidR="00A46ACC" w:rsidRPr="00A46ACC" w:rsidRDefault="00E66CD1" w:rsidP="006957F5">
      <w:pPr>
        <w:pStyle w:val="largemain"/>
        <w:rPr>
          <w:sz w:val="16"/>
        </w:rPr>
      </w:pPr>
      <w:r w:rsidRPr="006957F5">
        <w:t>to</w:t>
      </w:r>
      <w:r w:rsidR="00524399" w:rsidRPr="006957F5">
        <w:t xml:space="preserve"> </w:t>
      </w:r>
      <w:r w:rsidRPr="006957F5">
        <w:t>Him</w:t>
      </w:r>
      <w:r w:rsidR="00524399" w:rsidRPr="006957F5">
        <w:t xml:space="preserve"> </w:t>
      </w:r>
      <w:r w:rsidRPr="006957F5">
        <w:t>who</w:t>
      </w:r>
      <w:r w:rsidR="00524399" w:rsidRPr="006957F5">
        <w:t xml:space="preserve"> </w:t>
      </w:r>
      <w:r w:rsidRPr="006957F5">
        <w:t>walks</w:t>
      </w:r>
      <w:r w:rsidR="00524399" w:rsidRPr="006957F5">
        <w:t xml:space="preserve"> </w:t>
      </w:r>
      <w:r w:rsidRPr="006957F5">
        <w:t>beside,</w:t>
      </w:r>
    </w:p>
    <w:p w14:paraId="34E88E5F" w14:textId="77777777" w:rsidR="00574EC4" w:rsidRDefault="00E66CD1" w:rsidP="006957F5">
      <w:pPr>
        <w:pStyle w:val="largemain"/>
      </w:pPr>
      <w:r w:rsidRPr="006957F5">
        <w:t>who</w:t>
      </w:r>
      <w:r w:rsidR="00524399" w:rsidRPr="006957F5">
        <w:t xml:space="preserve"> </w:t>
      </w:r>
      <w:r w:rsidRPr="006957F5">
        <w:t>floods</w:t>
      </w:r>
      <w:r w:rsidR="00524399" w:rsidRPr="006957F5">
        <w:t xml:space="preserve"> </w:t>
      </w:r>
      <w:r w:rsidRPr="006957F5">
        <w:t>my</w:t>
      </w:r>
      <w:r w:rsidR="00524399" w:rsidRPr="006957F5">
        <w:t xml:space="preserve"> </w:t>
      </w:r>
      <w:r w:rsidRPr="006957F5">
        <w:t>weaknesses</w:t>
      </w:r>
      <w:r w:rsidR="00524399" w:rsidRPr="006957F5">
        <w:t xml:space="preserve"> </w:t>
      </w:r>
      <w:r w:rsidRPr="006957F5">
        <w:t>with</w:t>
      </w:r>
      <w:r w:rsidR="00524399" w:rsidRPr="006957F5">
        <w:t xml:space="preserve"> </w:t>
      </w:r>
      <w:r w:rsidRPr="006957F5">
        <w:t xml:space="preserve">strength </w:t>
      </w:r>
    </w:p>
    <w:p w14:paraId="6BB3B8F4" w14:textId="04F7E3BD" w:rsidR="00A46ACC" w:rsidRPr="00A46ACC" w:rsidRDefault="00E66CD1" w:rsidP="006957F5">
      <w:pPr>
        <w:pStyle w:val="largemain"/>
        <w:rPr>
          <w:sz w:val="16"/>
        </w:rPr>
      </w:pPr>
      <w:r w:rsidRPr="006957F5">
        <w:t>and</w:t>
      </w:r>
      <w:r w:rsidR="00524399" w:rsidRPr="006957F5">
        <w:t xml:space="preserve"> </w:t>
      </w:r>
      <w:r w:rsidRPr="006957F5">
        <w:t>causes</w:t>
      </w:r>
      <w:r w:rsidR="00524399" w:rsidRPr="006957F5">
        <w:t xml:space="preserve"> </w:t>
      </w:r>
      <w:r w:rsidRPr="006957F5">
        <w:t>fears</w:t>
      </w:r>
      <w:r w:rsidR="00524399" w:rsidRPr="006957F5">
        <w:t xml:space="preserve"> </w:t>
      </w:r>
      <w:r w:rsidRPr="006957F5">
        <w:t>to</w:t>
      </w:r>
      <w:r w:rsidR="00524399" w:rsidRPr="006957F5">
        <w:t xml:space="preserve"> </w:t>
      </w:r>
      <w:r w:rsidRPr="006957F5">
        <w:t>fly,</w:t>
      </w:r>
    </w:p>
    <w:p w14:paraId="3F9EF6B0" w14:textId="77777777" w:rsidR="00A46ACC" w:rsidRPr="00A46ACC" w:rsidRDefault="00E66CD1" w:rsidP="006957F5">
      <w:pPr>
        <w:pStyle w:val="largemain"/>
        <w:rPr>
          <w:sz w:val="16"/>
        </w:rPr>
      </w:pPr>
      <w:r w:rsidRPr="006957F5">
        <w:t>whose</w:t>
      </w:r>
      <w:r w:rsidR="00524399" w:rsidRPr="006957F5">
        <w:t xml:space="preserve"> </w:t>
      </w:r>
      <w:r w:rsidRPr="006957F5">
        <w:t>every</w:t>
      </w:r>
      <w:r w:rsidR="00524399" w:rsidRPr="006957F5">
        <w:t xml:space="preserve"> </w:t>
      </w:r>
      <w:r w:rsidRPr="006957F5">
        <w:t>promise</w:t>
      </w:r>
      <w:r w:rsidR="00524399" w:rsidRPr="006957F5">
        <w:t xml:space="preserve"> </w:t>
      </w:r>
      <w:r w:rsidRPr="006957F5">
        <w:t>is</w:t>
      </w:r>
      <w:r w:rsidR="00524399" w:rsidRPr="006957F5">
        <w:t xml:space="preserve"> </w:t>
      </w:r>
      <w:r w:rsidRPr="006957F5">
        <w:t>enough for</w:t>
      </w:r>
      <w:r w:rsidR="00524399" w:rsidRPr="006957F5">
        <w:t xml:space="preserve"> </w:t>
      </w:r>
      <w:r w:rsidRPr="006957F5">
        <w:t>every</w:t>
      </w:r>
      <w:r w:rsidR="00524399" w:rsidRPr="006957F5">
        <w:t xml:space="preserve"> </w:t>
      </w:r>
      <w:r w:rsidRPr="006957F5">
        <w:t>step</w:t>
      </w:r>
      <w:r w:rsidR="00524399" w:rsidRPr="006957F5">
        <w:t xml:space="preserve"> </w:t>
      </w:r>
      <w:r w:rsidRPr="006957F5">
        <w:t>I</w:t>
      </w:r>
      <w:r w:rsidR="00524399" w:rsidRPr="006957F5">
        <w:t xml:space="preserve"> </w:t>
      </w:r>
      <w:r w:rsidRPr="006957F5">
        <w:t>take,</w:t>
      </w:r>
    </w:p>
    <w:p w14:paraId="4AE341D8" w14:textId="77777777" w:rsidR="00574EC4" w:rsidRDefault="00E66CD1" w:rsidP="006957F5">
      <w:pPr>
        <w:pStyle w:val="largemain"/>
      </w:pPr>
      <w:r w:rsidRPr="006957F5">
        <w:t>sustaining</w:t>
      </w:r>
      <w:r w:rsidR="00524399" w:rsidRPr="006957F5">
        <w:t xml:space="preserve"> </w:t>
      </w:r>
      <w:r w:rsidRPr="006957F5">
        <w:t>me</w:t>
      </w:r>
      <w:r w:rsidR="00524399" w:rsidRPr="006957F5">
        <w:t xml:space="preserve"> </w:t>
      </w:r>
      <w:r w:rsidRPr="006957F5">
        <w:t>with</w:t>
      </w:r>
      <w:r w:rsidR="00524399" w:rsidRPr="006957F5">
        <w:t xml:space="preserve"> </w:t>
      </w:r>
      <w:r w:rsidRPr="006957F5">
        <w:t>arms</w:t>
      </w:r>
      <w:r w:rsidR="00524399" w:rsidRPr="006957F5">
        <w:t xml:space="preserve"> </w:t>
      </w:r>
      <w:r w:rsidRPr="006957F5">
        <w:t>of</w:t>
      </w:r>
      <w:r w:rsidR="00524399" w:rsidRPr="006957F5">
        <w:t xml:space="preserve"> </w:t>
      </w:r>
      <w:r w:rsidRPr="006957F5">
        <w:t xml:space="preserve">love, </w:t>
      </w:r>
    </w:p>
    <w:p w14:paraId="2195DE44" w14:textId="48B10A41" w:rsidR="00A46ACC" w:rsidRPr="00A46ACC" w:rsidRDefault="00E66CD1" w:rsidP="006957F5">
      <w:pPr>
        <w:pStyle w:val="largemain"/>
        <w:rPr>
          <w:sz w:val="16"/>
        </w:rPr>
      </w:pPr>
      <w:r w:rsidRPr="006957F5">
        <w:t>and</w:t>
      </w:r>
      <w:r w:rsidR="00524399" w:rsidRPr="006957F5">
        <w:t xml:space="preserve"> </w:t>
      </w:r>
      <w:r w:rsidRPr="006957F5">
        <w:t>crowning</w:t>
      </w:r>
      <w:r w:rsidR="00524399" w:rsidRPr="006957F5">
        <w:t xml:space="preserve"> </w:t>
      </w:r>
      <w:r w:rsidRPr="006957F5">
        <w:t>me</w:t>
      </w:r>
      <w:r w:rsidR="00524399" w:rsidRPr="006957F5">
        <w:t xml:space="preserve"> </w:t>
      </w:r>
      <w:r w:rsidRPr="006957F5">
        <w:t>with</w:t>
      </w:r>
      <w:r w:rsidR="00524399" w:rsidRPr="006957F5">
        <w:t xml:space="preserve"> </w:t>
      </w:r>
      <w:r w:rsidRPr="006957F5">
        <w:t>grace.</w:t>
      </w:r>
    </w:p>
    <w:p w14:paraId="57175CF3" w14:textId="77777777" w:rsidR="00A46ACC" w:rsidRPr="00A46ACC" w:rsidRDefault="00A46ACC" w:rsidP="006957F5">
      <w:pPr>
        <w:pStyle w:val="largemain"/>
        <w:rPr>
          <w:sz w:val="16"/>
        </w:rPr>
      </w:pPr>
    </w:p>
    <w:p w14:paraId="2421C735" w14:textId="77777777" w:rsidR="00574EC4" w:rsidRDefault="00A46ACC" w:rsidP="006957F5">
      <w:pPr>
        <w:pStyle w:val="largemain"/>
      </w:pPr>
      <w:r w:rsidRPr="00A46ACC">
        <w:rPr>
          <w:b/>
        </w:rPr>
        <w:t>3</w:t>
      </w:r>
      <w:r w:rsidR="00E66CD1" w:rsidRPr="006957F5">
        <w:t xml:space="preserve"> My</w:t>
      </w:r>
      <w:r w:rsidR="00524399" w:rsidRPr="006957F5">
        <w:t xml:space="preserve"> </w:t>
      </w:r>
      <w:r w:rsidR="00E66CD1" w:rsidRPr="006957F5">
        <w:t>heart</w:t>
      </w:r>
      <w:r w:rsidR="00524399" w:rsidRPr="006957F5">
        <w:t xml:space="preserve"> </w:t>
      </w:r>
      <w:r w:rsidR="00E66CD1" w:rsidRPr="006957F5">
        <w:t>is</w:t>
      </w:r>
      <w:r w:rsidR="00524399" w:rsidRPr="006957F5">
        <w:t xml:space="preserve"> </w:t>
      </w:r>
      <w:r w:rsidR="00E66CD1" w:rsidRPr="006957F5">
        <w:t>filled</w:t>
      </w:r>
      <w:r w:rsidR="00524399" w:rsidRPr="006957F5">
        <w:t xml:space="preserve"> </w:t>
      </w:r>
      <w:r w:rsidR="00E66CD1" w:rsidRPr="006957F5">
        <w:t>with</w:t>
      </w:r>
      <w:r w:rsidR="00524399" w:rsidRPr="006957F5">
        <w:t xml:space="preserve"> </w:t>
      </w:r>
      <w:r w:rsidR="00E66CD1" w:rsidRPr="006957F5">
        <w:t xml:space="preserve">thankfulness </w:t>
      </w:r>
    </w:p>
    <w:p w14:paraId="1379FC3C" w14:textId="58AA9BA4" w:rsidR="00A46ACC" w:rsidRPr="00A46ACC" w:rsidRDefault="00E66CD1" w:rsidP="006957F5">
      <w:pPr>
        <w:pStyle w:val="largemain"/>
        <w:rPr>
          <w:sz w:val="16"/>
        </w:rPr>
      </w:pPr>
      <w:r w:rsidRPr="006957F5">
        <w:t>to</w:t>
      </w:r>
      <w:r w:rsidR="00524399" w:rsidRPr="006957F5">
        <w:t xml:space="preserve"> </w:t>
      </w:r>
      <w:r w:rsidRPr="006957F5">
        <w:t>Him</w:t>
      </w:r>
      <w:r w:rsidR="00524399" w:rsidRPr="006957F5">
        <w:t xml:space="preserve"> </w:t>
      </w:r>
      <w:r w:rsidRPr="006957F5">
        <w:t>who</w:t>
      </w:r>
      <w:r w:rsidR="00524399" w:rsidRPr="006957F5">
        <w:t xml:space="preserve"> </w:t>
      </w:r>
      <w:r w:rsidRPr="006957F5">
        <w:t>reigns</w:t>
      </w:r>
      <w:r w:rsidR="00524399" w:rsidRPr="006957F5">
        <w:t xml:space="preserve"> </w:t>
      </w:r>
      <w:r w:rsidRPr="006957F5">
        <w:t>above,</w:t>
      </w:r>
    </w:p>
    <w:p w14:paraId="38075431" w14:textId="77777777" w:rsidR="00574EC4" w:rsidRDefault="00E66CD1" w:rsidP="006957F5">
      <w:pPr>
        <w:pStyle w:val="largemain"/>
      </w:pPr>
      <w:r w:rsidRPr="006957F5">
        <w:t>whose</w:t>
      </w:r>
      <w:r w:rsidR="00524399" w:rsidRPr="006957F5">
        <w:t xml:space="preserve"> </w:t>
      </w:r>
      <w:r w:rsidRPr="006957F5">
        <w:t>wisdom</w:t>
      </w:r>
      <w:r w:rsidR="00524399" w:rsidRPr="006957F5">
        <w:t xml:space="preserve"> </w:t>
      </w:r>
      <w:r w:rsidRPr="006957F5">
        <w:t>is</w:t>
      </w:r>
      <w:r w:rsidR="00524399" w:rsidRPr="006957F5">
        <w:t xml:space="preserve"> </w:t>
      </w:r>
      <w:r w:rsidR="00574EC4">
        <w:rPr>
          <w:sz w:val="16"/>
        </w:rPr>
        <w:t xml:space="preserve"> </w:t>
      </w:r>
      <w:r w:rsidRPr="006957F5">
        <w:t>my</w:t>
      </w:r>
      <w:r w:rsidR="00524399" w:rsidRPr="006957F5">
        <w:t xml:space="preserve"> </w:t>
      </w:r>
      <w:r w:rsidRPr="006957F5">
        <w:t>perfect</w:t>
      </w:r>
      <w:r w:rsidR="00524399" w:rsidRPr="006957F5">
        <w:t xml:space="preserve"> </w:t>
      </w:r>
      <w:r w:rsidRPr="006957F5">
        <w:t xml:space="preserve">peace, </w:t>
      </w:r>
    </w:p>
    <w:p w14:paraId="62A9797C" w14:textId="11279EE4" w:rsidR="00A46ACC" w:rsidRPr="00A46ACC" w:rsidRDefault="00E66CD1" w:rsidP="006957F5">
      <w:pPr>
        <w:pStyle w:val="largemain"/>
        <w:rPr>
          <w:sz w:val="16"/>
        </w:rPr>
      </w:pPr>
      <w:r w:rsidRPr="006957F5">
        <w:t>whose</w:t>
      </w:r>
      <w:r w:rsidR="00524399" w:rsidRPr="006957F5">
        <w:t xml:space="preserve"> </w:t>
      </w:r>
      <w:r w:rsidRPr="006957F5">
        <w:t>every</w:t>
      </w:r>
      <w:r w:rsidR="00524399" w:rsidRPr="006957F5">
        <w:t xml:space="preserve"> </w:t>
      </w:r>
      <w:r w:rsidRPr="006957F5">
        <w:t>thought</w:t>
      </w:r>
      <w:r w:rsidR="00524399" w:rsidRPr="006957F5">
        <w:t xml:space="preserve"> </w:t>
      </w:r>
      <w:r w:rsidRPr="006957F5">
        <w:t>is</w:t>
      </w:r>
      <w:r w:rsidR="00524399" w:rsidRPr="006957F5">
        <w:t xml:space="preserve"> </w:t>
      </w:r>
      <w:r w:rsidRPr="006957F5">
        <w:t>love.</w:t>
      </w:r>
    </w:p>
    <w:p w14:paraId="767936C8" w14:textId="0C359A98" w:rsidR="00A46ACC" w:rsidRPr="00A46ACC" w:rsidRDefault="00E66CD1" w:rsidP="006957F5">
      <w:pPr>
        <w:pStyle w:val="largemain"/>
        <w:rPr>
          <w:sz w:val="16"/>
        </w:rPr>
      </w:pPr>
      <w:r w:rsidRPr="006957F5">
        <w:t>For</w:t>
      </w:r>
      <w:r w:rsidR="00524399" w:rsidRPr="006957F5">
        <w:t xml:space="preserve"> </w:t>
      </w:r>
      <w:r w:rsidRPr="006957F5">
        <w:t>every</w:t>
      </w:r>
      <w:r w:rsidR="00524399" w:rsidRPr="006957F5">
        <w:t xml:space="preserve"> </w:t>
      </w:r>
      <w:r w:rsidRPr="006957F5">
        <w:t>day</w:t>
      </w:r>
      <w:r w:rsidR="00524399" w:rsidRPr="006957F5">
        <w:t xml:space="preserve"> </w:t>
      </w:r>
      <w:r w:rsidRPr="006957F5">
        <w:t>I</w:t>
      </w:r>
      <w:r w:rsidR="00524399" w:rsidRPr="006957F5">
        <w:t xml:space="preserve"> </w:t>
      </w:r>
      <w:r w:rsidRPr="006957F5">
        <w:t>have</w:t>
      </w:r>
      <w:r w:rsidR="00524399" w:rsidRPr="006957F5">
        <w:t xml:space="preserve"> </w:t>
      </w:r>
      <w:r w:rsidRPr="006957F5">
        <w:t>on</w:t>
      </w:r>
      <w:r w:rsidR="00524399" w:rsidRPr="006957F5">
        <w:t xml:space="preserve"> </w:t>
      </w:r>
      <w:r w:rsidRPr="006957F5">
        <w:t>earth is</w:t>
      </w:r>
      <w:r w:rsidR="00524399" w:rsidRPr="006957F5">
        <w:t xml:space="preserve"> </w:t>
      </w:r>
      <w:r w:rsidRPr="006957F5">
        <w:t>given</w:t>
      </w:r>
      <w:r w:rsidR="00524399" w:rsidRPr="006957F5">
        <w:t xml:space="preserve"> </w:t>
      </w:r>
      <w:r w:rsidRPr="006957F5">
        <w:t>by</w:t>
      </w:r>
      <w:r w:rsidR="00524399" w:rsidRPr="006957F5">
        <w:t xml:space="preserve"> </w:t>
      </w:r>
      <w:r w:rsidRPr="006957F5">
        <w:t>the</w:t>
      </w:r>
      <w:r w:rsidR="00524399" w:rsidRPr="006957F5">
        <w:t xml:space="preserve"> </w:t>
      </w:r>
      <w:r w:rsidRPr="006957F5">
        <w:t>King,</w:t>
      </w:r>
    </w:p>
    <w:p w14:paraId="53DAD2AB" w14:textId="7F7874EF" w:rsidR="00A46ACC" w:rsidRPr="00A46ACC" w:rsidRDefault="00E66CD1" w:rsidP="006957F5">
      <w:pPr>
        <w:pStyle w:val="largemain"/>
        <w:rPr>
          <w:sz w:val="16"/>
        </w:rPr>
      </w:pPr>
      <w:r w:rsidRPr="006957F5">
        <w:t>so</w:t>
      </w:r>
      <w:r w:rsidR="00524399" w:rsidRPr="006957F5">
        <w:t xml:space="preserve"> </w:t>
      </w:r>
      <w:r w:rsidRPr="006957F5">
        <w:t>I</w:t>
      </w:r>
      <w:r w:rsidR="00524399" w:rsidRPr="006957F5">
        <w:t xml:space="preserve"> </w:t>
      </w:r>
      <w:r w:rsidRPr="006957F5">
        <w:t>will</w:t>
      </w:r>
      <w:r w:rsidR="00524399" w:rsidRPr="006957F5">
        <w:t xml:space="preserve"> </w:t>
      </w:r>
      <w:r w:rsidRPr="006957F5">
        <w:t>give</w:t>
      </w:r>
      <w:r w:rsidR="00524399" w:rsidRPr="006957F5">
        <w:t xml:space="preserve"> </w:t>
      </w:r>
      <w:r w:rsidRPr="006957F5">
        <w:t>my</w:t>
      </w:r>
      <w:r w:rsidR="00524399" w:rsidRPr="006957F5">
        <w:t xml:space="preserve"> </w:t>
      </w:r>
      <w:r w:rsidRPr="006957F5">
        <w:t>life, my</w:t>
      </w:r>
      <w:r w:rsidR="00524399" w:rsidRPr="006957F5">
        <w:t xml:space="preserve"> </w:t>
      </w:r>
      <w:r w:rsidRPr="006957F5">
        <w:t>all, to</w:t>
      </w:r>
      <w:r w:rsidR="00524399" w:rsidRPr="006957F5">
        <w:t xml:space="preserve"> </w:t>
      </w:r>
      <w:r w:rsidRPr="006957F5">
        <w:t>love</w:t>
      </w:r>
      <w:r w:rsidR="00524399" w:rsidRPr="006957F5">
        <w:t xml:space="preserve"> </w:t>
      </w:r>
      <w:r w:rsidRPr="006957F5">
        <w:t>and</w:t>
      </w:r>
      <w:r w:rsidR="00524399" w:rsidRPr="006957F5">
        <w:t xml:space="preserve"> </w:t>
      </w:r>
      <w:r w:rsidRPr="006957F5">
        <w:t>follow</w:t>
      </w:r>
      <w:r w:rsidR="00524399" w:rsidRPr="006957F5">
        <w:t xml:space="preserve"> </w:t>
      </w:r>
      <w:r w:rsidRPr="006957F5">
        <w:t>Him.</w:t>
      </w:r>
    </w:p>
    <w:p w14:paraId="0CD0DE6A" w14:textId="77777777" w:rsidR="00A46ACC" w:rsidRPr="00A46ACC" w:rsidRDefault="00A46ACC" w:rsidP="00E66CD1">
      <w:pPr>
        <w:pStyle w:val="smallmainbold"/>
        <w:rPr>
          <w:b w:val="0"/>
          <w:bCs/>
          <w:sz w:val="16"/>
        </w:rPr>
      </w:pPr>
    </w:p>
    <w:p w14:paraId="180D0A6E" w14:textId="77777777" w:rsidR="00A46ACC" w:rsidRPr="00A46ACC" w:rsidRDefault="00E66CD1" w:rsidP="006957F5">
      <w:pPr>
        <w:pStyle w:val="LargeHeading1"/>
        <w:rPr>
          <w:sz w:val="16"/>
        </w:rPr>
      </w:pPr>
      <w:r w:rsidRPr="006957F5">
        <w:t xml:space="preserve"> Declaring Faith </w:t>
      </w:r>
      <w:r w:rsidR="006957F5" w:rsidRPr="006957F5">
        <w:t xml:space="preserve">- </w:t>
      </w:r>
      <w:r w:rsidRPr="006957F5">
        <w:t>affirming our belief</w:t>
      </w:r>
    </w:p>
    <w:p w14:paraId="19D901CC" w14:textId="77777777" w:rsidR="00A46ACC" w:rsidRPr="00574EC4" w:rsidRDefault="00A46ACC" w:rsidP="00574EC4">
      <w:pPr>
        <w:pStyle w:val="Largemainbold"/>
      </w:pPr>
      <w:r w:rsidRPr="00574EC4">
        <w:t>We believe in God the Father,</w:t>
      </w:r>
    </w:p>
    <w:p w14:paraId="254C70C5" w14:textId="77777777" w:rsidR="00A46ACC" w:rsidRPr="00574EC4" w:rsidRDefault="00A46ACC" w:rsidP="00574EC4">
      <w:pPr>
        <w:pStyle w:val="Largemainbold"/>
      </w:pPr>
      <w:r w:rsidRPr="00574EC4">
        <w:t>from whom every family</w:t>
      </w:r>
    </w:p>
    <w:p w14:paraId="0A23E7E8" w14:textId="77777777" w:rsidR="00A46ACC" w:rsidRPr="00574EC4" w:rsidRDefault="00A46ACC" w:rsidP="00574EC4">
      <w:pPr>
        <w:pStyle w:val="Largemainbold"/>
      </w:pPr>
      <w:r w:rsidRPr="00574EC4">
        <w:t>in heaven and on earth is named.</w:t>
      </w:r>
    </w:p>
    <w:p w14:paraId="58B93F0B" w14:textId="77777777" w:rsidR="00A46ACC" w:rsidRPr="00574EC4" w:rsidRDefault="00A46ACC" w:rsidP="00574EC4">
      <w:pPr>
        <w:pStyle w:val="Largemainbold"/>
      </w:pPr>
      <w:r w:rsidRPr="00574EC4">
        <w:t>We believe in God the Son,</w:t>
      </w:r>
    </w:p>
    <w:p w14:paraId="077AE846" w14:textId="77777777" w:rsidR="00A46ACC" w:rsidRPr="00574EC4" w:rsidRDefault="00A46ACC" w:rsidP="00574EC4">
      <w:pPr>
        <w:pStyle w:val="Largemainbold"/>
      </w:pPr>
      <w:r w:rsidRPr="00574EC4">
        <w:t>who lives in our hearts through faith,</w:t>
      </w:r>
    </w:p>
    <w:p w14:paraId="19A3A106" w14:textId="77777777" w:rsidR="00A46ACC" w:rsidRPr="00574EC4" w:rsidRDefault="00A46ACC" w:rsidP="00574EC4">
      <w:pPr>
        <w:pStyle w:val="Largemainbold"/>
      </w:pPr>
      <w:r w:rsidRPr="00574EC4">
        <w:t>and fills us with his love.</w:t>
      </w:r>
    </w:p>
    <w:p w14:paraId="038D2C69" w14:textId="77777777" w:rsidR="00A46ACC" w:rsidRPr="00574EC4" w:rsidRDefault="00A46ACC" w:rsidP="00574EC4">
      <w:pPr>
        <w:pStyle w:val="Largemainbold"/>
      </w:pPr>
      <w:r w:rsidRPr="00574EC4">
        <w:t>We believe in God the Holy Spirit,</w:t>
      </w:r>
    </w:p>
    <w:p w14:paraId="06E1666F" w14:textId="77777777" w:rsidR="00A46ACC" w:rsidRPr="00574EC4" w:rsidRDefault="00A46ACC" w:rsidP="00574EC4">
      <w:pPr>
        <w:pStyle w:val="Largemainbold"/>
      </w:pPr>
      <w:r w:rsidRPr="00574EC4">
        <w:t>who strengthens us with power from on high.</w:t>
      </w:r>
    </w:p>
    <w:p w14:paraId="391A3CC0" w14:textId="77777777" w:rsidR="00A46ACC" w:rsidRPr="00574EC4" w:rsidRDefault="00A46ACC" w:rsidP="00574EC4">
      <w:pPr>
        <w:pStyle w:val="Largemainbold"/>
      </w:pPr>
      <w:r w:rsidRPr="00574EC4">
        <w:t>We believe in one God;</w:t>
      </w:r>
    </w:p>
    <w:p w14:paraId="1AEFFD80" w14:textId="77777777" w:rsidR="00A46ACC" w:rsidRPr="00574EC4" w:rsidRDefault="00A46ACC" w:rsidP="00574EC4">
      <w:pPr>
        <w:pStyle w:val="Largemainbold"/>
      </w:pPr>
      <w:r w:rsidRPr="00574EC4">
        <w:t>Father, Son and Holy Spirit. Amen.</w:t>
      </w:r>
    </w:p>
    <w:p w14:paraId="03DCDE9C" w14:textId="77777777" w:rsidR="00A46ACC" w:rsidRPr="00A46ACC" w:rsidRDefault="00A46ACC" w:rsidP="00E66CD1">
      <w:pPr>
        <w:pStyle w:val="smallmainbold"/>
        <w:rPr>
          <w:b w:val="0"/>
          <w:bCs/>
          <w:sz w:val="16"/>
        </w:rPr>
      </w:pPr>
    </w:p>
    <w:p w14:paraId="044CEE01" w14:textId="77777777" w:rsidR="00574EC4" w:rsidRDefault="00574EC4" w:rsidP="006957F5">
      <w:pPr>
        <w:pStyle w:val="LargeHeading1"/>
      </w:pPr>
    </w:p>
    <w:p w14:paraId="0EA0DC85" w14:textId="141853A0" w:rsidR="00A46ACC" w:rsidRPr="00A46ACC" w:rsidRDefault="00E66CD1" w:rsidP="006957F5">
      <w:pPr>
        <w:pStyle w:val="LargeHeading1"/>
        <w:rPr>
          <w:sz w:val="16"/>
        </w:rPr>
      </w:pPr>
      <w:r w:rsidRPr="00E66CD1">
        <w:lastRenderedPageBreak/>
        <w:t xml:space="preserve"> Happy Birthday</w:t>
      </w:r>
      <w:r w:rsidR="006957F5">
        <w:t xml:space="preserve"> </w:t>
      </w:r>
    </w:p>
    <w:p w14:paraId="321D057A" w14:textId="77777777" w:rsidR="00A46ACC" w:rsidRPr="00A46ACC" w:rsidRDefault="00E66CD1" w:rsidP="006957F5">
      <w:pPr>
        <w:pStyle w:val="LargeHeading1"/>
        <w:rPr>
          <w:sz w:val="16"/>
        </w:rPr>
      </w:pPr>
      <w:r w:rsidRPr="00E66CD1">
        <w:t>f</w:t>
      </w:r>
      <w:r w:rsidR="006957F5" w:rsidRPr="00E66CD1">
        <w:rPr>
          <w:caps w:val="0"/>
        </w:rPr>
        <w:t xml:space="preserve">or all whose birthday is in </w:t>
      </w:r>
      <w:r w:rsidR="006957F5">
        <w:rPr>
          <w:caps w:val="0"/>
        </w:rPr>
        <w:t>O</w:t>
      </w:r>
      <w:r w:rsidR="006957F5" w:rsidRPr="00E66CD1">
        <w:rPr>
          <w:caps w:val="0"/>
        </w:rPr>
        <w:t>ctober</w:t>
      </w:r>
    </w:p>
    <w:p w14:paraId="1E67EFF1" w14:textId="77777777" w:rsidR="00A46ACC" w:rsidRPr="00A46ACC" w:rsidRDefault="00A46ACC" w:rsidP="00E66CD1">
      <w:pPr>
        <w:pStyle w:val="smallmainbold"/>
        <w:rPr>
          <w:b w:val="0"/>
          <w:bCs/>
          <w:sz w:val="16"/>
        </w:rPr>
      </w:pPr>
    </w:p>
    <w:p w14:paraId="5FDAF0FC" w14:textId="16535DC7" w:rsidR="00A46ACC" w:rsidRPr="00A46ACC" w:rsidRDefault="00A46ACC" w:rsidP="006957F5">
      <w:pPr>
        <w:pStyle w:val="largemain"/>
        <w:rPr>
          <w:sz w:val="16"/>
        </w:rPr>
      </w:pPr>
      <w:r w:rsidRPr="00A46ACC">
        <w:rPr>
          <w:b/>
        </w:rPr>
        <w:t>Happy Birthday to you!</w:t>
      </w:r>
      <w:r w:rsidR="00E66CD1" w:rsidRPr="006957F5">
        <w:t xml:space="preserve"> </w:t>
      </w:r>
      <w:r w:rsidRPr="00A46ACC">
        <w:rPr>
          <w:b/>
        </w:rPr>
        <w:t>To Jesus be true.</w:t>
      </w:r>
    </w:p>
    <w:p w14:paraId="76619AF1" w14:textId="77777777" w:rsidR="00A46ACC" w:rsidRPr="00A46ACC" w:rsidRDefault="00A46ACC" w:rsidP="006957F5">
      <w:pPr>
        <w:pStyle w:val="largemain"/>
        <w:rPr>
          <w:sz w:val="16"/>
        </w:rPr>
      </w:pPr>
      <w:r w:rsidRPr="00A46ACC">
        <w:rPr>
          <w:b/>
        </w:rPr>
        <w:t>May God bless you and keep you,</w:t>
      </w:r>
    </w:p>
    <w:p w14:paraId="2F245F88" w14:textId="77777777" w:rsidR="00A46ACC" w:rsidRPr="00A46ACC" w:rsidRDefault="00A46ACC" w:rsidP="006957F5">
      <w:pPr>
        <w:pStyle w:val="largemain"/>
        <w:rPr>
          <w:sz w:val="16"/>
        </w:rPr>
      </w:pPr>
      <w:r w:rsidRPr="00A46ACC">
        <w:rPr>
          <w:b/>
        </w:rPr>
        <w:t>the whole year through.</w:t>
      </w:r>
    </w:p>
    <w:p w14:paraId="2171B5A1" w14:textId="77777777" w:rsidR="00A46ACC" w:rsidRPr="00A46ACC" w:rsidRDefault="00A46ACC" w:rsidP="00E66CD1">
      <w:pPr>
        <w:pStyle w:val="smallmainbold"/>
        <w:rPr>
          <w:b w:val="0"/>
          <w:bCs/>
          <w:sz w:val="16"/>
        </w:rPr>
      </w:pPr>
    </w:p>
    <w:p w14:paraId="20AC2384" w14:textId="77777777" w:rsidR="00A46ACC" w:rsidRPr="00A46ACC" w:rsidRDefault="00E66CD1" w:rsidP="006957F5">
      <w:pPr>
        <w:pStyle w:val="LargeHeading1"/>
        <w:rPr>
          <w:sz w:val="16"/>
        </w:rPr>
      </w:pPr>
      <w:r w:rsidRPr="00E66CD1">
        <w:t>I lift my eyes</w:t>
      </w:r>
      <w:r w:rsidR="00524399">
        <w:t xml:space="preserve"> </w:t>
      </w:r>
      <w:r w:rsidRPr="00E66CD1">
        <w:t>to the quiet hills</w:t>
      </w:r>
      <w:r w:rsidR="006957F5">
        <w:t xml:space="preserve"> - </w:t>
      </w:r>
      <w:r w:rsidRPr="00E66CD1">
        <w:t>H</w:t>
      </w:r>
      <w:r w:rsidR="006957F5" w:rsidRPr="00E66CD1">
        <w:rPr>
          <w:caps w:val="0"/>
        </w:rPr>
        <w:t>ymn</w:t>
      </w:r>
      <w:r w:rsidRPr="00E66CD1">
        <w:t xml:space="preserve"> 14</w:t>
      </w:r>
    </w:p>
    <w:p w14:paraId="23414B17" w14:textId="77777777" w:rsidR="00A46ACC" w:rsidRPr="00A46ACC" w:rsidRDefault="00E66CD1" w:rsidP="006957F5">
      <w:pPr>
        <w:pStyle w:val="LargeHeading1"/>
        <w:rPr>
          <w:sz w:val="16"/>
        </w:rPr>
      </w:pPr>
      <w:r w:rsidRPr="00E66CD1">
        <w:t>Offertory Hymn</w:t>
      </w:r>
    </w:p>
    <w:p w14:paraId="1AEA7AA3" w14:textId="77777777" w:rsidR="00A46ACC" w:rsidRPr="00A46ACC" w:rsidRDefault="00A46ACC" w:rsidP="00E66CD1">
      <w:pPr>
        <w:pStyle w:val="smallmainbold"/>
        <w:rPr>
          <w:b w:val="0"/>
          <w:bCs/>
          <w:sz w:val="16"/>
        </w:rPr>
      </w:pPr>
    </w:p>
    <w:p w14:paraId="4244574C" w14:textId="3EB478DC" w:rsidR="00A46ACC" w:rsidRPr="00A46ACC" w:rsidRDefault="00E66CD1" w:rsidP="006957F5">
      <w:pPr>
        <w:pStyle w:val="largemain"/>
        <w:rPr>
          <w:sz w:val="16"/>
        </w:rPr>
      </w:pPr>
      <w:r w:rsidRPr="00E66CD1">
        <w:t>I lift my eyes</w:t>
      </w:r>
      <w:r w:rsidR="00524399">
        <w:rPr>
          <w:b/>
        </w:rPr>
        <w:t xml:space="preserve"> </w:t>
      </w:r>
      <w:r w:rsidRPr="00E66CD1">
        <w:t>to the quiet hills</w:t>
      </w:r>
      <w:r w:rsidR="006957F5">
        <w:t xml:space="preserve"> </w:t>
      </w:r>
      <w:r w:rsidRPr="00E66CD1">
        <w:t>in the press of a busy day;</w:t>
      </w:r>
    </w:p>
    <w:p w14:paraId="6E3723F8" w14:textId="77777777" w:rsidR="00A46ACC" w:rsidRPr="00A46ACC" w:rsidRDefault="00E66CD1" w:rsidP="006957F5">
      <w:pPr>
        <w:pStyle w:val="largemain"/>
        <w:rPr>
          <w:sz w:val="16"/>
        </w:rPr>
      </w:pPr>
      <w:r w:rsidRPr="00E66CD1">
        <w:t>as green hills stand</w:t>
      </w:r>
      <w:r w:rsidR="006957F5">
        <w:t xml:space="preserve"> </w:t>
      </w:r>
      <w:r w:rsidRPr="00E66CD1">
        <w:t>in a dusty land</w:t>
      </w:r>
    </w:p>
    <w:p w14:paraId="45E35E11" w14:textId="77777777" w:rsidR="00A46ACC" w:rsidRPr="00A46ACC" w:rsidRDefault="00E66CD1" w:rsidP="006957F5">
      <w:pPr>
        <w:pStyle w:val="largemain"/>
        <w:rPr>
          <w:sz w:val="16"/>
        </w:rPr>
      </w:pPr>
      <w:r w:rsidRPr="00E66CD1">
        <w:t>so God is my strength and stay.</w:t>
      </w:r>
    </w:p>
    <w:p w14:paraId="3E9C9E5F" w14:textId="77777777" w:rsidR="00A46ACC" w:rsidRPr="00A46ACC" w:rsidRDefault="00A46ACC" w:rsidP="006957F5">
      <w:pPr>
        <w:pStyle w:val="largemain"/>
        <w:rPr>
          <w:sz w:val="16"/>
        </w:rPr>
      </w:pPr>
    </w:p>
    <w:p w14:paraId="267CC73B" w14:textId="469B20F8" w:rsidR="00A46ACC" w:rsidRPr="00A46ACC" w:rsidRDefault="00574EC4" w:rsidP="006957F5">
      <w:pPr>
        <w:pStyle w:val="largemain"/>
        <w:rPr>
          <w:sz w:val="16"/>
        </w:rPr>
      </w:pPr>
      <w:r w:rsidRPr="00574EC4">
        <w:rPr>
          <w:b/>
          <w:bCs/>
        </w:rPr>
        <w:t>2</w:t>
      </w:r>
      <w:r>
        <w:t xml:space="preserve"> </w:t>
      </w:r>
      <w:r w:rsidR="00E66CD1" w:rsidRPr="00E66CD1">
        <w:t>I lift my eyes</w:t>
      </w:r>
      <w:r w:rsidR="00524399">
        <w:rPr>
          <w:b/>
        </w:rPr>
        <w:t xml:space="preserve"> </w:t>
      </w:r>
      <w:r w:rsidR="00E66CD1" w:rsidRPr="00E66CD1">
        <w:t>to the quiet hills</w:t>
      </w:r>
    </w:p>
    <w:p w14:paraId="74E6575D" w14:textId="77777777" w:rsidR="00A46ACC" w:rsidRPr="00A46ACC" w:rsidRDefault="00E66CD1" w:rsidP="006957F5">
      <w:pPr>
        <w:pStyle w:val="largemain"/>
        <w:rPr>
          <w:sz w:val="16"/>
        </w:rPr>
      </w:pPr>
      <w:r w:rsidRPr="00E66CD1">
        <w:t>to a calm that is mine to share;</w:t>
      </w:r>
    </w:p>
    <w:p w14:paraId="33CFDA8E" w14:textId="77777777" w:rsidR="00A46ACC" w:rsidRPr="00A46ACC" w:rsidRDefault="00E66CD1" w:rsidP="006957F5">
      <w:pPr>
        <w:pStyle w:val="largemain"/>
        <w:rPr>
          <w:sz w:val="16"/>
        </w:rPr>
      </w:pPr>
      <w:r w:rsidRPr="00E66CD1">
        <w:t>secure and still</w:t>
      </w:r>
      <w:r w:rsidR="006957F5">
        <w:t xml:space="preserve"> </w:t>
      </w:r>
      <w:r w:rsidRPr="00E66CD1">
        <w:t>in the Father's will</w:t>
      </w:r>
    </w:p>
    <w:p w14:paraId="4D34894C" w14:textId="77777777" w:rsidR="00A46ACC" w:rsidRPr="00A46ACC" w:rsidRDefault="00E66CD1" w:rsidP="006957F5">
      <w:pPr>
        <w:pStyle w:val="largemain"/>
        <w:rPr>
          <w:sz w:val="16"/>
        </w:rPr>
      </w:pPr>
      <w:r w:rsidRPr="00E66CD1">
        <w:t>and kept by the Father's care.</w:t>
      </w:r>
    </w:p>
    <w:p w14:paraId="7384134E" w14:textId="77777777" w:rsidR="00A46ACC" w:rsidRPr="00A46ACC" w:rsidRDefault="00A46ACC" w:rsidP="006957F5">
      <w:pPr>
        <w:pStyle w:val="largemain"/>
        <w:rPr>
          <w:sz w:val="16"/>
        </w:rPr>
      </w:pPr>
    </w:p>
    <w:p w14:paraId="7CF971A3" w14:textId="420B5909" w:rsidR="00A46ACC" w:rsidRPr="00A46ACC" w:rsidRDefault="00574EC4" w:rsidP="006957F5">
      <w:pPr>
        <w:pStyle w:val="largemain"/>
        <w:rPr>
          <w:sz w:val="16"/>
        </w:rPr>
      </w:pPr>
      <w:r w:rsidRPr="00574EC4">
        <w:rPr>
          <w:b/>
          <w:bCs/>
        </w:rPr>
        <w:t>3</w:t>
      </w:r>
      <w:r>
        <w:t xml:space="preserve"> </w:t>
      </w:r>
      <w:r w:rsidR="00E66CD1" w:rsidRPr="00E66CD1">
        <w:t>I lift my eyes</w:t>
      </w:r>
      <w:r w:rsidR="00524399">
        <w:rPr>
          <w:b/>
        </w:rPr>
        <w:t xml:space="preserve"> </w:t>
      </w:r>
      <w:r w:rsidR="00E66CD1" w:rsidRPr="00E66CD1">
        <w:t>to the quiet hills</w:t>
      </w:r>
    </w:p>
    <w:p w14:paraId="1D9A4780" w14:textId="77777777" w:rsidR="00A46ACC" w:rsidRPr="00A46ACC" w:rsidRDefault="00E66CD1" w:rsidP="006957F5">
      <w:pPr>
        <w:pStyle w:val="largemain"/>
        <w:rPr>
          <w:sz w:val="16"/>
        </w:rPr>
      </w:pPr>
      <w:r w:rsidRPr="00E66CD1">
        <w:t>with a prayer as I turn to sleep;</w:t>
      </w:r>
    </w:p>
    <w:p w14:paraId="53516F99" w14:textId="77777777" w:rsidR="00A46ACC" w:rsidRPr="00A46ACC" w:rsidRDefault="00E66CD1" w:rsidP="006957F5">
      <w:pPr>
        <w:pStyle w:val="largemain"/>
        <w:rPr>
          <w:sz w:val="16"/>
        </w:rPr>
      </w:pPr>
      <w:r w:rsidRPr="00E66CD1">
        <w:t>by day, by night,</w:t>
      </w:r>
      <w:r w:rsidR="006957F5">
        <w:t xml:space="preserve"> </w:t>
      </w:r>
      <w:r w:rsidRPr="00E66CD1">
        <w:t>through the dark and light</w:t>
      </w:r>
    </w:p>
    <w:p w14:paraId="21D70F6B" w14:textId="77777777" w:rsidR="00A46ACC" w:rsidRPr="00A46ACC" w:rsidRDefault="00E66CD1" w:rsidP="006957F5">
      <w:pPr>
        <w:pStyle w:val="largemain"/>
        <w:rPr>
          <w:sz w:val="16"/>
        </w:rPr>
      </w:pPr>
      <w:r w:rsidRPr="00E66CD1">
        <w:t>my Shepherd will guard his sheep.</w:t>
      </w:r>
    </w:p>
    <w:p w14:paraId="527732CB" w14:textId="77777777" w:rsidR="00A46ACC" w:rsidRPr="00A46ACC" w:rsidRDefault="00A46ACC" w:rsidP="006957F5">
      <w:pPr>
        <w:pStyle w:val="largemain"/>
        <w:rPr>
          <w:sz w:val="16"/>
        </w:rPr>
      </w:pPr>
    </w:p>
    <w:p w14:paraId="746B75B8" w14:textId="2D8ECA2A" w:rsidR="00A46ACC" w:rsidRPr="00A46ACC" w:rsidRDefault="00574EC4" w:rsidP="006957F5">
      <w:pPr>
        <w:pStyle w:val="largemain"/>
        <w:rPr>
          <w:sz w:val="16"/>
        </w:rPr>
      </w:pPr>
      <w:r w:rsidRPr="00574EC4">
        <w:rPr>
          <w:b/>
          <w:bCs/>
        </w:rPr>
        <w:t>4</w:t>
      </w:r>
      <w:r>
        <w:t xml:space="preserve"> </w:t>
      </w:r>
      <w:r w:rsidR="00E66CD1" w:rsidRPr="00E66CD1">
        <w:t>I lift my eyes</w:t>
      </w:r>
      <w:r w:rsidR="00524399">
        <w:rPr>
          <w:b/>
        </w:rPr>
        <w:t xml:space="preserve"> </w:t>
      </w:r>
      <w:r w:rsidR="00E66CD1" w:rsidRPr="00E66CD1">
        <w:t>to the quiet hills</w:t>
      </w:r>
    </w:p>
    <w:p w14:paraId="08357856" w14:textId="77777777" w:rsidR="00A46ACC" w:rsidRPr="00A46ACC" w:rsidRDefault="00E66CD1" w:rsidP="006957F5">
      <w:pPr>
        <w:pStyle w:val="largemain"/>
        <w:rPr>
          <w:sz w:val="16"/>
        </w:rPr>
      </w:pPr>
      <w:r w:rsidRPr="00E66CD1">
        <w:t>and my heart to the Father's throne;</w:t>
      </w:r>
    </w:p>
    <w:p w14:paraId="32E67F0B" w14:textId="77777777" w:rsidR="00A46ACC" w:rsidRPr="00A46ACC" w:rsidRDefault="00E66CD1" w:rsidP="006957F5">
      <w:pPr>
        <w:pStyle w:val="largemain"/>
        <w:rPr>
          <w:sz w:val="16"/>
        </w:rPr>
      </w:pPr>
      <w:r w:rsidRPr="00E66CD1">
        <w:t>in all my ways</w:t>
      </w:r>
      <w:r w:rsidR="006957F5">
        <w:t xml:space="preserve"> </w:t>
      </w:r>
      <w:r w:rsidRPr="00E66CD1">
        <w:t>to the end of days</w:t>
      </w:r>
    </w:p>
    <w:p w14:paraId="7894EE18" w14:textId="77777777" w:rsidR="00A46ACC" w:rsidRPr="00A46ACC" w:rsidRDefault="00E66CD1" w:rsidP="006957F5">
      <w:pPr>
        <w:pStyle w:val="largemain"/>
        <w:rPr>
          <w:sz w:val="16"/>
        </w:rPr>
      </w:pPr>
      <w:r w:rsidRPr="00E66CD1">
        <w:t>the Lord will preserve his own.</w:t>
      </w:r>
    </w:p>
    <w:p w14:paraId="047F0901" w14:textId="77777777" w:rsidR="00A46ACC" w:rsidRPr="00A46ACC" w:rsidRDefault="00A46ACC" w:rsidP="00E66CD1">
      <w:pPr>
        <w:pStyle w:val="smallmainbold"/>
        <w:rPr>
          <w:b w:val="0"/>
          <w:bCs/>
          <w:sz w:val="16"/>
        </w:rPr>
      </w:pPr>
    </w:p>
    <w:p w14:paraId="61F4D2CE" w14:textId="77777777" w:rsidR="00A46ACC" w:rsidRPr="00A46ACC" w:rsidRDefault="00E66CD1" w:rsidP="006957F5">
      <w:pPr>
        <w:pStyle w:val="LargeHeading1"/>
        <w:rPr>
          <w:sz w:val="16"/>
        </w:rPr>
      </w:pPr>
      <w:r w:rsidRPr="006957F5">
        <w:t xml:space="preserve"> Praying Together</w:t>
      </w:r>
      <w:r w:rsidR="006957F5" w:rsidRPr="006957F5">
        <w:t xml:space="preserve"> - </w:t>
      </w:r>
      <w:r w:rsidRPr="006957F5">
        <w:t>Intercessions</w:t>
      </w:r>
    </w:p>
    <w:p w14:paraId="08482632" w14:textId="77777777" w:rsidR="00A46ACC" w:rsidRPr="00A46ACC" w:rsidRDefault="00A46ACC" w:rsidP="00E66CD1">
      <w:pPr>
        <w:pStyle w:val="smallmainbold"/>
        <w:rPr>
          <w:b w:val="0"/>
          <w:bCs/>
          <w:sz w:val="16"/>
        </w:rPr>
      </w:pPr>
    </w:p>
    <w:p w14:paraId="0ECB6FE2" w14:textId="77777777" w:rsidR="00A46ACC" w:rsidRPr="00A46ACC" w:rsidRDefault="00E66CD1" w:rsidP="006957F5">
      <w:pPr>
        <w:pStyle w:val="LargeHeading1"/>
        <w:rPr>
          <w:sz w:val="16"/>
        </w:rPr>
      </w:pPr>
      <w:r w:rsidRPr="00E66CD1">
        <w:t xml:space="preserve"> Sunday Collect</w:t>
      </w:r>
    </w:p>
    <w:p w14:paraId="2D8FF117" w14:textId="77777777" w:rsidR="00A46ACC" w:rsidRPr="00A46ACC" w:rsidRDefault="00A46ACC" w:rsidP="00E66CD1">
      <w:pPr>
        <w:pStyle w:val="smallmainbold"/>
        <w:rPr>
          <w:b w:val="0"/>
          <w:bCs/>
          <w:sz w:val="16"/>
        </w:rPr>
      </w:pPr>
    </w:p>
    <w:p w14:paraId="35EB5CD2" w14:textId="77777777" w:rsidR="00A46ACC" w:rsidRPr="00A46ACC" w:rsidRDefault="00E66CD1" w:rsidP="006957F5">
      <w:pPr>
        <w:pStyle w:val="LargeHeading1"/>
        <w:rPr>
          <w:sz w:val="16"/>
        </w:rPr>
      </w:pPr>
      <w:r w:rsidRPr="00E66CD1">
        <w:t xml:space="preserve"> The Lord's Prayer</w:t>
      </w:r>
      <w:r w:rsidR="006957F5">
        <w:t xml:space="preserve"> - </w:t>
      </w:r>
      <w:r w:rsidRPr="00E66CD1">
        <w:t>w</w:t>
      </w:r>
      <w:r w:rsidR="006957F5" w:rsidRPr="00E66CD1">
        <w:rPr>
          <w:caps w:val="0"/>
        </w:rPr>
        <w:t xml:space="preserve">e pray with </w:t>
      </w:r>
      <w:r w:rsidR="006957F5">
        <w:rPr>
          <w:caps w:val="0"/>
        </w:rPr>
        <w:t>J</w:t>
      </w:r>
      <w:r w:rsidR="006957F5" w:rsidRPr="00E66CD1">
        <w:rPr>
          <w:caps w:val="0"/>
        </w:rPr>
        <w:t>esus</w:t>
      </w:r>
    </w:p>
    <w:p w14:paraId="0405F47F" w14:textId="4D04A15B" w:rsidR="00A46ACC" w:rsidRPr="00A46ACC" w:rsidRDefault="00A46ACC" w:rsidP="006957F5">
      <w:pPr>
        <w:pStyle w:val="largemain"/>
        <w:rPr>
          <w:sz w:val="16"/>
        </w:rPr>
      </w:pPr>
      <w:r w:rsidRPr="00A46ACC">
        <w:rPr>
          <w:b/>
        </w:rPr>
        <w:lastRenderedPageBreak/>
        <w:t>Our Father in heaven,</w:t>
      </w:r>
      <w:r w:rsidR="00574EC4">
        <w:rPr>
          <w:b/>
        </w:rPr>
        <w:t xml:space="preserve"> </w:t>
      </w:r>
      <w:r w:rsidRPr="00A46ACC">
        <w:rPr>
          <w:b/>
        </w:rPr>
        <w:t>hallowed be your name,</w:t>
      </w:r>
    </w:p>
    <w:p w14:paraId="38FF9791" w14:textId="0B61DA55" w:rsidR="00A46ACC" w:rsidRPr="00A46ACC" w:rsidRDefault="00A46ACC" w:rsidP="006957F5">
      <w:pPr>
        <w:pStyle w:val="largemain"/>
        <w:rPr>
          <w:sz w:val="16"/>
        </w:rPr>
      </w:pPr>
      <w:r w:rsidRPr="00A46ACC">
        <w:rPr>
          <w:b/>
        </w:rPr>
        <w:t>your kingdom come,</w:t>
      </w:r>
      <w:r w:rsidR="00574EC4">
        <w:rPr>
          <w:b/>
        </w:rPr>
        <w:t xml:space="preserve"> </w:t>
      </w:r>
      <w:r w:rsidRPr="00A46ACC">
        <w:rPr>
          <w:b/>
        </w:rPr>
        <w:t>your will be done,</w:t>
      </w:r>
    </w:p>
    <w:p w14:paraId="3332FF40" w14:textId="77777777" w:rsidR="00A46ACC" w:rsidRPr="00A46ACC" w:rsidRDefault="00A46ACC" w:rsidP="006957F5">
      <w:pPr>
        <w:pStyle w:val="largemain"/>
        <w:rPr>
          <w:sz w:val="16"/>
        </w:rPr>
      </w:pPr>
      <w:r w:rsidRPr="00A46ACC">
        <w:rPr>
          <w:b/>
        </w:rPr>
        <w:t>on earth as in heaven.</w:t>
      </w:r>
    </w:p>
    <w:p w14:paraId="5E2B6BFA" w14:textId="77777777" w:rsidR="00A46ACC" w:rsidRPr="00A46ACC" w:rsidRDefault="00A46ACC" w:rsidP="006957F5">
      <w:pPr>
        <w:pStyle w:val="largemain"/>
        <w:rPr>
          <w:sz w:val="16"/>
        </w:rPr>
      </w:pPr>
      <w:r w:rsidRPr="00A46ACC">
        <w:rPr>
          <w:b/>
        </w:rPr>
        <w:t>Give us today our daily bread.</w:t>
      </w:r>
    </w:p>
    <w:p w14:paraId="4C487FAE" w14:textId="77777777" w:rsidR="00A46ACC" w:rsidRPr="00A46ACC" w:rsidRDefault="00A46ACC" w:rsidP="006957F5">
      <w:pPr>
        <w:pStyle w:val="largemain"/>
        <w:rPr>
          <w:sz w:val="16"/>
        </w:rPr>
      </w:pPr>
      <w:r w:rsidRPr="00A46ACC">
        <w:rPr>
          <w:b/>
        </w:rPr>
        <w:t>Forgive us our sins</w:t>
      </w:r>
    </w:p>
    <w:p w14:paraId="6BEFCA4E" w14:textId="77777777" w:rsidR="00A46ACC" w:rsidRPr="00A46ACC" w:rsidRDefault="00A46ACC" w:rsidP="006957F5">
      <w:pPr>
        <w:pStyle w:val="largemain"/>
        <w:rPr>
          <w:sz w:val="16"/>
        </w:rPr>
      </w:pPr>
      <w:r w:rsidRPr="00A46ACC">
        <w:rPr>
          <w:b/>
        </w:rPr>
        <w:t>as we forgive those who sin against us.</w:t>
      </w:r>
    </w:p>
    <w:p w14:paraId="186223BF" w14:textId="77777777" w:rsidR="00A46ACC" w:rsidRPr="00A46ACC" w:rsidRDefault="00A46ACC" w:rsidP="006957F5">
      <w:pPr>
        <w:pStyle w:val="largemain"/>
        <w:rPr>
          <w:sz w:val="16"/>
        </w:rPr>
      </w:pPr>
      <w:r w:rsidRPr="00A46ACC">
        <w:rPr>
          <w:b/>
        </w:rPr>
        <w:t>Lead us not into temptation</w:t>
      </w:r>
    </w:p>
    <w:p w14:paraId="550429A2" w14:textId="77777777" w:rsidR="00A46ACC" w:rsidRPr="00A46ACC" w:rsidRDefault="00A46ACC" w:rsidP="006957F5">
      <w:pPr>
        <w:pStyle w:val="largemain"/>
        <w:rPr>
          <w:sz w:val="16"/>
        </w:rPr>
      </w:pPr>
      <w:r w:rsidRPr="00A46ACC">
        <w:rPr>
          <w:b/>
        </w:rPr>
        <w:t>but deliver us from evil.</w:t>
      </w:r>
    </w:p>
    <w:p w14:paraId="63F008D7" w14:textId="77777777" w:rsidR="00A46ACC" w:rsidRPr="00A46ACC" w:rsidRDefault="00A46ACC" w:rsidP="006957F5">
      <w:pPr>
        <w:pStyle w:val="largemain"/>
        <w:rPr>
          <w:sz w:val="16"/>
        </w:rPr>
      </w:pPr>
      <w:r w:rsidRPr="00A46ACC">
        <w:rPr>
          <w:b/>
        </w:rPr>
        <w:t>For the kingdom, the power, and the glory are yours</w:t>
      </w:r>
    </w:p>
    <w:p w14:paraId="5584F042" w14:textId="77777777" w:rsidR="00A46ACC" w:rsidRPr="00A46ACC" w:rsidRDefault="00A46ACC" w:rsidP="006957F5">
      <w:pPr>
        <w:pStyle w:val="largemain"/>
        <w:rPr>
          <w:sz w:val="16"/>
        </w:rPr>
      </w:pPr>
      <w:r w:rsidRPr="00A46ACC">
        <w:rPr>
          <w:b/>
        </w:rPr>
        <w:t>now and for ever. Amen.</w:t>
      </w:r>
    </w:p>
    <w:p w14:paraId="302978C7" w14:textId="77777777" w:rsidR="00A46ACC" w:rsidRPr="00A46ACC" w:rsidRDefault="00E66CD1" w:rsidP="006957F5">
      <w:pPr>
        <w:pStyle w:val="LargeHeading1"/>
        <w:rPr>
          <w:sz w:val="16"/>
        </w:rPr>
      </w:pPr>
      <w:r w:rsidRPr="00E66CD1">
        <w:t xml:space="preserve"> Video Hymn</w:t>
      </w:r>
      <w:r w:rsidR="006957F5">
        <w:t xml:space="preserve"> - </w:t>
      </w:r>
      <w:r w:rsidRPr="00E66CD1">
        <w:t>My Lighthouse</w:t>
      </w:r>
    </w:p>
    <w:p w14:paraId="420B26AF" w14:textId="77777777" w:rsidR="00A46ACC" w:rsidRPr="00A46ACC" w:rsidRDefault="00A46ACC" w:rsidP="00E66CD1">
      <w:pPr>
        <w:pStyle w:val="smallmainbold"/>
        <w:rPr>
          <w:b w:val="0"/>
          <w:bCs/>
          <w:sz w:val="16"/>
        </w:rPr>
      </w:pPr>
    </w:p>
    <w:p w14:paraId="373F968A" w14:textId="77777777" w:rsidR="00A46ACC" w:rsidRPr="00A46ACC" w:rsidRDefault="006957F5" w:rsidP="006957F5">
      <w:pPr>
        <w:pStyle w:val="LargeHeading1"/>
        <w:rPr>
          <w:sz w:val="16"/>
        </w:rPr>
      </w:pPr>
      <w:r>
        <w:t>Notices</w:t>
      </w:r>
    </w:p>
    <w:p w14:paraId="1D7F0094" w14:textId="77777777" w:rsidR="00A46ACC" w:rsidRPr="00A46ACC" w:rsidRDefault="00A46ACC" w:rsidP="006957F5">
      <w:pPr>
        <w:pStyle w:val="LargeHeading1"/>
        <w:rPr>
          <w:sz w:val="16"/>
        </w:rPr>
      </w:pPr>
    </w:p>
    <w:p w14:paraId="13F24A41" w14:textId="77777777" w:rsidR="00A46ACC" w:rsidRPr="00A46ACC" w:rsidRDefault="00E66CD1" w:rsidP="006957F5">
      <w:pPr>
        <w:pStyle w:val="LargeHeading1"/>
        <w:rPr>
          <w:sz w:val="16"/>
        </w:rPr>
      </w:pPr>
      <w:r w:rsidRPr="00E66CD1">
        <w:t xml:space="preserve"> There is a higher throne</w:t>
      </w:r>
      <w:r w:rsidR="006957F5">
        <w:t xml:space="preserve"> - </w:t>
      </w:r>
      <w:r w:rsidRPr="00E66CD1">
        <w:t>T &amp; P 150</w:t>
      </w:r>
    </w:p>
    <w:p w14:paraId="511752DD" w14:textId="77777777" w:rsidR="00A46ACC" w:rsidRPr="00A46ACC" w:rsidRDefault="00A46ACC" w:rsidP="00E66CD1">
      <w:pPr>
        <w:pStyle w:val="smallmainbold"/>
        <w:rPr>
          <w:b w:val="0"/>
          <w:bCs/>
          <w:sz w:val="16"/>
        </w:rPr>
      </w:pPr>
    </w:p>
    <w:p w14:paraId="5FD28742" w14:textId="77777777" w:rsidR="00A46ACC" w:rsidRPr="00A46ACC" w:rsidRDefault="00E66CD1" w:rsidP="006957F5">
      <w:pPr>
        <w:pStyle w:val="largemain"/>
        <w:rPr>
          <w:sz w:val="16"/>
        </w:rPr>
      </w:pPr>
      <w:r w:rsidRPr="00E66CD1">
        <w:t>There is a higher throne</w:t>
      </w:r>
    </w:p>
    <w:p w14:paraId="394ADF5E" w14:textId="77777777" w:rsidR="00A46ACC" w:rsidRPr="00A46ACC" w:rsidRDefault="00E66CD1" w:rsidP="006957F5">
      <w:pPr>
        <w:pStyle w:val="largemain"/>
        <w:rPr>
          <w:sz w:val="16"/>
        </w:rPr>
      </w:pPr>
      <w:r w:rsidRPr="00E66CD1">
        <w:t>than all this world has known,</w:t>
      </w:r>
    </w:p>
    <w:p w14:paraId="18519508" w14:textId="77777777" w:rsidR="00A46ACC" w:rsidRPr="00A46ACC" w:rsidRDefault="00E66CD1" w:rsidP="006957F5">
      <w:pPr>
        <w:pStyle w:val="largemain"/>
        <w:rPr>
          <w:sz w:val="16"/>
        </w:rPr>
      </w:pPr>
      <w:r w:rsidRPr="00E66CD1">
        <w:t>Where faithful ones from ev’ry tongue</w:t>
      </w:r>
    </w:p>
    <w:p w14:paraId="7EB9BC7E" w14:textId="77777777" w:rsidR="00A46ACC" w:rsidRPr="00A46ACC" w:rsidRDefault="00E66CD1" w:rsidP="006957F5">
      <w:pPr>
        <w:pStyle w:val="largemain"/>
        <w:rPr>
          <w:sz w:val="16"/>
        </w:rPr>
      </w:pPr>
      <w:r w:rsidRPr="00E66CD1">
        <w:t>will one day come.</w:t>
      </w:r>
    </w:p>
    <w:p w14:paraId="14212954" w14:textId="77777777" w:rsidR="00A46ACC" w:rsidRPr="00A46ACC" w:rsidRDefault="00E66CD1" w:rsidP="006957F5">
      <w:pPr>
        <w:pStyle w:val="largemain"/>
        <w:rPr>
          <w:sz w:val="16"/>
        </w:rPr>
      </w:pPr>
      <w:r w:rsidRPr="00E66CD1">
        <w:t>Before the Son we’ll stand,</w:t>
      </w:r>
    </w:p>
    <w:p w14:paraId="18100F36" w14:textId="77777777" w:rsidR="00A46ACC" w:rsidRPr="00A46ACC" w:rsidRDefault="00E66CD1" w:rsidP="006957F5">
      <w:pPr>
        <w:pStyle w:val="largemain"/>
        <w:rPr>
          <w:sz w:val="16"/>
        </w:rPr>
      </w:pPr>
      <w:r w:rsidRPr="00E66CD1">
        <w:t>made faultless through the Lamb;</w:t>
      </w:r>
    </w:p>
    <w:p w14:paraId="794C466E" w14:textId="77777777" w:rsidR="00A46ACC" w:rsidRPr="00A46ACC" w:rsidRDefault="00E66CD1" w:rsidP="006957F5">
      <w:pPr>
        <w:pStyle w:val="largemain"/>
        <w:rPr>
          <w:sz w:val="16"/>
        </w:rPr>
      </w:pPr>
      <w:r w:rsidRPr="00E66CD1">
        <w:t xml:space="preserve">Believing hearts find promised grace; </w:t>
      </w:r>
    </w:p>
    <w:p w14:paraId="1A2151AF" w14:textId="77777777" w:rsidR="00A46ACC" w:rsidRPr="00A46ACC" w:rsidRDefault="00E66CD1" w:rsidP="006957F5">
      <w:pPr>
        <w:pStyle w:val="largemain"/>
        <w:rPr>
          <w:sz w:val="16"/>
        </w:rPr>
      </w:pPr>
      <w:r w:rsidRPr="00E66CD1">
        <w:t>salvation comes.</w:t>
      </w:r>
    </w:p>
    <w:p w14:paraId="0B476FC8" w14:textId="77777777" w:rsidR="00A46ACC" w:rsidRPr="00A46ACC" w:rsidRDefault="00A46ACC" w:rsidP="006957F5">
      <w:pPr>
        <w:pStyle w:val="largemain"/>
        <w:rPr>
          <w:sz w:val="16"/>
        </w:rPr>
      </w:pPr>
    </w:p>
    <w:p w14:paraId="3ACCCE60" w14:textId="64070030" w:rsidR="00A46ACC" w:rsidRPr="00A46ACC" w:rsidRDefault="00E66CD1" w:rsidP="006957F5">
      <w:pPr>
        <w:pStyle w:val="largemain"/>
        <w:rPr>
          <w:i/>
          <w:iCs/>
          <w:sz w:val="16"/>
        </w:rPr>
      </w:pPr>
      <w:r w:rsidRPr="006957F5">
        <w:rPr>
          <w:i/>
          <w:iCs/>
        </w:rPr>
        <w:t>Hear heaven’s voices sing;</w:t>
      </w:r>
    </w:p>
    <w:p w14:paraId="0D240753" w14:textId="77777777" w:rsidR="00A46ACC" w:rsidRPr="00A46ACC" w:rsidRDefault="00E66CD1" w:rsidP="006957F5">
      <w:pPr>
        <w:pStyle w:val="largemain"/>
        <w:rPr>
          <w:i/>
          <w:iCs/>
          <w:sz w:val="16"/>
        </w:rPr>
      </w:pPr>
      <w:r w:rsidRPr="006957F5">
        <w:rPr>
          <w:i/>
          <w:iCs/>
        </w:rPr>
        <w:t>their thund’rous anthem rings.</w:t>
      </w:r>
    </w:p>
    <w:p w14:paraId="5138104F" w14:textId="77777777" w:rsidR="00A46ACC" w:rsidRPr="00A46ACC" w:rsidRDefault="00E66CD1" w:rsidP="006957F5">
      <w:pPr>
        <w:pStyle w:val="largemain"/>
        <w:rPr>
          <w:i/>
          <w:iCs/>
          <w:sz w:val="16"/>
        </w:rPr>
      </w:pPr>
      <w:r w:rsidRPr="006957F5">
        <w:rPr>
          <w:i/>
          <w:iCs/>
        </w:rPr>
        <w:t>Through em’rald courts and sapphire skies</w:t>
      </w:r>
    </w:p>
    <w:p w14:paraId="34A6AFF9" w14:textId="7B9F2127" w:rsidR="00A46ACC" w:rsidRPr="00A46ACC" w:rsidRDefault="00E66CD1" w:rsidP="006957F5">
      <w:pPr>
        <w:pStyle w:val="largemain"/>
        <w:rPr>
          <w:i/>
          <w:iCs/>
          <w:sz w:val="16"/>
        </w:rPr>
      </w:pPr>
      <w:r w:rsidRPr="006957F5">
        <w:rPr>
          <w:i/>
          <w:iCs/>
        </w:rPr>
        <w:t>their praises rise.</w:t>
      </w:r>
    </w:p>
    <w:p w14:paraId="624744D2" w14:textId="22C7CEB4" w:rsidR="00A46ACC" w:rsidRPr="00A46ACC" w:rsidRDefault="00E66CD1" w:rsidP="006957F5">
      <w:pPr>
        <w:pStyle w:val="largemain"/>
        <w:rPr>
          <w:i/>
          <w:iCs/>
          <w:sz w:val="16"/>
        </w:rPr>
      </w:pPr>
      <w:r w:rsidRPr="006957F5">
        <w:rPr>
          <w:i/>
          <w:iCs/>
        </w:rPr>
        <w:t>All glory, wisdom, pow’r,</w:t>
      </w:r>
    </w:p>
    <w:p w14:paraId="117FF1AA" w14:textId="77777777" w:rsidR="00A46ACC" w:rsidRPr="00A46ACC" w:rsidRDefault="00E66CD1" w:rsidP="006957F5">
      <w:pPr>
        <w:pStyle w:val="largemain"/>
        <w:rPr>
          <w:i/>
          <w:iCs/>
          <w:sz w:val="16"/>
        </w:rPr>
      </w:pPr>
      <w:r w:rsidRPr="006957F5">
        <w:rPr>
          <w:i/>
          <w:iCs/>
        </w:rPr>
        <w:t>strength, thanks, and honour are</w:t>
      </w:r>
    </w:p>
    <w:p w14:paraId="23F2223F" w14:textId="77777777" w:rsidR="00A46ACC" w:rsidRPr="00A46ACC" w:rsidRDefault="00E66CD1" w:rsidP="006957F5">
      <w:pPr>
        <w:pStyle w:val="largemain"/>
        <w:rPr>
          <w:i/>
          <w:iCs/>
          <w:sz w:val="16"/>
        </w:rPr>
      </w:pPr>
      <w:r w:rsidRPr="006957F5">
        <w:rPr>
          <w:i/>
          <w:iCs/>
        </w:rPr>
        <w:t>to God our King who reigns on high</w:t>
      </w:r>
    </w:p>
    <w:p w14:paraId="1957DD8F" w14:textId="66519AB1" w:rsidR="00A46ACC" w:rsidRPr="00A46ACC" w:rsidRDefault="00E66CD1" w:rsidP="006957F5">
      <w:pPr>
        <w:pStyle w:val="largemain"/>
        <w:rPr>
          <w:i/>
          <w:iCs/>
          <w:sz w:val="16"/>
        </w:rPr>
      </w:pPr>
      <w:r w:rsidRPr="006957F5">
        <w:rPr>
          <w:i/>
          <w:iCs/>
        </w:rPr>
        <w:lastRenderedPageBreak/>
        <w:t>forevermore.</w:t>
      </w:r>
    </w:p>
    <w:p w14:paraId="5ADB7178" w14:textId="77777777" w:rsidR="00A46ACC" w:rsidRPr="00A46ACC" w:rsidRDefault="00A46ACC" w:rsidP="006957F5">
      <w:pPr>
        <w:pStyle w:val="largemain"/>
        <w:rPr>
          <w:sz w:val="16"/>
        </w:rPr>
      </w:pPr>
    </w:p>
    <w:p w14:paraId="2FDB772E" w14:textId="77777777" w:rsidR="00A46ACC" w:rsidRPr="00A46ACC" w:rsidRDefault="00A46ACC" w:rsidP="006957F5">
      <w:pPr>
        <w:pStyle w:val="largemain"/>
        <w:rPr>
          <w:sz w:val="16"/>
        </w:rPr>
      </w:pPr>
      <w:r w:rsidRPr="00A46ACC">
        <w:rPr>
          <w:b/>
        </w:rPr>
        <w:t>2</w:t>
      </w:r>
      <w:r w:rsidR="00E66CD1" w:rsidRPr="00E66CD1">
        <w:t xml:space="preserve"> And there we’ll find our home,</w:t>
      </w:r>
    </w:p>
    <w:p w14:paraId="4077215F" w14:textId="77777777" w:rsidR="00A46ACC" w:rsidRPr="00A46ACC" w:rsidRDefault="00E66CD1" w:rsidP="006957F5">
      <w:pPr>
        <w:pStyle w:val="largemain"/>
        <w:rPr>
          <w:sz w:val="16"/>
        </w:rPr>
      </w:pPr>
      <w:r w:rsidRPr="00E66CD1">
        <w:t>our life before the throne.</w:t>
      </w:r>
    </w:p>
    <w:p w14:paraId="29F88B69" w14:textId="77777777" w:rsidR="00A46ACC" w:rsidRPr="00A46ACC" w:rsidRDefault="00E66CD1" w:rsidP="006957F5">
      <w:pPr>
        <w:pStyle w:val="largemain"/>
        <w:rPr>
          <w:sz w:val="16"/>
        </w:rPr>
      </w:pPr>
      <w:r w:rsidRPr="00E66CD1">
        <w:t>We’ll honour him in perfect song</w:t>
      </w:r>
    </w:p>
    <w:p w14:paraId="58D60BF8" w14:textId="77777777" w:rsidR="00A46ACC" w:rsidRPr="00A46ACC" w:rsidRDefault="00E66CD1" w:rsidP="006957F5">
      <w:pPr>
        <w:pStyle w:val="largemain"/>
        <w:rPr>
          <w:sz w:val="16"/>
        </w:rPr>
      </w:pPr>
      <w:r w:rsidRPr="00E66CD1">
        <w:t>where we belong.</w:t>
      </w:r>
    </w:p>
    <w:p w14:paraId="673A171E" w14:textId="77777777" w:rsidR="00A46ACC" w:rsidRPr="00A46ACC" w:rsidRDefault="00E66CD1" w:rsidP="006957F5">
      <w:pPr>
        <w:pStyle w:val="largemain"/>
        <w:rPr>
          <w:sz w:val="16"/>
        </w:rPr>
      </w:pPr>
      <w:r w:rsidRPr="00E66CD1">
        <w:t>He’ll wipe each tear-stained eye</w:t>
      </w:r>
    </w:p>
    <w:p w14:paraId="21898CDF" w14:textId="77777777" w:rsidR="00A46ACC" w:rsidRPr="00A46ACC" w:rsidRDefault="00E66CD1" w:rsidP="006957F5">
      <w:pPr>
        <w:pStyle w:val="largemain"/>
        <w:rPr>
          <w:sz w:val="16"/>
        </w:rPr>
      </w:pPr>
      <w:r w:rsidRPr="00E66CD1">
        <w:t>as thirst and hunger die.</w:t>
      </w:r>
    </w:p>
    <w:p w14:paraId="2947B83B" w14:textId="77777777" w:rsidR="00A46ACC" w:rsidRPr="00A46ACC" w:rsidRDefault="00E66CD1" w:rsidP="006957F5">
      <w:pPr>
        <w:pStyle w:val="largemain"/>
        <w:rPr>
          <w:sz w:val="16"/>
        </w:rPr>
      </w:pPr>
      <w:r w:rsidRPr="00E66CD1">
        <w:t>The Lamb becomes our Shepherd-King;</w:t>
      </w:r>
    </w:p>
    <w:p w14:paraId="4A5862CA" w14:textId="77777777" w:rsidR="00A46ACC" w:rsidRPr="00A46ACC" w:rsidRDefault="00E66CD1" w:rsidP="006957F5">
      <w:pPr>
        <w:pStyle w:val="largemain"/>
        <w:rPr>
          <w:sz w:val="16"/>
        </w:rPr>
      </w:pPr>
      <w:r w:rsidRPr="00E66CD1">
        <w:t>we’ll reign with him.</w:t>
      </w:r>
    </w:p>
    <w:p w14:paraId="3BD2B04E" w14:textId="77777777" w:rsidR="00A46ACC" w:rsidRPr="00A46ACC" w:rsidRDefault="00A46ACC" w:rsidP="006957F5">
      <w:pPr>
        <w:pStyle w:val="largemain"/>
        <w:rPr>
          <w:sz w:val="16"/>
        </w:rPr>
      </w:pPr>
    </w:p>
    <w:p w14:paraId="6CD2D6A3" w14:textId="63A86731" w:rsidR="00A46ACC" w:rsidRPr="00A46ACC" w:rsidRDefault="00E66CD1" w:rsidP="006957F5">
      <w:pPr>
        <w:pStyle w:val="largemain"/>
        <w:rPr>
          <w:i/>
          <w:iCs/>
          <w:sz w:val="16"/>
        </w:rPr>
      </w:pPr>
      <w:r w:rsidRPr="006957F5">
        <w:rPr>
          <w:i/>
          <w:iCs/>
        </w:rPr>
        <w:t>Hear heaven’s voices sing;</w:t>
      </w:r>
    </w:p>
    <w:p w14:paraId="46BF5866" w14:textId="77777777" w:rsidR="00A46ACC" w:rsidRPr="00A46ACC" w:rsidRDefault="00E66CD1" w:rsidP="006957F5">
      <w:pPr>
        <w:pStyle w:val="largemain"/>
        <w:rPr>
          <w:i/>
          <w:iCs/>
          <w:sz w:val="16"/>
        </w:rPr>
      </w:pPr>
      <w:r w:rsidRPr="006957F5">
        <w:rPr>
          <w:i/>
          <w:iCs/>
        </w:rPr>
        <w:t>their thund’rous anthem rings.</w:t>
      </w:r>
    </w:p>
    <w:p w14:paraId="18266632" w14:textId="77777777" w:rsidR="00A46ACC" w:rsidRPr="00A46ACC" w:rsidRDefault="00E66CD1" w:rsidP="006957F5">
      <w:pPr>
        <w:pStyle w:val="largemain"/>
        <w:rPr>
          <w:i/>
          <w:iCs/>
          <w:sz w:val="16"/>
        </w:rPr>
      </w:pPr>
      <w:r w:rsidRPr="006957F5">
        <w:rPr>
          <w:i/>
          <w:iCs/>
        </w:rPr>
        <w:t>Through em’rald courts and sapphire skies</w:t>
      </w:r>
    </w:p>
    <w:p w14:paraId="5C68AEE7" w14:textId="4E8BBC69" w:rsidR="00A46ACC" w:rsidRPr="00A46ACC" w:rsidRDefault="00E66CD1" w:rsidP="006957F5">
      <w:pPr>
        <w:pStyle w:val="largemain"/>
        <w:rPr>
          <w:i/>
          <w:iCs/>
          <w:sz w:val="16"/>
        </w:rPr>
      </w:pPr>
      <w:r w:rsidRPr="006957F5">
        <w:rPr>
          <w:i/>
          <w:iCs/>
        </w:rPr>
        <w:t>their praises rise.</w:t>
      </w:r>
    </w:p>
    <w:p w14:paraId="2F57018C" w14:textId="61C7DA6A" w:rsidR="00A46ACC" w:rsidRPr="00A46ACC" w:rsidRDefault="00E66CD1" w:rsidP="006957F5">
      <w:pPr>
        <w:pStyle w:val="largemain"/>
        <w:rPr>
          <w:i/>
          <w:iCs/>
          <w:sz w:val="16"/>
        </w:rPr>
      </w:pPr>
      <w:r w:rsidRPr="006957F5">
        <w:rPr>
          <w:i/>
          <w:iCs/>
        </w:rPr>
        <w:t>All glory, wisdom, pow’r,</w:t>
      </w:r>
    </w:p>
    <w:p w14:paraId="1FE5897F" w14:textId="77777777" w:rsidR="00A46ACC" w:rsidRPr="00A46ACC" w:rsidRDefault="00E66CD1" w:rsidP="006957F5">
      <w:pPr>
        <w:pStyle w:val="largemain"/>
        <w:rPr>
          <w:i/>
          <w:iCs/>
          <w:sz w:val="16"/>
        </w:rPr>
      </w:pPr>
      <w:r w:rsidRPr="006957F5">
        <w:rPr>
          <w:i/>
          <w:iCs/>
        </w:rPr>
        <w:t>strength, thanks, and honour are</w:t>
      </w:r>
    </w:p>
    <w:p w14:paraId="682066C9" w14:textId="77777777" w:rsidR="00A46ACC" w:rsidRPr="00A46ACC" w:rsidRDefault="00E66CD1" w:rsidP="006957F5">
      <w:pPr>
        <w:pStyle w:val="largemain"/>
        <w:rPr>
          <w:i/>
          <w:iCs/>
          <w:sz w:val="16"/>
        </w:rPr>
      </w:pPr>
      <w:r w:rsidRPr="006957F5">
        <w:rPr>
          <w:i/>
          <w:iCs/>
        </w:rPr>
        <w:t>to God our King who reigns on high</w:t>
      </w:r>
    </w:p>
    <w:p w14:paraId="245A54F0" w14:textId="4B12FF48" w:rsidR="00A46ACC" w:rsidRPr="00A46ACC" w:rsidRDefault="00E66CD1" w:rsidP="006957F5">
      <w:pPr>
        <w:pStyle w:val="largemain"/>
        <w:rPr>
          <w:i/>
          <w:iCs/>
          <w:sz w:val="16"/>
        </w:rPr>
      </w:pPr>
      <w:r w:rsidRPr="006957F5">
        <w:rPr>
          <w:i/>
          <w:iCs/>
        </w:rPr>
        <w:t>forevermore.</w:t>
      </w:r>
    </w:p>
    <w:p w14:paraId="3751E333" w14:textId="6E6CEE83" w:rsidR="00A46ACC" w:rsidRPr="00A46ACC" w:rsidRDefault="00E66CD1" w:rsidP="006957F5">
      <w:pPr>
        <w:pStyle w:val="LargeHeading1"/>
        <w:rPr>
          <w:sz w:val="16"/>
        </w:rPr>
      </w:pPr>
      <w:r w:rsidRPr="006957F5">
        <w:t>Closing Prayer</w:t>
      </w:r>
    </w:p>
    <w:p w14:paraId="5B85E99A" w14:textId="77777777" w:rsidR="00A46ACC" w:rsidRPr="00A46ACC" w:rsidRDefault="00A46ACC" w:rsidP="00E66CD1">
      <w:pPr>
        <w:pStyle w:val="smallmainbold"/>
        <w:rPr>
          <w:b w:val="0"/>
          <w:bCs/>
          <w:sz w:val="16"/>
        </w:rPr>
      </w:pPr>
    </w:p>
    <w:p w14:paraId="6629469A" w14:textId="77777777" w:rsidR="00A46ACC" w:rsidRPr="00A46ACC" w:rsidRDefault="00E66CD1" w:rsidP="006957F5">
      <w:pPr>
        <w:pStyle w:val="largemain"/>
        <w:rPr>
          <w:sz w:val="16"/>
        </w:rPr>
      </w:pPr>
      <w:r w:rsidRPr="006957F5">
        <w:t>We go into the world</w:t>
      </w:r>
    </w:p>
    <w:p w14:paraId="35BE1CB8" w14:textId="77777777" w:rsidR="00A46ACC" w:rsidRPr="00A46ACC" w:rsidRDefault="00A46ACC" w:rsidP="006957F5">
      <w:pPr>
        <w:pStyle w:val="largemain"/>
        <w:rPr>
          <w:sz w:val="16"/>
        </w:rPr>
      </w:pPr>
      <w:r w:rsidRPr="00A46ACC">
        <w:rPr>
          <w:b/>
        </w:rPr>
        <w:t>To walk in God's light</w:t>
      </w:r>
    </w:p>
    <w:p w14:paraId="67084330" w14:textId="77777777" w:rsidR="00A46ACC" w:rsidRPr="00A46ACC" w:rsidRDefault="00A46ACC" w:rsidP="006957F5">
      <w:pPr>
        <w:pStyle w:val="largemain"/>
        <w:rPr>
          <w:sz w:val="16"/>
        </w:rPr>
      </w:pPr>
      <w:r w:rsidRPr="00A46ACC">
        <w:rPr>
          <w:b/>
        </w:rPr>
        <w:t>To rejoice in God's love</w:t>
      </w:r>
    </w:p>
    <w:p w14:paraId="69F48CEF" w14:textId="77777777" w:rsidR="00A46ACC" w:rsidRPr="00A46ACC" w:rsidRDefault="00A46ACC" w:rsidP="006957F5">
      <w:pPr>
        <w:pStyle w:val="largemain"/>
        <w:rPr>
          <w:sz w:val="16"/>
        </w:rPr>
      </w:pPr>
      <w:r w:rsidRPr="00A46ACC">
        <w:rPr>
          <w:b/>
        </w:rPr>
        <w:t>And to reflect God's glory Amen</w:t>
      </w:r>
    </w:p>
    <w:p w14:paraId="65CF926D" w14:textId="77777777" w:rsidR="00A46ACC" w:rsidRPr="00A46ACC" w:rsidRDefault="00A46ACC" w:rsidP="00EA5695">
      <w:pPr>
        <w:pStyle w:val="smallmainbold"/>
        <w:rPr>
          <w:b w:val="0"/>
          <w:bCs/>
          <w:sz w:val="16"/>
        </w:rPr>
      </w:pPr>
    </w:p>
    <w:sectPr w:rsidR="00A46ACC" w:rsidRPr="00A46ACC" w:rsidSect="008A37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New Roman (Body CS)">
    <w:altName w:val="Times New Roman"/>
    <w:panose1 w:val="020B0604020202020204"/>
    <w:charset w:val="00"/>
    <w:family w:val="roman"/>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D1"/>
    <w:rsid w:val="00024466"/>
    <w:rsid w:val="000802D9"/>
    <w:rsid w:val="00297CAE"/>
    <w:rsid w:val="002D07DF"/>
    <w:rsid w:val="003A391B"/>
    <w:rsid w:val="003A7F4A"/>
    <w:rsid w:val="004E0F3D"/>
    <w:rsid w:val="00524399"/>
    <w:rsid w:val="00562BFE"/>
    <w:rsid w:val="00574EC4"/>
    <w:rsid w:val="00693069"/>
    <w:rsid w:val="006957F5"/>
    <w:rsid w:val="006D7206"/>
    <w:rsid w:val="008A372B"/>
    <w:rsid w:val="00947AAB"/>
    <w:rsid w:val="00A44241"/>
    <w:rsid w:val="00A46ACC"/>
    <w:rsid w:val="00B33EB6"/>
    <w:rsid w:val="00BE2029"/>
    <w:rsid w:val="00BF40FF"/>
    <w:rsid w:val="00C15953"/>
    <w:rsid w:val="00C46A49"/>
    <w:rsid w:val="00D86C48"/>
    <w:rsid w:val="00E66CD1"/>
    <w:rsid w:val="00EA5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3A846E"/>
  <w15:chartTrackingRefBased/>
  <w15:docId w15:val="{39F7A6B7-EB08-334C-8475-42CF56C9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72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72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72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72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72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72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72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72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72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rgeHeading1">
    <w:name w:val="Large Heading 1"/>
    <w:basedOn w:val="Normal"/>
    <w:qFormat/>
    <w:rsid w:val="00EA5695"/>
    <w:pPr>
      <w:spacing w:after="0" w:line="240" w:lineRule="auto"/>
      <w:jc w:val="right"/>
    </w:pPr>
    <w:rPr>
      <w:rFonts w:ascii="Cambria" w:hAnsi="Cambria" w:cs="Times New Roman (Body CS)"/>
      <w:b/>
      <w:caps/>
      <w:color w:val="EE0000"/>
      <w:sz w:val="48"/>
    </w:rPr>
  </w:style>
  <w:style w:type="paragraph" w:customStyle="1" w:styleId="LargeHeading2">
    <w:name w:val="Large Heading 2"/>
    <w:basedOn w:val="LargeHeading1"/>
    <w:qFormat/>
    <w:rsid w:val="00EA5695"/>
    <w:rPr>
      <w:sz w:val="40"/>
    </w:rPr>
  </w:style>
  <w:style w:type="character" w:customStyle="1" w:styleId="Heading1Char">
    <w:name w:val="Heading 1 Char"/>
    <w:basedOn w:val="DefaultParagraphFont"/>
    <w:link w:val="Heading1"/>
    <w:uiPriority w:val="9"/>
    <w:rsid w:val="006D72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72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72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72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72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72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72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72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7206"/>
    <w:rPr>
      <w:rFonts w:eastAsiaTheme="majorEastAsia" w:cstheme="majorBidi"/>
      <w:color w:val="272727" w:themeColor="text1" w:themeTint="D8"/>
    </w:rPr>
  </w:style>
  <w:style w:type="paragraph" w:styleId="Title">
    <w:name w:val="Title"/>
    <w:basedOn w:val="Normal"/>
    <w:next w:val="Normal"/>
    <w:link w:val="TitleChar"/>
    <w:uiPriority w:val="10"/>
    <w:qFormat/>
    <w:rsid w:val="006D72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72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72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72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7206"/>
    <w:pPr>
      <w:spacing w:before="160"/>
      <w:jc w:val="center"/>
    </w:pPr>
    <w:rPr>
      <w:i/>
      <w:iCs/>
      <w:color w:val="404040" w:themeColor="text1" w:themeTint="BF"/>
    </w:rPr>
  </w:style>
  <w:style w:type="character" w:customStyle="1" w:styleId="QuoteChar">
    <w:name w:val="Quote Char"/>
    <w:basedOn w:val="DefaultParagraphFont"/>
    <w:link w:val="Quote"/>
    <w:uiPriority w:val="29"/>
    <w:rsid w:val="006D7206"/>
    <w:rPr>
      <w:i/>
      <w:iCs/>
      <w:color w:val="404040" w:themeColor="text1" w:themeTint="BF"/>
    </w:rPr>
  </w:style>
  <w:style w:type="paragraph" w:styleId="ListParagraph">
    <w:name w:val="List Paragraph"/>
    <w:basedOn w:val="Normal"/>
    <w:uiPriority w:val="34"/>
    <w:qFormat/>
    <w:rsid w:val="006D7206"/>
    <w:pPr>
      <w:ind w:left="720"/>
      <w:contextualSpacing/>
    </w:pPr>
  </w:style>
  <w:style w:type="character" w:styleId="IntenseEmphasis">
    <w:name w:val="Intense Emphasis"/>
    <w:basedOn w:val="DefaultParagraphFont"/>
    <w:uiPriority w:val="21"/>
    <w:qFormat/>
    <w:rsid w:val="006D7206"/>
    <w:rPr>
      <w:i/>
      <w:iCs/>
      <w:color w:val="0F4761" w:themeColor="accent1" w:themeShade="BF"/>
    </w:rPr>
  </w:style>
  <w:style w:type="paragraph" w:styleId="IntenseQuote">
    <w:name w:val="Intense Quote"/>
    <w:basedOn w:val="Normal"/>
    <w:next w:val="Normal"/>
    <w:link w:val="IntenseQuoteChar"/>
    <w:uiPriority w:val="30"/>
    <w:qFormat/>
    <w:rsid w:val="006D72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7206"/>
    <w:rPr>
      <w:i/>
      <w:iCs/>
      <w:color w:val="0F4761" w:themeColor="accent1" w:themeShade="BF"/>
    </w:rPr>
  </w:style>
  <w:style w:type="character" w:styleId="IntenseReference">
    <w:name w:val="Intense Reference"/>
    <w:basedOn w:val="DefaultParagraphFont"/>
    <w:uiPriority w:val="32"/>
    <w:qFormat/>
    <w:rsid w:val="006D7206"/>
    <w:rPr>
      <w:b/>
      <w:bCs/>
      <w:smallCaps/>
      <w:color w:val="0F4761" w:themeColor="accent1" w:themeShade="BF"/>
      <w:spacing w:val="5"/>
    </w:rPr>
  </w:style>
  <w:style w:type="paragraph" w:customStyle="1" w:styleId="largemain">
    <w:name w:val="large main"/>
    <w:basedOn w:val="Normal"/>
    <w:qFormat/>
    <w:rsid w:val="00EA5695"/>
    <w:pPr>
      <w:spacing w:after="0" w:line="240" w:lineRule="auto"/>
    </w:pPr>
    <w:rPr>
      <w:rFonts w:ascii="Cambria" w:hAnsi="Cambria"/>
      <w:sz w:val="44"/>
    </w:rPr>
  </w:style>
  <w:style w:type="paragraph" w:customStyle="1" w:styleId="Largemainbold">
    <w:name w:val="Large main bold"/>
    <w:basedOn w:val="Normal"/>
    <w:qFormat/>
    <w:rsid w:val="00EA5695"/>
    <w:pPr>
      <w:spacing w:after="0" w:line="240" w:lineRule="auto"/>
    </w:pPr>
    <w:rPr>
      <w:rFonts w:ascii="Cambria" w:hAnsi="Cambria"/>
      <w:b/>
      <w:sz w:val="44"/>
    </w:rPr>
  </w:style>
  <w:style w:type="paragraph" w:customStyle="1" w:styleId="SmallHeading1">
    <w:name w:val="Small Heading 1"/>
    <w:basedOn w:val="LargeHeading1"/>
    <w:qFormat/>
    <w:rsid w:val="00EA5695"/>
    <w:rPr>
      <w:sz w:val="36"/>
    </w:rPr>
  </w:style>
  <w:style w:type="paragraph" w:customStyle="1" w:styleId="SmallHeading2">
    <w:name w:val="Small Heading 2"/>
    <w:basedOn w:val="LargeHeading1"/>
    <w:qFormat/>
    <w:rsid w:val="00EA5695"/>
    <w:rPr>
      <w:sz w:val="32"/>
    </w:rPr>
  </w:style>
  <w:style w:type="paragraph" w:customStyle="1" w:styleId="Smallmain">
    <w:name w:val="Small main"/>
    <w:basedOn w:val="largemain"/>
    <w:qFormat/>
    <w:rsid w:val="00EA5695"/>
    <w:rPr>
      <w:rFonts w:cs="Times New Roman (Body CS)"/>
      <w:sz w:val="30"/>
    </w:rPr>
  </w:style>
  <w:style w:type="paragraph" w:customStyle="1" w:styleId="smallmainbold">
    <w:name w:val="small main bold"/>
    <w:basedOn w:val="Largemainbold"/>
    <w:qFormat/>
    <w:rsid w:val="00EA5695"/>
    <w:rPr>
      <w:rFonts w:cs="Times New Roman (Body CS)"/>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keal/Desktop/Maureen/Library/Group%20Containers/UBF8T346G9.Office/User%20Content.localized/Templates.localized/Order%20of%20Servic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Order of Service 3.dotx</Template>
  <TotalTime>18</TotalTime>
  <Pages>7</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Maureen</cp:lastModifiedBy>
  <cp:revision>7</cp:revision>
  <dcterms:created xsi:type="dcterms:W3CDTF">2026-10-21T22:24:00Z</dcterms:created>
  <dcterms:modified xsi:type="dcterms:W3CDTF">2026-10-21T22:42:00Z</dcterms:modified>
</cp:coreProperties>
</file>