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659048" w14:textId="39157CD5" w:rsidR="00F72F15" w:rsidRDefault="00EB2B1F" w:rsidP="00EB03E0">
      <w:pPr>
        <w:pStyle w:val="LargeHeading1"/>
        <w:jc w:val="center"/>
      </w:pPr>
      <w:r w:rsidRPr="00EB03E0">
        <w:t xml:space="preserve">SUNDAY </w:t>
      </w:r>
      <w:r w:rsidR="00F72F15">
        <w:t>18</w:t>
      </w:r>
      <w:r w:rsidRPr="00EB03E0">
        <w:rPr>
          <w:vertAlign w:val="superscript"/>
        </w:rPr>
        <w:t>TH</w:t>
      </w:r>
      <w:r w:rsidRPr="00EB03E0">
        <w:t xml:space="preserve"> OCTOBER</w:t>
      </w:r>
      <w:r w:rsidR="00EB03E0" w:rsidRPr="00EB03E0">
        <w:t xml:space="preserve"> </w:t>
      </w:r>
    </w:p>
    <w:p w14:paraId="096E82CD" w14:textId="74BD835E" w:rsidR="00EB03E0" w:rsidRPr="00EB03E0" w:rsidRDefault="00F72F15" w:rsidP="00EB03E0">
      <w:pPr>
        <w:pStyle w:val="LargeHeading1"/>
        <w:jc w:val="center"/>
      </w:pPr>
      <w:r>
        <w:t>St Andrew’s Killaney</w:t>
      </w:r>
      <w:r w:rsidR="00EB2B1F" w:rsidRPr="00EB03E0">
        <w:t xml:space="preserve"> HARVEST</w:t>
      </w:r>
    </w:p>
    <w:p w14:paraId="6F9CA9B1" w14:textId="77777777" w:rsidR="00EB03E0" w:rsidRPr="00EB03E0" w:rsidRDefault="00EB03E0" w:rsidP="00EB2B1F">
      <w:pPr>
        <w:pStyle w:val="smallmainbold"/>
        <w:rPr>
          <w:sz w:val="16"/>
        </w:rPr>
      </w:pPr>
    </w:p>
    <w:p w14:paraId="3764EE33" w14:textId="73013790" w:rsidR="00EB03E0" w:rsidRPr="00EB03E0" w:rsidRDefault="00EB2B1F" w:rsidP="009C13C1">
      <w:pPr>
        <w:pStyle w:val="LargeHeading1"/>
        <w:rPr>
          <w:sz w:val="16"/>
        </w:rPr>
      </w:pPr>
      <w:r w:rsidRPr="009C13C1">
        <w:t xml:space="preserve"> The Greeting - Hello &amp; Welcome </w:t>
      </w:r>
    </w:p>
    <w:p w14:paraId="3612FB7C" w14:textId="77777777" w:rsidR="00EB03E0" w:rsidRPr="00EB03E0" w:rsidRDefault="00EB03E0" w:rsidP="00EB2B1F">
      <w:pPr>
        <w:pStyle w:val="smallmainbold"/>
        <w:rPr>
          <w:sz w:val="16"/>
        </w:rPr>
      </w:pPr>
    </w:p>
    <w:p w14:paraId="5D631C4A" w14:textId="10BD7FB5" w:rsidR="00EB03E0" w:rsidRPr="00EB03E0" w:rsidRDefault="00EB2B1F" w:rsidP="009C13C1">
      <w:pPr>
        <w:pStyle w:val="LargeHeading1"/>
        <w:rPr>
          <w:sz w:val="16"/>
        </w:rPr>
      </w:pPr>
      <w:r w:rsidRPr="009C13C1">
        <w:t xml:space="preserve"> Opening prayer </w:t>
      </w:r>
    </w:p>
    <w:p w14:paraId="3E4134B3" w14:textId="77777777" w:rsidR="00EB03E0" w:rsidRPr="00EB03E0" w:rsidRDefault="00EB03E0" w:rsidP="00EB2B1F">
      <w:pPr>
        <w:pStyle w:val="smallmainbold"/>
        <w:rPr>
          <w:sz w:val="16"/>
        </w:rPr>
      </w:pPr>
    </w:p>
    <w:p w14:paraId="3AB866D0" w14:textId="706CD61E" w:rsidR="00EB03E0" w:rsidRPr="00EB03E0" w:rsidRDefault="00EB2B1F" w:rsidP="00EB03E0">
      <w:pPr>
        <w:pStyle w:val="LargeHeading1"/>
      </w:pPr>
      <w:r w:rsidRPr="00EB03E0">
        <w:t>Come, ye thankful people, come</w:t>
      </w:r>
      <w:r w:rsidR="00EB03E0" w:rsidRPr="00EB03E0">
        <w:t xml:space="preserve"> -</w:t>
      </w:r>
      <w:r w:rsidR="00EB03E0">
        <w:t xml:space="preserve"> </w:t>
      </w:r>
      <w:r w:rsidRPr="00EB03E0">
        <w:t>Hymn 37</w:t>
      </w:r>
    </w:p>
    <w:p w14:paraId="4F4D0A56" w14:textId="77777777" w:rsidR="00EB03E0" w:rsidRPr="00EB03E0" w:rsidRDefault="00EB03E0" w:rsidP="00EB2B1F">
      <w:pPr>
        <w:pStyle w:val="smallmainbold"/>
        <w:rPr>
          <w:sz w:val="16"/>
        </w:rPr>
      </w:pPr>
    </w:p>
    <w:p w14:paraId="5E3CC6F9" w14:textId="77777777" w:rsidR="00EB03E0" w:rsidRPr="00EB03E0" w:rsidRDefault="00EB03E0" w:rsidP="009C13C1">
      <w:pPr>
        <w:pStyle w:val="largemain"/>
        <w:rPr>
          <w:sz w:val="16"/>
        </w:rPr>
      </w:pPr>
      <w:r w:rsidRPr="00EB03E0">
        <w:rPr>
          <w:b/>
        </w:rPr>
        <w:t>1</w:t>
      </w:r>
      <w:r w:rsidR="00EB2B1F" w:rsidRPr="009C13C1">
        <w:t xml:space="preserve"> Come, ye thankful people, come,</w:t>
      </w:r>
    </w:p>
    <w:p w14:paraId="0769CB25" w14:textId="77777777" w:rsidR="00EB03E0" w:rsidRPr="00EB03E0" w:rsidRDefault="00EB2B1F" w:rsidP="009C13C1">
      <w:pPr>
        <w:pStyle w:val="largemain"/>
        <w:rPr>
          <w:sz w:val="16"/>
        </w:rPr>
      </w:pPr>
      <w:r w:rsidRPr="009C13C1">
        <w:t>raise the song of harvest-home;</w:t>
      </w:r>
    </w:p>
    <w:p w14:paraId="05D1CA9E" w14:textId="77777777" w:rsidR="00EB03E0" w:rsidRPr="00EB03E0" w:rsidRDefault="00EB2B1F" w:rsidP="009C13C1">
      <w:pPr>
        <w:pStyle w:val="largemain"/>
        <w:rPr>
          <w:sz w:val="16"/>
        </w:rPr>
      </w:pPr>
      <w:r w:rsidRPr="009C13C1">
        <w:t>all is safely gathered in</w:t>
      </w:r>
      <w:r w:rsidR="009C13C1">
        <w:t xml:space="preserve"> </w:t>
      </w:r>
      <w:r w:rsidRPr="009C13C1">
        <w:t>ere the winter storms begin;</w:t>
      </w:r>
    </w:p>
    <w:p w14:paraId="09C94E2B" w14:textId="77777777" w:rsidR="00EB03E0" w:rsidRPr="00EB03E0" w:rsidRDefault="00EB2B1F" w:rsidP="009C13C1">
      <w:pPr>
        <w:pStyle w:val="largemain"/>
        <w:rPr>
          <w:sz w:val="16"/>
        </w:rPr>
      </w:pPr>
      <w:r w:rsidRPr="009C13C1">
        <w:t>God our Maker doth provide</w:t>
      </w:r>
      <w:r w:rsidR="009C13C1">
        <w:t xml:space="preserve"> </w:t>
      </w:r>
    </w:p>
    <w:p w14:paraId="4AC7E17E" w14:textId="77777777" w:rsidR="00EB03E0" w:rsidRPr="00EB03E0" w:rsidRDefault="00EB2B1F" w:rsidP="009C13C1">
      <w:pPr>
        <w:pStyle w:val="largemain"/>
        <w:rPr>
          <w:sz w:val="16"/>
        </w:rPr>
      </w:pPr>
      <w:r w:rsidRPr="009C13C1">
        <w:t>for our wants to be supplied;</w:t>
      </w:r>
    </w:p>
    <w:p w14:paraId="519F7A89" w14:textId="77777777" w:rsidR="00EB03E0" w:rsidRPr="00EB03E0" w:rsidRDefault="00EB2B1F" w:rsidP="009C13C1">
      <w:pPr>
        <w:pStyle w:val="largemain"/>
        <w:rPr>
          <w:sz w:val="16"/>
        </w:rPr>
      </w:pPr>
      <w:r w:rsidRPr="009C13C1">
        <w:t>come to God’s own temple, come,</w:t>
      </w:r>
    </w:p>
    <w:p w14:paraId="44D36F42" w14:textId="77777777" w:rsidR="00EB03E0" w:rsidRPr="00EB03E0" w:rsidRDefault="00EB2B1F" w:rsidP="009C13C1">
      <w:pPr>
        <w:pStyle w:val="largemain"/>
        <w:rPr>
          <w:sz w:val="16"/>
        </w:rPr>
      </w:pPr>
      <w:r w:rsidRPr="009C13C1">
        <w:t>raise the song of harvest-home.</w:t>
      </w:r>
    </w:p>
    <w:p w14:paraId="7E6001D4" w14:textId="77777777" w:rsidR="00EB03E0" w:rsidRPr="00EB03E0" w:rsidRDefault="00EB03E0" w:rsidP="009C13C1">
      <w:pPr>
        <w:pStyle w:val="largemain"/>
        <w:rPr>
          <w:sz w:val="16"/>
        </w:rPr>
      </w:pPr>
    </w:p>
    <w:p w14:paraId="759853D6" w14:textId="77777777" w:rsidR="00EB03E0" w:rsidRPr="00EB03E0" w:rsidRDefault="00EB03E0" w:rsidP="009C13C1">
      <w:pPr>
        <w:pStyle w:val="largemain"/>
        <w:rPr>
          <w:sz w:val="16"/>
        </w:rPr>
      </w:pPr>
      <w:r w:rsidRPr="00EB03E0">
        <w:rPr>
          <w:b/>
        </w:rPr>
        <w:t>2</w:t>
      </w:r>
      <w:r w:rsidR="00EB2B1F" w:rsidRPr="009C13C1">
        <w:t xml:space="preserve"> All the world is God’s own field,</w:t>
      </w:r>
    </w:p>
    <w:p w14:paraId="607DDE87" w14:textId="77777777" w:rsidR="00EB03E0" w:rsidRPr="00EB03E0" w:rsidRDefault="00EB2B1F" w:rsidP="009C13C1">
      <w:pPr>
        <w:pStyle w:val="largemain"/>
        <w:rPr>
          <w:sz w:val="16"/>
        </w:rPr>
      </w:pPr>
      <w:r w:rsidRPr="009C13C1">
        <w:t>fruit unto his praise to yield;</w:t>
      </w:r>
    </w:p>
    <w:p w14:paraId="31403DA3" w14:textId="77777777" w:rsidR="00EB03E0" w:rsidRPr="00EB03E0" w:rsidRDefault="00EB2B1F" w:rsidP="009C13C1">
      <w:pPr>
        <w:pStyle w:val="largemain"/>
        <w:rPr>
          <w:sz w:val="16"/>
        </w:rPr>
      </w:pPr>
      <w:r w:rsidRPr="009C13C1">
        <w:t>wheat and tares together sown,</w:t>
      </w:r>
    </w:p>
    <w:p w14:paraId="19077881" w14:textId="77777777" w:rsidR="00EB03E0" w:rsidRPr="00EB03E0" w:rsidRDefault="00EB2B1F" w:rsidP="009C13C1">
      <w:pPr>
        <w:pStyle w:val="largemain"/>
        <w:rPr>
          <w:sz w:val="16"/>
        </w:rPr>
      </w:pPr>
      <w:r w:rsidRPr="009C13C1">
        <w:t>unto joy or sorrow grown;</w:t>
      </w:r>
    </w:p>
    <w:p w14:paraId="6D614D3C" w14:textId="77777777" w:rsidR="00EB03E0" w:rsidRPr="00EB03E0" w:rsidRDefault="00EB2B1F" w:rsidP="009C13C1">
      <w:pPr>
        <w:pStyle w:val="largemain"/>
        <w:rPr>
          <w:sz w:val="16"/>
        </w:rPr>
      </w:pPr>
      <w:r w:rsidRPr="009C13C1">
        <w:t>first the blade, and then the ear,</w:t>
      </w:r>
    </w:p>
    <w:p w14:paraId="5E86DD8F" w14:textId="77777777" w:rsidR="00EB03E0" w:rsidRPr="00EB03E0" w:rsidRDefault="00EB2B1F" w:rsidP="009C13C1">
      <w:pPr>
        <w:pStyle w:val="largemain"/>
        <w:rPr>
          <w:sz w:val="16"/>
        </w:rPr>
      </w:pPr>
      <w:r w:rsidRPr="009C13C1">
        <w:t>then the full corn shall appear:</w:t>
      </w:r>
    </w:p>
    <w:p w14:paraId="39FBBE22" w14:textId="77777777" w:rsidR="00EB03E0" w:rsidRPr="00EB03E0" w:rsidRDefault="00EB2B1F" w:rsidP="009C13C1">
      <w:pPr>
        <w:pStyle w:val="largemain"/>
        <w:rPr>
          <w:sz w:val="16"/>
        </w:rPr>
      </w:pPr>
      <w:r w:rsidRPr="009C13C1">
        <w:t>Lord of harvest, grant that we</w:t>
      </w:r>
    </w:p>
    <w:p w14:paraId="3C065D68" w14:textId="77777777" w:rsidR="00EB03E0" w:rsidRPr="00EB03E0" w:rsidRDefault="00EB2B1F" w:rsidP="009C13C1">
      <w:pPr>
        <w:pStyle w:val="largemain"/>
        <w:rPr>
          <w:sz w:val="16"/>
        </w:rPr>
      </w:pPr>
      <w:r w:rsidRPr="009C13C1">
        <w:t>wholesome grain and pure may be.</w:t>
      </w:r>
    </w:p>
    <w:p w14:paraId="5B3A3FF6" w14:textId="77777777" w:rsidR="00EB03E0" w:rsidRPr="00EB03E0" w:rsidRDefault="00EB03E0" w:rsidP="009C13C1">
      <w:pPr>
        <w:pStyle w:val="largemain"/>
        <w:rPr>
          <w:sz w:val="16"/>
        </w:rPr>
      </w:pPr>
    </w:p>
    <w:p w14:paraId="02EDEE01" w14:textId="77777777" w:rsidR="00EB03E0" w:rsidRPr="00EB03E0" w:rsidRDefault="00EB03E0" w:rsidP="009C13C1">
      <w:pPr>
        <w:pStyle w:val="largemain"/>
        <w:rPr>
          <w:sz w:val="16"/>
        </w:rPr>
      </w:pPr>
      <w:r w:rsidRPr="00EB03E0">
        <w:rPr>
          <w:b/>
        </w:rPr>
        <w:t>3</w:t>
      </w:r>
      <w:r w:rsidR="00EB2B1F" w:rsidRPr="009C13C1">
        <w:t xml:space="preserve"> For the Lord our God shall come,</w:t>
      </w:r>
    </w:p>
    <w:p w14:paraId="5C96F3AB" w14:textId="77777777" w:rsidR="00EB03E0" w:rsidRPr="00EB03E0" w:rsidRDefault="00EB2B1F" w:rsidP="009C13C1">
      <w:pPr>
        <w:pStyle w:val="largemain"/>
        <w:rPr>
          <w:sz w:val="16"/>
        </w:rPr>
      </w:pPr>
      <w:r w:rsidRPr="009C13C1">
        <w:t>and shall take his harvest home;</w:t>
      </w:r>
    </w:p>
    <w:p w14:paraId="2282C735" w14:textId="77777777" w:rsidR="00EB03E0" w:rsidRPr="00EB03E0" w:rsidRDefault="00EB2B1F" w:rsidP="009C13C1">
      <w:pPr>
        <w:pStyle w:val="largemain"/>
        <w:rPr>
          <w:sz w:val="16"/>
        </w:rPr>
      </w:pPr>
      <w:r w:rsidRPr="009C13C1">
        <w:t>from his field shall in that day</w:t>
      </w:r>
      <w:r w:rsidR="009C13C1">
        <w:t xml:space="preserve"> </w:t>
      </w:r>
      <w:r w:rsidRPr="009C13C1">
        <w:t>all offences purge away;</w:t>
      </w:r>
    </w:p>
    <w:p w14:paraId="25C9AEDC" w14:textId="77777777" w:rsidR="00EB03E0" w:rsidRPr="00EB03E0" w:rsidRDefault="00EB2B1F" w:rsidP="009C13C1">
      <w:pPr>
        <w:pStyle w:val="largemain"/>
        <w:rPr>
          <w:sz w:val="16"/>
        </w:rPr>
      </w:pPr>
      <w:r w:rsidRPr="009C13C1">
        <w:t>give his angels charge at last</w:t>
      </w:r>
      <w:r w:rsidR="009C13C1">
        <w:t xml:space="preserve"> </w:t>
      </w:r>
      <w:r w:rsidRPr="009C13C1">
        <w:t>in the fire the tares to cast;</w:t>
      </w:r>
    </w:p>
    <w:p w14:paraId="26F5BFEF" w14:textId="77777777" w:rsidR="00EB03E0" w:rsidRPr="00EB03E0" w:rsidRDefault="00EB2B1F" w:rsidP="009C13C1">
      <w:pPr>
        <w:pStyle w:val="largemain"/>
        <w:rPr>
          <w:sz w:val="16"/>
        </w:rPr>
      </w:pPr>
      <w:r w:rsidRPr="009C13C1">
        <w:t>but the fruitful ears to store</w:t>
      </w:r>
      <w:r w:rsidR="009C13C1">
        <w:t xml:space="preserve"> </w:t>
      </w:r>
      <w:r w:rsidRPr="009C13C1">
        <w:t>in his garner evermore.</w:t>
      </w:r>
    </w:p>
    <w:p w14:paraId="3CD0EFD8" w14:textId="77777777" w:rsidR="00EB03E0" w:rsidRPr="00EB03E0" w:rsidRDefault="00EB03E0" w:rsidP="009C13C1">
      <w:pPr>
        <w:pStyle w:val="largemain"/>
        <w:rPr>
          <w:sz w:val="16"/>
        </w:rPr>
      </w:pPr>
    </w:p>
    <w:p w14:paraId="7F6C28DD" w14:textId="77777777" w:rsidR="00EB03E0" w:rsidRPr="00EB03E0" w:rsidRDefault="00EB03E0" w:rsidP="009C13C1">
      <w:pPr>
        <w:pStyle w:val="largemain"/>
        <w:rPr>
          <w:sz w:val="16"/>
        </w:rPr>
      </w:pPr>
      <w:r w:rsidRPr="00EB03E0">
        <w:rPr>
          <w:b/>
        </w:rPr>
        <w:t>4</w:t>
      </w:r>
      <w:r w:rsidR="00EB2B1F" w:rsidRPr="009C13C1">
        <w:t xml:space="preserve"> Even so, Lord, quickly come,</w:t>
      </w:r>
      <w:r w:rsidR="009C13C1">
        <w:t xml:space="preserve"> </w:t>
      </w:r>
    </w:p>
    <w:p w14:paraId="286A3E25" w14:textId="368DF7E7" w:rsidR="00EB03E0" w:rsidRPr="00EB03E0" w:rsidRDefault="00EB2B1F" w:rsidP="009C13C1">
      <w:pPr>
        <w:pStyle w:val="largemain"/>
        <w:rPr>
          <w:sz w:val="16"/>
        </w:rPr>
      </w:pPr>
      <w:r w:rsidRPr="009C13C1">
        <w:lastRenderedPageBreak/>
        <w:t>to thy final harvest-home;</w:t>
      </w:r>
    </w:p>
    <w:p w14:paraId="16CD13A9" w14:textId="77777777" w:rsidR="00EB03E0" w:rsidRPr="00EB03E0" w:rsidRDefault="00EB2B1F" w:rsidP="009C13C1">
      <w:pPr>
        <w:pStyle w:val="largemain"/>
        <w:rPr>
          <w:sz w:val="16"/>
        </w:rPr>
      </w:pPr>
      <w:r w:rsidRPr="009C13C1">
        <w:t>gather thou thy people in,</w:t>
      </w:r>
      <w:r w:rsidR="009C13C1">
        <w:t xml:space="preserve"> </w:t>
      </w:r>
    </w:p>
    <w:p w14:paraId="1B73ED14" w14:textId="77777777" w:rsidR="00EB03E0" w:rsidRPr="00EB03E0" w:rsidRDefault="00EB2B1F" w:rsidP="009C13C1">
      <w:pPr>
        <w:pStyle w:val="largemain"/>
        <w:rPr>
          <w:sz w:val="16"/>
        </w:rPr>
      </w:pPr>
      <w:r w:rsidRPr="009C13C1">
        <w:t>free from sorrow, free from sin,</w:t>
      </w:r>
    </w:p>
    <w:p w14:paraId="3CC278A0" w14:textId="77777777" w:rsidR="00EB03E0" w:rsidRPr="00EB03E0" w:rsidRDefault="00EB2B1F" w:rsidP="009C13C1">
      <w:pPr>
        <w:pStyle w:val="largemain"/>
        <w:rPr>
          <w:sz w:val="16"/>
        </w:rPr>
      </w:pPr>
      <w:r w:rsidRPr="009C13C1">
        <w:t>there for ever purified</w:t>
      </w:r>
      <w:r w:rsidR="009C13C1">
        <w:t xml:space="preserve"> </w:t>
      </w:r>
      <w:r w:rsidRPr="009C13C1">
        <w:t>in thy presence to abide:</w:t>
      </w:r>
    </w:p>
    <w:p w14:paraId="3D130114" w14:textId="77777777" w:rsidR="00EB03E0" w:rsidRPr="00EB03E0" w:rsidRDefault="00EB2B1F" w:rsidP="009C13C1">
      <w:pPr>
        <w:pStyle w:val="largemain"/>
        <w:rPr>
          <w:sz w:val="16"/>
        </w:rPr>
      </w:pPr>
      <w:r w:rsidRPr="009C13C1">
        <w:t>come, with all thine angels, come,</w:t>
      </w:r>
    </w:p>
    <w:p w14:paraId="01E89B8F" w14:textId="77777777" w:rsidR="00EB03E0" w:rsidRPr="00EB03E0" w:rsidRDefault="00EB2B1F" w:rsidP="009C13C1">
      <w:pPr>
        <w:pStyle w:val="largemain"/>
        <w:rPr>
          <w:sz w:val="16"/>
        </w:rPr>
      </w:pPr>
      <w:r w:rsidRPr="009C13C1">
        <w:t>raise the glorious harvest-home.</w:t>
      </w:r>
    </w:p>
    <w:p w14:paraId="53A46230" w14:textId="77777777" w:rsidR="00EB03E0" w:rsidRPr="00EB03E0" w:rsidRDefault="00EB03E0" w:rsidP="00EB2B1F">
      <w:pPr>
        <w:pStyle w:val="smallmainbold"/>
        <w:rPr>
          <w:sz w:val="16"/>
        </w:rPr>
      </w:pPr>
    </w:p>
    <w:p w14:paraId="1301CB3C" w14:textId="2BC3129B" w:rsidR="00EB03E0" w:rsidRPr="00EB03E0" w:rsidRDefault="00EB2B1F" w:rsidP="009C13C1">
      <w:pPr>
        <w:pStyle w:val="LargeHeading1"/>
        <w:rPr>
          <w:sz w:val="16"/>
        </w:rPr>
      </w:pPr>
      <w:r w:rsidRPr="009C13C1">
        <w:t xml:space="preserve"> Confession </w:t>
      </w:r>
    </w:p>
    <w:p w14:paraId="46DE8780" w14:textId="77777777" w:rsidR="00EB03E0" w:rsidRPr="00EB03E0" w:rsidRDefault="00EB03E0" w:rsidP="00EB2B1F">
      <w:pPr>
        <w:pStyle w:val="smallmainbold"/>
        <w:rPr>
          <w:sz w:val="16"/>
        </w:rPr>
      </w:pPr>
    </w:p>
    <w:p w14:paraId="5EDC9BF0" w14:textId="77777777" w:rsidR="00EB03E0" w:rsidRPr="00EB03E0" w:rsidRDefault="00EB2B1F" w:rsidP="009C13C1">
      <w:pPr>
        <w:pStyle w:val="largemain"/>
        <w:rPr>
          <w:sz w:val="16"/>
        </w:rPr>
      </w:pPr>
      <w:r w:rsidRPr="009C13C1">
        <w:t>O God our Father, we confess that we have often used your gifts carelessly, and often have not acted gratefully for all that you have given to us. Hear our prayer, and in your mercy</w:t>
      </w:r>
    </w:p>
    <w:p w14:paraId="3D9EEE3C" w14:textId="77777777" w:rsidR="00EB03E0" w:rsidRPr="00EB03E0" w:rsidRDefault="00EB03E0" w:rsidP="009C13C1">
      <w:pPr>
        <w:pStyle w:val="largemain"/>
        <w:rPr>
          <w:sz w:val="16"/>
        </w:rPr>
      </w:pPr>
      <w:r w:rsidRPr="00EB03E0">
        <w:rPr>
          <w:b/>
        </w:rPr>
        <w:t>forgive us and help us.</w:t>
      </w:r>
    </w:p>
    <w:p w14:paraId="152652CF" w14:textId="77777777" w:rsidR="00EB03E0" w:rsidRPr="00EB03E0" w:rsidRDefault="00EB03E0" w:rsidP="009C13C1">
      <w:pPr>
        <w:pStyle w:val="largemain"/>
        <w:rPr>
          <w:sz w:val="16"/>
        </w:rPr>
      </w:pPr>
    </w:p>
    <w:p w14:paraId="0CD06350" w14:textId="77777777" w:rsidR="00EB03E0" w:rsidRPr="00EB03E0" w:rsidRDefault="00EB2B1F" w:rsidP="009C13C1">
      <w:pPr>
        <w:pStyle w:val="largemain"/>
        <w:rPr>
          <w:sz w:val="16"/>
        </w:rPr>
      </w:pPr>
      <w:r w:rsidRPr="009C13C1">
        <w:t>When we enjoy the fruits of the harvest, but forget that they</w:t>
      </w:r>
      <w:r w:rsidR="009C13C1">
        <w:t xml:space="preserve"> </w:t>
      </w:r>
      <w:r w:rsidRPr="009C13C1">
        <w:t>come from you – then Father, in your mercy,</w:t>
      </w:r>
    </w:p>
    <w:p w14:paraId="6510523B" w14:textId="77777777" w:rsidR="00EB03E0" w:rsidRPr="00EB03E0" w:rsidRDefault="00EB03E0" w:rsidP="009C13C1">
      <w:pPr>
        <w:pStyle w:val="largemain"/>
        <w:rPr>
          <w:sz w:val="16"/>
        </w:rPr>
      </w:pPr>
      <w:r w:rsidRPr="00EB03E0">
        <w:rPr>
          <w:b/>
        </w:rPr>
        <w:t>forgive us and help us.</w:t>
      </w:r>
    </w:p>
    <w:p w14:paraId="3E2F9174" w14:textId="77777777" w:rsidR="00EB03E0" w:rsidRPr="00EB03E0" w:rsidRDefault="00EB03E0" w:rsidP="009C13C1">
      <w:pPr>
        <w:pStyle w:val="largemain"/>
        <w:rPr>
          <w:sz w:val="16"/>
        </w:rPr>
      </w:pPr>
    </w:p>
    <w:p w14:paraId="0FC37479" w14:textId="77777777" w:rsidR="00EB03E0" w:rsidRPr="00EB03E0" w:rsidRDefault="00EB2B1F" w:rsidP="009C13C1">
      <w:pPr>
        <w:pStyle w:val="largemain"/>
        <w:rPr>
          <w:sz w:val="16"/>
        </w:rPr>
      </w:pPr>
      <w:r w:rsidRPr="009C13C1">
        <w:t>When we are full and satisfied, but ignore the cry of the hungry and those in need – then, Father, in your mercy,</w:t>
      </w:r>
    </w:p>
    <w:p w14:paraId="456A2212" w14:textId="77777777" w:rsidR="00EB03E0" w:rsidRPr="00EB03E0" w:rsidRDefault="00EB03E0" w:rsidP="009C13C1">
      <w:pPr>
        <w:pStyle w:val="largemain"/>
        <w:rPr>
          <w:sz w:val="16"/>
        </w:rPr>
      </w:pPr>
      <w:r w:rsidRPr="00EB03E0">
        <w:rPr>
          <w:b/>
        </w:rPr>
        <w:t>forgive us and help us.</w:t>
      </w:r>
    </w:p>
    <w:p w14:paraId="13A9D91E" w14:textId="77777777" w:rsidR="00EB03E0" w:rsidRPr="00EB03E0" w:rsidRDefault="00EB03E0" w:rsidP="009C13C1">
      <w:pPr>
        <w:pStyle w:val="largemain"/>
        <w:rPr>
          <w:sz w:val="16"/>
        </w:rPr>
      </w:pPr>
    </w:p>
    <w:p w14:paraId="3DFFD563" w14:textId="77777777" w:rsidR="00EB03E0" w:rsidRPr="00EB03E0" w:rsidRDefault="00EB2B1F" w:rsidP="009C13C1">
      <w:pPr>
        <w:pStyle w:val="largemain"/>
        <w:rPr>
          <w:sz w:val="16"/>
        </w:rPr>
      </w:pPr>
      <w:r w:rsidRPr="009C13C1">
        <w:t>When we are thoughtless, and do not treat with respect or care</w:t>
      </w:r>
      <w:r w:rsidR="009C13C1">
        <w:t xml:space="preserve"> </w:t>
      </w:r>
      <w:r w:rsidRPr="009C13C1">
        <w:t>the wonderful world you have made – then, Father, in your</w:t>
      </w:r>
      <w:r w:rsidR="009C13C1">
        <w:t xml:space="preserve"> </w:t>
      </w:r>
      <w:r w:rsidRPr="009C13C1">
        <w:t>mercy,</w:t>
      </w:r>
    </w:p>
    <w:p w14:paraId="09258295" w14:textId="77777777" w:rsidR="00EB03E0" w:rsidRPr="00EB03E0" w:rsidRDefault="00EB03E0" w:rsidP="009C13C1">
      <w:pPr>
        <w:pStyle w:val="largemain"/>
        <w:rPr>
          <w:sz w:val="16"/>
        </w:rPr>
      </w:pPr>
      <w:r w:rsidRPr="00EB03E0">
        <w:rPr>
          <w:b/>
        </w:rPr>
        <w:t>forgive us and help us.</w:t>
      </w:r>
    </w:p>
    <w:p w14:paraId="7F0F365D" w14:textId="77777777" w:rsidR="00EB03E0" w:rsidRPr="00EB03E0" w:rsidRDefault="00EB03E0" w:rsidP="009C13C1">
      <w:pPr>
        <w:pStyle w:val="largemain"/>
        <w:rPr>
          <w:sz w:val="16"/>
        </w:rPr>
      </w:pPr>
    </w:p>
    <w:p w14:paraId="38A172F9" w14:textId="77777777" w:rsidR="00EB03E0" w:rsidRPr="00EB03E0" w:rsidRDefault="00EB2B1F" w:rsidP="009C13C1">
      <w:pPr>
        <w:pStyle w:val="largemain"/>
        <w:rPr>
          <w:sz w:val="16"/>
        </w:rPr>
      </w:pPr>
      <w:r w:rsidRPr="009C13C1">
        <w:t>When we store up goods for ourselves alone, as if there were</w:t>
      </w:r>
      <w:r w:rsidR="009C13C1">
        <w:t xml:space="preserve"> </w:t>
      </w:r>
      <w:r w:rsidRPr="009C13C1">
        <w:t>no God and no heaven – then, Father, in your mercy,</w:t>
      </w:r>
    </w:p>
    <w:p w14:paraId="25D009E5" w14:textId="77777777" w:rsidR="00EB03E0" w:rsidRPr="00EB03E0" w:rsidRDefault="00EB03E0" w:rsidP="009C13C1">
      <w:pPr>
        <w:pStyle w:val="largemain"/>
        <w:rPr>
          <w:sz w:val="16"/>
        </w:rPr>
      </w:pPr>
      <w:r w:rsidRPr="00EB03E0">
        <w:rPr>
          <w:b/>
        </w:rPr>
        <w:t>forgive us and help us.</w:t>
      </w:r>
    </w:p>
    <w:p w14:paraId="39185189" w14:textId="77777777" w:rsidR="00EB03E0" w:rsidRPr="00EB03E0" w:rsidRDefault="00EB03E0" w:rsidP="009C13C1">
      <w:pPr>
        <w:pStyle w:val="largemain"/>
        <w:rPr>
          <w:sz w:val="16"/>
        </w:rPr>
      </w:pPr>
    </w:p>
    <w:p w14:paraId="20C011A8" w14:textId="77777777" w:rsidR="00EB03E0" w:rsidRPr="00EB03E0" w:rsidRDefault="00EB03E0" w:rsidP="009C13C1">
      <w:pPr>
        <w:pStyle w:val="largemain"/>
        <w:rPr>
          <w:sz w:val="16"/>
        </w:rPr>
      </w:pPr>
      <w:r w:rsidRPr="00EB03E0">
        <w:rPr>
          <w:b/>
        </w:rPr>
        <w:lastRenderedPageBreak/>
        <w:t>Grant us thankful hearts and a loving concern for all people; through Jesus Christ our Lord. Amen.</w:t>
      </w:r>
    </w:p>
    <w:p w14:paraId="3E1D2D7D" w14:textId="1A5F3C47" w:rsidR="00EB03E0" w:rsidRPr="00EB03E0" w:rsidRDefault="00EB2B1F" w:rsidP="009C13C1">
      <w:pPr>
        <w:pStyle w:val="LargeHeading1"/>
        <w:rPr>
          <w:sz w:val="16"/>
        </w:rPr>
      </w:pPr>
      <w:r w:rsidRPr="009C13C1">
        <w:t xml:space="preserve">Absolution </w:t>
      </w:r>
    </w:p>
    <w:p w14:paraId="0066FA2B" w14:textId="77777777" w:rsidR="00EB03E0" w:rsidRPr="00EB03E0" w:rsidRDefault="00EB03E0" w:rsidP="00EB2B1F">
      <w:pPr>
        <w:pStyle w:val="smallmainbold"/>
        <w:rPr>
          <w:sz w:val="16"/>
        </w:rPr>
      </w:pPr>
    </w:p>
    <w:p w14:paraId="2406A1BE" w14:textId="206AEB8C" w:rsidR="00EB03E0" w:rsidRPr="00EB03E0" w:rsidRDefault="00EB2B1F" w:rsidP="009C13C1">
      <w:pPr>
        <w:pStyle w:val="LargeHeading1"/>
        <w:rPr>
          <w:sz w:val="16"/>
        </w:rPr>
      </w:pPr>
      <w:r w:rsidRPr="009C13C1">
        <w:t xml:space="preserve"> Preparing to hear God’s Word </w:t>
      </w:r>
    </w:p>
    <w:p w14:paraId="2D77C178" w14:textId="77777777" w:rsidR="00EB03E0" w:rsidRPr="00EB03E0" w:rsidRDefault="00EB03E0" w:rsidP="00EB2B1F">
      <w:pPr>
        <w:pStyle w:val="smallmainbold"/>
        <w:rPr>
          <w:sz w:val="16"/>
        </w:rPr>
      </w:pPr>
    </w:p>
    <w:p w14:paraId="21A80E23" w14:textId="77777777" w:rsidR="00EB03E0" w:rsidRPr="00EB03E0" w:rsidRDefault="00EB2B1F" w:rsidP="009C13C1">
      <w:pPr>
        <w:pStyle w:val="largemain"/>
        <w:rPr>
          <w:sz w:val="16"/>
        </w:rPr>
      </w:pPr>
      <w:r w:rsidRPr="009C13C1">
        <w:t>Your word is a lantern to my feet</w:t>
      </w:r>
    </w:p>
    <w:p w14:paraId="0CDC4552" w14:textId="77777777" w:rsidR="00EB03E0" w:rsidRPr="00EB03E0" w:rsidRDefault="00EB03E0" w:rsidP="009C13C1">
      <w:pPr>
        <w:pStyle w:val="largemain"/>
        <w:rPr>
          <w:sz w:val="16"/>
        </w:rPr>
      </w:pPr>
      <w:r w:rsidRPr="00EB03E0">
        <w:rPr>
          <w:b/>
        </w:rPr>
        <w:t>and a light upon our path.</w:t>
      </w:r>
      <w:r w:rsidR="00EB2B1F" w:rsidRPr="009C13C1">
        <w:t xml:space="preserve">  </w:t>
      </w:r>
      <w:r w:rsidR="00EB2B1F" w:rsidRPr="009C13C1">
        <w:tab/>
      </w:r>
      <w:r w:rsidR="00EB2B1F" w:rsidRPr="009C13C1">
        <w:tab/>
      </w:r>
      <w:r w:rsidR="00EB2B1F" w:rsidRPr="009C13C1">
        <w:tab/>
      </w:r>
    </w:p>
    <w:p w14:paraId="5AFB1F9E" w14:textId="77777777" w:rsidR="00EB03E0" w:rsidRPr="00EB03E0" w:rsidRDefault="00EB2B1F" w:rsidP="009C13C1">
      <w:pPr>
        <w:pStyle w:val="largemain"/>
        <w:rPr>
          <w:sz w:val="16"/>
        </w:rPr>
      </w:pPr>
      <w:r w:rsidRPr="009C13C1">
        <w:t>O Lord, your word is everlasting:</w:t>
      </w:r>
    </w:p>
    <w:p w14:paraId="59791792" w14:textId="77777777" w:rsidR="00EB03E0" w:rsidRPr="00EB03E0" w:rsidRDefault="00EB03E0" w:rsidP="009C13C1">
      <w:pPr>
        <w:pStyle w:val="largemain"/>
        <w:rPr>
          <w:sz w:val="16"/>
        </w:rPr>
      </w:pPr>
      <w:r w:rsidRPr="00EB03E0">
        <w:rPr>
          <w:b/>
        </w:rPr>
        <w:t>it stands firm for ever in the heavens.</w:t>
      </w:r>
      <w:r w:rsidR="00EB2B1F" w:rsidRPr="009C13C1">
        <w:t xml:space="preserve">  </w:t>
      </w:r>
      <w:r w:rsidR="00EB2B1F" w:rsidRPr="009C13C1">
        <w:tab/>
      </w:r>
      <w:r w:rsidR="00EB2B1F" w:rsidRPr="009C13C1">
        <w:tab/>
      </w:r>
    </w:p>
    <w:p w14:paraId="71E87732" w14:textId="77777777" w:rsidR="00EB03E0" w:rsidRPr="00EB03E0" w:rsidRDefault="00EB2B1F" w:rsidP="009C13C1">
      <w:pPr>
        <w:pStyle w:val="largemain"/>
        <w:rPr>
          <w:sz w:val="16"/>
        </w:rPr>
      </w:pPr>
      <w:r w:rsidRPr="009C13C1">
        <w:t>Let us then receive the word of the Lord.</w:t>
      </w:r>
    </w:p>
    <w:p w14:paraId="5176815D" w14:textId="77777777" w:rsidR="00EB03E0" w:rsidRPr="00EB03E0" w:rsidRDefault="00EB03E0" w:rsidP="009C13C1">
      <w:pPr>
        <w:pStyle w:val="largemain"/>
        <w:rPr>
          <w:sz w:val="16"/>
        </w:rPr>
      </w:pPr>
      <w:r w:rsidRPr="00EB03E0">
        <w:rPr>
          <w:b/>
        </w:rPr>
        <w:t>so may the light of your presence shine into our hearts.</w:t>
      </w:r>
    </w:p>
    <w:p w14:paraId="4A4DB875" w14:textId="77777777" w:rsidR="00EB03E0" w:rsidRPr="00EB03E0" w:rsidRDefault="00EB03E0" w:rsidP="009C13C1">
      <w:pPr>
        <w:pStyle w:val="largemain"/>
        <w:rPr>
          <w:sz w:val="16"/>
        </w:rPr>
      </w:pPr>
    </w:p>
    <w:p w14:paraId="77A6F279" w14:textId="40DB2876" w:rsidR="00EB03E0" w:rsidRPr="00EB03E0" w:rsidRDefault="00EB2B1F" w:rsidP="009C13C1">
      <w:pPr>
        <w:pStyle w:val="LargeHeading1"/>
        <w:rPr>
          <w:sz w:val="16"/>
        </w:rPr>
      </w:pPr>
      <w:r w:rsidRPr="009C13C1">
        <w:t xml:space="preserve"> Psalm 8:1-9 </w:t>
      </w:r>
    </w:p>
    <w:p w14:paraId="5AB10CFB" w14:textId="77777777" w:rsidR="00EB03E0" w:rsidRPr="00EB03E0" w:rsidRDefault="00EB03E0" w:rsidP="00EB2B1F">
      <w:pPr>
        <w:pStyle w:val="smallmainbold"/>
        <w:rPr>
          <w:sz w:val="16"/>
        </w:rPr>
      </w:pPr>
    </w:p>
    <w:p w14:paraId="5D6EEADC" w14:textId="53541A5E" w:rsidR="00EB03E0" w:rsidRPr="00EB03E0" w:rsidRDefault="00EB2B1F" w:rsidP="009C13C1">
      <w:pPr>
        <w:pStyle w:val="largemain"/>
        <w:rPr>
          <w:sz w:val="16"/>
        </w:rPr>
      </w:pPr>
      <w:r w:rsidRPr="009C13C1">
        <w:t>Lord, our Lord, how majestic is your name in all the earth</w:t>
      </w:r>
      <w:r w:rsidR="00F72F15">
        <w:t>!</w:t>
      </w:r>
      <w:r w:rsidRPr="009C13C1">
        <w:t xml:space="preserve"> You have set your glory in the heavens.</w:t>
      </w:r>
    </w:p>
    <w:p w14:paraId="214CFC3B" w14:textId="77777777" w:rsidR="00EB03E0" w:rsidRPr="00EB03E0" w:rsidRDefault="00EB03E0" w:rsidP="009C13C1">
      <w:pPr>
        <w:pStyle w:val="largemain"/>
        <w:rPr>
          <w:sz w:val="16"/>
        </w:rPr>
      </w:pPr>
      <w:r w:rsidRPr="00EB03E0">
        <w:rPr>
          <w:b/>
        </w:rPr>
        <w:t>2 Through the praise of children and infants you have established a stronghold against your enemies, to silence the foe and the avenger.</w:t>
      </w:r>
    </w:p>
    <w:p w14:paraId="282FE0F4" w14:textId="77777777" w:rsidR="00EB03E0" w:rsidRPr="00EB03E0" w:rsidRDefault="00EB2B1F" w:rsidP="009C13C1">
      <w:pPr>
        <w:pStyle w:val="largemain"/>
        <w:rPr>
          <w:sz w:val="16"/>
        </w:rPr>
      </w:pPr>
      <w:r w:rsidRPr="009C13C1">
        <w:t>3 When I consider your heavens, the work of your fingers, the moon and the stars, which you have set in place,</w:t>
      </w:r>
    </w:p>
    <w:p w14:paraId="5555DE6B" w14:textId="77777777" w:rsidR="00EB03E0" w:rsidRPr="00EB03E0" w:rsidRDefault="00EB03E0" w:rsidP="009C13C1">
      <w:pPr>
        <w:pStyle w:val="largemain"/>
        <w:rPr>
          <w:sz w:val="16"/>
        </w:rPr>
      </w:pPr>
      <w:r w:rsidRPr="00EB03E0">
        <w:rPr>
          <w:b/>
        </w:rPr>
        <w:t>4 what is mankind that you are mindful of them, human beings that you care for them?</w:t>
      </w:r>
      <w:r w:rsidR="00EB2B1F" w:rsidRPr="009C13C1">
        <w:t xml:space="preserve"> </w:t>
      </w:r>
    </w:p>
    <w:p w14:paraId="473B4C01" w14:textId="77777777" w:rsidR="00EB03E0" w:rsidRPr="00EB03E0" w:rsidRDefault="00EB2B1F" w:rsidP="009C13C1">
      <w:pPr>
        <w:pStyle w:val="largemain"/>
        <w:rPr>
          <w:sz w:val="16"/>
        </w:rPr>
      </w:pPr>
      <w:r w:rsidRPr="009C13C1">
        <w:t>5 You have made them a little lower than the angels and crowned them  with glory and honour.</w:t>
      </w:r>
    </w:p>
    <w:p w14:paraId="42E6062E" w14:textId="77777777" w:rsidR="00EB03E0" w:rsidRPr="00EB03E0" w:rsidRDefault="00EB03E0" w:rsidP="009C13C1">
      <w:pPr>
        <w:pStyle w:val="largemain"/>
        <w:rPr>
          <w:sz w:val="16"/>
        </w:rPr>
      </w:pPr>
      <w:r w:rsidRPr="00EB03E0">
        <w:rPr>
          <w:b/>
        </w:rPr>
        <w:t>6 You made them rulers over the works of your hands; you put everything under their feet:</w:t>
      </w:r>
    </w:p>
    <w:p w14:paraId="302C2A2F" w14:textId="77777777" w:rsidR="00EB03E0" w:rsidRPr="00EB03E0" w:rsidRDefault="00EB2B1F" w:rsidP="009C13C1">
      <w:pPr>
        <w:pStyle w:val="largemain"/>
        <w:rPr>
          <w:sz w:val="16"/>
        </w:rPr>
      </w:pPr>
      <w:r w:rsidRPr="009C13C1">
        <w:t>7 all flocks and herds, and the animals of the wild,</w:t>
      </w:r>
    </w:p>
    <w:p w14:paraId="26F3E792" w14:textId="77777777" w:rsidR="00EB03E0" w:rsidRPr="00EB03E0" w:rsidRDefault="00EB03E0" w:rsidP="009C13C1">
      <w:pPr>
        <w:pStyle w:val="largemain"/>
        <w:rPr>
          <w:sz w:val="16"/>
        </w:rPr>
      </w:pPr>
      <w:r w:rsidRPr="00EB03E0">
        <w:rPr>
          <w:b/>
        </w:rPr>
        <w:lastRenderedPageBreak/>
        <w:t>8 the birds in the sky, and the fish in the sea, all that swim the paths of the seas.</w:t>
      </w:r>
    </w:p>
    <w:p w14:paraId="1E765A48" w14:textId="77777777" w:rsidR="00EB03E0" w:rsidRPr="00EB03E0" w:rsidRDefault="00EB2B1F" w:rsidP="009C13C1">
      <w:pPr>
        <w:pStyle w:val="largemain"/>
        <w:rPr>
          <w:sz w:val="16"/>
        </w:rPr>
      </w:pPr>
      <w:r w:rsidRPr="009C13C1">
        <w:t>9 Lord, our Lord, how majestic is your name in all the earth!</w:t>
      </w:r>
    </w:p>
    <w:p w14:paraId="3D725180" w14:textId="77777777" w:rsidR="00EB03E0" w:rsidRPr="00EB03E0" w:rsidRDefault="00EB03E0" w:rsidP="00EB2B1F">
      <w:pPr>
        <w:pStyle w:val="smallmainbold"/>
        <w:rPr>
          <w:sz w:val="16"/>
        </w:rPr>
      </w:pPr>
    </w:p>
    <w:p w14:paraId="49D783A6" w14:textId="0C443F6B" w:rsidR="00EB03E0" w:rsidRPr="00EB03E0" w:rsidRDefault="00EB2B1F" w:rsidP="009C13C1">
      <w:pPr>
        <w:pStyle w:val="LargeHeading1"/>
        <w:rPr>
          <w:sz w:val="16"/>
        </w:rPr>
      </w:pPr>
      <w:r w:rsidRPr="009C13C1">
        <w:t xml:space="preserve"> Children’s </w:t>
      </w:r>
      <w:r w:rsidR="00596E94">
        <w:t>song</w:t>
      </w:r>
    </w:p>
    <w:p w14:paraId="6BE2556A" w14:textId="77777777" w:rsidR="00EB03E0" w:rsidRPr="00EB03E0" w:rsidRDefault="00EB03E0" w:rsidP="00EB2B1F">
      <w:pPr>
        <w:pStyle w:val="smallmainbold"/>
        <w:rPr>
          <w:sz w:val="16"/>
        </w:rPr>
      </w:pPr>
    </w:p>
    <w:p w14:paraId="1A7D74C1" w14:textId="77777777" w:rsidR="00EB03E0" w:rsidRPr="00EB03E0" w:rsidRDefault="00EB03E0" w:rsidP="00EB2B1F">
      <w:pPr>
        <w:pStyle w:val="smallmainbold"/>
        <w:rPr>
          <w:sz w:val="16"/>
        </w:rPr>
      </w:pPr>
    </w:p>
    <w:p w14:paraId="16E785A7" w14:textId="1EA615DD" w:rsidR="00423B04" w:rsidRPr="009B2A58" w:rsidRDefault="00423B04" w:rsidP="00423B04">
      <w:pPr>
        <w:pStyle w:val="LargeHeading1"/>
      </w:pPr>
      <w:r w:rsidRPr="009B2A58">
        <w:t xml:space="preserve">Reading Matthew 9:35-38 </w:t>
      </w:r>
    </w:p>
    <w:p w14:paraId="4AFF0D51" w14:textId="77777777" w:rsidR="00423B04" w:rsidRPr="00423B04" w:rsidRDefault="00423B04" w:rsidP="00423B04">
      <w:pPr>
        <w:pStyle w:val="largemain"/>
        <w:rPr>
          <w:i/>
          <w:iCs/>
        </w:rPr>
      </w:pPr>
      <w:r w:rsidRPr="00423B04">
        <w:rPr>
          <w:i/>
          <w:iCs/>
        </w:rPr>
        <w:t>The Workers Are Few</w:t>
      </w:r>
    </w:p>
    <w:p w14:paraId="35AEB85D" w14:textId="77777777" w:rsidR="00423B04" w:rsidRPr="009B2A58" w:rsidRDefault="00423B04" w:rsidP="00423B04">
      <w:pPr>
        <w:pStyle w:val="largemain"/>
      </w:pPr>
      <w:r w:rsidRPr="009B2A58">
        <w:t>35 Jesus went through all the towns and villages, teaching in their synagogues, proclaiming the good news of the kingdom and healing every disease and sickness. 36 When he saw the crowds, he had compassion on them, because they were harassed and helpless, like sheep without a shepherd. 37 Then he said to his disciples, “The harvest is plentiful but the workers are few. 38 Ask the Lord of the harvest, therefore, to send out workers into his harvest field.”</w:t>
      </w:r>
    </w:p>
    <w:p w14:paraId="18251FC4" w14:textId="77777777" w:rsidR="00EB03E0" w:rsidRPr="00EB03E0" w:rsidRDefault="00EB03E0" w:rsidP="009C13C1">
      <w:pPr>
        <w:pStyle w:val="largemain"/>
        <w:rPr>
          <w:sz w:val="16"/>
        </w:rPr>
      </w:pPr>
    </w:p>
    <w:p w14:paraId="390F2442" w14:textId="72D8F189" w:rsidR="00EB03E0" w:rsidRPr="00EB03E0" w:rsidRDefault="00EB2B1F" w:rsidP="009C13C1">
      <w:pPr>
        <w:pStyle w:val="LargeHeading1"/>
        <w:rPr>
          <w:sz w:val="16"/>
        </w:rPr>
      </w:pPr>
      <w:r w:rsidRPr="009C13C1">
        <w:t xml:space="preserve"> Sermon </w:t>
      </w:r>
      <w:r w:rsidR="00423B04">
        <w:t>–</w:t>
      </w:r>
      <w:r w:rsidRPr="009C13C1">
        <w:t xml:space="preserve"> </w:t>
      </w:r>
      <w:r w:rsidR="00423B04">
        <w:t>Rev’d Mervyn jamison</w:t>
      </w:r>
    </w:p>
    <w:p w14:paraId="14EED411" w14:textId="77777777" w:rsidR="00EB03E0" w:rsidRPr="00EB03E0" w:rsidRDefault="00EB03E0" w:rsidP="00EB2B1F">
      <w:pPr>
        <w:pStyle w:val="smallmainbold"/>
        <w:rPr>
          <w:sz w:val="16"/>
        </w:rPr>
      </w:pPr>
    </w:p>
    <w:p w14:paraId="226DFFB2" w14:textId="0D0111D5" w:rsidR="00EB03E0" w:rsidRPr="00EB03E0" w:rsidRDefault="00EB2B1F" w:rsidP="009C13C1">
      <w:pPr>
        <w:pStyle w:val="LargeHeading1"/>
        <w:rPr>
          <w:sz w:val="16"/>
        </w:rPr>
      </w:pPr>
      <w:r w:rsidRPr="009C13C1">
        <w:t xml:space="preserve"> Great is thy faithfulness</w:t>
      </w:r>
      <w:r w:rsidR="009C13C1">
        <w:t xml:space="preserve"> - </w:t>
      </w:r>
      <w:r w:rsidRPr="009C13C1">
        <w:t>Hymn 80</w:t>
      </w:r>
    </w:p>
    <w:p w14:paraId="70F702C3" w14:textId="77777777" w:rsidR="00EB03E0" w:rsidRPr="00EB03E0" w:rsidRDefault="00EB03E0" w:rsidP="00EB2B1F">
      <w:pPr>
        <w:pStyle w:val="smallmainbold"/>
        <w:rPr>
          <w:sz w:val="16"/>
        </w:rPr>
      </w:pPr>
    </w:p>
    <w:p w14:paraId="499386C3" w14:textId="77777777" w:rsidR="00EB03E0" w:rsidRPr="00EB03E0" w:rsidRDefault="00EB2B1F" w:rsidP="009C13C1">
      <w:pPr>
        <w:pStyle w:val="largemain"/>
        <w:rPr>
          <w:sz w:val="16"/>
        </w:rPr>
      </w:pPr>
      <w:r w:rsidRPr="009C13C1">
        <w:t>Great is thy faithfulness, O God my Father,</w:t>
      </w:r>
    </w:p>
    <w:p w14:paraId="5FE39022" w14:textId="77777777" w:rsidR="00EB03E0" w:rsidRPr="00EB03E0" w:rsidRDefault="00EB2B1F" w:rsidP="009C13C1">
      <w:pPr>
        <w:pStyle w:val="largemain"/>
        <w:rPr>
          <w:sz w:val="16"/>
        </w:rPr>
      </w:pPr>
      <w:r w:rsidRPr="009C13C1">
        <w:t>there is no shadow of turning with thee;</w:t>
      </w:r>
    </w:p>
    <w:p w14:paraId="576CAD5B" w14:textId="77777777" w:rsidR="00EB03E0" w:rsidRPr="00EB03E0" w:rsidRDefault="00EB2B1F" w:rsidP="009C13C1">
      <w:pPr>
        <w:pStyle w:val="largemain"/>
        <w:rPr>
          <w:sz w:val="16"/>
        </w:rPr>
      </w:pPr>
      <w:r w:rsidRPr="009C13C1">
        <w:t>thou changest not, thy compassions, they fail not,</w:t>
      </w:r>
    </w:p>
    <w:p w14:paraId="58D2613B" w14:textId="77777777" w:rsidR="00EB03E0" w:rsidRPr="00EB03E0" w:rsidRDefault="00EB2B1F" w:rsidP="009C13C1">
      <w:pPr>
        <w:pStyle w:val="largemain"/>
        <w:rPr>
          <w:sz w:val="16"/>
        </w:rPr>
      </w:pPr>
      <w:r w:rsidRPr="009C13C1">
        <w:t>as thou hast been, thou for ever wilt be.</w:t>
      </w:r>
    </w:p>
    <w:p w14:paraId="19E8EBE1" w14:textId="77777777" w:rsidR="00EB03E0" w:rsidRPr="00EB03E0" w:rsidRDefault="00EB03E0" w:rsidP="009C13C1">
      <w:pPr>
        <w:pStyle w:val="largemain"/>
        <w:rPr>
          <w:sz w:val="16"/>
        </w:rPr>
      </w:pPr>
    </w:p>
    <w:p w14:paraId="010E1356" w14:textId="593D0184" w:rsidR="00EB03E0" w:rsidRPr="00EB03E0" w:rsidRDefault="00EB2B1F" w:rsidP="009C13C1">
      <w:pPr>
        <w:pStyle w:val="largemain"/>
        <w:rPr>
          <w:i/>
          <w:iCs/>
          <w:sz w:val="16"/>
        </w:rPr>
      </w:pPr>
      <w:r w:rsidRPr="009C13C1">
        <w:rPr>
          <w:i/>
          <w:iCs/>
        </w:rPr>
        <w:t>Great is thy faithfulness, great is thy faithfulness,</w:t>
      </w:r>
    </w:p>
    <w:p w14:paraId="2702140B" w14:textId="1470090F" w:rsidR="00EB03E0" w:rsidRPr="00EB03E0" w:rsidRDefault="00EB2B1F" w:rsidP="009C13C1">
      <w:pPr>
        <w:pStyle w:val="largemain"/>
        <w:rPr>
          <w:i/>
          <w:iCs/>
          <w:sz w:val="16"/>
        </w:rPr>
      </w:pPr>
      <w:r w:rsidRPr="009C13C1">
        <w:rPr>
          <w:i/>
          <w:iCs/>
        </w:rPr>
        <w:t>morning by morning new mercies I see;</w:t>
      </w:r>
    </w:p>
    <w:p w14:paraId="26AA644A" w14:textId="291851B4" w:rsidR="00EB03E0" w:rsidRPr="00EB03E0" w:rsidRDefault="00EB2B1F" w:rsidP="009C13C1">
      <w:pPr>
        <w:pStyle w:val="largemain"/>
        <w:rPr>
          <w:i/>
          <w:iCs/>
          <w:sz w:val="16"/>
        </w:rPr>
      </w:pPr>
      <w:r w:rsidRPr="009C13C1">
        <w:rPr>
          <w:i/>
          <w:iCs/>
        </w:rPr>
        <w:t>all I have needed thy hand hath provided,</w:t>
      </w:r>
    </w:p>
    <w:p w14:paraId="418F0C0B" w14:textId="25032449" w:rsidR="00EB03E0" w:rsidRPr="00EB03E0" w:rsidRDefault="00EB2B1F" w:rsidP="009C13C1">
      <w:pPr>
        <w:pStyle w:val="largemain"/>
        <w:rPr>
          <w:i/>
          <w:iCs/>
          <w:sz w:val="16"/>
        </w:rPr>
      </w:pPr>
      <w:r w:rsidRPr="009C13C1">
        <w:rPr>
          <w:i/>
          <w:iCs/>
        </w:rPr>
        <w:t>great is thy faithfulness, Lord, unto me!</w:t>
      </w:r>
    </w:p>
    <w:p w14:paraId="27CDD0BF" w14:textId="77777777" w:rsidR="00EB03E0" w:rsidRPr="00EB03E0" w:rsidRDefault="00EB03E0" w:rsidP="009C13C1">
      <w:pPr>
        <w:pStyle w:val="largemain"/>
        <w:rPr>
          <w:sz w:val="16"/>
        </w:rPr>
      </w:pPr>
    </w:p>
    <w:p w14:paraId="03B7EE15" w14:textId="77777777" w:rsidR="00EB03E0" w:rsidRPr="00EB03E0" w:rsidRDefault="00EB03E0" w:rsidP="009C13C1">
      <w:pPr>
        <w:pStyle w:val="largemain"/>
        <w:rPr>
          <w:sz w:val="16"/>
        </w:rPr>
      </w:pPr>
      <w:r w:rsidRPr="00EB03E0">
        <w:rPr>
          <w:b/>
        </w:rPr>
        <w:lastRenderedPageBreak/>
        <w:t>2</w:t>
      </w:r>
      <w:r w:rsidR="00EB2B1F" w:rsidRPr="009C13C1">
        <w:t xml:space="preserve"> Summer and winter, and spring-time and harvest,</w:t>
      </w:r>
    </w:p>
    <w:p w14:paraId="139B5FCD" w14:textId="77777777" w:rsidR="00EB03E0" w:rsidRPr="00EB03E0" w:rsidRDefault="00EB2B1F" w:rsidP="009C13C1">
      <w:pPr>
        <w:pStyle w:val="largemain"/>
        <w:rPr>
          <w:sz w:val="16"/>
        </w:rPr>
      </w:pPr>
      <w:r w:rsidRPr="009C13C1">
        <w:t>sun, moon and stars in their courses above,</w:t>
      </w:r>
    </w:p>
    <w:p w14:paraId="67BA4948" w14:textId="77777777" w:rsidR="00EB03E0" w:rsidRPr="00EB03E0" w:rsidRDefault="00EB2B1F" w:rsidP="009C13C1">
      <w:pPr>
        <w:pStyle w:val="largemain"/>
        <w:rPr>
          <w:sz w:val="16"/>
        </w:rPr>
      </w:pPr>
      <w:r w:rsidRPr="009C13C1">
        <w:t>join with all nature in manifold witness</w:t>
      </w:r>
    </w:p>
    <w:p w14:paraId="69AFBBEE" w14:textId="77777777" w:rsidR="00EB03E0" w:rsidRPr="00EB03E0" w:rsidRDefault="00EB2B1F" w:rsidP="009C13C1">
      <w:pPr>
        <w:pStyle w:val="largemain"/>
        <w:rPr>
          <w:sz w:val="16"/>
        </w:rPr>
      </w:pPr>
      <w:r w:rsidRPr="009C13C1">
        <w:t>to thy great faithfulness, mercy and love.</w:t>
      </w:r>
    </w:p>
    <w:p w14:paraId="15C985E3" w14:textId="77777777" w:rsidR="00EB03E0" w:rsidRPr="00EB03E0" w:rsidRDefault="00EB03E0" w:rsidP="009C13C1">
      <w:pPr>
        <w:pStyle w:val="largemain"/>
        <w:rPr>
          <w:sz w:val="16"/>
        </w:rPr>
      </w:pPr>
    </w:p>
    <w:p w14:paraId="06C98238" w14:textId="77777777" w:rsidR="00EB03E0" w:rsidRPr="00EB03E0" w:rsidRDefault="00EB03E0" w:rsidP="009C13C1">
      <w:pPr>
        <w:pStyle w:val="largemain"/>
        <w:rPr>
          <w:sz w:val="16"/>
        </w:rPr>
      </w:pPr>
      <w:r w:rsidRPr="00EB03E0">
        <w:rPr>
          <w:b/>
        </w:rPr>
        <w:t>3</w:t>
      </w:r>
      <w:r w:rsidR="00EB2B1F" w:rsidRPr="009C13C1">
        <w:t xml:space="preserve"> Pardon for sin and a peace that endureth,</w:t>
      </w:r>
    </w:p>
    <w:p w14:paraId="2B22EEF2" w14:textId="77777777" w:rsidR="00EB03E0" w:rsidRPr="00EB03E0" w:rsidRDefault="00EB2B1F" w:rsidP="009C13C1">
      <w:pPr>
        <w:pStyle w:val="largemain"/>
        <w:rPr>
          <w:sz w:val="16"/>
        </w:rPr>
      </w:pPr>
      <w:r w:rsidRPr="009C13C1">
        <w:t>thine own dear presence to cheer and to guide;</w:t>
      </w:r>
    </w:p>
    <w:p w14:paraId="7C955145" w14:textId="77777777" w:rsidR="00EB03E0" w:rsidRPr="00EB03E0" w:rsidRDefault="00EB2B1F" w:rsidP="009C13C1">
      <w:pPr>
        <w:pStyle w:val="largemain"/>
        <w:rPr>
          <w:sz w:val="16"/>
        </w:rPr>
      </w:pPr>
      <w:r w:rsidRPr="009C13C1">
        <w:t>strength for today and bright hope for tomorrow,</w:t>
      </w:r>
    </w:p>
    <w:p w14:paraId="662F20B1" w14:textId="77777777" w:rsidR="00EB03E0" w:rsidRPr="00EB03E0" w:rsidRDefault="00EB2B1F" w:rsidP="009C13C1">
      <w:pPr>
        <w:pStyle w:val="largemain"/>
        <w:rPr>
          <w:sz w:val="16"/>
        </w:rPr>
      </w:pPr>
      <w:r w:rsidRPr="009C13C1">
        <w:t>blessings all mine, with ten thousand beside!</w:t>
      </w:r>
    </w:p>
    <w:p w14:paraId="39060F33" w14:textId="77777777" w:rsidR="00EB03E0" w:rsidRPr="00EB03E0" w:rsidRDefault="00EB03E0" w:rsidP="00EB2B1F">
      <w:pPr>
        <w:pStyle w:val="smallmainbold"/>
        <w:rPr>
          <w:sz w:val="16"/>
        </w:rPr>
      </w:pPr>
    </w:p>
    <w:p w14:paraId="07FE5510" w14:textId="5298418A" w:rsidR="00EB03E0" w:rsidRPr="00EB03E0" w:rsidRDefault="00EB2B1F" w:rsidP="009C13C1">
      <w:pPr>
        <w:pStyle w:val="LargeHeading1"/>
        <w:rPr>
          <w:sz w:val="16"/>
        </w:rPr>
      </w:pPr>
      <w:r w:rsidRPr="009C13C1">
        <w:t>Choir</w:t>
      </w:r>
      <w:r w:rsidR="00EB03E0">
        <w:t>:</w:t>
      </w:r>
      <w:r w:rsidRPr="009C13C1">
        <w:t xml:space="preserve"> </w:t>
      </w:r>
    </w:p>
    <w:p w14:paraId="24C9EE66" w14:textId="77777777" w:rsidR="00EB03E0" w:rsidRPr="00EB03E0" w:rsidRDefault="00EB2B1F" w:rsidP="009C13C1">
      <w:pPr>
        <w:pStyle w:val="LargeHeading1"/>
        <w:rPr>
          <w:i/>
          <w:iCs/>
          <w:sz w:val="16"/>
        </w:rPr>
      </w:pPr>
      <w:r w:rsidRPr="00EB03E0">
        <w:rPr>
          <w:i/>
          <w:iCs/>
        </w:rPr>
        <w:t xml:space="preserve">The Fields are white onto harvest time </w:t>
      </w:r>
    </w:p>
    <w:p w14:paraId="6B047FCC" w14:textId="77777777" w:rsidR="00EB03E0" w:rsidRPr="00EB03E0" w:rsidRDefault="00EB2B1F" w:rsidP="009C13C1">
      <w:pPr>
        <w:pStyle w:val="LargeHeading1"/>
        <w:rPr>
          <w:i/>
          <w:iCs/>
          <w:sz w:val="16"/>
        </w:rPr>
      </w:pPr>
      <w:r w:rsidRPr="00EB03E0">
        <w:rPr>
          <w:i/>
          <w:iCs/>
        </w:rPr>
        <w:t xml:space="preserve">I’ll go in the strength of the Lord </w:t>
      </w:r>
    </w:p>
    <w:p w14:paraId="26A794B8" w14:textId="77777777" w:rsidR="00EB03E0" w:rsidRPr="00EB03E0" w:rsidRDefault="00EB03E0" w:rsidP="00EB2B1F">
      <w:pPr>
        <w:pStyle w:val="smallmainbold"/>
        <w:rPr>
          <w:sz w:val="16"/>
        </w:rPr>
      </w:pPr>
    </w:p>
    <w:p w14:paraId="75680A3F" w14:textId="5D1C8E6A" w:rsidR="00EB03E0" w:rsidRPr="00EB03E0" w:rsidRDefault="00EB2B1F" w:rsidP="009C13C1">
      <w:pPr>
        <w:pStyle w:val="LargeHeading1"/>
        <w:rPr>
          <w:sz w:val="16"/>
        </w:rPr>
      </w:pPr>
      <w:r w:rsidRPr="009C13C1">
        <w:t xml:space="preserve"> Declaring Faith</w:t>
      </w:r>
      <w:r w:rsidR="009C13C1" w:rsidRPr="009C13C1">
        <w:t xml:space="preserve"> - </w:t>
      </w:r>
      <w:r w:rsidRPr="009C13C1">
        <w:t>Affirming our belief</w:t>
      </w:r>
    </w:p>
    <w:p w14:paraId="335DFDF6" w14:textId="77777777" w:rsidR="00EB03E0" w:rsidRPr="00EB03E0" w:rsidRDefault="00EB03E0" w:rsidP="00EB2B1F">
      <w:pPr>
        <w:pStyle w:val="smallmainbold"/>
        <w:rPr>
          <w:sz w:val="16"/>
        </w:rPr>
      </w:pPr>
    </w:p>
    <w:p w14:paraId="5664BFA3" w14:textId="77777777" w:rsidR="00EB03E0" w:rsidRPr="00EB03E0" w:rsidRDefault="00EB2B1F" w:rsidP="009C13C1">
      <w:pPr>
        <w:pStyle w:val="largemain"/>
        <w:rPr>
          <w:sz w:val="16"/>
        </w:rPr>
      </w:pPr>
      <w:r w:rsidRPr="009C13C1">
        <w:t>Do you believe and trust in God the Father, source of all being and life, the one for whom we exist?</w:t>
      </w:r>
    </w:p>
    <w:p w14:paraId="364F379F" w14:textId="77777777" w:rsidR="00EB03E0" w:rsidRPr="00EB03E0" w:rsidRDefault="00EB03E0" w:rsidP="009C13C1">
      <w:pPr>
        <w:pStyle w:val="largemain"/>
        <w:rPr>
          <w:sz w:val="16"/>
        </w:rPr>
      </w:pPr>
      <w:r w:rsidRPr="00EB03E0">
        <w:rPr>
          <w:b/>
        </w:rPr>
        <w:t>We believe and trust in him.</w:t>
      </w:r>
    </w:p>
    <w:p w14:paraId="1815A90E" w14:textId="77777777" w:rsidR="00EB03E0" w:rsidRPr="00EB03E0" w:rsidRDefault="00EB03E0" w:rsidP="009C13C1">
      <w:pPr>
        <w:pStyle w:val="largemain"/>
        <w:rPr>
          <w:sz w:val="16"/>
        </w:rPr>
      </w:pPr>
    </w:p>
    <w:p w14:paraId="1EDC1B22" w14:textId="77777777" w:rsidR="00EB03E0" w:rsidRPr="00EB03E0" w:rsidRDefault="00EB2B1F" w:rsidP="009C13C1">
      <w:pPr>
        <w:pStyle w:val="largemain"/>
        <w:rPr>
          <w:sz w:val="16"/>
        </w:rPr>
      </w:pPr>
      <w:r w:rsidRPr="009C13C1">
        <w:t>Do you believe and trust in God the Son, who took our human nature, died for us and rose again?</w:t>
      </w:r>
    </w:p>
    <w:p w14:paraId="78DDF6A3" w14:textId="77777777" w:rsidR="00EB03E0" w:rsidRPr="00EB03E0" w:rsidRDefault="00EB03E0" w:rsidP="009C13C1">
      <w:pPr>
        <w:pStyle w:val="largemain"/>
        <w:rPr>
          <w:sz w:val="16"/>
        </w:rPr>
      </w:pPr>
      <w:r w:rsidRPr="00EB03E0">
        <w:rPr>
          <w:b/>
        </w:rPr>
        <w:t>We believe and trust in him.</w:t>
      </w:r>
    </w:p>
    <w:p w14:paraId="764BB516" w14:textId="77777777" w:rsidR="00EB03E0" w:rsidRPr="00EB03E0" w:rsidRDefault="00EB03E0" w:rsidP="009C13C1">
      <w:pPr>
        <w:pStyle w:val="largemain"/>
        <w:rPr>
          <w:sz w:val="16"/>
        </w:rPr>
      </w:pPr>
    </w:p>
    <w:p w14:paraId="2A65DF6A" w14:textId="77777777" w:rsidR="00EB03E0" w:rsidRPr="00EB03E0" w:rsidRDefault="00EB2B1F" w:rsidP="009C13C1">
      <w:pPr>
        <w:pStyle w:val="largemain"/>
        <w:rPr>
          <w:sz w:val="16"/>
        </w:rPr>
      </w:pPr>
      <w:r w:rsidRPr="009C13C1">
        <w:t>Do you believe and trust in God the Holy Spirit, who gives life to the people of God and makes Christ known in the world?</w:t>
      </w:r>
    </w:p>
    <w:p w14:paraId="18457430" w14:textId="77777777" w:rsidR="00EB03E0" w:rsidRPr="00EB03E0" w:rsidRDefault="00EB03E0" w:rsidP="009C13C1">
      <w:pPr>
        <w:pStyle w:val="largemain"/>
        <w:rPr>
          <w:sz w:val="16"/>
        </w:rPr>
      </w:pPr>
      <w:r w:rsidRPr="00EB03E0">
        <w:rPr>
          <w:b/>
        </w:rPr>
        <w:t>We believe and trust in him.</w:t>
      </w:r>
    </w:p>
    <w:p w14:paraId="3B872084" w14:textId="77777777" w:rsidR="00EB03E0" w:rsidRPr="00EB03E0" w:rsidRDefault="00EB03E0" w:rsidP="00EB2B1F">
      <w:pPr>
        <w:pStyle w:val="smallmainbold"/>
        <w:rPr>
          <w:sz w:val="16"/>
        </w:rPr>
      </w:pPr>
    </w:p>
    <w:p w14:paraId="2DA99A29" w14:textId="7CE4646A" w:rsidR="00EB03E0" w:rsidRPr="00EB03E0" w:rsidRDefault="00EB2B1F" w:rsidP="009C13C1">
      <w:pPr>
        <w:pStyle w:val="LargeHeading1"/>
        <w:rPr>
          <w:sz w:val="16"/>
        </w:rPr>
      </w:pPr>
      <w:r w:rsidRPr="009C13C1">
        <w:t xml:space="preserve"> Praying Together</w:t>
      </w:r>
      <w:r w:rsidR="009C13C1" w:rsidRPr="009C13C1">
        <w:t xml:space="preserve"> - </w:t>
      </w:r>
      <w:r w:rsidRPr="009C13C1">
        <w:t xml:space="preserve">Intercessions </w:t>
      </w:r>
    </w:p>
    <w:p w14:paraId="5E8BE80A" w14:textId="77777777" w:rsidR="00EB03E0" w:rsidRPr="00EB03E0" w:rsidRDefault="00EB03E0" w:rsidP="00EB2B1F">
      <w:pPr>
        <w:pStyle w:val="smallmainbold"/>
        <w:rPr>
          <w:sz w:val="16"/>
        </w:rPr>
      </w:pPr>
    </w:p>
    <w:p w14:paraId="32CB612B" w14:textId="60ED3356" w:rsidR="00EB03E0" w:rsidRPr="00EB03E0" w:rsidRDefault="00EB2B1F" w:rsidP="009C13C1">
      <w:pPr>
        <w:pStyle w:val="LargeHeading1"/>
        <w:rPr>
          <w:sz w:val="16"/>
        </w:rPr>
      </w:pPr>
      <w:r w:rsidRPr="009C13C1">
        <w:t xml:space="preserve"> Harvest Collect </w:t>
      </w:r>
    </w:p>
    <w:p w14:paraId="3F5B77C0" w14:textId="77777777" w:rsidR="00EB03E0" w:rsidRPr="00EB03E0" w:rsidRDefault="00EB03E0" w:rsidP="00EB2B1F">
      <w:pPr>
        <w:pStyle w:val="smallmainbold"/>
        <w:rPr>
          <w:sz w:val="16"/>
        </w:rPr>
      </w:pPr>
    </w:p>
    <w:p w14:paraId="375B38B0" w14:textId="77777777" w:rsidR="00EB03E0" w:rsidRPr="00EB03E0" w:rsidRDefault="00EB03E0" w:rsidP="009C13C1">
      <w:pPr>
        <w:pStyle w:val="largemain"/>
        <w:rPr>
          <w:b/>
          <w:sz w:val="16"/>
        </w:rPr>
      </w:pPr>
      <w:r w:rsidRPr="00EB03E0">
        <w:rPr>
          <w:b/>
        </w:rPr>
        <w:t xml:space="preserve">Eternal God, you crown the year with your goodness and give us the fruits of the earth in their season: </w:t>
      </w:r>
    </w:p>
    <w:p w14:paraId="626FAA1C" w14:textId="77777777" w:rsidR="00EB03E0" w:rsidRPr="00EB03E0" w:rsidRDefault="00EB03E0" w:rsidP="009C13C1">
      <w:pPr>
        <w:pStyle w:val="largemain"/>
        <w:rPr>
          <w:sz w:val="16"/>
        </w:rPr>
      </w:pPr>
      <w:r w:rsidRPr="00EB03E0">
        <w:rPr>
          <w:b/>
        </w:rPr>
        <w:lastRenderedPageBreak/>
        <w:t>grant that we may use them to your glory, for the relief of those in need and for our own well-being; through Jesus Christ our Lord. Amen.</w:t>
      </w:r>
    </w:p>
    <w:p w14:paraId="70DDD953" w14:textId="77777777" w:rsidR="00EB03E0" w:rsidRPr="00EB03E0" w:rsidRDefault="00EB03E0" w:rsidP="00EB2B1F">
      <w:pPr>
        <w:pStyle w:val="smallmainbold"/>
        <w:rPr>
          <w:sz w:val="16"/>
        </w:rPr>
      </w:pPr>
    </w:p>
    <w:p w14:paraId="35F3C826" w14:textId="2B9062AF" w:rsidR="00EB03E0" w:rsidRPr="00EB03E0" w:rsidRDefault="00EB2B1F" w:rsidP="009C13C1">
      <w:pPr>
        <w:pStyle w:val="LargeHeading1"/>
        <w:rPr>
          <w:sz w:val="16"/>
        </w:rPr>
      </w:pPr>
      <w:r w:rsidRPr="009C13C1">
        <w:t xml:space="preserve">The Lord’s Prayer  </w:t>
      </w:r>
    </w:p>
    <w:p w14:paraId="645226C1" w14:textId="77777777" w:rsidR="00EB03E0" w:rsidRPr="00EB03E0" w:rsidRDefault="00EB03E0" w:rsidP="00EB2B1F">
      <w:pPr>
        <w:pStyle w:val="smallmainbold"/>
        <w:rPr>
          <w:sz w:val="16"/>
        </w:rPr>
      </w:pPr>
    </w:p>
    <w:p w14:paraId="744BC53A" w14:textId="77777777" w:rsidR="00EB03E0" w:rsidRPr="00EB03E0" w:rsidRDefault="00EB03E0" w:rsidP="009C13C1">
      <w:pPr>
        <w:pStyle w:val="Largemainbold"/>
        <w:rPr>
          <w:sz w:val="16"/>
        </w:rPr>
      </w:pPr>
      <w:r w:rsidRPr="00EB03E0">
        <w:t xml:space="preserve">Our Father, who art in heaven,  </w:t>
      </w:r>
    </w:p>
    <w:p w14:paraId="654727F0" w14:textId="77777777" w:rsidR="00EB03E0" w:rsidRPr="00EB03E0" w:rsidRDefault="00EB03E0" w:rsidP="009C13C1">
      <w:pPr>
        <w:pStyle w:val="Largemainbold"/>
        <w:rPr>
          <w:sz w:val="16"/>
        </w:rPr>
      </w:pPr>
      <w:r w:rsidRPr="00EB03E0">
        <w:t xml:space="preserve">hallowed be thy name,  </w:t>
      </w:r>
    </w:p>
    <w:p w14:paraId="609808CA" w14:textId="77777777" w:rsidR="00EB03E0" w:rsidRPr="00EB03E0" w:rsidRDefault="00EB03E0" w:rsidP="009C13C1">
      <w:pPr>
        <w:pStyle w:val="Largemainbold"/>
        <w:rPr>
          <w:sz w:val="16"/>
        </w:rPr>
      </w:pPr>
      <w:r w:rsidRPr="00EB03E0">
        <w:t xml:space="preserve">thy kingdom come, thy will be done, </w:t>
      </w:r>
    </w:p>
    <w:p w14:paraId="7245F1D6" w14:textId="77777777" w:rsidR="00EB03E0" w:rsidRPr="00EB03E0" w:rsidRDefault="00EB03E0" w:rsidP="009C13C1">
      <w:pPr>
        <w:pStyle w:val="Largemainbold"/>
        <w:rPr>
          <w:sz w:val="16"/>
        </w:rPr>
      </w:pPr>
      <w:r w:rsidRPr="00EB03E0">
        <w:t>on earth as it is in heaven.</w:t>
      </w:r>
    </w:p>
    <w:p w14:paraId="53249BBC" w14:textId="77777777" w:rsidR="00EB03E0" w:rsidRPr="00EB03E0" w:rsidRDefault="00EB03E0" w:rsidP="009C13C1">
      <w:pPr>
        <w:pStyle w:val="Largemainbold"/>
        <w:rPr>
          <w:sz w:val="16"/>
        </w:rPr>
      </w:pPr>
      <w:r w:rsidRPr="00EB03E0">
        <w:t xml:space="preserve">Give us this day our daily bread.  </w:t>
      </w:r>
    </w:p>
    <w:p w14:paraId="01F32C52" w14:textId="77777777" w:rsidR="00EB03E0" w:rsidRPr="00EB03E0" w:rsidRDefault="00EB03E0" w:rsidP="009C13C1">
      <w:pPr>
        <w:pStyle w:val="Largemainbold"/>
        <w:rPr>
          <w:sz w:val="16"/>
        </w:rPr>
      </w:pPr>
      <w:r w:rsidRPr="00EB03E0">
        <w:t xml:space="preserve">And forgive us our trespasses  </w:t>
      </w:r>
    </w:p>
    <w:p w14:paraId="0DC344A1" w14:textId="77777777" w:rsidR="00EB03E0" w:rsidRPr="00EB03E0" w:rsidRDefault="00EB03E0" w:rsidP="009C13C1">
      <w:pPr>
        <w:pStyle w:val="Largemainbold"/>
        <w:rPr>
          <w:sz w:val="16"/>
        </w:rPr>
      </w:pPr>
      <w:r w:rsidRPr="00EB03E0">
        <w:t>as we forgive those who trespass against us.</w:t>
      </w:r>
      <w:r w:rsidR="00EB2B1F" w:rsidRPr="009C13C1">
        <w:t xml:space="preserve">  </w:t>
      </w:r>
    </w:p>
    <w:p w14:paraId="227A1FA1" w14:textId="77777777" w:rsidR="00EB03E0" w:rsidRPr="00EB03E0" w:rsidRDefault="00EB03E0" w:rsidP="009C13C1">
      <w:pPr>
        <w:pStyle w:val="Largemainbold"/>
        <w:rPr>
          <w:sz w:val="16"/>
        </w:rPr>
      </w:pPr>
      <w:r w:rsidRPr="00EB03E0">
        <w:t xml:space="preserve">And lead us not into temptation, </w:t>
      </w:r>
    </w:p>
    <w:p w14:paraId="4CA3BCA4" w14:textId="77777777" w:rsidR="00EB03E0" w:rsidRPr="00EB03E0" w:rsidRDefault="00EB03E0" w:rsidP="009C13C1">
      <w:pPr>
        <w:pStyle w:val="Largemainbold"/>
        <w:rPr>
          <w:sz w:val="16"/>
        </w:rPr>
      </w:pPr>
      <w:r w:rsidRPr="00EB03E0">
        <w:t xml:space="preserve">but deliver us from evil.  </w:t>
      </w:r>
    </w:p>
    <w:p w14:paraId="58B6CA1C" w14:textId="77777777" w:rsidR="00EB03E0" w:rsidRPr="00EB03E0" w:rsidRDefault="00EB03E0" w:rsidP="009C13C1">
      <w:pPr>
        <w:pStyle w:val="Largemainbold"/>
        <w:rPr>
          <w:sz w:val="16"/>
        </w:rPr>
      </w:pPr>
      <w:r w:rsidRPr="00EB03E0">
        <w:t xml:space="preserve">For thine is the kingdom, the power, and the glory  </w:t>
      </w:r>
    </w:p>
    <w:p w14:paraId="4B6A9B35" w14:textId="77777777" w:rsidR="00EB03E0" w:rsidRPr="00EB03E0" w:rsidRDefault="00EB03E0" w:rsidP="009C13C1">
      <w:pPr>
        <w:pStyle w:val="Largemainbold"/>
        <w:rPr>
          <w:sz w:val="16"/>
        </w:rPr>
      </w:pPr>
      <w:r w:rsidRPr="00EB03E0">
        <w:t>for ever and ever. Amen.</w:t>
      </w:r>
    </w:p>
    <w:p w14:paraId="53D1118D" w14:textId="77777777" w:rsidR="00EB03E0" w:rsidRPr="00EB03E0" w:rsidRDefault="00EB03E0" w:rsidP="00EB2B1F">
      <w:pPr>
        <w:pStyle w:val="smallmainbold"/>
        <w:rPr>
          <w:sz w:val="16"/>
        </w:rPr>
      </w:pPr>
    </w:p>
    <w:p w14:paraId="59D29A2E" w14:textId="19256408" w:rsidR="00EB03E0" w:rsidRPr="00EB03E0" w:rsidRDefault="00EB2B1F" w:rsidP="009C13C1">
      <w:pPr>
        <w:pStyle w:val="LargeHeading1"/>
        <w:rPr>
          <w:sz w:val="16"/>
        </w:rPr>
      </w:pPr>
      <w:r w:rsidRPr="009C13C1">
        <w:t xml:space="preserve"> We plough the fields</w:t>
      </w:r>
      <w:r w:rsidR="009C13C1">
        <w:t xml:space="preserve"> -</w:t>
      </w:r>
      <w:r w:rsidRPr="009C13C1">
        <w:t xml:space="preserve"> Hymn 47</w:t>
      </w:r>
    </w:p>
    <w:p w14:paraId="4AEA5C3A" w14:textId="78DF80B4" w:rsidR="00EB03E0" w:rsidRPr="00EB03E0" w:rsidRDefault="00EB2B1F" w:rsidP="009C13C1">
      <w:pPr>
        <w:pStyle w:val="LargeHeading1"/>
        <w:rPr>
          <w:sz w:val="16"/>
        </w:rPr>
      </w:pPr>
      <w:r w:rsidRPr="009C13C1">
        <w:t xml:space="preserve"> Offertory Hymn</w:t>
      </w:r>
    </w:p>
    <w:p w14:paraId="1BE0F1F7" w14:textId="77777777" w:rsidR="00EB03E0" w:rsidRPr="00EB03E0" w:rsidRDefault="00EB03E0" w:rsidP="00EB2B1F">
      <w:pPr>
        <w:pStyle w:val="smallmainbold"/>
        <w:rPr>
          <w:sz w:val="16"/>
        </w:rPr>
      </w:pPr>
    </w:p>
    <w:p w14:paraId="26702209" w14:textId="77777777" w:rsidR="00EB03E0" w:rsidRPr="00EB03E0" w:rsidRDefault="00EB2B1F" w:rsidP="009C13C1">
      <w:pPr>
        <w:pStyle w:val="largemain"/>
        <w:rPr>
          <w:sz w:val="16"/>
        </w:rPr>
      </w:pPr>
      <w:r w:rsidRPr="009C13C1">
        <w:t>We plough the fields, and scatter</w:t>
      </w:r>
    </w:p>
    <w:p w14:paraId="5A7E1B91" w14:textId="77777777" w:rsidR="00EB03E0" w:rsidRPr="00EB03E0" w:rsidRDefault="00EB2B1F" w:rsidP="009C13C1">
      <w:pPr>
        <w:pStyle w:val="largemain"/>
        <w:rPr>
          <w:sz w:val="16"/>
        </w:rPr>
      </w:pPr>
      <w:r w:rsidRPr="009C13C1">
        <w:t>the good seed on the land,</w:t>
      </w:r>
    </w:p>
    <w:p w14:paraId="651BEACE" w14:textId="77777777" w:rsidR="00EB03E0" w:rsidRPr="00EB03E0" w:rsidRDefault="00EB2B1F" w:rsidP="009C13C1">
      <w:pPr>
        <w:pStyle w:val="largemain"/>
        <w:rPr>
          <w:sz w:val="16"/>
        </w:rPr>
      </w:pPr>
      <w:r w:rsidRPr="009C13C1">
        <w:t>but it is fed and watered</w:t>
      </w:r>
      <w:r w:rsidR="009C13C1">
        <w:t xml:space="preserve"> </w:t>
      </w:r>
      <w:r w:rsidRPr="009C13C1">
        <w:t>by God’s almighty hand;</w:t>
      </w:r>
    </w:p>
    <w:p w14:paraId="0CE8664E" w14:textId="77777777" w:rsidR="00EB03E0" w:rsidRPr="00EB03E0" w:rsidRDefault="00EB2B1F" w:rsidP="009C13C1">
      <w:pPr>
        <w:pStyle w:val="largemain"/>
        <w:rPr>
          <w:sz w:val="16"/>
        </w:rPr>
      </w:pPr>
      <w:r w:rsidRPr="009C13C1">
        <w:t>he sends the snow in winter,</w:t>
      </w:r>
    </w:p>
    <w:p w14:paraId="6465A8DE" w14:textId="77777777" w:rsidR="00EB03E0" w:rsidRPr="00EB03E0" w:rsidRDefault="00EB2B1F" w:rsidP="009C13C1">
      <w:pPr>
        <w:pStyle w:val="largemain"/>
        <w:rPr>
          <w:sz w:val="16"/>
        </w:rPr>
      </w:pPr>
      <w:r w:rsidRPr="009C13C1">
        <w:t>the warmth to swell the grain,</w:t>
      </w:r>
    </w:p>
    <w:p w14:paraId="0DBFC8FB" w14:textId="77777777" w:rsidR="00EB03E0" w:rsidRPr="00EB03E0" w:rsidRDefault="00EB2B1F" w:rsidP="009C13C1">
      <w:pPr>
        <w:pStyle w:val="largemain"/>
        <w:rPr>
          <w:sz w:val="16"/>
        </w:rPr>
      </w:pPr>
      <w:r w:rsidRPr="009C13C1">
        <w:t>the breezes and the sunshine,</w:t>
      </w:r>
      <w:r w:rsidR="009C13C1">
        <w:t xml:space="preserve"> </w:t>
      </w:r>
      <w:r w:rsidRPr="009C13C1">
        <w:t>and soft refreshing rain.</w:t>
      </w:r>
    </w:p>
    <w:p w14:paraId="118DF6B7" w14:textId="77777777" w:rsidR="00EB03E0" w:rsidRPr="00EB03E0" w:rsidRDefault="00EB03E0" w:rsidP="009C13C1">
      <w:pPr>
        <w:pStyle w:val="largemain"/>
        <w:rPr>
          <w:sz w:val="16"/>
        </w:rPr>
      </w:pPr>
    </w:p>
    <w:p w14:paraId="0ED1CD69" w14:textId="77777777" w:rsidR="00EB03E0" w:rsidRPr="00EB03E0" w:rsidRDefault="00EB2B1F" w:rsidP="009C13C1">
      <w:pPr>
        <w:pStyle w:val="largemain"/>
        <w:rPr>
          <w:i/>
          <w:iCs/>
          <w:sz w:val="16"/>
        </w:rPr>
      </w:pPr>
      <w:r w:rsidRPr="009C13C1">
        <w:rPr>
          <w:i/>
          <w:iCs/>
        </w:rPr>
        <w:t>All good gifts around us</w:t>
      </w:r>
      <w:r w:rsidR="009C13C1">
        <w:rPr>
          <w:i/>
          <w:iCs/>
        </w:rPr>
        <w:t xml:space="preserve"> </w:t>
      </w:r>
      <w:r w:rsidRPr="009C13C1">
        <w:rPr>
          <w:i/>
          <w:iCs/>
        </w:rPr>
        <w:t>are sent from heaven above;</w:t>
      </w:r>
    </w:p>
    <w:p w14:paraId="29927014" w14:textId="77777777" w:rsidR="00EB03E0" w:rsidRPr="00EB03E0" w:rsidRDefault="00EB2B1F" w:rsidP="009C13C1">
      <w:pPr>
        <w:pStyle w:val="largemain"/>
        <w:rPr>
          <w:i/>
          <w:iCs/>
          <w:sz w:val="16"/>
        </w:rPr>
      </w:pPr>
      <w:r w:rsidRPr="009C13C1">
        <w:rPr>
          <w:i/>
          <w:iCs/>
        </w:rPr>
        <w:t>then thank the Lord, O thank the Lord,</w:t>
      </w:r>
      <w:r w:rsidR="009C13C1">
        <w:rPr>
          <w:i/>
          <w:iCs/>
        </w:rPr>
        <w:t xml:space="preserve"> </w:t>
      </w:r>
      <w:r w:rsidRPr="009C13C1">
        <w:rPr>
          <w:i/>
          <w:iCs/>
        </w:rPr>
        <w:t>for all his love.</w:t>
      </w:r>
    </w:p>
    <w:p w14:paraId="71E279E4" w14:textId="77777777" w:rsidR="00EB03E0" w:rsidRPr="00EB03E0" w:rsidRDefault="00EB03E0" w:rsidP="009C13C1">
      <w:pPr>
        <w:pStyle w:val="largemain"/>
        <w:rPr>
          <w:sz w:val="16"/>
        </w:rPr>
      </w:pPr>
    </w:p>
    <w:p w14:paraId="603A2A57" w14:textId="77777777" w:rsidR="00EB03E0" w:rsidRPr="00EB03E0" w:rsidRDefault="00EB03E0" w:rsidP="009C13C1">
      <w:pPr>
        <w:pStyle w:val="largemain"/>
        <w:rPr>
          <w:sz w:val="16"/>
        </w:rPr>
      </w:pPr>
      <w:r w:rsidRPr="00EB03E0">
        <w:rPr>
          <w:b/>
        </w:rPr>
        <w:t>2</w:t>
      </w:r>
      <w:r w:rsidR="00EB2B1F" w:rsidRPr="009C13C1">
        <w:t xml:space="preserve"> He only is the maker</w:t>
      </w:r>
      <w:r w:rsidR="009C13C1">
        <w:t xml:space="preserve"> </w:t>
      </w:r>
      <w:r w:rsidR="00EB2B1F" w:rsidRPr="009C13C1">
        <w:t>of all things near and far;</w:t>
      </w:r>
    </w:p>
    <w:p w14:paraId="250BBCBA" w14:textId="77777777" w:rsidR="00EB03E0" w:rsidRPr="00EB03E0" w:rsidRDefault="00EB2B1F" w:rsidP="009C13C1">
      <w:pPr>
        <w:pStyle w:val="largemain"/>
        <w:rPr>
          <w:sz w:val="16"/>
        </w:rPr>
      </w:pPr>
      <w:r w:rsidRPr="009C13C1">
        <w:t>he paints the wayside flower,</w:t>
      </w:r>
      <w:r w:rsidR="009C13C1">
        <w:t xml:space="preserve"> </w:t>
      </w:r>
      <w:r w:rsidRPr="009C13C1">
        <w:t>he lights the evening star;</w:t>
      </w:r>
    </w:p>
    <w:p w14:paraId="36E0BECD" w14:textId="77777777" w:rsidR="00EB03E0" w:rsidRDefault="00EB2B1F" w:rsidP="009C13C1">
      <w:pPr>
        <w:pStyle w:val="largemain"/>
      </w:pPr>
      <w:r w:rsidRPr="009C13C1">
        <w:lastRenderedPageBreak/>
        <w:t>the winds and waves obey him,</w:t>
      </w:r>
      <w:r w:rsidR="00EB03E0">
        <w:t xml:space="preserve"> </w:t>
      </w:r>
    </w:p>
    <w:p w14:paraId="068BD3E6" w14:textId="4AABAB8B" w:rsidR="00EB03E0" w:rsidRPr="00EB03E0" w:rsidRDefault="00EB2B1F" w:rsidP="009C13C1">
      <w:pPr>
        <w:pStyle w:val="largemain"/>
        <w:rPr>
          <w:sz w:val="16"/>
        </w:rPr>
      </w:pPr>
      <w:r w:rsidRPr="009C13C1">
        <w:t>by him the birds are fed;</w:t>
      </w:r>
    </w:p>
    <w:p w14:paraId="49FF4D9A" w14:textId="2C4E15EB" w:rsidR="00EB03E0" w:rsidRPr="00EB03E0" w:rsidRDefault="00EB2B1F" w:rsidP="009C13C1">
      <w:pPr>
        <w:pStyle w:val="largemain"/>
        <w:rPr>
          <w:sz w:val="16"/>
        </w:rPr>
      </w:pPr>
      <w:r w:rsidRPr="009C13C1">
        <w:t>much more to us, his children,</w:t>
      </w:r>
      <w:r w:rsidR="00EB03E0">
        <w:t xml:space="preserve"> </w:t>
      </w:r>
      <w:r w:rsidRPr="009C13C1">
        <w:t>he gives our daily bread.</w:t>
      </w:r>
    </w:p>
    <w:p w14:paraId="6250D746" w14:textId="77777777" w:rsidR="00EB03E0" w:rsidRPr="00EB03E0" w:rsidRDefault="00EB03E0" w:rsidP="009C13C1">
      <w:pPr>
        <w:pStyle w:val="largemain"/>
        <w:rPr>
          <w:sz w:val="16"/>
        </w:rPr>
      </w:pPr>
    </w:p>
    <w:p w14:paraId="33C38653" w14:textId="77777777" w:rsidR="00EB03E0" w:rsidRPr="00EB03E0" w:rsidRDefault="00EB03E0" w:rsidP="009C13C1">
      <w:pPr>
        <w:pStyle w:val="largemain"/>
        <w:rPr>
          <w:sz w:val="16"/>
        </w:rPr>
      </w:pPr>
      <w:r w:rsidRPr="00EB03E0">
        <w:rPr>
          <w:b/>
        </w:rPr>
        <w:t>3</w:t>
      </w:r>
      <w:r w:rsidR="00EB2B1F" w:rsidRPr="009C13C1">
        <w:t xml:space="preserve"> We thank you, then, O Father,</w:t>
      </w:r>
    </w:p>
    <w:p w14:paraId="2ACD726A" w14:textId="77777777" w:rsidR="00EB03E0" w:rsidRPr="00EB03E0" w:rsidRDefault="00EB2B1F" w:rsidP="009C13C1">
      <w:pPr>
        <w:pStyle w:val="largemain"/>
        <w:rPr>
          <w:sz w:val="16"/>
        </w:rPr>
      </w:pPr>
      <w:r w:rsidRPr="009C13C1">
        <w:t>for all things bright and good,</w:t>
      </w:r>
    </w:p>
    <w:p w14:paraId="0DE281E8" w14:textId="77777777" w:rsidR="00EB03E0" w:rsidRPr="00EB03E0" w:rsidRDefault="00EB2B1F" w:rsidP="009C13C1">
      <w:pPr>
        <w:pStyle w:val="largemain"/>
        <w:rPr>
          <w:sz w:val="16"/>
        </w:rPr>
      </w:pPr>
      <w:r w:rsidRPr="009C13C1">
        <w:t>the seed-time and the harvest,</w:t>
      </w:r>
    </w:p>
    <w:p w14:paraId="6568B0AF" w14:textId="77777777" w:rsidR="00EB03E0" w:rsidRPr="00EB03E0" w:rsidRDefault="00EB2B1F" w:rsidP="009C13C1">
      <w:pPr>
        <w:pStyle w:val="largemain"/>
        <w:rPr>
          <w:sz w:val="16"/>
        </w:rPr>
      </w:pPr>
      <w:r w:rsidRPr="009C13C1">
        <w:t>our life, our health, our food.</w:t>
      </w:r>
    </w:p>
    <w:p w14:paraId="7EB5C601" w14:textId="77777777" w:rsidR="00EB03E0" w:rsidRPr="00EB03E0" w:rsidRDefault="00EB2B1F" w:rsidP="009C13C1">
      <w:pPr>
        <w:pStyle w:val="largemain"/>
        <w:rPr>
          <w:sz w:val="16"/>
        </w:rPr>
      </w:pPr>
      <w:r w:rsidRPr="009C13C1">
        <w:t>Accept the gifts we offer,</w:t>
      </w:r>
      <w:r w:rsidR="009C13C1">
        <w:t xml:space="preserve"> </w:t>
      </w:r>
      <w:r w:rsidRPr="009C13C1">
        <w:t>for all your love imparts,</w:t>
      </w:r>
    </w:p>
    <w:p w14:paraId="4AADA4DB" w14:textId="77777777" w:rsidR="00EB03E0" w:rsidRPr="00EB03E0" w:rsidRDefault="00EB2B1F" w:rsidP="009C13C1">
      <w:pPr>
        <w:pStyle w:val="largemain"/>
        <w:rPr>
          <w:sz w:val="16"/>
        </w:rPr>
      </w:pPr>
      <w:r w:rsidRPr="009C13C1">
        <w:t>and that which you most welcome,</w:t>
      </w:r>
    </w:p>
    <w:p w14:paraId="7350D448" w14:textId="77777777" w:rsidR="00EB03E0" w:rsidRPr="00EB03E0" w:rsidRDefault="00EB2B1F" w:rsidP="009C13C1">
      <w:pPr>
        <w:pStyle w:val="largemain"/>
        <w:rPr>
          <w:sz w:val="16"/>
        </w:rPr>
      </w:pPr>
      <w:r w:rsidRPr="009C13C1">
        <w:t>our humble, thankful hearts.</w:t>
      </w:r>
    </w:p>
    <w:p w14:paraId="7EECD3FA" w14:textId="77777777" w:rsidR="00EB03E0" w:rsidRPr="00EB03E0" w:rsidRDefault="00EB03E0" w:rsidP="00EB2B1F">
      <w:pPr>
        <w:pStyle w:val="smallmainbold"/>
        <w:rPr>
          <w:sz w:val="16"/>
        </w:rPr>
      </w:pPr>
    </w:p>
    <w:p w14:paraId="66D11D68" w14:textId="31597912" w:rsidR="00EB03E0" w:rsidRPr="00EB03E0" w:rsidRDefault="00EB2B1F" w:rsidP="009C13C1">
      <w:pPr>
        <w:pStyle w:val="LargeHeading1"/>
        <w:rPr>
          <w:sz w:val="16"/>
        </w:rPr>
      </w:pPr>
      <w:r w:rsidRPr="009C13C1">
        <w:t xml:space="preserve"> Notices </w:t>
      </w:r>
    </w:p>
    <w:p w14:paraId="7F621504" w14:textId="77777777" w:rsidR="00EB03E0" w:rsidRPr="00EB03E0" w:rsidRDefault="00EB03E0" w:rsidP="00EB2B1F">
      <w:pPr>
        <w:pStyle w:val="smallmainbold"/>
        <w:rPr>
          <w:sz w:val="16"/>
        </w:rPr>
      </w:pPr>
    </w:p>
    <w:p w14:paraId="4A121FB5" w14:textId="25BCFEAD" w:rsidR="00596E94" w:rsidRPr="00596E94" w:rsidRDefault="00596E94" w:rsidP="00596E94">
      <w:pPr>
        <w:pStyle w:val="LargeHeading1"/>
      </w:pPr>
      <w:r w:rsidRPr="00596E94">
        <w:t>Give to our God immortal praise</w:t>
      </w:r>
    </w:p>
    <w:p w14:paraId="34573686" w14:textId="5C0BBFE6" w:rsidR="00596E94" w:rsidRPr="00596E94" w:rsidRDefault="00596E94" w:rsidP="00596E94">
      <w:pPr>
        <w:pStyle w:val="LargeHeading1"/>
      </w:pPr>
      <w:r w:rsidRPr="00596E94">
        <w:t>Hymn 353</w:t>
      </w:r>
    </w:p>
    <w:p w14:paraId="7B09C9E6" w14:textId="26821C97" w:rsidR="00596E94" w:rsidRPr="00596E94" w:rsidRDefault="00596E94" w:rsidP="00596E94">
      <w:pPr>
        <w:pStyle w:val="largemain"/>
      </w:pPr>
      <w:r w:rsidRPr="00596E94">
        <w:t xml:space="preserve">1 Give to our God immortal praise;  </w:t>
      </w:r>
    </w:p>
    <w:p w14:paraId="4193824D" w14:textId="77777777" w:rsidR="00596E94" w:rsidRPr="00596E94" w:rsidRDefault="00596E94" w:rsidP="00596E94">
      <w:pPr>
        <w:pStyle w:val="largemain"/>
      </w:pPr>
      <w:r w:rsidRPr="00596E94">
        <w:t xml:space="preserve">mercy and truth are all His ways;  </w:t>
      </w:r>
    </w:p>
    <w:p w14:paraId="52FAA6A7" w14:textId="77777777" w:rsidR="00596E94" w:rsidRPr="00596E94" w:rsidRDefault="00596E94" w:rsidP="00596E94">
      <w:pPr>
        <w:pStyle w:val="largemain"/>
      </w:pPr>
      <w:r w:rsidRPr="00596E94">
        <w:t xml:space="preserve">wonders of grace to God belong,  </w:t>
      </w:r>
    </w:p>
    <w:p w14:paraId="74D836F9" w14:textId="77777777" w:rsidR="00596E94" w:rsidRPr="00596E94" w:rsidRDefault="00596E94" w:rsidP="00596E94">
      <w:pPr>
        <w:pStyle w:val="largemain"/>
      </w:pPr>
      <w:r w:rsidRPr="00596E94">
        <w:t xml:space="preserve">repeat His mercies in your song.  </w:t>
      </w:r>
    </w:p>
    <w:p w14:paraId="6493FAEC" w14:textId="77777777" w:rsidR="00596E94" w:rsidRPr="00596E94" w:rsidRDefault="00596E94" w:rsidP="00596E94">
      <w:pPr>
        <w:pStyle w:val="largemain"/>
        <w:rPr>
          <w:sz w:val="16"/>
          <w:szCs w:val="16"/>
        </w:rPr>
      </w:pPr>
    </w:p>
    <w:p w14:paraId="627253FC" w14:textId="688F8D11" w:rsidR="00596E94" w:rsidRPr="00596E94" w:rsidRDefault="00596E94" w:rsidP="00596E94">
      <w:pPr>
        <w:pStyle w:val="largemain"/>
      </w:pPr>
      <w:r w:rsidRPr="00596E94">
        <w:t xml:space="preserve">2 Give to the Lord of lords renown,  </w:t>
      </w:r>
    </w:p>
    <w:p w14:paraId="570CDBC3" w14:textId="77777777" w:rsidR="00596E94" w:rsidRPr="00596E94" w:rsidRDefault="00596E94" w:rsidP="00596E94">
      <w:pPr>
        <w:pStyle w:val="largemain"/>
      </w:pPr>
      <w:r w:rsidRPr="00596E94">
        <w:t xml:space="preserve">the King of kings with glory crown;  </w:t>
      </w:r>
    </w:p>
    <w:p w14:paraId="2357B34A" w14:textId="77777777" w:rsidR="00596E94" w:rsidRPr="00596E94" w:rsidRDefault="00596E94" w:rsidP="00596E94">
      <w:pPr>
        <w:pStyle w:val="largemain"/>
      </w:pPr>
      <w:r w:rsidRPr="00596E94">
        <w:t xml:space="preserve">His mercies ever shall endure,  </w:t>
      </w:r>
    </w:p>
    <w:p w14:paraId="7685E37D" w14:textId="77777777" w:rsidR="00596E94" w:rsidRPr="00596E94" w:rsidRDefault="00596E94" w:rsidP="00596E94">
      <w:pPr>
        <w:pStyle w:val="largemain"/>
      </w:pPr>
      <w:r w:rsidRPr="00596E94">
        <w:t xml:space="preserve">when lords and kings </w:t>
      </w:r>
    </w:p>
    <w:p w14:paraId="097528CD" w14:textId="77777777" w:rsidR="00596E94" w:rsidRPr="00596E94" w:rsidRDefault="00596E94" w:rsidP="00596E94">
      <w:pPr>
        <w:pStyle w:val="largemain"/>
      </w:pPr>
      <w:r w:rsidRPr="00596E94">
        <w:t xml:space="preserve">are known no more.  </w:t>
      </w:r>
    </w:p>
    <w:p w14:paraId="785BD61A" w14:textId="77777777" w:rsidR="00596E94" w:rsidRPr="00596E94" w:rsidRDefault="00596E94" w:rsidP="00596E94">
      <w:pPr>
        <w:pStyle w:val="largemain"/>
        <w:rPr>
          <w:sz w:val="16"/>
          <w:szCs w:val="16"/>
        </w:rPr>
      </w:pPr>
    </w:p>
    <w:p w14:paraId="6768DF9B" w14:textId="6623B890" w:rsidR="00596E94" w:rsidRPr="00596E94" w:rsidRDefault="00596E94" w:rsidP="00596E94">
      <w:pPr>
        <w:pStyle w:val="largemain"/>
      </w:pPr>
      <w:r w:rsidRPr="00596E94">
        <w:t xml:space="preserve">3 He built the earth, He spread the sky,  </w:t>
      </w:r>
    </w:p>
    <w:p w14:paraId="3D57356B" w14:textId="77777777" w:rsidR="00596E94" w:rsidRPr="00596E94" w:rsidRDefault="00596E94" w:rsidP="00596E94">
      <w:pPr>
        <w:pStyle w:val="largemain"/>
      </w:pPr>
      <w:r w:rsidRPr="00596E94">
        <w:t xml:space="preserve">and fixed the starry lights on high;  </w:t>
      </w:r>
    </w:p>
    <w:p w14:paraId="55A92A3A" w14:textId="77777777" w:rsidR="00596E94" w:rsidRPr="00596E94" w:rsidRDefault="00596E94" w:rsidP="00596E94">
      <w:pPr>
        <w:pStyle w:val="largemain"/>
      </w:pPr>
      <w:r w:rsidRPr="00596E94">
        <w:t xml:space="preserve">wonders of grace to God belong,  </w:t>
      </w:r>
    </w:p>
    <w:p w14:paraId="3F31E163" w14:textId="036C6207" w:rsidR="00596E94" w:rsidRDefault="00596E94" w:rsidP="00596E94">
      <w:pPr>
        <w:pStyle w:val="largemain"/>
      </w:pPr>
      <w:r w:rsidRPr="00596E94">
        <w:t xml:space="preserve">repeat His mercies in your song.  </w:t>
      </w:r>
    </w:p>
    <w:p w14:paraId="5E1C1BB7" w14:textId="77777777" w:rsidR="00596E94" w:rsidRPr="00596E94" w:rsidRDefault="00596E94" w:rsidP="00596E94">
      <w:pPr>
        <w:pStyle w:val="largemain"/>
        <w:rPr>
          <w:sz w:val="16"/>
          <w:szCs w:val="16"/>
        </w:rPr>
      </w:pPr>
    </w:p>
    <w:p w14:paraId="3C46FAA7" w14:textId="77777777" w:rsidR="00596E94" w:rsidRDefault="00596E94" w:rsidP="00596E94">
      <w:pPr>
        <w:pStyle w:val="largemain"/>
      </w:pPr>
    </w:p>
    <w:p w14:paraId="5FF6B275" w14:textId="7760165E" w:rsidR="00596E94" w:rsidRPr="00596E94" w:rsidRDefault="00596E94" w:rsidP="00596E94">
      <w:pPr>
        <w:pStyle w:val="largemain"/>
      </w:pPr>
      <w:r w:rsidRPr="00596E94">
        <w:lastRenderedPageBreak/>
        <w:t xml:space="preserve">4 He fills the sun with morning light,  </w:t>
      </w:r>
    </w:p>
    <w:p w14:paraId="162909A6" w14:textId="77777777" w:rsidR="00596E94" w:rsidRPr="00596E94" w:rsidRDefault="00596E94" w:rsidP="00596E94">
      <w:pPr>
        <w:pStyle w:val="largemain"/>
      </w:pPr>
      <w:r w:rsidRPr="00596E94">
        <w:t xml:space="preserve">He bids the moon direct the night;  </w:t>
      </w:r>
    </w:p>
    <w:p w14:paraId="3F63E24C" w14:textId="77777777" w:rsidR="00596E94" w:rsidRPr="00596E94" w:rsidRDefault="00596E94" w:rsidP="00596E94">
      <w:pPr>
        <w:pStyle w:val="largemain"/>
      </w:pPr>
      <w:r w:rsidRPr="00596E94">
        <w:t xml:space="preserve">His mercies ever shall endure,  </w:t>
      </w:r>
    </w:p>
    <w:p w14:paraId="75ED51E7" w14:textId="77777777" w:rsidR="00596E94" w:rsidRPr="00596E94" w:rsidRDefault="00596E94" w:rsidP="00596E94">
      <w:pPr>
        <w:pStyle w:val="largemain"/>
      </w:pPr>
      <w:r w:rsidRPr="00596E94">
        <w:t>when suns and moons shall shine no more.</w:t>
      </w:r>
    </w:p>
    <w:p w14:paraId="13DB99D8" w14:textId="77777777" w:rsidR="00596E94" w:rsidRPr="00596E94" w:rsidRDefault="00596E94" w:rsidP="00596E94">
      <w:pPr>
        <w:pStyle w:val="largemain"/>
        <w:rPr>
          <w:sz w:val="16"/>
          <w:szCs w:val="16"/>
        </w:rPr>
      </w:pPr>
    </w:p>
    <w:p w14:paraId="0BE90765" w14:textId="4E0D4BD2" w:rsidR="00596E94" w:rsidRPr="00596E94" w:rsidRDefault="00596E94" w:rsidP="00596E94">
      <w:pPr>
        <w:pStyle w:val="largemain"/>
      </w:pPr>
      <w:r w:rsidRPr="00596E94">
        <w:t xml:space="preserve">5 He sent His Son with pow'r to save  </w:t>
      </w:r>
    </w:p>
    <w:p w14:paraId="365CDA88" w14:textId="6F229DDD" w:rsidR="00596E94" w:rsidRPr="00596E94" w:rsidRDefault="00596E94" w:rsidP="00596E94">
      <w:pPr>
        <w:pStyle w:val="largemain"/>
      </w:pPr>
      <w:r w:rsidRPr="00596E94">
        <w:t xml:space="preserve">from guilt, and darkness, and the grave;  </w:t>
      </w:r>
    </w:p>
    <w:p w14:paraId="23385EB6" w14:textId="77777777" w:rsidR="00596E94" w:rsidRPr="00596E94" w:rsidRDefault="00596E94" w:rsidP="00596E94">
      <w:pPr>
        <w:pStyle w:val="largemain"/>
      </w:pPr>
      <w:r w:rsidRPr="00596E94">
        <w:t xml:space="preserve">wonders of grace to God belong,  </w:t>
      </w:r>
    </w:p>
    <w:p w14:paraId="449634A6" w14:textId="77777777" w:rsidR="00596E94" w:rsidRPr="00596E94" w:rsidRDefault="00596E94" w:rsidP="00596E94">
      <w:pPr>
        <w:pStyle w:val="largemain"/>
      </w:pPr>
      <w:r w:rsidRPr="00596E94">
        <w:t xml:space="preserve">repeat His mercies in your song.  </w:t>
      </w:r>
    </w:p>
    <w:p w14:paraId="3ED6A28C" w14:textId="77777777" w:rsidR="00596E94" w:rsidRPr="00596E94" w:rsidRDefault="00596E94" w:rsidP="00596E94">
      <w:pPr>
        <w:pStyle w:val="largemain"/>
        <w:rPr>
          <w:sz w:val="16"/>
          <w:szCs w:val="16"/>
        </w:rPr>
      </w:pPr>
    </w:p>
    <w:p w14:paraId="251A456F" w14:textId="1E0F1AAD" w:rsidR="00596E94" w:rsidRPr="00596E94" w:rsidRDefault="00596E94" w:rsidP="00596E94">
      <w:pPr>
        <w:pStyle w:val="largemain"/>
      </w:pPr>
      <w:r w:rsidRPr="00596E94">
        <w:t xml:space="preserve">6 Through this vain world He guides our feet  </w:t>
      </w:r>
    </w:p>
    <w:p w14:paraId="7BE6897D" w14:textId="77777777" w:rsidR="00596E94" w:rsidRPr="00596E94" w:rsidRDefault="00596E94" w:rsidP="00596E94">
      <w:pPr>
        <w:pStyle w:val="largemain"/>
      </w:pPr>
      <w:r w:rsidRPr="00596E94">
        <w:t xml:space="preserve">and leads us to His heav'nly seat;  </w:t>
      </w:r>
    </w:p>
    <w:p w14:paraId="56357C44" w14:textId="77777777" w:rsidR="00596E94" w:rsidRPr="00596E94" w:rsidRDefault="00596E94" w:rsidP="00596E94">
      <w:pPr>
        <w:pStyle w:val="largemain"/>
      </w:pPr>
      <w:r w:rsidRPr="00596E94">
        <w:t xml:space="preserve">His mercies ever shall endure,  </w:t>
      </w:r>
    </w:p>
    <w:p w14:paraId="5CED2048" w14:textId="77777777" w:rsidR="00596E94" w:rsidRPr="00596E94" w:rsidRDefault="00596E94" w:rsidP="00596E94">
      <w:pPr>
        <w:pStyle w:val="largemain"/>
      </w:pPr>
      <w:r w:rsidRPr="00596E94">
        <w:t>when this vain world shall be no more</w:t>
      </w:r>
    </w:p>
    <w:p w14:paraId="065BA7B5" w14:textId="33BC049C" w:rsidR="00EB03E0" w:rsidRPr="00EB03E0" w:rsidRDefault="00EB2B1F" w:rsidP="00EB03E0">
      <w:pPr>
        <w:pStyle w:val="LargeHeading1"/>
        <w:rPr>
          <w:sz w:val="16"/>
        </w:rPr>
      </w:pPr>
      <w:r w:rsidRPr="009C13C1">
        <w:t>Dismissal</w:t>
      </w:r>
    </w:p>
    <w:p w14:paraId="053D77F1" w14:textId="77777777" w:rsidR="00EB03E0" w:rsidRPr="00EB03E0" w:rsidRDefault="00EB03E0" w:rsidP="00EB2B1F">
      <w:pPr>
        <w:pStyle w:val="smallmainbold"/>
        <w:rPr>
          <w:sz w:val="16"/>
        </w:rPr>
      </w:pPr>
    </w:p>
    <w:p w14:paraId="7F387961" w14:textId="77777777" w:rsidR="00EB03E0" w:rsidRPr="00EB03E0" w:rsidRDefault="00EB2B1F" w:rsidP="00EB03E0">
      <w:pPr>
        <w:pStyle w:val="largemain"/>
        <w:rPr>
          <w:sz w:val="16"/>
        </w:rPr>
      </w:pPr>
      <w:r w:rsidRPr="009C13C1">
        <w:t xml:space="preserve">This Harvest time, </w:t>
      </w:r>
    </w:p>
    <w:p w14:paraId="656B6EDE" w14:textId="77777777" w:rsidR="00EB03E0" w:rsidRPr="00EB03E0" w:rsidRDefault="00EB2B1F" w:rsidP="00EB03E0">
      <w:pPr>
        <w:pStyle w:val="largemain"/>
        <w:rPr>
          <w:sz w:val="16"/>
        </w:rPr>
      </w:pPr>
      <w:r w:rsidRPr="009C13C1">
        <w:t>Go in peace to love and serve the Lord</w:t>
      </w:r>
    </w:p>
    <w:p w14:paraId="5B3C3F08" w14:textId="77777777" w:rsidR="00EB03E0" w:rsidRPr="00EB03E0" w:rsidRDefault="00EB03E0" w:rsidP="00EB03E0">
      <w:pPr>
        <w:pStyle w:val="largemain"/>
        <w:rPr>
          <w:sz w:val="16"/>
        </w:rPr>
      </w:pPr>
      <w:r w:rsidRPr="00EB03E0">
        <w:rPr>
          <w:b/>
        </w:rPr>
        <w:t>in the name of Christ. Amen.</w:t>
      </w:r>
    </w:p>
    <w:p w14:paraId="50D268BC" w14:textId="77777777" w:rsidR="00EA5695" w:rsidRDefault="00EA5695" w:rsidP="00EA5695">
      <w:pPr>
        <w:pStyle w:val="smallmainbold"/>
      </w:pPr>
    </w:p>
    <w:p w14:paraId="0565458E" w14:textId="77777777" w:rsidR="00044064" w:rsidRDefault="00044064" w:rsidP="00EA5695">
      <w:pPr>
        <w:pStyle w:val="smallmainbold"/>
      </w:pPr>
    </w:p>
    <w:p w14:paraId="5386E5C6" w14:textId="749397F3" w:rsidR="00044064" w:rsidRPr="00044064" w:rsidRDefault="00044064" w:rsidP="00044064">
      <w:pPr>
        <w:pStyle w:val="largemain"/>
      </w:pPr>
      <w:r w:rsidRPr="00044064">
        <w:t>All</w:t>
      </w:r>
      <w:r w:rsidRPr="00044064">
        <w:t xml:space="preserve"> food used to decorate the church today will be donated to Ballynahinch foodbank. All loose change placed in the collection plates during the offering hymn will be donated to the charity Brainwaves NI. For more information on the work of Brainwaves you can visit their website: </w:t>
      </w:r>
      <w:hyperlink r:id="rId5" w:history="1">
        <w:r w:rsidRPr="00044064">
          <w:rPr>
            <w:b/>
            <w:bCs/>
            <w:i/>
            <w:iCs/>
          </w:rPr>
          <w:t>www.brainwaves-ni.org</w:t>
        </w:r>
      </w:hyperlink>
    </w:p>
    <w:p w14:paraId="7929B245" w14:textId="77777777" w:rsidR="00044064" w:rsidRPr="00044064" w:rsidRDefault="00044064" w:rsidP="00044064">
      <w:pPr>
        <w:rPr>
          <w:rFonts w:cstheme="minorHAnsi"/>
          <w:b/>
          <w:bCs/>
          <w:color w:val="00B050"/>
          <w:sz w:val="16"/>
          <w:szCs w:val="16"/>
        </w:rPr>
      </w:pPr>
    </w:p>
    <w:p w14:paraId="6543E948" w14:textId="627E3825" w:rsidR="00044064" w:rsidRPr="00044064" w:rsidRDefault="00044064" w:rsidP="00044064">
      <w:pPr>
        <w:pStyle w:val="LargeHeading1"/>
      </w:pPr>
      <w:r w:rsidRPr="00044064">
        <w:t xml:space="preserve">Points of Prayer (POP) </w:t>
      </w:r>
    </w:p>
    <w:p w14:paraId="79594E63" w14:textId="77777777" w:rsidR="00044064" w:rsidRPr="00044064" w:rsidRDefault="00044064" w:rsidP="00044064">
      <w:pPr>
        <w:rPr>
          <w:rFonts w:cstheme="minorHAnsi"/>
          <w:b/>
          <w:bCs/>
          <w:color w:val="00B050"/>
          <w:sz w:val="16"/>
          <w:szCs w:val="16"/>
        </w:rPr>
      </w:pPr>
    </w:p>
    <w:p w14:paraId="722126FF" w14:textId="798B8F6B" w:rsidR="00044064" w:rsidRPr="00044064" w:rsidRDefault="00044064" w:rsidP="00044064">
      <w:pPr>
        <w:pStyle w:val="ListParagraph"/>
        <w:numPr>
          <w:ilvl w:val="0"/>
          <w:numId w:val="1"/>
        </w:numPr>
        <w:spacing w:after="0" w:line="240" w:lineRule="auto"/>
        <w:rPr>
          <w:rFonts w:eastAsia="Times New Roman" w:cstheme="minorHAnsi"/>
          <w:sz w:val="44"/>
          <w:szCs w:val="44"/>
          <w:lang w:eastAsia="en-GB"/>
        </w:rPr>
      </w:pPr>
      <w:r w:rsidRPr="00044064">
        <w:rPr>
          <w:rFonts w:eastAsia="Times New Roman" w:cstheme="minorHAnsi"/>
          <w:color w:val="000000"/>
          <w:sz w:val="44"/>
          <w:szCs w:val="44"/>
          <w:lang w:eastAsia="en-GB"/>
        </w:rPr>
        <w:t>Let</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us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thank</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God</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for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His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goodness,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faithfulness,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and</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abundant</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blessings.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May</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we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always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have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lastRenderedPageBreak/>
        <w:t>grateful</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hearts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and</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recognise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Him</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the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source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of</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all</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we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have.</w:t>
      </w:r>
    </w:p>
    <w:p w14:paraId="7CE1E837" w14:textId="676AD539" w:rsidR="00044064" w:rsidRPr="00044064" w:rsidRDefault="00044064" w:rsidP="00044064">
      <w:pPr>
        <w:pStyle w:val="ListParagraph"/>
        <w:numPr>
          <w:ilvl w:val="0"/>
          <w:numId w:val="1"/>
        </w:numPr>
        <w:spacing w:after="0" w:line="240" w:lineRule="auto"/>
        <w:rPr>
          <w:rFonts w:eastAsia="Times New Roman" w:cstheme="minorHAnsi"/>
          <w:sz w:val="44"/>
          <w:szCs w:val="44"/>
          <w:lang w:eastAsia="en-GB"/>
        </w:rPr>
      </w:pPr>
      <w:r w:rsidRPr="00044064">
        <w:rPr>
          <w:rFonts w:eastAsia="Times New Roman" w:cstheme="minorHAnsi"/>
          <w:color w:val="000000"/>
          <w:sz w:val="44"/>
          <w:szCs w:val="44"/>
          <w:lang w:eastAsia="en-GB"/>
        </w:rPr>
        <w:t>Let</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us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pray</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that</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as a church we will</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continue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to</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grow</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deeper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in</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our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faith,</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become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stronger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in</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prayer,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and</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draw</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closer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to</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Jesus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in</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our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daily</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lives.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May</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His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love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shine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through</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us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we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reach</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out</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to</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o</w:t>
      </w:r>
      <w:r w:rsidRPr="00044064">
        <w:rPr>
          <w:rFonts w:eastAsia="Times New Roman" w:cstheme="minorHAnsi"/>
          <w:color w:val="000000"/>
          <w:sz w:val="44"/>
          <w:szCs w:val="44"/>
          <w:lang w:eastAsia="en-GB"/>
        </w:rPr>
        <w:t>u</w:t>
      </w:r>
      <w:r w:rsidRPr="00044064">
        <w:rPr>
          <w:rFonts w:eastAsia="Times New Roman" w:cstheme="minorHAnsi"/>
          <w:color w:val="000000"/>
          <w:sz w:val="44"/>
          <w:szCs w:val="44"/>
          <w:lang w:eastAsia="en-GB"/>
        </w:rPr>
        <w:t>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community,</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sharing</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His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hope,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kindness,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and</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compassion</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with</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those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around</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us.</w:t>
      </w:r>
    </w:p>
    <w:p w14:paraId="01966F42" w14:textId="335FB410" w:rsidR="00044064" w:rsidRPr="00044064" w:rsidRDefault="00044064" w:rsidP="00044064">
      <w:pPr>
        <w:pStyle w:val="ListParagraph"/>
        <w:numPr>
          <w:ilvl w:val="0"/>
          <w:numId w:val="1"/>
        </w:numPr>
        <w:spacing w:after="0" w:line="240" w:lineRule="auto"/>
        <w:rPr>
          <w:rFonts w:eastAsia="Times New Roman" w:cstheme="minorHAnsi"/>
          <w:sz w:val="44"/>
          <w:szCs w:val="44"/>
          <w:lang w:eastAsia="en-GB"/>
        </w:rPr>
      </w:pPr>
      <w:r w:rsidRPr="00044064">
        <w:rPr>
          <w:rFonts w:eastAsia="Times New Roman" w:cstheme="minorHAnsi"/>
          <w:color w:val="000000"/>
          <w:sz w:val="44"/>
          <w:szCs w:val="44"/>
          <w:lang w:eastAsia="en-GB"/>
        </w:rPr>
        <w:t>Let</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us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lift</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up</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our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neighbouring</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churches,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praying</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for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God's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blessings,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strength,</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and</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guidance</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upon</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their</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leaders</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and</w:t>
      </w:r>
      <w:r w:rsidRPr="00044064">
        <w:rPr>
          <w:rFonts w:eastAsia="Times New Roman" w:cstheme="minorHAnsi"/>
          <w:color w:val="000000"/>
          <w:sz w:val="44"/>
          <w:szCs w:val="44"/>
          <w:lang w:eastAsia="en-GB"/>
        </w:rPr>
        <w:t xml:space="preserve"> </w:t>
      </w:r>
      <w:r w:rsidRPr="00044064">
        <w:rPr>
          <w:rFonts w:eastAsia="Times New Roman" w:cstheme="minorHAnsi"/>
          <w:color w:val="000000"/>
          <w:sz w:val="44"/>
          <w:szCs w:val="44"/>
          <w:lang w:eastAsia="en-GB"/>
        </w:rPr>
        <w:t>congregations.</w:t>
      </w:r>
      <w:r w:rsidRPr="00044064">
        <w:rPr>
          <w:rFonts w:eastAsia="Times New Roman" w:cstheme="minorHAnsi"/>
          <w:color w:val="000000"/>
          <w:sz w:val="44"/>
          <w:szCs w:val="44"/>
          <w:lang w:eastAsia="en-GB"/>
        </w:rPr>
        <w:t xml:space="preserve"> </w:t>
      </w:r>
    </w:p>
    <w:p w14:paraId="0336F266" w14:textId="2B225ADC" w:rsidR="00044064" w:rsidRPr="00044064" w:rsidRDefault="00F67642" w:rsidP="00044064">
      <w:pPr>
        <w:pStyle w:val="ListParagraph"/>
        <w:numPr>
          <w:ilvl w:val="0"/>
          <w:numId w:val="1"/>
        </w:numPr>
        <w:spacing w:after="0" w:line="240" w:lineRule="auto"/>
        <w:rPr>
          <w:rFonts w:eastAsia="Times New Roman" w:cstheme="minorHAnsi"/>
          <w:color w:val="000000"/>
          <w:sz w:val="44"/>
          <w:szCs w:val="44"/>
          <w:lang w:eastAsia="en-GB"/>
        </w:rPr>
      </w:pPr>
      <w:r>
        <w:rPr>
          <w:rFonts w:eastAsia="Times New Roman" w:cstheme="minorHAnsi"/>
          <w:color w:val="000000"/>
          <w:sz w:val="44"/>
          <w:szCs w:val="44"/>
          <w:lang w:eastAsia="en-GB"/>
        </w:rPr>
        <w:t xml:space="preserve">Let us pray for </w:t>
      </w:r>
      <w:r w:rsidR="00044064" w:rsidRPr="00044064">
        <w:rPr>
          <w:rFonts w:eastAsia="Times New Roman" w:cstheme="minorHAnsi"/>
          <w:color w:val="000000"/>
          <w:sz w:val="44"/>
          <w:szCs w:val="44"/>
          <w:lang w:eastAsia="en-GB"/>
        </w:rPr>
        <w:t>all places where people suffer from the effects of conflict and where tensions have a daily effect. May wars soon end, and may peace be nurtured where there are strained relationships</w:t>
      </w:r>
      <w:r>
        <w:rPr>
          <w:rFonts w:eastAsia="Times New Roman" w:cstheme="minorHAnsi"/>
          <w:color w:val="000000"/>
          <w:sz w:val="44"/>
          <w:szCs w:val="44"/>
          <w:lang w:eastAsia="en-GB"/>
        </w:rPr>
        <w:t>.</w:t>
      </w:r>
    </w:p>
    <w:p w14:paraId="6DFDE81A" w14:textId="77777777" w:rsidR="00044064" w:rsidRPr="00044064" w:rsidRDefault="00044064" w:rsidP="00044064">
      <w:pPr>
        <w:pStyle w:val="ListParagraph"/>
        <w:rPr>
          <w:rFonts w:eastAsia="Times New Roman" w:cstheme="minorHAnsi"/>
          <w:sz w:val="44"/>
          <w:szCs w:val="44"/>
          <w:lang w:eastAsia="en-GB"/>
        </w:rPr>
      </w:pPr>
    </w:p>
    <w:p w14:paraId="7B06EB89" w14:textId="77777777" w:rsidR="00044064" w:rsidRPr="009C13C1" w:rsidRDefault="00044064" w:rsidP="00EA5695">
      <w:pPr>
        <w:pStyle w:val="smallmainbold"/>
      </w:pPr>
    </w:p>
    <w:sectPr w:rsidR="00044064" w:rsidRPr="009C13C1"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B34E2C"/>
    <w:multiLevelType w:val="hybridMultilevel"/>
    <w:tmpl w:val="6E7C1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11837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B1F"/>
    <w:rsid w:val="00044064"/>
    <w:rsid w:val="00297CAE"/>
    <w:rsid w:val="002D07DF"/>
    <w:rsid w:val="003A7F4A"/>
    <w:rsid w:val="003C42F3"/>
    <w:rsid w:val="00423B04"/>
    <w:rsid w:val="0049354C"/>
    <w:rsid w:val="004E0F3D"/>
    <w:rsid w:val="00562BFE"/>
    <w:rsid w:val="00596E94"/>
    <w:rsid w:val="005A02B7"/>
    <w:rsid w:val="00606F3E"/>
    <w:rsid w:val="00693069"/>
    <w:rsid w:val="006D7206"/>
    <w:rsid w:val="008A372B"/>
    <w:rsid w:val="009C13C1"/>
    <w:rsid w:val="00A44241"/>
    <w:rsid w:val="00B33EB6"/>
    <w:rsid w:val="00BE2029"/>
    <w:rsid w:val="00BF40FF"/>
    <w:rsid w:val="00C15953"/>
    <w:rsid w:val="00C46A49"/>
    <w:rsid w:val="00D86C48"/>
    <w:rsid w:val="00E7372C"/>
    <w:rsid w:val="00EA5695"/>
    <w:rsid w:val="00EB03E0"/>
    <w:rsid w:val="00EB2B1F"/>
    <w:rsid w:val="00F67642"/>
    <w:rsid w:val="00F72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77CCB"/>
  <w15:chartTrackingRefBased/>
  <w15:docId w15:val="{C1A694BE-4104-3B42-8FB8-2B0A6AD11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 w:type="character" w:styleId="Hyperlink">
    <w:name w:val="Hyperlink"/>
    <w:basedOn w:val="DefaultParagraphFont"/>
    <w:uiPriority w:val="99"/>
    <w:unhideWhenUsed/>
    <w:rsid w:val="0004406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rainwaves-ni.org"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1</TotalTime>
  <Pages>9</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3</cp:revision>
  <dcterms:created xsi:type="dcterms:W3CDTF">2026-10-15T15:55:00Z</dcterms:created>
  <dcterms:modified xsi:type="dcterms:W3CDTF">2026-10-15T15:55:00Z</dcterms:modified>
</cp:coreProperties>
</file>