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40912D" w14:textId="77777777" w:rsidR="000B27AB" w:rsidRPr="000B27AB" w:rsidRDefault="00797460" w:rsidP="00290E97">
      <w:pPr>
        <w:pStyle w:val="LargeHeading1"/>
        <w:jc w:val="center"/>
        <w:rPr>
          <w:sz w:val="16"/>
        </w:rPr>
      </w:pPr>
      <w:r w:rsidRPr="00797460">
        <w:t>SUNDAY 18th  OCTOBER</w:t>
      </w:r>
    </w:p>
    <w:p w14:paraId="26CCD5CF" w14:textId="77777777" w:rsidR="000B27AB" w:rsidRPr="000B27AB" w:rsidRDefault="00797460" w:rsidP="00290E97">
      <w:pPr>
        <w:pStyle w:val="LargeHeading1"/>
        <w:jc w:val="center"/>
        <w:rPr>
          <w:sz w:val="16"/>
        </w:rPr>
      </w:pPr>
      <w:r w:rsidRPr="00797460">
        <w:t>20</w:t>
      </w:r>
      <w:r w:rsidRPr="00290E97">
        <w:rPr>
          <w:vertAlign w:val="superscript"/>
        </w:rPr>
        <w:t>TH</w:t>
      </w:r>
      <w:r w:rsidRPr="00797460">
        <w:t xml:space="preserve"> SUNDAY AFTER TRINITY</w:t>
      </w:r>
    </w:p>
    <w:p w14:paraId="1B332F1B" w14:textId="77777777" w:rsidR="000B27AB" w:rsidRPr="000B27AB" w:rsidRDefault="000B27AB" w:rsidP="00797460">
      <w:pPr>
        <w:pStyle w:val="smallmainbold"/>
        <w:rPr>
          <w:b w:val="0"/>
          <w:bCs/>
          <w:sz w:val="16"/>
        </w:rPr>
      </w:pPr>
    </w:p>
    <w:p w14:paraId="26A5BB70" w14:textId="77777777" w:rsidR="000B27AB" w:rsidRPr="000B27AB" w:rsidRDefault="00797460" w:rsidP="00290E97">
      <w:pPr>
        <w:pStyle w:val="LargeHeading1"/>
        <w:rPr>
          <w:sz w:val="16"/>
        </w:rPr>
      </w:pPr>
      <w:r w:rsidRPr="00797460">
        <w:t xml:space="preserve">The Greeting -  Hello and Welcome </w:t>
      </w:r>
    </w:p>
    <w:p w14:paraId="3F147DF8" w14:textId="77777777" w:rsidR="000B27AB" w:rsidRPr="000B27AB" w:rsidRDefault="000B27AB" w:rsidP="00797460">
      <w:pPr>
        <w:pStyle w:val="smallmainbold"/>
        <w:rPr>
          <w:b w:val="0"/>
          <w:bCs/>
          <w:sz w:val="16"/>
        </w:rPr>
      </w:pPr>
    </w:p>
    <w:p w14:paraId="555A8568" w14:textId="77777777" w:rsidR="000B27AB" w:rsidRPr="000B27AB" w:rsidRDefault="00797460" w:rsidP="00290E97">
      <w:pPr>
        <w:pStyle w:val="largemain"/>
        <w:rPr>
          <w:b/>
          <w:sz w:val="16"/>
        </w:rPr>
      </w:pPr>
      <w:r w:rsidRPr="00797460">
        <w:t>The Lord be with you.</w:t>
      </w:r>
    </w:p>
    <w:p w14:paraId="4110DB9B" w14:textId="77777777" w:rsidR="000B27AB" w:rsidRPr="000B27AB" w:rsidRDefault="000B27AB" w:rsidP="00290E97">
      <w:pPr>
        <w:pStyle w:val="largemain"/>
        <w:rPr>
          <w:b/>
          <w:sz w:val="16"/>
        </w:rPr>
      </w:pPr>
      <w:r w:rsidRPr="000B27AB">
        <w:rPr>
          <w:b/>
        </w:rPr>
        <w:t xml:space="preserve"> And also with you.</w:t>
      </w:r>
    </w:p>
    <w:p w14:paraId="3EC59C68" w14:textId="77777777" w:rsidR="000B27AB" w:rsidRPr="000B27AB" w:rsidRDefault="000B27AB" w:rsidP="00797460">
      <w:pPr>
        <w:pStyle w:val="smallmainbold"/>
        <w:rPr>
          <w:b w:val="0"/>
          <w:bCs/>
          <w:sz w:val="16"/>
        </w:rPr>
      </w:pPr>
    </w:p>
    <w:p w14:paraId="3E0E061E" w14:textId="77777777" w:rsidR="000B27AB" w:rsidRPr="000B27AB" w:rsidRDefault="000B27AB" w:rsidP="00797460">
      <w:pPr>
        <w:pStyle w:val="smallmainbold"/>
        <w:rPr>
          <w:b w:val="0"/>
          <w:bCs/>
          <w:sz w:val="16"/>
        </w:rPr>
      </w:pPr>
    </w:p>
    <w:p w14:paraId="0EFCE919" w14:textId="77777777" w:rsidR="000B27AB" w:rsidRPr="000B27AB" w:rsidRDefault="00797460" w:rsidP="00290E97">
      <w:pPr>
        <w:pStyle w:val="largemain"/>
        <w:rPr>
          <w:b/>
          <w:sz w:val="16"/>
        </w:rPr>
      </w:pPr>
      <w:r w:rsidRPr="00797460">
        <w:t>O Lord, open our lips</w:t>
      </w:r>
    </w:p>
    <w:p w14:paraId="3404619B" w14:textId="77777777" w:rsidR="000B27AB" w:rsidRPr="000B27AB" w:rsidRDefault="000B27AB" w:rsidP="00290E97">
      <w:pPr>
        <w:pStyle w:val="largemain"/>
        <w:rPr>
          <w:b/>
          <w:sz w:val="16"/>
        </w:rPr>
      </w:pPr>
      <w:r w:rsidRPr="000B27AB">
        <w:rPr>
          <w:b/>
        </w:rPr>
        <w:t xml:space="preserve"> and our mouth will proclaim your praise.</w:t>
      </w:r>
      <w:r w:rsidR="00797460" w:rsidRPr="00797460">
        <w:t xml:space="preserve"> </w:t>
      </w:r>
    </w:p>
    <w:p w14:paraId="42FC7E72" w14:textId="77777777" w:rsidR="000B27AB" w:rsidRPr="000B27AB" w:rsidRDefault="00797460" w:rsidP="00290E97">
      <w:pPr>
        <w:pStyle w:val="largemain"/>
        <w:rPr>
          <w:b/>
          <w:sz w:val="16"/>
        </w:rPr>
      </w:pPr>
      <w:r w:rsidRPr="00797460">
        <w:t>Let us worship the Lord.</w:t>
      </w:r>
    </w:p>
    <w:p w14:paraId="6759AB71" w14:textId="77777777" w:rsidR="000B27AB" w:rsidRPr="000B27AB" w:rsidRDefault="000B27AB" w:rsidP="00290E97">
      <w:pPr>
        <w:pStyle w:val="largemain"/>
        <w:rPr>
          <w:b/>
          <w:sz w:val="16"/>
        </w:rPr>
      </w:pPr>
      <w:r w:rsidRPr="000B27AB">
        <w:rPr>
          <w:b/>
        </w:rPr>
        <w:t xml:space="preserve"> All praise to his name.</w:t>
      </w:r>
      <w:r w:rsidR="00797460" w:rsidRPr="00797460">
        <w:t xml:space="preserve"> </w:t>
      </w:r>
    </w:p>
    <w:p w14:paraId="517BC34A" w14:textId="77777777" w:rsidR="000B27AB" w:rsidRPr="000B27AB" w:rsidRDefault="00797460" w:rsidP="00290E97">
      <w:pPr>
        <w:pStyle w:val="largemain"/>
        <w:rPr>
          <w:b/>
          <w:sz w:val="16"/>
        </w:rPr>
      </w:pPr>
      <w:r w:rsidRPr="00797460">
        <w:t>Blessed be God, Father, Son and Holy Spirit.</w:t>
      </w:r>
    </w:p>
    <w:p w14:paraId="56199BD4" w14:textId="77777777" w:rsidR="000B27AB" w:rsidRPr="000B27AB" w:rsidRDefault="000B27AB" w:rsidP="00290E97">
      <w:pPr>
        <w:pStyle w:val="largemain"/>
        <w:rPr>
          <w:b/>
          <w:sz w:val="16"/>
        </w:rPr>
      </w:pPr>
      <w:r w:rsidRPr="000B27AB">
        <w:rPr>
          <w:b/>
        </w:rPr>
        <w:t xml:space="preserve"> Blessed be God for ever.</w:t>
      </w:r>
    </w:p>
    <w:p w14:paraId="2F7BEB29" w14:textId="77777777" w:rsidR="000B27AB" w:rsidRPr="000B27AB" w:rsidRDefault="000B27AB" w:rsidP="00797460">
      <w:pPr>
        <w:pStyle w:val="smallmainbold"/>
        <w:rPr>
          <w:b w:val="0"/>
          <w:bCs/>
          <w:sz w:val="16"/>
        </w:rPr>
      </w:pPr>
    </w:p>
    <w:p w14:paraId="583B18C2" w14:textId="77777777" w:rsidR="000B27AB" w:rsidRPr="000B27AB" w:rsidRDefault="00797460" w:rsidP="00290E97">
      <w:pPr>
        <w:pStyle w:val="LargeHeading1"/>
        <w:rPr>
          <w:sz w:val="16"/>
        </w:rPr>
      </w:pPr>
      <w:r w:rsidRPr="00290E97">
        <w:t>All my hope on God is founded</w:t>
      </w:r>
      <w:r w:rsidR="00290E97" w:rsidRPr="00290E97">
        <w:t xml:space="preserve"> - </w:t>
      </w:r>
      <w:r w:rsidRPr="00290E97">
        <w:t>Hymn 10</w:t>
      </w:r>
    </w:p>
    <w:p w14:paraId="6E31B193" w14:textId="77777777" w:rsidR="000B27AB" w:rsidRPr="000B27AB" w:rsidRDefault="000B27AB" w:rsidP="00797460">
      <w:pPr>
        <w:pStyle w:val="smallmainbold"/>
        <w:rPr>
          <w:b w:val="0"/>
          <w:bCs/>
          <w:sz w:val="16"/>
        </w:rPr>
      </w:pPr>
    </w:p>
    <w:p w14:paraId="6D3C9431" w14:textId="77777777" w:rsidR="000B27AB" w:rsidRPr="000B27AB" w:rsidRDefault="000B27AB" w:rsidP="00290E97">
      <w:pPr>
        <w:pStyle w:val="largemain"/>
        <w:rPr>
          <w:b/>
          <w:sz w:val="16"/>
        </w:rPr>
      </w:pPr>
      <w:r w:rsidRPr="000B27AB">
        <w:rPr>
          <w:b/>
          <w:bCs/>
        </w:rPr>
        <w:t>1</w:t>
      </w:r>
      <w:r>
        <w:t xml:space="preserve"> </w:t>
      </w:r>
      <w:r w:rsidR="00797460" w:rsidRPr="00797460">
        <w:t>All my hope on God is founded;</w:t>
      </w:r>
    </w:p>
    <w:p w14:paraId="5E135E07" w14:textId="77777777" w:rsidR="000B27AB" w:rsidRPr="000B27AB" w:rsidRDefault="00797460" w:rsidP="00290E97">
      <w:pPr>
        <w:pStyle w:val="largemain"/>
        <w:rPr>
          <w:b/>
          <w:sz w:val="16"/>
        </w:rPr>
      </w:pPr>
      <w:r w:rsidRPr="00797460">
        <w:t>he doth still my trust renew.</w:t>
      </w:r>
    </w:p>
    <w:p w14:paraId="4E3C96DD" w14:textId="77777777" w:rsidR="000B27AB" w:rsidRPr="000B27AB" w:rsidRDefault="00797460" w:rsidP="00290E97">
      <w:pPr>
        <w:pStyle w:val="largemain"/>
        <w:rPr>
          <w:b/>
          <w:sz w:val="16"/>
        </w:rPr>
      </w:pPr>
      <w:r w:rsidRPr="00797460">
        <w:t>Me through change and chance he guideth,</w:t>
      </w:r>
    </w:p>
    <w:p w14:paraId="606015BC" w14:textId="77777777" w:rsidR="000B27AB" w:rsidRPr="000B27AB" w:rsidRDefault="00797460" w:rsidP="00290E97">
      <w:pPr>
        <w:pStyle w:val="largemain"/>
        <w:rPr>
          <w:b/>
          <w:sz w:val="16"/>
        </w:rPr>
      </w:pPr>
      <w:r w:rsidRPr="00797460">
        <w:t>only good and only true.</w:t>
      </w:r>
    </w:p>
    <w:p w14:paraId="57EE02F1" w14:textId="77777777" w:rsidR="000B27AB" w:rsidRPr="000B27AB" w:rsidRDefault="00797460" w:rsidP="00290E97">
      <w:pPr>
        <w:pStyle w:val="largemain"/>
        <w:rPr>
          <w:b/>
          <w:sz w:val="16"/>
        </w:rPr>
      </w:pPr>
      <w:r w:rsidRPr="00797460">
        <w:t>God unknown,</w:t>
      </w:r>
      <w:r w:rsidR="000B27AB">
        <w:t xml:space="preserve"> </w:t>
      </w:r>
      <w:r w:rsidRPr="00797460">
        <w:t>he alone</w:t>
      </w:r>
      <w:r w:rsidR="000B27AB">
        <w:rPr>
          <w:b/>
        </w:rPr>
        <w:t xml:space="preserve"> </w:t>
      </w:r>
      <w:r w:rsidRPr="00797460">
        <w:t>calls my heart to be his own.</w:t>
      </w:r>
    </w:p>
    <w:p w14:paraId="60F3CBB0" w14:textId="77777777" w:rsidR="000B27AB" w:rsidRPr="000B27AB" w:rsidRDefault="000B27AB" w:rsidP="00290E97">
      <w:pPr>
        <w:pStyle w:val="largemain"/>
        <w:rPr>
          <w:b/>
          <w:sz w:val="16"/>
        </w:rPr>
      </w:pPr>
    </w:p>
    <w:p w14:paraId="5F48D803" w14:textId="77777777" w:rsidR="000B27AB" w:rsidRPr="000B27AB" w:rsidRDefault="000B27AB" w:rsidP="00290E97">
      <w:pPr>
        <w:pStyle w:val="largemain"/>
        <w:rPr>
          <w:b/>
          <w:sz w:val="16"/>
        </w:rPr>
      </w:pPr>
      <w:r w:rsidRPr="000B27AB">
        <w:rPr>
          <w:b/>
        </w:rPr>
        <w:t xml:space="preserve"> 2</w:t>
      </w:r>
      <w:r w:rsidR="00797460" w:rsidRPr="00797460">
        <w:t xml:space="preserve"> Human pride and earthly glory,</w:t>
      </w:r>
    </w:p>
    <w:p w14:paraId="28AEA7DC" w14:textId="77777777" w:rsidR="000B27AB" w:rsidRPr="000B27AB" w:rsidRDefault="00797460" w:rsidP="00290E97">
      <w:pPr>
        <w:pStyle w:val="largemain"/>
        <w:rPr>
          <w:b/>
          <w:sz w:val="16"/>
        </w:rPr>
      </w:pPr>
      <w:r w:rsidRPr="00797460">
        <w:t>sword and crown betray our trust;</w:t>
      </w:r>
    </w:p>
    <w:p w14:paraId="3E28113A" w14:textId="77777777" w:rsidR="000B27AB" w:rsidRPr="000B27AB" w:rsidRDefault="00797460" w:rsidP="00290E97">
      <w:pPr>
        <w:pStyle w:val="largemain"/>
        <w:rPr>
          <w:b/>
          <w:sz w:val="16"/>
        </w:rPr>
      </w:pPr>
      <w:r w:rsidRPr="00797460">
        <w:t>what with care and toil is builded,</w:t>
      </w:r>
    </w:p>
    <w:p w14:paraId="341CC75B" w14:textId="77777777" w:rsidR="000B27AB" w:rsidRPr="000B27AB" w:rsidRDefault="00797460" w:rsidP="00290E97">
      <w:pPr>
        <w:pStyle w:val="largemain"/>
        <w:rPr>
          <w:b/>
          <w:sz w:val="16"/>
        </w:rPr>
      </w:pPr>
      <w:r w:rsidRPr="00797460">
        <w:t>tower and temple, fall to dust.</w:t>
      </w:r>
    </w:p>
    <w:p w14:paraId="00C00203" w14:textId="77777777" w:rsidR="000B27AB" w:rsidRPr="000B27AB" w:rsidRDefault="00797460" w:rsidP="00290E97">
      <w:pPr>
        <w:pStyle w:val="largemain"/>
        <w:rPr>
          <w:b/>
          <w:sz w:val="16"/>
        </w:rPr>
      </w:pPr>
      <w:r w:rsidRPr="00797460">
        <w:t>But God's power,</w:t>
      </w:r>
      <w:r w:rsidR="00290E97">
        <w:rPr>
          <w:b/>
        </w:rPr>
        <w:t xml:space="preserve"> </w:t>
      </w:r>
      <w:r w:rsidRPr="00797460">
        <w:t>hour by hour,</w:t>
      </w:r>
    </w:p>
    <w:p w14:paraId="38DFEB51" w14:textId="77777777" w:rsidR="000B27AB" w:rsidRPr="000B27AB" w:rsidRDefault="00797460" w:rsidP="00290E97">
      <w:pPr>
        <w:pStyle w:val="largemain"/>
        <w:rPr>
          <w:sz w:val="16"/>
        </w:rPr>
      </w:pPr>
      <w:r w:rsidRPr="00797460">
        <w:t>is my temple and my tower.</w:t>
      </w:r>
    </w:p>
    <w:p w14:paraId="01534651" w14:textId="77777777" w:rsidR="000B27AB" w:rsidRPr="000B27AB" w:rsidRDefault="000B27AB" w:rsidP="00290E97">
      <w:pPr>
        <w:pStyle w:val="largemain"/>
        <w:rPr>
          <w:b/>
          <w:sz w:val="16"/>
        </w:rPr>
      </w:pPr>
    </w:p>
    <w:p w14:paraId="5F8B004D" w14:textId="77777777" w:rsidR="000B27AB" w:rsidRPr="000B27AB" w:rsidRDefault="000B27AB" w:rsidP="00290E97">
      <w:pPr>
        <w:pStyle w:val="largemain"/>
        <w:rPr>
          <w:b/>
          <w:sz w:val="16"/>
        </w:rPr>
      </w:pPr>
      <w:r w:rsidRPr="000B27AB">
        <w:rPr>
          <w:b/>
        </w:rPr>
        <w:t xml:space="preserve"> 3</w:t>
      </w:r>
      <w:r w:rsidR="00797460" w:rsidRPr="00797460">
        <w:t xml:space="preserve"> God's great goodness aye endureth,</w:t>
      </w:r>
    </w:p>
    <w:p w14:paraId="35A62B2F" w14:textId="77777777" w:rsidR="000B27AB" w:rsidRPr="000B27AB" w:rsidRDefault="00797460" w:rsidP="00290E97">
      <w:pPr>
        <w:pStyle w:val="largemain"/>
        <w:rPr>
          <w:b/>
          <w:sz w:val="16"/>
        </w:rPr>
      </w:pPr>
      <w:r w:rsidRPr="00797460">
        <w:t>deep his wisdom, passing thought:</w:t>
      </w:r>
    </w:p>
    <w:p w14:paraId="446A9CDB" w14:textId="77777777" w:rsidR="000B27AB" w:rsidRPr="000B27AB" w:rsidRDefault="00797460" w:rsidP="00290E97">
      <w:pPr>
        <w:pStyle w:val="largemain"/>
        <w:rPr>
          <w:b/>
          <w:sz w:val="16"/>
        </w:rPr>
      </w:pPr>
      <w:r w:rsidRPr="00797460">
        <w:t>splendour, light and life attend him,</w:t>
      </w:r>
    </w:p>
    <w:p w14:paraId="14266805" w14:textId="77777777" w:rsidR="000B27AB" w:rsidRPr="000B27AB" w:rsidRDefault="00797460" w:rsidP="00290E97">
      <w:pPr>
        <w:pStyle w:val="largemain"/>
        <w:rPr>
          <w:b/>
          <w:sz w:val="16"/>
        </w:rPr>
      </w:pPr>
      <w:r w:rsidRPr="00797460">
        <w:lastRenderedPageBreak/>
        <w:t>beauty springeth out of naught.</w:t>
      </w:r>
    </w:p>
    <w:p w14:paraId="3671D616" w14:textId="77777777" w:rsidR="000B27AB" w:rsidRPr="000B27AB" w:rsidRDefault="00797460" w:rsidP="00290E97">
      <w:pPr>
        <w:pStyle w:val="largemain"/>
        <w:rPr>
          <w:b/>
          <w:sz w:val="16"/>
        </w:rPr>
      </w:pPr>
      <w:r w:rsidRPr="00797460">
        <w:t>Evermore</w:t>
      </w:r>
      <w:r w:rsidR="00290E97">
        <w:rPr>
          <w:b/>
        </w:rPr>
        <w:t xml:space="preserve"> </w:t>
      </w:r>
      <w:r w:rsidRPr="00797460">
        <w:t>from his store</w:t>
      </w:r>
    </w:p>
    <w:p w14:paraId="49577A84" w14:textId="77777777" w:rsidR="000B27AB" w:rsidRPr="000B27AB" w:rsidRDefault="00797460" w:rsidP="00290E97">
      <w:pPr>
        <w:pStyle w:val="largemain"/>
        <w:rPr>
          <w:b/>
          <w:sz w:val="16"/>
        </w:rPr>
      </w:pPr>
      <w:r w:rsidRPr="00797460">
        <w:t>new-born worlds rise and adore.</w:t>
      </w:r>
    </w:p>
    <w:p w14:paraId="3C040194" w14:textId="77777777" w:rsidR="000B27AB" w:rsidRPr="000B27AB" w:rsidRDefault="000B27AB" w:rsidP="00290E97">
      <w:pPr>
        <w:pStyle w:val="largemain"/>
        <w:rPr>
          <w:b/>
          <w:sz w:val="16"/>
        </w:rPr>
      </w:pPr>
    </w:p>
    <w:p w14:paraId="7DFCF224" w14:textId="77777777" w:rsidR="000B27AB" w:rsidRPr="000B27AB" w:rsidRDefault="000B27AB" w:rsidP="00290E97">
      <w:pPr>
        <w:pStyle w:val="largemain"/>
        <w:rPr>
          <w:b/>
          <w:sz w:val="16"/>
        </w:rPr>
      </w:pPr>
      <w:r w:rsidRPr="000B27AB">
        <w:rPr>
          <w:b/>
        </w:rPr>
        <w:t xml:space="preserve"> 4</w:t>
      </w:r>
      <w:r w:rsidR="00797460" w:rsidRPr="00797460">
        <w:t xml:space="preserve"> Daily doth the almighty Giver</w:t>
      </w:r>
    </w:p>
    <w:p w14:paraId="611FDBDC" w14:textId="77777777" w:rsidR="000B27AB" w:rsidRPr="000B27AB" w:rsidRDefault="00797460" w:rsidP="00290E97">
      <w:pPr>
        <w:pStyle w:val="largemain"/>
        <w:rPr>
          <w:b/>
          <w:sz w:val="16"/>
        </w:rPr>
      </w:pPr>
      <w:r w:rsidRPr="00797460">
        <w:t>bounteous gifts on us bestow;</w:t>
      </w:r>
    </w:p>
    <w:p w14:paraId="780A7685" w14:textId="77777777" w:rsidR="000B27AB" w:rsidRPr="000B27AB" w:rsidRDefault="00797460" w:rsidP="00290E97">
      <w:pPr>
        <w:pStyle w:val="largemain"/>
        <w:rPr>
          <w:b/>
          <w:sz w:val="16"/>
        </w:rPr>
      </w:pPr>
      <w:r w:rsidRPr="00797460">
        <w:t>his desire our soul delighteth,</w:t>
      </w:r>
    </w:p>
    <w:p w14:paraId="5BA068FF" w14:textId="77777777" w:rsidR="000B27AB" w:rsidRPr="000B27AB" w:rsidRDefault="00797460" w:rsidP="00290E97">
      <w:pPr>
        <w:pStyle w:val="largemain"/>
        <w:rPr>
          <w:b/>
          <w:sz w:val="16"/>
        </w:rPr>
      </w:pPr>
      <w:r w:rsidRPr="00797460">
        <w:t>pleasure leads us where we go.</w:t>
      </w:r>
    </w:p>
    <w:p w14:paraId="064437D1" w14:textId="77777777" w:rsidR="000B27AB" w:rsidRPr="000B27AB" w:rsidRDefault="00797460" w:rsidP="00290E97">
      <w:pPr>
        <w:pStyle w:val="largemain"/>
        <w:rPr>
          <w:b/>
          <w:sz w:val="16"/>
        </w:rPr>
      </w:pPr>
      <w:r w:rsidRPr="00797460">
        <w:t>Love doth stand</w:t>
      </w:r>
      <w:r w:rsidR="00290E97">
        <w:rPr>
          <w:b/>
        </w:rPr>
        <w:t xml:space="preserve"> </w:t>
      </w:r>
      <w:r w:rsidRPr="00797460">
        <w:t>at his hand;</w:t>
      </w:r>
    </w:p>
    <w:p w14:paraId="52FCACDC" w14:textId="77777777" w:rsidR="000B27AB" w:rsidRPr="000B27AB" w:rsidRDefault="00797460" w:rsidP="00290E97">
      <w:pPr>
        <w:pStyle w:val="largemain"/>
        <w:rPr>
          <w:b/>
          <w:sz w:val="16"/>
        </w:rPr>
      </w:pPr>
      <w:r w:rsidRPr="00797460">
        <w:t>joy doth wait on his command.</w:t>
      </w:r>
    </w:p>
    <w:p w14:paraId="428044B2" w14:textId="77777777" w:rsidR="000B27AB" w:rsidRPr="000B27AB" w:rsidRDefault="000B27AB" w:rsidP="00290E97">
      <w:pPr>
        <w:pStyle w:val="largemain"/>
        <w:rPr>
          <w:b/>
          <w:sz w:val="16"/>
        </w:rPr>
      </w:pPr>
    </w:p>
    <w:p w14:paraId="7DA1FD81" w14:textId="77777777" w:rsidR="000B27AB" w:rsidRPr="000B27AB" w:rsidRDefault="000B27AB" w:rsidP="00290E97">
      <w:pPr>
        <w:pStyle w:val="largemain"/>
        <w:rPr>
          <w:b/>
          <w:sz w:val="16"/>
        </w:rPr>
      </w:pPr>
      <w:r w:rsidRPr="000B27AB">
        <w:rPr>
          <w:b/>
        </w:rPr>
        <w:t xml:space="preserve"> 5</w:t>
      </w:r>
      <w:r w:rsidR="00797460" w:rsidRPr="00797460">
        <w:t xml:space="preserve"> Still from earth to God eternal</w:t>
      </w:r>
    </w:p>
    <w:p w14:paraId="3EBBA280" w14:textId="77777777" w:rsidR="000B27AB" w:rsidRPr="000B27AB" w:rsidRDefault="00797460" w:rsidP="00290E97">
      <w:pPr>
        <w:pStyle w:val="largemain"/>
        <w:rPr>
          <w:b/>
          <w:sz w:val="16"/>
        </w:rPr>
      </w:pPr>
      <w:r w:rsidRPr="00797460">
        <w:t>sacrifice of praise be done,</w:t>
      </w:r>
    </w:p>
    <w:p w14:paraId="59AB79E0" w14:textId="77777777" w:rsidR="000B27AB" w:rsidRPr="000B27AB" w:rsidRDefault="00797460" w:rsidP="00290E97">
      <w:pPr>
        <w:pStyle w:val="largemain"/>
        <w:rPr>
          <w:b/>
          <w:sz w:val="16"/>
        </w:rPr>
      </w:pPr>
      <w:r w:rsidRPr="00797460">
        <w:t>high above all praises praising</w:t>
      </w:r>
    </w:p>
    <w:p w14:paraId="2806F5EB" w14:textId="77777777" w:rsidR="000B27AB" w:rsidRPr="000B27AB" w:rsidRDefault="00797460" w:rsidP="00290E97">
      <w:pPr>
        <w:pStyle w:val="largemain"/>
        <w:rPr>
          <w:b/>
          <w:sz w:val="16"/>
        </w:rPr>
      </w:pPr>
      <w:r w:rsidRPr="00797460">
        <w:t>for the gift of Christ, his Son.</w:t>
      </w:r>
    </w:p>
    <w:p w14:paraId="772C6D06" w14:textId="77777777" w:rsidR="000B27AB" w:rsidRPr="000B27AB" w:rsidRDefault="00797460" w:rsidP="00290E97">
      <w:pPr>
        <w:pStyle w:val="largemain"/>
        <w:rPr>
          <w:b/>
          <w:sz w:val="16"/>
        </w:rPr>
      </w:pPr>
      <w:r w:rsidRPr="00797460">
        <w:t>Christ doth call</w:t>
      </w:r>
      <w:r w:rsidR="00290E97">
        <w:rPr>
          <w:b/>
        </w:rPr>
        <w:t xml:space="preserve"> </w:t>
      </w:r>
      <w:r w:rsidRPr="00797460">
        <w:t>one and all:</w:t>
      </w:r>
    </w:p>
    <w:p w14:paraId="2D006E4E" w14:textId="77777777" w:rsidR="000B27AB" w:rsidRPr="000B27AB" w:rsidRDefault="00797460" w:rsidP="00290E97">
      <w:pPr>
        <w:pStyle w:val="largemain"/>
        <w:rPr>
          <w:b/>
          <w:sz w:val="16"/>
        </w:rPr>
      </w:pPr>
      <w:r w:rsidRPr="00797460">
        <w:t>ye who follow shall not fall.</w:t>
      </w:r>
    </w:p>
    <w:p w14:paraId="04947C6F" w14:textId="77777777" w:rsidR="000B27AB" w:rsidRPr="000B27AB" w:rsidRDefault="000B27AB" w:rsidP="00797460">
      <w:pPr>
        <w:pStyle w:val="smallmainbold"/>
        <w:rPr>
          <w:b w:val="0"/>
          <w:bCs/>
          <w:sz w:val="16"/>
        </w:rPr>
      </w:pPr>
    </w:p>
    <w:p w14:paraId="09E0BAAD" w14:textId="77777777" w:rsidR="000B27AB" w:rsidRPr="000B27AB" w:rsidRDefault="00797460" w:rsidP="00290E97">
      <w:pPr>
        <w:pStyle w:val="LargeHeading1"/>
        <w:rPr>
          <w:sz w:val="16"/>
        </w:rPr>
      </w:pPr>
      <w:r w:rsidRPr="00797460">
        <w:t xml:space="preserve"> Penitence </w:t>
      </w:r>
      <w:r w:rsidR="00290E97">
        <w:t xml:space="preserve">- </w:t>
      </w:r>
      <w:r w:rsidRPr="00797460">
        <w:t xml:space="preserve">saying sorry </w:t>
      </w:r>
    </w:p>
    <w:p w14:paraId="0D663A58" w14:textId="77777777" w:rsidR="000B27AB" w:rsidRPr="000B27AB" w:rsidRDefault="000B27AB" w:rsidP="00797460">
      <w:pPr>
        <w:pStyle w:val="smallmainbold"/>
        <w:rPr>
          <w:b w:val="0"/>
          <w:bCs/>
          <w:sz w:val="16"/>
        </w:rPr>
      </w:pPr>
    </w:p>
    <w:p w14:paraId="10949959" w14:textId="77777777" w:rsidR="000B27AB" w:rsidRPr="000B27AB" w:rsidRDefault="00797460" w:rsidP="00290E97">
      <w:pPr>
        <w:pStyle w:val="largemain"/>
        <w:rPr>
          <w:sz w:val="16"/>
        </w:rPr>
      </w:pPr>
      <w:r w:rsidRPr="00290E97">
        <w:t>Father, forgive us:</w:t>
      </w:r>
    </w:p>
    <w:p w14:paraId="301CCDF2" w14:textId="77777777" w:rsidR="000B27AB" w:rsidRPr="000B27AB" w:rsidRDefault="000B27AB" w:rsidP="00290E97">
      <w:pPr>
        <w:pStyle w:val="largemain"/>
        <w:rPr>
          <w:sz w:val="16"/>
        </w:rPr>
      </w:pPr>
      <w:r w:rsidRPr="000B27AB">
        <w:rPr>
          <w:b/>
        </w:rPr>
        <w:t>save us and help us</w:t>
      </w:r>
      <w:r w:rsidR="00797460" w:rsidRPr="00290E97">
        <w:t xml:space="preserve"> </w:t>
      </w:r>
    </w:p>
    <w:p w14:paraId="5C1576D5" w14:textId="77777777" w:rsidR="000B27AB" w:rsidRPr="000B27AB" w:rsidRDefault="000B27AB" w:rsidP="00797460">
      <w:pPr>
        <w:pStyle w:val="smallmainbold"/>
        <w:rPr>
          <w:b w:val="0"/>
          <w:bCs/>
          <w:sz w:val="16"/>
        </w:rPr>
      </w:pPr>
    </w:p>
    <w:p w14:paraId="50E731FC" w14:textId="77777777" w:rsidR="000B27AB" w:rsidRPr="000B27AB" w:rsidRDefault="00797460" w:rsidP="00290E97">
      <w:pPr>
        <w:pStyle w:val="LargeHeading1"/>
        <w:rPr>
          <w:sz w:val="16"/>
        </w:rPr>
      </w:pPr>
      <w:r w:rsidRPr="00797460">
        <w:t xml:space="preserve"> Forgiveness - a reminder of God's gift </w:t>
      </w:r>
    </w:p>
    <w:p w14:paraId="50757EFE" w14:textId="77777777" w:rsidR="000B27AB" w:rsidRPr="000B27AB" w:rsidRDefault="000B27AB" w:rsidP="00797460">
      <w:pPr>
        <w:pStyle w:val="smallmainbold"/>
        <w:rPr>
          <w:b w:val="0"/>
          <w:bCs/>
          <w:sz w:val="16"/>
        </w:rPr>
      </w:pPr>
    </w:p>
    <w:p w14:paraId="7610EB89" w14:textId="77777777" w:rsidR="000B27AB" w:rsidRPr="000B27AB" w:rsidRDefault="00797460" w:rsidP="00290E97">
      <w:pPr>
        <w:pStyle w:val="LargeHeading1"/>
        <w:rPr>
          <w:sz w:val="16"/>
        </w:rPr>
      </w:pPr>
      <w:r w:rsidRPr="00797460">
        <w:t xml:space="preserve"> Introduction to Mark Trimble </w:t>
      </w:r>
    </w:p>
    <w:p w14:paraId="0228CF4C" w14:textId="77777777" w:rsidR="000B27AB" w:rsidRPr="000B27AB" w:rsidRDefault="000B27AB" w:rsidP="00797460">
      <w:pPr>
        <w:pStyle w:val="smallmainbold"/>
        <w:rPr>
          <w:b w:val="0"/>
          <w:bCs/>
          <w:sz w:val="16"/>
        </w:rPr>
      </w:pPr>
    </w:p>
    <w:p w14:paraId="4C56E5CD" w14:textId="77777777" w:rsidR="000B27AB" w:rsidRPr="000B27AB" w:rsidRDefault="00797460" w:rsidP="00290E97">
      <w:pPr>
        <w:pStyle w:val="LargeHeading1"/>
        <w:rPr>
          <w:sz w:val="16"/>
        </w:rPr>
      </w:pPr>
      <w:r w:rsidRPr="00797460">
        <w:t xml:space="preserve"> Preparing to hear God's word </w:t>
      </w:r>
    </w:p>
    <w:p w14:paraId="64791F02" w14:textId="77777777" w:rsidR="000B27AB" w:rsidRPr="000B27AB" w:rsidRDefault="00797460" w:rsidP="00290E97">
      <w:pPr>
        <w:pStyle w:val="largemain"/>
        <w:rPr>
          <w:sz w:val="16"/>
        </w:rPr>
      </w:pPr>
      <w:r w:rsidRPr="00797460">
        <w:t xml:space="preserve"> </w:t>
      </w:r>
    </w:p>
    <w:p w14:paraId="54D9D6B5" w14:textId="77777777" w:rsidR="000B27AB" w:rsidRPr="000B27AB" w:rsidRDefault="00797460" w:rsidP="00290E97">
      <w:pPr>
        <w:pStyle w:val="largemain"/>
        <w:rPr>
          <w:sz w:val="16"/>
        </w:rPr>
      </w:pPr>
      <w:r w:rsidRPr="00797460">
        <w:t>Your word is a lantern to my feet</w:t>
      </w:r>
    </w:p>
    <w:p w14:paraId="02D71D35" w14:textId="77777777" w:rsidR="000B27AB" w:rsidRPr="000B27AB" w:rsidRDefault="000B27AB" w:rsidP="00290E97">
      <w:pPr>
        <w:pStyle w:val="largemain"/>
        <w:rPr>
          <w:sz w:val="16"/>
        </w:rPr>
      </w:pPr>
      <w:r w:rsidRPr="000B27AB">
        <w:rPr>
          <w:b/>
        </w:rPr>
        <w:t xml:space="preserve"> and a light upon our path.</w:t>
      </w:r>
      <w:r w:rsidR="00797460" w:rsidRPr="00797460">
        <w:t xml:space="preserve">  </w:t>
      </w:r>
      <w:r w:rsidR="00797460" w:rsidRPr="00797460">
        <w:tab/>
      </w:r>
      <w:r w:rsidR="00797460" w:rsidRPr="00797460">
        <w:tab/>
      </w:r>
      <w:r w:rsidR="00797460" w:rsidRPr="00797460">
        <w:tab/>
        <w:t xml:space="preserve"> </w:t>
      </w:r>
    </w:p>
    <w:p w14:paraId="2EB702F9" w14:textId="77777777" w:rsidR="000B27AB" w:rsidRPr="000B27AB" w:rsidRDefault="00797460" w:rsidP="00290E97">
      <w:pPr>
        <w:pStyle w:val="largemain"/>
        <w:rPr>
          <w:sz w:val="16"/>
        </w:rPr>
      </w:pPr>
      <w:r w:rsidRPr="00797460">
        <w:t>O Lord, your word is everlasting:</w:t>
      </w:r>
    </w:p>
    <w:p w14:paraId="35CF33C2" w14:textId="77777777" w:rsidR="000B27AB" w:rsidRPr="000B27AB" w:rsidRDefault="000B27AB" w:rsidP="00290E97">
      <w:pPr>
        <w:pStyle w:val="largemain"/>
        <w:rPr>
          <w:sz w:val="16"/>
        </w:rPr>
      </w:pPr>
      <w:r w:rsidRPr="000B27AB">
        <w:rPr>
          <w:b/>
        </w:rPr>
        <w:t xml:space="preserve"> it stands firm for ever in the heavens.</w:t>
      </w:r>
      <w:r w:rsidR="00797460" w:rsidRPr="00797460">
        <w:t xml:space="preserve">  </w:t>
      </w:r>
      <w:r w:rsidR="00797460" w:rsidRPr="00797460">
        <w:tab/>
      </w:r>
      <w:r w:rsidR="00797460" w:rsidRPr="00797460">
        <w:tab/>
        <w:t xml:space="preserve">             </w:t>
      </w:r>
    </w:p>
    <w:p w14:paraId="75E8B0A8" w14:textId="77777777" w:rsidR="000B27AB" w:rsidRPr="000B27AB" w:rsidRDefault="00797460" w:rsidP="00290E97">
      <w:pPr>
        <w:pStyle w:val="largemain"/>
        <w:rPr>
          <w:sz w:val="16"/>
        </w:rPr>
      </w:pPr>
      <w:r w:rsidRPr="00797460">
        <w:t>Let us then receive the word of the Lord.</w:t>
      </w:r>
    </w:p>
    <w:p w14:paraId="50A8F3F1" w14:textId="77777777" w:rsidR="000B27AB" w:rsidRPr="000B27AB" w:rsidRDefault="000B27AB" w:rsidP="00290E97">
      <w:pPr>
        <w:pStyle w:val="largemain"/>
        <w:rPr>
          <w:sz w:val="16"/>
        </w:rPr>
      </w:pPr>
      <w:r w:rsidRPr="000B27AB">
        <w:rPr>
          <w:b/>
        </w:rPr>
        <w:lastRenderedPageBreak/>
        <w:t xml:space="preserve"> so may the light of your presence shine into our hearts.</w:t>
      </w:r>
    </w:p>
    <w:p w14:paraId="7CA3473A" w14:textId="77777777" w:rsidR="000B27AB" w:rsidRPr="000B27AB" w:rsidRDefault="000B27AB" w:rsidP="00797460">
      <w:pPr>
        <w:pStyle w:val="smallmainbold"/>
        <w:rPr>
          <w:b w:val="0"/>
          <w:bCs/>
          <w:sz w:val="16"/>
        </w:rPr>
      </w:pPr>
    </w:p>
    <w:p w14:paraId="0C212C7E" w14:textId="77777777" w:rsidR="000B27AB" w:rsidRPr="000B27AB" w:rsidRDefault="00797460" w:rsidP="00290E97">
      <w:pPr>
        <w:pStyle w:val="LargeHeading1"/>
        <w:rPr>
          <w:sz w:val="16"/>
        </w:rPr>
      </w:pPr>
      <w:r w:rsidRPr="00797460">
        <w:t xml:space="preserve"> Psalm 62:5-8   </w:t>
      </w:r>
    </w:p>
    <w:p w14:paraId="6FB48B7A" w14:textId="77777777" w:rsidR="000B27AB" w:rsidRPr="000B27AB" w:rsidRDefault="000B27AB" w:rsidP="00797460">
      <w:pPr>
        <w:pStyle w:val="smallmainbold"/>
        <w:rPr>
          <w:b w:val="0"/>
          <w:bCs/>
          <w:sz w:val="16"/>
        </w:rPr>
      </w:pPr>
    </w:p>
    <w:p w14:paraId="4D68FE9E" w14:textId="77777777" w:rsidR="000B27AB" w:rsidRPr="000B27AB" w:rsidRDefault="000B27AB" w:rsidP="00290E97">
      <w:pPr>
        <w:pStyle w:val="largemain"/>
        <w:rPr>
          <w:sz w:val="16"/>
        </w:rPr>
      </w:pPr>
      <w:r w:rsidRPr="000B27AB">
        <w:rPr>
          <w:b/>
        </w:rPr>
        <w:t xml:space="preserve"> 5 Yes, my soul, find rest in God;</w:t>
      </w:r>
      <w:r w:rsidR="00797460" w:rsidRPr="00290E97">
        <w:t xml:space="preserve"> </w:t>
      </w:r>
    </w:p>
    <w:p w14:paraId="3118264C" w14:textId="77777777" w:rsidR="000B27AB" w:rsidRPr="000B27AB" w:rsidRDefault="000B27AB" w:rsidP="00290E97">
      <w:pPr>
        <w:pStyle w:val="largemain"/>
        <w:rPr>
          <w:sz w:val="16"/>
        </w:rPr>
      </w:pPr>
      <w:r w:rsidRPr="000B27AB">
        <w:rPr>
          <w:b/>
        </w:rPr>
        <w:t xml:space="preserve"> my hope comes from him.</w:t>
      </w:r>
      <w:r w:rsidR="00797460" w:rsidRPr="00290E97">
        <w:t xml:space="preserve"> </w:t>
      </w:r>
    </w:p>
    <w:p w14:paraId="4568932D" w14:textId="77777777" w:rsidR="000B27AB" w:rsidRPr="000B27AB" w:rsidRDefault="000B27AB" w:rsidP="00290E97">
      <w:pPr>
        <w:pStyle w:val="largemain"/>
        <w:rPr>
          <w:sz w:val="16"/>
        </w:rPr>
      </w:pPr>
      <w:r w:rsidRPr="000B27AB">
        <w:rPr>
          <w:b/>
        </w:rPr>
        <w:t xml:space="preserve"> 6 Truly he is my rock and my salvation;  he is my fortress, I will not be shaken.</w:t>
      </w:r>
      <w:r w:rsidR="00797460" w:rsidRPr="00290E97">
        <w:t xml:space="preserve"> </w:t>
      </w:r>
    </w:p>
    <w:p w14:paraId="37F2024E" w14:textId="77777777" w:rsidR="000B27AB" w:rsidRPr="000B27AB" w:rsidRDefault="000B27AB" w:rsidP="00290E97">
      <w:pPr>
        <w:pStyle w:val="largemain"/>
        <w:rPr>
          <w:sz w:val="16"/>
        </w:rPr>
      </w:pPr>
      <w:r w:rsidRPr="000B27AB">
        <w:rPr>
          <w:b/>
        </w:rPr>
        <w:t xml:space="preserve"> 7 My salvation and my honour depend on God; he is my mighty rock, my refuge.</w:t>
      </w:r>
      <w:r w:rsidR="00797460" w:rsidRPr="00290E97">
        <w:t xml:space="preserve"> </w:t>
      </w:r>
    </w:p>
    <w:p w14:paraId="2A8D6B56" w14:textId="77777777" w:rsidR="000B27AB" w:rsidRPr="000B27AB" w:rsidRDefault="000B27AB" w:rsidP="00290E97">
      <w:pPr>
        <w:pStyle w:val="largemain"/>
        <w:rPr>
          <w:sz w:val="16"/>
        </w:rPr>
      </w:pPr>
      <w:r w:rsidRPr="000B27AB">
        <w:rPr>
          <w:b/>
        </w:rPr>
        <w:t xml:space="preserve"> 8 Trust in him at all times, you people;</w:t>
      </w:r>
      <w:r w:rsidR="00797460" w:rsidRPr="00290E97">
        <w:t xml:space="preserve"> </w:t>
      </w:r>
    </w:p>
    <w:p w14:paraId="69747AD6" w14:textId="77777777" w:rsidR="000B27AB" w:rsidRPr="000B27AB" w:rsidRDefault="000B27AB" w:rsidP="00290E97">
      <w:pPr>
        <w:pStyle w:val="largemain"/>
        <w:rPr>
          <w:sz w:val="16"/>
        </w:rPr>
      </w:pPr>
      <w:r w:rsidRPr="000B27AB">
        <w:rPr>
          <w:b/>
        </w:rPr>
        <w:t xml:space="preserve"> pour out your hearts to him,</w:t>
      </w:r>
      <w:r w:rsidR="00797460" w:rsidRPr="00290E97">
        <w:t xml:space="preserve"> </w:t>
      </w:r>
    </w:p>
    <w:p w14:paraId="78F5AB1B" w14:textId="77777777" w:rsidR="000B27AB" w:rsidRPr="000B27AB" w:rsidRDefault="000B27AB" w:rsidP="00290E97">
      <w:pPr>
        <w:pStyle w:val="largemain"/>
        <w:rPr>
          <w:sz w:val="16"/>
        </w:rPr>
      </w:pPr>
      <w:r w:rsidRPr="000B27AB">
        <w:rPr>
          <w:b/>
        </w:rPr>
        <w:t xml:space="preserve"> for God is our refuge.</w:t>
      </w:r>
    </w:p>
    <w:p w14:paraId="03B211B0" w14:textId="77777777" w:rsidR="000B27AB" w:rsidRPr="000B27AB" w:rsidRDefault="000B27AB" w:rsidP="00797460">
      <w:pPr>
        <w:pStyle w:val="smallmainbold"/>
        <w:rPr>
          <w:b w:val="0"/>
          <w:bCs/>
          <w:sz w:val="16"/>
        </w:rPr>
      </w:pPr>
    </w:p>
    <w:p w14:paraId="53C19A0E" w14:textId="77777777" w:rsidR="000B27AB" w:rsidRPr="000B27AB" w:rsidRDefault="00797460" w:rsidP="00290E97">
      <w:pPr>
        <w:pStyle w:val="LargeHeading1"/>
        <w:rPr>
          <w:sz w:val="16"/>
        </w:rPr>
      </w:pPr>
      <w:r w:rsidRPr="00290E97">
        <w:t xml:space="preserve"> Children's Spot </w:t>
      </w:r>
    </w:p>
    <w:p w14:paraId="453FF004" w14:textId="77777777" w:rsidR="000B27AB" w:rsidRPr="000B27AB" w:rsidRDefault="000B27AB" w:rsidP="00797460">
      <w:pPr>
        <w:pStyle w:val="smallmainbold"/>
        <w:rPr>
          <w:b w:val="0"/>
          <w:bCs/>
          <w:sz w:val="16"/>
        </w:rPr>
      </w:pPr>
    </w:p>
    <w:p w14:paraId="0F8A7BC7" w14:textId="77777777" w:rsidR="000B27AB" w:rsidRPr="000B27AB" w:rsidRDefault="00797460" w:rsidP="00290E97">
      <w:pPr>
        <w:pStyle w:val="LargeHeading1"/>
        <w:rPr>
          <w:sz w:val="16"/>
        </w:rPr>
      </w:pPr>
      <w:r w:rsidRPr="00797460">
        <w:t xml:space="preserve"> Children’s song</w:t>
      </w:r>
      <w:r w:rsidR="00290E97">
        <w:t xml:space="preserve"> - </w:t>
      </w:r>
      <w:r w:rsidRPr="00797460">
        <w:t>I’m Trusting you</w:t>
      </w:r>
    </w:p>
    <w:p w14:paraId="4EBB3A3D" w14:textId="77777777" w:rsidR="000B27AB" w:rsidRPr="000B27AB" w:rsidRDefault="000B27AB" w:rsidP="00797460">
      <w:pPr>
        <w:pStyle w:val="smallmainbold"/>
        <w:rPr>
          <w:b w:val="0"/>
          <w:bCs/>
          <w:sz w:val="16"/>
        </w:rPr>
      </w:pPr>
    </w:p>
    <w:p w14:paraId="06D59E92" w14:textId="77777777" w:rsidR="000B27AB" w:rsidRPr="000B27AB" w:rsidRDefault="00797460" w:rsidP="00290E97">
      <w:pPr>
        <w:pStyle w:val="LargeHeading1"/>
        <w:rPr>
          <w:sz w:val="16"/>
        </w:rPr>
      </w:pPr>
      <w:r w:rsidRPr="00797460">
        <w:t xml:space="preserve"> Reading Luke 8:22-25</w:t>
      </w:r>
      <w:r w:rsidR="00290E97">
        <w:t xml:space="preserve"> </w:t>
      </w:r>
      <w:r w:rsidRPr="00797460">
        <w:t xml:space="preserve">Please be seated </w:t>
      </w:r>
    </w:p>
    <w:p w14:paraId="4C310A40" w14:textId="77777777" w:rsidR="000B27AB" w:rsidRPr="000B27AB" w:rsidRDefault="000B27AB" w:rsidP="00797460">
      <w:pPr>
        <w:pStyle w:val="smallmainbold"/>
        <w:rPr>
          <w:b w:val="0"/>
          <w:bCs/>
          <w:sz w:val="16"/>
        </w:rPr>
      </w:pPr>
    </w:p>
    <w:p w14:paraId="10631078" w14:textId="77777777" w:rsidR="000B27AB" w:rsidRPr="000B27AB" w:rsidRDefault="000B27AB" w:rsidP="00797460">
      <w:pPr>
        <w:pStyle w:val="smallmainbold"/>
        <w:rPr>
          <w:b w:val="0"/>
          <w:bCs/>
          <w:sz w:val="16"/>
        </w:rPr>
      </w:pPr>
    </w:p>
    <w:p w14:paraId="763F0AC2" w14:textId="77777777" w:rsidR="000B27AB" w:rsidRPr="000B27AB" w:rsidRDefault="00797460" w:rsidP="00290E97">
      <w:pPr>
        <w:pStyle w:val="largemain"/>
        <w:rPr>
          <w:sz w:val="16"/>
        </w:rPr>
      </w:pPr>
      <w:r w:rsidRPr="00290E97">
        <w:t xml:space="preserve">One day Jesus said to his disciples, “Let us go over to the other side of the lake.” So they got into a boat and set out. As they sailed, he fell asleep. A squall came down on the lake, so that the boat was being swamped, and they were in great danger. The disciples went and woke him, saying, “Master, Master, we’re going to drown!” He got up and rebuked the wind and the raging waters; the storm subsided, and all was calm. “Where is your faith?” he asked his disciples. </w:t>
      </w:r>
      <w:r w:rsidR="00290E97">
        <w:t xml:space="preserve"> </w:t>
      </w:r>
      <w:r w:rsidRPr="00290E97">
        <w:t>In fear and amazement they asked one another, “Who is this? He commands even the winds and the water, and they obey him.”</w:t>
      </w:r>
    </w:p>
    <w:p w14:paraId="6B8C9BF3" w14:textId="77777777" w:rsidR="000B27AB" w:rsidRPr="000B27AB" w:rsidRDefault="000B27AB" w:rsidP="00290E97">
      <w:pPr>
        <w:pStyle w:val="largemain"/>
        <w:rPr>
          <w:sz w:val="16"/>
        </w:rPr>
      </w:pPr>
    </w:p>
    <w:p w14:paraId="35C33F85" w14:textId="77777777" w:rsidR="000B27AB" w:rsidRPr="000B27AB" w:rsidRDefault="00797460" w:rsidP="00290E97">
      <w:pPr>
        <w:pStyle w:val="largemain"/>
        <w:rPr>
          <w:sz w:val="16"/>
        </w:rPr>
      </w:pPr>
      <w:r w:rsidRPr="00290E97">
        <w:lastRenderedPageBreak/>
        <w:t>This is the word of the Lord.</w:t>
      </w:r>
    </w:p>
    <w:p w14:paraId="2DE2ED14" w14:textId="77777777" w:rsidR="000B27AB" w:rsidRPr="000B27AB" w:rsidRDefault="000B27AB" w:rsidP="00290E97">
      <w:pPr>
        <w:pStyle w:val="largemain"/>
        <w:rPr>
          <w:sz w:val="16"/>
        </w:rPr>
      </w:pPr>
      <w:r w:rsidRPr="000B27AB">
        <w:rPr>
          <w:b/>
        </w:rPr>
        <w:t xml:space="preserve"> Thanks be to God</w:t>
      </w:r>
      <w:r w:rsidR="00797460" w:rsidRPr="00290E97">
        <w:t xml:space="preserve"> </w:t>
      </w:r>
    </w:p>
    <w:p w14:paraId="75ADEA89" w14:textId="77777777" w:rsidR="000B27AB" w:rsidRPr="000B27AB" w:rsidRDefault="000B27AB" w:rsidP="00797460">
      <w:pPr>
        <w:pStyle w:val="smallmainbold"/>
        <w:rPr>
          <w:b w:val="0"/>
          <w:bCs/>
          <w:sz w:val="16"/>
        </w:rPr>
      </w:pPr>
    </w:p>
    <w:p w14:paraId="4E82CC31" w14:textId="77777777" w:rsidR="000B27AB" w:rsidRPr="000B27AB" w:rsidRDefault="00797460" w:rsidP="00290E97">
      <w:pPr>
        <w:pStyle w:val="LargeHeading1"/>
        <w:rPr>
          <w:sz w:val="16"/>
        </w:rPr>
      </w:pPr>
      <w:r w:rsidRPr="00797460">
        <w:t xml:space="preserve"> The Sermon  </w:t>
      </w:r>
    </w:p>
    <w:p w14:paraId="0AE04986" w14:textId="77777777" w:rsidR="000B27AB" w:rsidRPr="000B27AB" w:rsidRDefault="000B27AB" w:rsidP="00797460">
      <w:pPr>
        <w:pStyle w:val="smallmainbold"/>
        <w:rPr>
          <w:b w:val="0"/>
          <w:bCs/>
          <w:sz w:val="16"/>
        </w:rPr>
      </w:pPr>
    </w:p>
    <w:p w14:paraId="697ED6A7" w14:textId="77777777" w:rsidR="000B27AB" w:rsidRPr="000B27AB" w:rsidRDefault="00797460" w:rsidP="00290E97">
      <w:pPr>
        <w:pStyle w:val="LargeHeading1"/>
        <w:rPr>
          <w:sz w:val="16"/>
        </w:rPr>
      </w:pPr>
      <w:r w:rsidRPr="00797460">
        <w:t xml:space="preserve"> Be still, for the presence of the Lord</w:t>
      </w:r>
      <w:r w:rsidR="00290E97">
        <w:t xml:space="preserve"> - </w:t>
      </w:r>
      <w:r w:rsidRPr="00797460">
        <w:t>Hymn 325</w:t>
      </w:r>
    </w:p>
    <w:p w14:paraId="41FDA4A7" w14:textId="77777777" w:rsidR="000B27AB" w:rsidRPr="000B27AB" w:rsidRDefault="000B27AB" w:rsidP="00290E97">
      <w:pPr>
        <w:pStyle w:val="largemain"/>
        <w:rPr>
          <w:sz w:val="16"/>
        </w:rPr>
      </w:pPr>
    </w:p>
    <w:p w14:paraId="0387E5FC" w14:textId="77777777" w:rsidR="000B27AB" w:rsidRPr="000B27AB" w:rsidRDefault="000B27AB" w:rsidP="00290E97">
      <w:pPr>
        <w:pStyle w:val="largemain"/>
        <w:rPr>
          <w:sz w:val="16"/>
        </w:rPr>
      </w:pPr>
      <w:r w:rsidRPr="000B27AB">
        <w:rPr>
          <w:b/>
        </w:rPr>
        <w:t xml:space="preserve"> 1</w:t>
      </w:r>
      <w:r w:rsidR="00797460" w:rsidRPr="00797460">
        <w:t xml:space="preserve"> Be still, for the presence of the Lord, </w:t>
      </w:r>
    </w:p>
    <w:p w14:paraId="6BEE0116" w14:textId="77777777" w:rsidR="000B27AB" w:rsidRPr="000B27AB" w:rsidRDefault="00797460" w:rsidP="00290E97">
      <w:pPr>
        <w:pStyle w:val="largemain"/>
        <w:rPr>
          <w:sz w:val="16"/>
        </w:rPr>
      </w:pPr>
      <w:r w:rsidRPr="00797460">
        <w:t>the Holy One, is here.</w:t>
      </w:r>
    </w:p>
    <w:p w14:paraId="0C90AF9C" w14:textId="77777777" w:rsidR="000B27AB" w:rsidRPr="000B27AB" w:rsidRDefault="00797460" w:rsidP="00290E97">
      <w:pPr>
        <w:pStyle w:val="largemain"/>
        <w:rPr>
          <w:sz w:val="16"/>
        </w:rPr>
      </w:pPr>
      <w:r w:rsidRPr="00797460">
        <w:t>Come, bow before him now, with reverence and fear.</w:t>
      </w:r>
    </w:p>
    <w:p w14:paraId="133CBF9B" w14:textId="77777777" w:rsidR="000B27AB" w:rsidRPr="000B27AB" w:rsidRDefault="00797460" w:rsidP="00290E97">
      <w:pPr>
        <w:pStyle w:val="largemain"/>
        <w:rPr>
          <w:sz w:val="16"/>
        </w:rPr>
      </w:pPr>
      <w:r w:rsidRPr="00797460">
        <w:t>In him no sin is found, we stand on holy ground.</w:t>
      </w:r>
    </w:p>
    <w:p w14:paraId="44C136A9" w14:textId="77777777" w:rsidR="000B27AB" w:rsidRPr="000B27AB" w:rsidRDefault="00797460" w:rsidP="00290E97">
      <w:pPr>
        <w:pStyle w:val="largemain"/>
        <w:rPr>
          <w:sz w:val="16"/>
        </w:rPr>
      </w:pPr>
      <w:r w:rsidRPr="00797460">
        <w:t>Be still, for the presence of the Lord, t</w:t>
      </w:r>
    </w:p>
    <w:p w14:paraId="0DA3A96E" w14:textId="77777777" w:rsidR="000B27AB" w:rsidRPr="000B27AB" w:rsidRDefault="00797460" w:rsidP="00290E97">
      <w:pPr>
        <w:pStyle w:val="largemain"/>
        <w:rPr>
          <w:sz w:val="16"/>
        </w:rPr>
      </w:pPr>
      <w:r w:rsidRPr="00797460">
        <w:t>he Holy One, is here.</w:t>
      </w:r>
    </w:p>
    <w:p w14:paraId="5AA78CB8" w14:textId="77777777" w:rsidR="000B27AB" w:rsidRPr="000B27AB" w:rsidRDefault="000B27AB" w:rsidP="00290E97">
      <w:pPr>
        <w:pStyle w:val="largemain"/>
        <w:rPr>
          <w:sz w:val="16"/>
        </w:rPr>
      </w:pPr>
    </w:p>
    <w:p w14:paraId="4D3A2E13" w14:textId="77777777" w:rsidR="000B27AB" w:rsidRPr="000B27AB" w:rsidRDefault="000B27AB" w:rsidP="00290E97">
      <w:pPr>
        <w:pStyle w:val="largemain"/>
        <w:rPr>
          <w:sz w:val="16"/>
        </w:rPr>
      </w:pPr>
      <w:r w:rsidRPr="000B27AB">
        <w:rPr>
          <w:b/>
        </w:rPr>
        <w:t xml:space="preserve"> 2</w:t>
      </w:r>
      <w:r w:rsidR="00797460" w:rsidRPr="00797460">
        <w:t xml:space="preserve"> Be still, for the glory of the Lord </w:t>
      </w:r>
    </w:p>
    <w:p w14:paraId="2B26E721" w14:textId="77777777" w:rsidR="000B27AB" w:rsidRPr="000B27AB" w:rsidRDefault="00797460" w:rsidP="00290E97">
      <w:pPr>
        <w:pStyle w:val="largemain"/>
        <w:rPr>
          <w:sz w:val="16"/>
        </w:rPr>
      </w:pPr>
      <w:r w:rsidRPr="00797460">
        <w:t>is shining all around;</w:t>
      </w:r>
    </w:p>
    <w:p w14:paraId="07A23747" w14:textId="77777777" w:rsidR="000B27AB" w:rsidRPr="000B27AB" w:rsidRDefault="00797460" w:rsidP="00290E97">
      <w:pPr>
        <w:pStyle w:val="largemain"/>
        <w:rPr>
          <w:sz w:val="16"/>
        </w:rPr>
      </w:pPr>
      <w:r w:rsidRPr="00797460">
        <w:t>he burns with holy fire, with splendour he is crowned.</w:t>
      </w:r>
    </w:p>
    <w:p w14:paraId="343D29B0" w14:textId="77777777" w:rsidR="000B27AB" w:rsidRPr="000B27AB" w:rsidRDefault="00797460" w:rsidP="00290E97">
      <w:pPr>
        <w:pStyle w:val="largemain"/>
        <w:rPr>
          <w:sz w:val="16"/>
        </w:rPr>
      </w:pPr>
      <w:r w:rsidRPr="00797460">
        <w:t>How awesome is the sight, our radiant King of light!</w:t>
      </w:r>
    </w:p>
    <w:p w14:paraId="0A1CAD25" w14:textId="77777777" w:rsidR="000B27AB" w:rsidRPr="000B27AB" w:rsidRDefault="00797460" w:rsidP="00290E97">
      <w:pPr>
        <w:pStyle w:val="largemain"/>
        <w:rPr>
          <w:sz w:val="16"/>
        </w:rPr>
      </w:pPr>
      <w:r w:rsidRPr="00797460">
        <w:t>Be still, for the glory of the Lord is shining all around.</w:t>
      </w:r>
    </w:p>
    <w:p w14:paraId="092B1FDD" w14:textId="77777777" w:rsidR="000B27AB" w:rsidRPr="000B27AB" w:rsidRDefault="000B27AB" w:rsidP="00290E97">
      <w:pPr>
        <w:pStyle w:val="largemain"/>
        <w:rPr>
          <w:sz w:val="16"/>
        </w:rPr>
      </w:pPr>
    </w:p>
    <w:p w14:paraId="71CFABCB" w14:textId="77777777" w:rsidR="000B27AB" w:rsidRPr="000B27AB" w:rsidRDefault="000B27AB" w:rsidP="00290E97">
      <w:pPr>
        <w:pStyle w:val="largemain"/>
        <w:rPr>
          <w:sz w:val="16"/>
        </w:rPr>
      </w:pPr>
      <w:r w:rsidRPr="000B27AB">
        <w:rPr>
          <w:b/>
        </w:rPr>
        <w:t xml:space="preserve"> 3</w:t>
      </w:r>
      <w:r w:rsidR="00797460" w:rsidRPr="00797460">
        <w:t xml:space="preserve"> Be still, for the power of the Lord </w:t>
      </w:r>
    </w:p>
    <w:p w14:paraId="2C9B8FAB" w14:textId="77777777" w:rsidR="000B27AB" w:rsidRPr="000B27AB" w:rsidRDefault="00797460" w:rsidP="00290E97">
      <w:pPr>
        <w:pStyle w:val="largemain"/>
        <w:rPr>
          <w:sz w:val="16"/>
        </w:rPr>
      </w:pPr>
      <w:r w:rsidRPr="00797460">
        <w:t>is moving in this place,</w:t>
      </w:r>
    </w:p>
    <w:p w14:paraId="3C25DE91" w14:textId="77777777" w:rsidR="000B27AB" w:rsidRPr="000B27AB" w:rsidRDefault="00797460" w:rsidP="00290E97">
      <w:pPr>
        <w:pStyle w:val="largemain"/>
        <w:rPr>
          <w:sz w:val="16"/>
        </w:rPr>
      </w:pPr>
      <w:r w:rsidRPr="00797460">
        <w:t>he comes to cleanse and heal, to minister his grace.</w:t>
      </w:r>
    </w:p>
    <w:p w14:paraId="6A7D3DC9" w14:textId="77777777" w:rsidR="000B27AB" w:rsidRPr="000B27AB" w:rsidRDefault="00797460" w:rsidP="00290E97">
      <w:pPr>
        <w:pStyle w:val="largemain"/>
        <w:rPr>
          <w:sz w:val="16"/>
        </w:rPr>
      </w:pPr>
      <w:r w:rsidRPr="00797460">
        <w:t>No work too hard for him, in faith receive from him;</w:t>
      </w:r>
    </w:p>
    <w:p w14:paraId="72CF05DF" w14:textId="77777777" w:rsidR="000B27AB" w:rsidRPr="000B27AB" w:rsidRDefault="00797460" w:rsidP="00290E97">
      <w:pPr>
        <w:pStyle w:val="largemain"/>
        <w:rPr>
          <w:sz w:val="16"/>
        </w:rPr>
      </w:pPr>
      <w:r w:rsidRPr="00797460">
        <w:t xml:space="preserve">be still, for the power of the Lord </w:t>
      </w:r>
    </w:p>
    <w:p w14:paraId="13F90833" w14:textId="77777777" w:rsidR="000B27AB" w:rsidRPr="000B27AB" w:rsidRDefault="00797460" w:rsidP="00290E97">
      <w:pPr>
        <w:pStyle w:val="largemain"/>
        <w:rPr>
          <w:sz w:val="16"/>
        </w:rPr>
      </w:pPr>
      <w:r w:rsidRPr="00797460">
        <w:t>is moving in this place.</w:t>
      </w:r>
    </w:p>
    <w:p w14:paraId="53BC4FAA" w14:textId="77777777" w:rsidR="000B27AB" w:rsidRPr="000B27AB" w:rsidRDefault="000B27AB" w:rsidP="00797460">
      <w:pPr>
        <w:pStyle w:val="smallmainbold"/>
        <w:rPr>
          <w:b w:val="0"/>
          <w:bCs/>
          <w:sz w:val="16"/>
        </w:rPr>
      </w:pPr>
    </w:p>
    <w:p w14:paraId="5D1EFDCE" w14:textId="77777777" w:rsidR="000B27AB" w:rsidRPr="000B27AB" w:rsidRDefault="00797460" w:rsidP="00290E97">
      <w:pPr>
        <w:pStyle w:val="LargeHeading1"/>
        <w:rPr>
          <w:sz w:val="16"/>
        </w:rPr>
      </w:pPr>
      <w:r w:rsidRPr="00290E97">
        <w:t xml:space="preserve"> Declaring Faith</w:t>
      </w:r>
      <w:r w:rsidR="00290E97" w:rsidRPr="00290E97">
        <w:t xml:space="preserve"> - </w:t>
      </w:r>
      <w:r w:rsidRPr="00290E97">
        <w:t xml:space="preserve">affirming our belief </w:t>
      </w:r>
    </w:p>
    <w:p w14:paraId="08FBBE00" w14:textId="77777777" w:rsidR="000B27AB" w:rsidRPr="000B27AB" w:rsidRDefault="000B27AB" w:rsidP="00797460">
      <w:pPr>
        <w:pStyle w:val="smallmainbold"/>
        <w:rPr>
          <w:b w:val="0"/>
          <w:bCs/>
          <w:sz w:val="16"/>
        </w:rPr>
      </w:pPr>
    </w:p>
    <w:p w14:paraId="7ECE915F" w14:textId="77777777" w:rsidR="000B27AB" w:rsidRPr="000B27AB" w:rsidRDefault="00797460" w:rsidP="00290E97">
      <w:pPr>
        <w:pStyle w:val="largemain"/>
        <w:rPr>
          <w:sz w:val="16"/>
        </w:rPr>
      </w:pPr>
      <w:r w:rsidRPr="00290E97">
        <w:t>Do you believe and trust in God the Father, who made the world?</w:t>
      </w:r>
    </w:p>
    <w:p w14:paraId="416DE96B" w14:textId="77777777" w:rsidR="000B27AB" w:rsidRPr="000B27AB" w:rsidRDefault="000B27AB" w:rsidP="00290E97">
      <w:pPr>
        <w:pStyle w:val="largemain"/>
        <w:rPr>
          <w:sz w:val="16"/>
        </w:rPr>
      </w:pPr>
      <w:r w:rsidRPr="000B27AB">
        <w:rPr>
          <w:b/>
        </w:rPr>
        <w:t>I believe and trust in him</w:t>
      </w:r>
    </w:p>
    <w:p w14:paraId="30A078CD" w14:textId="77777777" w:rsidR="000B27AB" w:rsidRPr="000B27AB" w:rsidRDefault="000B27AB" w:rsidP="00290E97">
      <w:pPr>
        <w:pStyle w:val="largemain"/>
        <w:rPr>
          <w:sz w:val="16"/>
        </w:rPr>
      </w:pPr>
    </w:p>
    <w:p w14:paraId="1E1E2888" w14:textId="77777777" w:rsidR="000B27AB" w:rsidRPr="000B27AB" w:rsidRDefault="00797460" w:rsidP="00290E97">
      <w:pPr>
        <w:pStyle w:val="largemain"/>
        <w:rPr>
          <w:sz w:val="16"/>
        </w:rPr>
      </w:pPr>
      <w:r w:rsidRPr="00290E97">
        <w:lastRenderedPageBreak/>
        <w:t>Do you believe and trust in his Son Jesus Christ, who redeemed mankind?</w:t>
      </w:r>
    </w:p>
    <w:p w14:paraId="24B5E9DB" w14:textId="77777777" w:rsidR="000B27AB" w:rsidRPr="000B27AB" w:rsidRDefault="000B27AB" w:rsidP="00290E97">
      <w:pPr>
        <w:pStyle w:val="largemain"/>
        <w:rPr>
          <w:sz w:val="16"/>
        </w:rPr>
      </w:pPr>
      <w:r w:rsidRPr="000B27AB">
        <w:rPr>
          <w:b/>
        </w:rPr>
        <w:t>I believe and trust in him.</w:t>
      </w:r>
    </w:p>
    <w:p w14:paraId="71D93E1D" w14:textId="77777777" w:rsidR="000B27AB" w:rsidRPr="000B27AB" w:rsidRDefault="000B27AB" w:rsidP="00290E97">
      <w:pPr>
        <w:pStyle w:val="largemain"/>
        <w:rPr>
          <w:sz w:val="16"/>
        </w:rPr>
      </w:pPr>
    </w:p>
    <w:p w14:paraId="08CD0DA4" w14:textId="77777777" w:rsidR="000B27AB" w:rsidRPr="000B27AB" w:rsidRDefault="00797460" w:rsidP="00290E97">
      <w:pPr>
        <w:pStyle w:val="largemain"/>
        <w:rPr>
          <w:sz w:val="16"/>
        </w:rPr>
      </w:pPr>
      <w:r w:rsidRPr="00290E97">
        <w:t>Do you believe and trust in the Holy Spirit who gives life to the people of God?</w:t>
      </w:r>
    </w:p>
    <w:p w14:paraId="008AB5F1" w14:textId="77777777" w:rsidR="000B27AB" w:rsidRPr="000B27AB" w:rsidRDefault="000B27AB" w:rsidP="00290E97">
      <w:pPr>
        <w:pStyle w:val="largemain"/>
        <w:rPr>
          <w:sz w:val="16"/>
        </w:rPr>
      </w:pPr>
      <w:r w:rsidRPr="000B27AB">
        <w:rPr>
          <w:b/>
        </w:rPr>
        <w:t>I believe and trust in him.</w:t>
      </w:r>
    </w:p>
    <w:p w14:paraId="64728643" w14:textId="77777777" w:rsidR="000B27AB" w:rsidRPr="000B27AB" w:rsidRDefault="000B27AB" w:rsidP="00290E97">
      <w:pPr>
        <w:pStyle w:val="largemain"/>
        <w:rPr>
          <w:sz w:val="16"/>
        </w:rPr>
      </w:pPr>
    </w:p>
    <w:p w14:paraId="3EA27A00" w14:textId="77777777" w:rsidR="000B27AB" w:rsidRPr="000B27AB" w:rsidRDefault="00797460" w:rsidP="00290E97">
      <w:pPr>
        <w:pStyle w:val="largemain"/>
        <w:rPr>
          <w:sz w:val="16"/>
        </w:rPr>
      </w:pPr>
      <w:r w:rsidRPr="00290E97">
        <w:t>This is the faith of the Church.</w:t>
      </w:r>
    </w:p>
    <w:p w14:paraId="7E6F8BC0" w14:textId="77777777" w:rsidR="000B27AB" w:rsidRPr="000B27AB" w:rsidRDefault="000B27AB" w:rsidP="00290E97">
      <w:pPr>
        <w:pStyle w:val="largemain"/>
        <w:rPr>
          <w:sz w:val="16"/>
        </w:rPr>
      </w:pPr>
      <w:r w:rsidRPr="000B27AB">
        <w:rPr>
          <w:b/>
        </w:rPr>
        <w:t>This is our faith. We believe and trust in One God, Father, Son and Holy Spirit.</w:t>
      </w:r>
    </w:p>
    <w:p w14:paraId="18513046" w14:textId="77777777" w:rsidR="000B27AB" w:rsidRPr="000B27AB" w:rsidRDefault="000B27AB" w:rsidP="00797460">
      <w:pPr>
        <w:pStyle w:val="smallmainbold"/>
        <w:rPr>
          <w:b w:val="0"/>
          <w:bCs/>
          <w:sz w:val="16"/>
        </w:rPr>
      </w:pPr>
    </w:p>
    <w:p w14:paraId="3FB08A80" w14:textId="77777777" w:rsidR="000B27AB" w:rsidRPr="000B27AB" w:rsidRDefault="00797460" w:rsidP="00290E97">
      <w:pPr>
        <w:pStyle w:val="LargeHeading1"/>
        <w:rPr>
          <w:sz w:val="16"/>
        </w:rPr>
      </w:pPr>
      <w:r w:rsidRPr="00797460">
        <w:t xml:space="preserve"> Praying Together </w:t>
      </w:r>
      <w:r w:rsidR="00290E97">
        <w:t xml:space="preserve">- </w:t>
      </w:r>
      <w:r w:rsidRPr="00797460">
        <w:t xml:space="preserve">Intercessions </w:t>
      </w:r>
    </w:p>
    <w:p w14:paraId="72BE264A" w14:textId="77777777" w:rsidR="000B27AB" w:rsidRPr="000B27AB" w:rsidRDefault="000B27AB" w:rsidP="00797460">
      <w:pPr>
        <w:pStyle w:val="smallmainbold"/>
        <w:rPr>
          <w:b w:val="0"/>
          <w:bCs/>
          <w:sz w:val="16"/>
        </w:rPr>
      </w:pPr>
    </w:p>
    <w:p w14:paraId="5974B016" w14:textId="77777777" w:rsidR="000B27AB" w:rsidRPr="000B27AB" w:rsidRDefault="00797460" w:rsidP="00290E97">
      <w:pPr>
        <w:pStyle w:val="LargeHeading1"/>
        <w:rPr>
          <w:sz w:val="16"/>
        </w:rPr>
      </w:pPr>
      <w:r w:rsidRPr="00290E97">
        <w:t xml:space="preserve"> Collect - The 20</w:t>
      </w:r>
      <w:r w:rsidRPr="00290E97">
        <w:rPr>
          <w:vertAlign w:val="superscript"/>
        </w:rPr>
        <w:t>th</w:t>
      </w:r>
      <w:r w:rsidRPr="00290E97">
        <w:t xml:space="preserve">  Sunday after Trinity </w:t>
      </w:r>
    </w:p>
    <w:p w14:paraId="6C941C59" w14:textId="77777777" w:rsidR="000B27AB" w:rsidRPr="000B27AB" w:rsidRDefault="000B27AB" w:rsidP="00797460">
      <w:pPr>
        <w:pStyle w:val="smallmainbold"/>
        <w:rPr>
          <w:b w:val="0"/>
          <w:bCs/>
          <w:sz w:val="16"/>
        </w:rPr>
      </w:pPr>
    </w:p>
    <w:p w14:paraId="5710EEAC" w14:textId="77777777" w:rsidR="000B27AB" w:rsidRPr="000B27AB" w:rsidRDefault="00797460" w:rsidP="00290E97">
      <w:pPr>
        <w:pStyle w:val="LargeHeading1"/>
        <w:rPr>
          <w:sz w:val="16"/>
        </w:rPr>
      </w:pPr>
      <w:r w:rsidRPr="00797460">
        <w:t xml:space="preserve"> The Lord's Prayer </w:t>
      </w:r>
      <w:r w:rsidR="00290E97">
        <w:t xml:space="preserve">- </w:t>
      </w:r>
      <w:r w:rsidRPr="00797460">
        <w:t xml:space="preserve">we pray with Jesus </w:t>
      </w:r>
    </w:p>
    <w:p w14:paraId="3FA13246" w14:textId="77777777" w:rsidR="000B27AB" w:rsidRPr="000B27AB" w:rsidRDefault="000B27AB" w:rsidP="00797460">
      <w:pPr>
        <w:pStyle w:val="smallmainbold"/>
        <w:rPr>
          <w:b w:val="0"/>
          <w:bCs/>
          <w:sz w:val="16"/>
        </w:rPr>
      </w:pPr>
    </w:p>
    <w:p w14:paraId="2C4FA443" w14:textId="77777777" w:rsidR="000B27AB" w:rsidRPr="000B27AB" w:rsidRDefault="000B27AB" w:rsidP="00290E97">
      <w:pPr>
        <w:pStyle w:val="largemain"/>
        <w:rPr>
          <w:sz w:val="16"/>
        </w:rPr>
      </w:pPr>
      <w:r w:rsidRPr="000B27AB">
        <w:rPr>
          <w:b/>
        </w:rPr>
        <w:t xml:space="preserve"> Our Father in heaven, hallowed be your name,</w:t>
      </w:r>
    </w:p>
    <w:p w14:paraId="470CBA18" w14:textId="77777777" w:rsidR="000B27AB" w:rsidRPr="000B27AB" w:rsidRDefault="000B27AB" w:rsidP="00290E97">
      <w:pPr>
        <w:pStyle w:val="largemain"/>
        <w:rPr>
          <w:sz w:val="16"/>
        </w:rPr>
      </w:pPr>
      <w:r w:rsidRPr="000B27AB">
        <w:rPr>
          <w:b/>
        </w:rPr>
        <w:t xml:space="preserve"> your kingdom come, your will be done,</w:t>
      </w:r>
    </w:p>
    <w:p w14:paraId="570C9FF6" w14:textId="77777777" w:rsidR="000B27AB" w:rsidRPr="000B27AB" w:rsidRDefault="000B27AB" w:rsidP="00290E97">
      <w:pPr>
        <w:pStyle w:val="largemain"/>
        <w:rPr>
          <w:sz w:val="16"/>
        </w:rPr>
      </w:pPr>
      <w:r w:rsidRPr="000B27AB">
        <w:rPr>
          <w:b/>
        </w:rPr>
        <w:t xml:space="preserve"> on earth as in heaven.</w:t>
      </w:r>
    </w:p>
    <w:p w14:paraId="2C65A937" w14:textId="77777777" w:rsidR="000B27AB" w:rsidRPr="000B27AB" w:rsidRDefault="000B27AB" w:rsidP="00290E97">
      <w:pPr>
        <w:pStyle w:val="largemain"/>
        <w:rPr>
          <w:sz w:val="16"/>
        </w:rPr>
      </w:pPr>
      <w:r w:rsidRPr="000B27AB">
        <w:rPr>
          <w:b/>
        </w:rPr>
        <w:t xml:space="preserve"> Give us today our daily bread.</w:t>
      </w:r>
    </w:p>
    <w:p w14:paraId="11FEEB2C" w14:textId="77777777" w:rsidR="000B27AB" w:rsidRPr="000B27AB" w:rsidRDefault="000B27AB" w:rsidP="00290E97">
      <w:pPr>
        <w:pStyle w:val="largemain"/>
        <w:rPr>
          <w:sz w:val="16"/>
        </w:rPr>
      </w:pPr>
      <w:r w:rsidRPr="000B27AB">
        <w:rPr>
          <w:b/>
        </w:rPr>
        <w:t xml:space="preserve"> Forgive us our sins</w:t>
      </w:r>
    </w:p>
    <w:p w14:paraId="7B635A72" w14:textId="77777777" w:rsidR="000B27AB" w:rsidRPr="000B27AB" w:rsidRDefault="000B27AB" w:rsidP="00290E97">
      <w:pPr>
        <w:pStyle w:val="largemain"/>
        <w:rPr>
          <w:sz w:val="16"/>
        </w:rPr>
      </w:pPr>
      <w:r w:rsidRPr="000B27AB">
        <w:rPr>
          <w:b/>
        </w:rPr>
        <w:t xml:space="preserve"> as we forgive those who sin against us.</w:t>
      </w:r>
    </w:p>
    <w:p w14:paraId="4AD7DED6" w14:textId="77777777" w:rsidR="000B27AB" w:rsidRPr="000B27AB" w:rsidRDefault="000B27AB" w:rsidP="00290E97">
      <w:pPr>
        <w:pStyle w:val="largemain"/>
        <w:rPr>
          <w:b/>
          <w:sz w:val="16"/>
        </w:rPr>
      </w:pPr>
      <w:r w:rsidRPr="000B27AB">
        <w:rPr>
          <w:b/>
        </w:rPr>
        <w:t xml:space="preserve"> Lead us not into temptation </w:t>
      </w:r>
    </w:p>
    <w:p w14:paraId="6BC7DB22" w14:textId="77777777" w:rsidR="000B27AB" w:rsidRPr="000B27AB" w:rsidRDefault="000B27AB" w:rsidP="00290E97">
      <w:pPr>
        <w:pStyle w:val="largemain"/>
        <w:rPr>
          <w:sz w:val="16"/>
        </w:rPr>
      </w:pPr>
      <w:r w:rsidRPr="000B27AB">
        <w:rPr>
          <w:b/>
        </w:rPr>
        <w:t>but deliver us from evil.</w:t>
      </w:r>
    </w:p>
    <w:p w14:paraId="2E04D09E" w14:textId="77777777" w:rsidR="000B27AB" w:rsidRPr="000B27AB" w:rsidRDefault="000B27AB" w:rsidP="00290E97">
      <w:pPr>
        <w:pStyle w:val="largemain"/>
        <w:rPr>
          <w:b/>
          <w:sz w:val="16"/>
        </w:rPr>
      </w:pPr>
      <w:r w:rsidRPr="000B27AB">
        <w:rPr>
          <w:b/>
        </w:rPr>
        <w:t xml:space="preserve"> For the kingdom, the power, </w:t>
      </w:r>
    </w:p>
    <w:p w14:paraId="41CADBB2" w14:textId="77777777" w:rsidR="000B27AB" w:rsidRPr="000B27AB" w:rsidRDefault="000B27AB" w:rsidP="00290E97">
      <w:pPr>
        <w:pStyle w:val="largemain"/>
        <w:rPr>
          <w:sz w:val="16"/>
        </w:rPr>
      </w:pPr>
      <w:r w:rsidRPr="000B27AB">
        <w:rPr>
          <w:b/>
        </w:rPr>
        <w:t>and the glory are yours</w:t>
      </w:r>
    </w:p>
    <w:p w14:paraId="276606C3" w14:textId="77777777" w:rsidR="000B27AB" w:rsidRPr="000B27AB" w:rsidRDefault="000B27AB" w:rsidP="00290E97">
      <w:pPr>
        <w:pStyle w:val="largemain"/>
        <w:rPr>
          <w:sz w:val="16"/>
        </w:rPr>
      </w:pPr>
      <w:r w:rsidRPr="000B27AB">
        <w:rPr>
          <w:b/>
        </w:rPr>
        <w:t>now and for ever. Amen.</w:t>
      </w:r>
    </w:p>
    <w:p w14:paraId="101E2782" w14:textId="77777777" w:rsidR="000B27AB" w:rsidRPr="000B27AB" w:rsidRDefault="000B27AB" w:rsidP="00797460">
      <w:pPr>
        <w:pStyle w:val="smallmainbold"/>
        <w:rPr>
          <w:b w:val="0"/>
          <w:bCs/>
          <w:sz w:val="16"/>
        </w:rPr>
      </w:pPr>
    </w:p>
    <w:p w14:paraId="3EBCD03B" w14:textId="77777777" w:rsidR="000B27AB" w:rsidRPr="000B27AB" w:rsidRDefault="00797460" w:rsidP="00290E97">
      <w:pPr>
        <w:pStyle w:val="LargeHeading1"/>
        <w:rPr>
          <w:sz w:val="16"/>
        </w:rPr>
      </w:pPr>
      <w:r w:rsidRPr="00797460">
        <w:t xml:space="preserve"> Name of all majesty</w:t>
      </w:r>
      <w:r w:rsidR="00290E97">
        <w:t xml:space="preserve"> </w:t>
      </w:r>
      <w:r w:rsidRPr="00797460">
        <w:t>Hymn 102</w:t>
      </w:r>
      <w:r w:rsidR="00290E97">
        <w:t xml:space="preserve"> </w:t>
      </w:r>
    </w:p>
    <w:p w14:paraId="7EB552A3" w14:textId="77777777" w:rsidR="000B27AB" w:rsidRPr="000B27AB" w:rsidRDefault="00797460" w:rsidP="00290E97">
      <w:pPr>
        <w:pStyle w:val="LargeHeading1"/>
        <w:rPr>
          <w:sz w:val="16"/>
        </w:rPr>
      </w:pPr>
      <w:r w:rsidRPr="00797460">
        <w:t>Offertory Hymn</w:t>
      </w:r>
    </w:p>
    <w:p w14:paraId="0D30376C" w14:textId="77777777" w:rsidR="000B27AB" w:rsidRPr="000B27AB" w:rsidRDefault="000B27AB" w:rsidP="00797460">
      <w:pPr>
        <w:pStyle w:val="smallmainbold"/>
        <w:rPr>
          <w:b w:val="0"/>
          <w:bCs/>
          <w:sz w:val="16"/>
        </w:rPr>
      </w:pPr>
    </w:p>
    <w:p w14:paraId="3971EEC2" w14:textId="77777777" w:rsidR="000B27AB" w:rsidRPr="000B27AB" w:rsidRDefault="000B27AB" w:rsidP="00290E97">
      <w:pPr>
        <w:pStyle w:val="largemain"/>
        <w:rPr>
          <w:b/>
          <w:sz w:val="16"/>
        </w:rPr>
      </w:pPr>
      <w:r w:rsidRPr="000B27AB">
        <w:rPr>
          <w:b/>
        </w:rPr>
        <w:t xml:space="preserve"> 1</w:t>
      </w:r>
      <w:r w:rsidR="00797460" w:rsidRPr="00797460">
        <w:t xml:space="preserve"> Name</w:t>
      </w:r>
      <w:r w:rsidR="009E1C90">
        <w:t xml:space="preserve"> </w:t>
      </w:r>
      <w:r w:rsidR="00797460" w:rsidRPr="00797460">
        <w:t>of</w:t>
      </w:r>
      <w:r w:rsidR="009E1C90">
        <w:t xml:space="preserve"> </w:t>
      </w:r>
      <w:r w:rsidR="00797460" w:rsidRPr="00797460">
        <w:t>all</w:t>
      </w:r>
      <w:r w:rsidR="009E1C90">
        <w:t xml:space="preserve"> </w:t>
      </w:r>
      <w:r w:rsidR="00797460" w:rsidRPr="00797460">
        <w:t>majesty,</w:t>
      </w:r>
      <w:r w:rsidR="00290E97">
        <w:rPr>
          <w:b/>
        </w:rPr>
        <w:t xml:space="preserve"> </w:t>
      </w:r>
      <w:r w:rsidR="00797460" w:rsidRPr="00797460">
        <w:t>fathomless</w:t>
      </w:r>
      <w:r w:rsidR="009E1C90">
        <w:t xml:space="preserve"> </w:t>
      </w:r>
      <w:r w:rsidR="00797460" w:rsidRPr="00797460">
        <w:t>mystery,</w:t>
      </w:r>
    </w:p>
    <w:p w14:paraId="7929EA41" w14:textId="77777777" w:rsidR="000B27AB" w:rsidRPr="000B27AB" w:rsidRDefault="00797460" w:rsidP="00290E97">
      <w:pPr>
        <w:pStyle w:val="largemain"/>
        <w:rPr>
          <w:b/>
          <w:sz w:val="16"/>
        </w:rPr>
      </w:pPr>
      <w:r w:rsidRPr="00797460">
        <w:lastRenderedPageBreak/>
        <w:t>King</w:t>
      </w:r>
      <w:r w:rsidR="009E1C90">
        <w:t xml:space="preserve"> </w:t>
      </w:r>
      <w:r w:rsidRPr="00797460">
        <w:t>of</w:t>
      </w:r>
      <w:r w:rsidR="009E1C90">
        <w:t xml:space="preserve"> </w:t>
      </w:r>
      <w:r w:rsidRPr="00797460">
        <w:t>the</w:t>
      </w:r>
      <w:r w:rsidR="009E1C90">
        <w:t xml:space="preserve"> </w:t>
      </w:r>
      <w:r w:rsidRPr="00797460">
        <w:t>ages</w:t>
      </w:r>
      <w:r w:rsidR="00290E97">
        <w:rPr>
          <w:b/>
        </w:rPr>
        <w:t xml:space="preserve"> </w:t>
      </w:r>
      <w:r w:rsidRPr="00797460">
        <w:t>by</w:t>
      </w:r>
      <w:r w:rsidR="009E1C90">
        <w:t xml:space="preserve"> </w:t>
      </w:r>
      <w:r w:rsidRPr="00797460">
        <w:t>angels</w:t>
      </w:r>
      <w:r w:rsidR="009E1C90">
        <w:t xml:space="preserve"> </w:t>
      </w:r>
      <w:r w:rsidRPr="00797460">
        <w:t>adored;</w:t>
      </w:r>
    </w:p>
    <w:p w14:paraId="798CA4AC" w14:textId="77777777" w:rsidR="000B27AB" w:rsidRPr="000B27AB" w:rsidRDefault="00797460" w:rsidP="00290E97">
      <w:pPr>
        <w:pStyle w:val="largemain"/>
        <w:rPr>
          <w:b/>
          <w:sz w:val="16"/>
        </w:rPr>
      </w:pPr>
      <w:r w:rsidRPr="00797460">
        <w:t>power</w:t>
      </w:r>
      <w:r w:rsidR="009E1C90">
        <w:t xml:space="preserve"> </w:t>
      </w:r>
      <w:r w:rsidRPr="00797460">
        <w:t>and</w:t>
      </w:r>
      <w:r w:rsidR="009E1C90">
        <w:t xml:space="preserve"> </w:t>
      </w:r>
      <w:r w:rsidRPr="00797460">
        <w:t>authority,</w:t>
      </w:r>
      <w:r w:rsidR="00290E97">
        <w:rPr>
          <w:b/>
        </w:rPr>
        <w:t xml:space="preserve"> </w:t>
      </w:r>
      <w:r w:rsidRPr="00797460">
        <w:t>splendour</w:t>
      </w:r>
      <w:r w:rsidR="009E1C90">
        <w:t xml:space="preserve"> </w:t>
      </w:r>
      <w:r w:rsidRPr="00797460">
        <w:t>and</w:t>
      </w:r>
      <w:r w:rsidR="009E1C90">
        <w:t xml:space="preserve"> </w:t>
      </w:r>
      <w:r w:rsidRPr="00797460">
        <w:t>dignity,</w:t>
      </w:r>
    </w:p>
    <w:p w14:paraId="5AA8FD88" w14:textId="77777777" w:rsidR="000B27AB" w:rsidRPr="000B27AB" w:rsidRDefault="00797460" w:rsidP="00290E97">
      <w:pPr>
        <w:pStyle w:val="largemain"/>
        <w:rPr>
          <w:b/>
          <w:sz w:val="16"/>
        </w:rPr>
      </w:pPr>
      <w:r w:rsidRPr="00797460">
        <w:t>bow</w:t>
      </w:r>
      <w:r w:rsidR="009E1C90">
        <w:t xml:space="preserve"> </w:t>
      </w:r>
      <w:r w:rsidRPr="00797460">
        <w:t>to</w:t>
      </w:r>
      <w:r w:rsidR="009E1C90">
        <w:t xml:space="preserve"> </w:t>
      </w:r>
      <w:r w:rsidRPr="00797460">
        <w:t>his</w:t>
      </w:r>
      <w:r w:rsidR="009E1C90">
        <w:t xml:space="preserve"> </w:t>
      </w:r>
      <w:r w:rsidRPr="00797460">
        <w:t>mastery,</w:t>
      </w:r>
      <w:r w:rsidR="00290E97">
        <w:rPr>
          <w:b/>
        </w:rPr>
        <w:t xml:space="preserve"> </w:t>
      </w:r>
      <w:r w:rsidRPr="00797460">
        <w:t>Jesus</w:t>
      </w:r>
      <w:r w:rsidR="009E1C90">
        <w:t xml:space="preserve"> </w:t>
      </w:r>
      <w:r w:rsidRPr="00797460">
        <w:t>is</w:t>
      </w:r>
      <w:r w:rsidR="009E1C90">
        <w:t xml:space="preserve"> </w:t>
      </w:r>
      <w:r w:rsidRPr="00797460">
        <w:t>Lord!</w:t>
      </w:r>
    </w:p>
    <w:p w14:paraId="201321ED" w14:textId="77777777" w:rsidR="000B27AB" w:rsidRPr="000B27AB" w:rsidRDefault="000B27AB" w:rsidP="00290E97">
      <w:pPr>
        <w:pStyle w:val="largemain"/>
        <w:rPr>
          <w:b/>
          <w:sz w:val="16"/>
        </w:rPr>
      </w:pPr>
    </w:p>
    <w:p w14:paraId="1218B2BB" w14:textId="77777777" w:rsidR="000B27AB" w:rsidRPr="000B27AB" w:rsidRDefault="000B27AB" w:rsidP="00290E97">
      <w:pPr>
        <w:pStyle w:val="largemain"/>
        <w:rPr>
          <w:b/>
          <w:sz w:val="16"/>
        </w:rPr>
      </w:pPr>
      <w:r w:rsidRPr="000B27AB">
        <w:rPr>
          <w:b/>
        </w:rPr>
        <w:t xml:space="preserve"> 2</w:t>
      </w:r>
      <w:r w:rsidR="00797460" w:rsidRPr="00797460">
        <w:t xml:space="preserve"> Child</w:t>
      </w:r>
      <w:r w:rsidR="009E1C90">
        <w:t xml:space="preserve"> </w:t>
      </w:r>
      <w:r w:rsidR="00797460" w:rsidRPr="00797460">
        <w:t>of</w:t>
      </w:r>
      <w:r w:rsidR="009E1C90">
        <w:t xml:space="preserve"> </w:t>
      </w:r>
      <w:r w:rsidR="00797460" w:rsidRPr="00797460">
        <w:t>our</w:t>
      </w:r>
      <w:r w:rsidR="009E1C90">
        <w:t xml:space="preserve"> </w:t>
      </w:r>
      <w:r w:rsidR="00797460" w:rsidRPr="00797460">
        <w:t>destiny,</w:t>
      </w:r>
      <w:r w:rsidR="00290E97">
        <w:rPr>
          <w:b/>
        </w:rPr>
        <w:t xml:space="preserve"> </w:t>
      </w:r>
      <w:r w:rsidR="00797460" w:rsidRPr="00797460">
        <w:t>God</w:t>
      </w:r>
      <w:r w:rsidR="009E1C90">
        <w:t xml:space="preserve"> </w:t>
      </w:r>
      <w:r w:rsidR="00797460" w:rsidRPr="00797460">
        <w:t>from</w:t>
      </w:r>
      <w:r w:rsidR="009E1C90">
        <w:t xml:space="preserve"> </w:t>
      </w:r>
      <w:r w:rsidR="00797460" w:rsidRPr="00797460">
        <w:t>eternity,</w:t>
      </w:r>
    </w:p>
    <w:p w14:paraId="45702AB1" w14:textId="77777777" w:rsidR="000B27AB" w:rsidRPr="000B27AB" w:rsidRDefault="00797460" w:rsidP="00290E97">
      <w:pPr>
        <w:pStyle w:val="largemain"/>
        <w:rPr>
          <w:b/>
          <w:sz w:val="16"/>
        </w:rPr>
      </w:pPr>
      <w:r w:rsidRPr="00797460">
        <w:t>love</w:t>
      </w:r>
      <w:r w:rsidR="009E1C90">
        <w:t xml:space="preserve"> </w:t>
      </w:r>
      <w:r w:rsidRPr="00797460">
        <w:t>of</w:t>
      </w:r>
      <w:r w:rsidR="009E1C90">
        <w:t xml:space="preserve"> </w:t>
      </w:r>
      <w:r w:rsidRPr="00797460">
        <w:t>the</w:t>
      </w:r>
      <w:r w:rsidR="009E1C90">
        <w:t xml:space="preserve"> </w:t>
      </w:r>
      <w:r w:rsidRPr="00797460">
        <w:t>Father</w:t>
      </w:r>
      <w:r w:rsidR="00290E97">
        <w:rPr>
          <w:b/>
        </w:rPr>
        <w:t xml:space="preserve"> </w:t>
      </w:r>
      <w:r w:rsidRPr="00797460">
        <w:t>on</w:t>
      </w:r>
      <w:r w:rsidR="009E1C90">
        <w:t xml:space="preserve"> </w:t>
      </w:r>
      <w:r w:rsidRPr="00797460">
        <w:t>sinners</w:t>
      </w:r>
      <w:r w:rsidR="009E1C90">
        <w:t xml:space="preserve"> </w:t>
      </w:r>
      <w:r w:rsidRPr="00797460">
        <w:t>outpoured;</w:t>
      </w:r>
    </w:p>
    <w:p w14:paraId="7C5C7D9B" w14:textId="77777777" w:rsidR="000B27AB" w:rsidRPr="000B27AB" w:rsidRDefault="00797460" w:rsidP="00290E97">
      <w:pPr>
        <w:pStyle w:val="largemain"/>
        <w:rPr>
          <w:b/>
          <w:sz w:val="16"/>
        </w:rPr>
      </w:pPr>
      <w:r w:rsidRPr="00797460">
        <w:t>see</w:t>
      </w:r>
      <w:r w:rsidR="009E1C90">
        <w:t xml:space="preserve"> </w:t>
      </w:r>
      <w:r w:rsidRPr="00797460">
        <w:t>now</w:t>
      </w:r>
      <w:r w:rsidR="009E1C90">
        <w:t xml:space="preserve"> </w:t>
      </w:r>
      <w:r w:rsidRPr="00797460">
        <w:t>what</w:t>
      </w:r>
      <w:r w:rsidR="009E1C90">
        <w:t xml:space="preserve"> </w:t>
      </w:r>
      <w:r w:rsidRPr="00797460">
        <w:t>God</w:t>
      </w:r>
      <w:r w:rsidR="009E1C90">
        <w:t xml:space="preserve"> </w:t>
      </w:r>
      <w:r w:rsidRPr="00797460">
        <w:t>has</w:t>
      </w:r>
      <w:r w:rsidR="009E1C90">
        <w:t xml:space="preserve"> </w:t>
      </w:r>
      <w:r w:rsidRPr="00797460">
        <w:t>done</w:t>
      </w:r>
      <w:r w:rsidR="00290E97">
        <w:rPr>
          <w:b/>
        </w:rPr>
        <w:t xml:space="preserve"> </w:t>
      </w:r>
      <w:r w:rsidRPr="00797460">
        <w:t>sending</w:t>
      </w:r>
      <w:r w:rsidR="009E1C90">
        <w:t xml:space="preserve"> </w:t>
      </w:r>
      <w:r w:rsidRPr="00797460">
        <w:t>his</w:t>
      </w:r>
      <w:r w:rsidR="009E1C90">
        <w:t xml:space="preserve"> </w:t>
      </w:r>
      <w:r w:rsidRPr="00797460">
        <w:t>only</w:t>
      </w:r>
      <w:r w:rsidR="009E1C90">
        <w:t xml:space="preserve"> </w:t>
      </w:r>
      <w:r w:rsidRPr="00797460">
        <w:t>Son,</w:t>
      </w:r>
    </w:p>
    <w:p w14:paraId="0850E464" w14:textId="77777777" w:rsidR="000B27AB" w:rsidRPr="000B27AB" w:rsidRDefault="00797460" w:rsidP="00290E97">
      <w:pPr>
        <w:pStyle w:val="largemain"/>
        <w:rPr>
          <w:b/>
          <w:sz w:val="16"/>
        </w:rPr>
      </w:pPr>
      <w:r w:rsidRPr="00797460">
        <w:t>Christ</w:t>
      </w:r>
      <w:r w:rsidR="009E1C90">
        <w:t xml:space="preserve"> </w:t>
      </w:r>
      <w:r w:rsidRPr="00797460">
        <w:t>the</w:t>
      </w:r>
      <w:r w:rsidR="009E1C90">
        <w:t xml:space="preserve"> </w:t>
      </w:r>
      <w:r w:rsidRPr="00797460">
        <w:t>beloved</w:t>
      </w:r>
      <w:r w:rsidR="009E1C90">
        <w:t xml:space="preserve"> </w:t>
      </w:r>
      <w:r w:rsidRPr="00797460">
        <w:t>One,</w:t>
      </w:r>
      <w:r w:rsidR="00290E97">
        <w:rPr>
          <w:b/>
        </w:rPr>
        <w:t xml:space="preserve"> </w:t>
      </w:r>
      <w:r w:rsidRPr="00797460">
        <w:t>Jesus</w:t>
      </w:r>
      <w:r w:rsidR="009E1C90">
        <w:t xml:space="preserve"> </w:t>
      </w:r>
      <w:r w:rsidRPr="00797460">
        <w:t>is</w:t>
      </w:r>
      <w:r w:rsidR="009E1C90">
        <w:t xml:space="preserve"> </w:t>
      </w:r>
      <w:r w:rsidRPr="00797460">
        <w:t>Lord!</w:t>
      </w:r>
    </w:p>
    <w:p w14:paraId="22568C93" w14:textId="77777777" w:rsidR="000B27AB" w:rsidRPr="000B27AB" w:rsidRDefault="000B27AB" w:rsidP="00290E97">
      <w:pPr>
        <w:pStyle w:val="largemain"/>
        <w:rPr>
          <w:b/>
          <w:sz w:val="16"/>
        </w:rPr>
      </w:pPr>
    </w:p>
    <w:p w14:paraId="7163A125" w14:textId="77777777" w:rsidR="000B27AB" w:rsidRPr="000B27AB" w:rsidRDefault="000B27AB" w:rsidP="00290E97">
      <w:pPr>
        <w:pStyle w:val="largemain"/>
        <w:rPr>
          <w:b/>
          <w:sz w:val="16"/>
        </w:rPr>
      </w:pPr>
      <w:r w:rsidRPr="000B27AB">
        <w:rPr>
          <w:b/>
        </w:rPr>
        <w:t xml:space="preserve"> 3</w:t>
      </w:r>
      <w:r w:rsidR="00797460" w:rsidRPr="00797460">
        <w:t xml:space="preserve"> Saviour</w:t>
      </w:r>
      <w:r w:rsidR="009E1C90">
        <w:t xml:space="preserve"> </w:t>
      </w:r>
      <w:r w:rsidR="00797460" w:rsidRPr="00797460">
        <w:t>of</w:t>
      </w:r>
      <w:r w:rsidR="009E1C90">
        <w:t xml:space="preserve"> </w:t>
      </w:r>
      <w:r w:rsidR="00797460" w:rsidRPr="00797460">
        <w:t>Calvary,</w:t>
      </w:r>
      <w:r w:rsidR="00290E97">
        <w:rPr>
          <w:b/>
        </w:rPr>
        <w:t xml:space="preserve"> </w:t>
      </w:r>
      <w:r w:rsidR="00797460" w:rsidRPr="00797460">
        <w:t>costliest</w:t>
      </w:r>
      <w:r w:rsidR="009E1C90">
        <w:t xml:space="preserve"> </w:t>
      </w:r>
      <w:r w:rsidR="00797460" w:rsidRPr="00797460">
        <w:t>victory,</w:t>
      </w:r>
    </w:p>
    <w:p w14:paraId="62251B85" w14:textId="77777777" w:rsidR="000B27AB" w:rsidRPr="000B27AB" w:rsidRDefault="00797460" w:rsidP="00290E97">
      <w:pPr>
        <w:pStyle w:val="largemain"/>
        <w:rPr>
          <w:b/>
          <w:sz w:val="16"/>
        </w:rPr>
      </w:pPr>
      <w:r w:rsidRPr="00797460">
        <w:t>darkness</w:t>
      </w:r>
      <w:r w:rsidR="009E1C90">
        <w:t xml:space="preserve"> </w:t>
      </w:r>
      <w:r w:rsidRPr="00797460">
        <w:t>defeated</w:t>
      </w:r>
      <w:r w:rsidR="00290E97">
        <w:rPr>
          <w:b/>
        </w:rPr>
        <w:t xml:space="preserve"> </w:t>
      </w:r>
      <w:r w:rsidRPr="00797460">
        <w:t>and</w:t>
      </w:r>
      <w:r w:rsidR="009E1C90">
        <w:t xml:space="preserve"> </w:t>
      </w:r>
      <w:r w:rsidRPr="00797460">
        <w:t>Eden</w:t>
      </w:r>
      <w:r w:rsidR="009E1C90">
        <w:t xml:space="preserve"> </w:t>
      </w:r>
      <w:r w:rsidRPr="00797460">
        <w:t>restored;</w:t>
      </w:r>
    </w:p>
    <w:p w14:paraId="6E353A42" w14:textId="77777777" w:rsidR="000B27AB" w:rsidRPr="000B27AB" w:rsidRDefault="00797460" w:rsidP="00290E97">
      <w:pPr>
        <w:pStyle w:val="largemain"/>
        <w:rPr>
          <w:b/>
          <w:sz w:val="16"/>
        </w:rPr>
      </w:pPr>
      <w:r w:rsidRPr="00797460">
        <w:t>born</w:t>
      </w:r>
      <w:r w:rsidR="009E1C90">
        <w:t xml:space="preserve"> </w:t>
      </w:r>
      <w:r w:rsidRPr="00797460">
        <w:t>as</w:t>
      </w:r>
      <w:r w:rsidR="009E1C90">
        <w:t xml:space="preserve"> </w:t>
      </w:r>
      <w:r w:rsidRPr="00797460">
        <w:t>a</w:t>
      </w:r>
      <w:r w:rsidR="009E1C90">
        <w:t xml:space="preserve"> </w:t>
      </w:r>
      <w:r w:rsidRPr="00797460">
        <w:t>man</w:t>
      </w:r>
      <w:r w:rsidR="009E1C90">
        <w:t xml:space="preserve"> </w:t>
      </w:r>
      <w:r w:rsidRPr="00797460">
        <w:t>to</w:t>
      </w:r>
      <w:r w:rsidR="009E1C90">
        <w:t xml:space="preserve"> </w:t>
      </w:r>
      <w:r w:rsidRPr="00797460">
        <w:t>die,</w:t>
      </w:r>
      <w:r w:rsidR="00290E97">
        <w:rPr>
          <w:b/>
        </w:rPr>
        <w:t xml:space="preserve"> </w:t>
      </w:r>
      <w:r w:rsidRPr="00797460">
        <w:t>nailed</w:t>
      </w:r>
      <w:r w:rsidR="009E1C90">
        <w:t xml:space="preserve"> </w:t>
      </w:r>
      <w:r w:rsidRPr="00797460">
        <w:t>to</w:t>
      </w:r>
      <w:r w:rsidR="009E1C90">
        <w:t xml:space="preserve"> </w:t>
      </w:r>
      <w:r w:rsidRPr="00797460">
        <w:t>a</w:t>
      </w:r>
      <w:r w:rsidR="009E1C90">
        <w:t xml:space="preserve"> </w:t>
      </w:r>
      <w:r w:rsidRPr="00797460">
        <w:t>cross</w:t>
      </w:r>
      <w:r w:rsidR="009E1C90">
        <w:t xml:space="preserve"> </w:t>
      </w:r>
      <w:r w:rsidRPr="00797460">
        <w:t>on</w:t>
      </w:r>
      <w:r w:rsidR="009E1C90">
        <w:t xml:space="preserve"> </w:t>
      </w:r>
      <w:r w:rsidRPr="00797460">
        <w:t>high,</w:t>
      </w:r>
    </w:p>
    <w:p w14:paraId="715D79F1" w14:textId="77777777" w:rsidR="000B27AB" w:rsidRPr="000B27AB" w:rsidRDefault="00797460" w:rsidP="00290E97">
      <w:pPr>
        <w:pStyle w:val="largemain"/>
        <w:rPr>
          <w:b/>
          <w:sz w:val="16"/>
        </w:rPr>
      </w:pPr>
      <w:r w:rsidRPr="00797460">
        <w:t>cold</w:t>
      </w:r>
      <w:r w:rsidR="009E1C90">
        <w:t xml:space="preserve"> </w:t>
      </w:r>
      <w:r w:rsidRPr="00797460">
        <w:t>in</w:t>
      </w:r>
      <w:r w:rsidR="009E1C90">
        <w:t xml:space="preserve"> </w:t>
      </w:r>
      <w:r w:rsidRPr="00797460">
        <w:t>the</w:t>
      </w:r>
      <w:r w:rsidR="009E1C90">
        <w:t xml:space="preserve"> </w:t>
      </w:r>
      <w:r w:rsidRPr="00797460">
        <w:t>grave</w:t>
      </w:r>
      <w:r w:rsidR="009E1C90">
        <w:t xml:space="preserve"> </w:t>
      </w:r>
      <w:r w:rsidRPr="00797460">
        <w:t>to</w:t>
      </w:r>
      <w:r w:rsidR="009E1C90">
        <w:t xml:space="preserve"> </w:t>
      </w:r>
      <w:r w:rsidRPr="00797460">
        <w:t>lie,</w:t>
      </w:r>
      <w:r w:rsidR="00290E97">
        <w:rPr>
          <w:b/>
        </w:rPr>
        <w:t xml:space="preserve"> </w:t>
      </w:r>
      <w:r w:rsidRPr="00797460">
        <w:t>Jesus</w:t>
      </w:r>
      <w:r w:rsidR="009E1C90">
        <w:t xml:space="preserve"> </w:t>
      </w:r>
      <w:r w:rsidRPr="00797460">
        <w:t>is</w:t>
      </w:r>
      <w:r w:rsidR="009E1C90">
        <w:t xml:space="preserve"> </w:t>
      </w:r>
      <w:r w:rsidRPr="00797460">
        <w:t>Lord!</w:t>
      </w:r>
    </w:p>
    <w:p w14:paraId="2A1C03B2" w14:textId="77777777" w:rsidR="000B27AB" w:rsidRPr="000B27AB" w:rsidRDefault="000B27AB" w:rsidP="00290E97">
      <w:pPr>
        <w:pStyle w:val="largemain"/>
        <w:rPr>
          <w:b/>
          <w:sz w:val="16"/>
        </w:rPr>
      </w:pPr>
    </w:p>
    <w:p w14:paraId="4D6D9F63" w14:textId="77777777" w:rsidR="000B27AB" w:rsidRPr="000B27AB" w:rsidRDefault="000B27AB" w:rsidP="00290E97">
      <w:pPr>
        <w:pStyle w:val="largemain"/>
        <w:rPr>
          <w:b/>
          <w:sz w:val="16"/>
        </w:rPr>
      </w:pPr>
      <w:r w:rsidRPr="000B27AB">
        <w:rPr>
          <w:b/>
        </w:rPr>
        <w:t xml:space="preserve"> 4</w:t>
      </w:r>
      <w:r w:rsidR="00797460" w:rsidRPr="00797460">
        <w:t xml:space="preserve"> Source</w:t>
      </w:r>
      <w:r w:rsidR="009E1C90">
        <w:t xml:space="preserve"> </w:t>
      </w:r>
      <w:r w:rsidR="00797460" w:rsidRPr="00797460">
        <w:t>of</w:t>
      </w:r>
      <w:r w:rsidR="009E1C90">
        <w:t xml:space="preserve"> </w:t>
      </w:r>
      <w:r w:rsidR="00797460" w:rsidRPr="00797460">
        <w:t>all</w:t>
      </w:r>
      <w:r w:rsidR="009E1C90">
        <w:t xml:space="preserve"> </w:t>
      </w:r>
      <w:r w:rsidR="00797460" w:rsidRPr="00797460">
        <w:t>sovereignty,</w:t>
      </w:r>
      <w:r w:rsidR="00290E97">
        <w:rPr>
          <w:b/>
        </w:rPr>
        <w:t xml:space="preserve"> </w:t>
      </w:r>
      <w:r w:rsidR="00797460" w:rsidRPr="00797460">
        <w:t>light,</w:t>
      </w:r>
      <w:r w:rsidR="009E1C90">
        <w:t xml:space="preserve"> </w:t>
      </w:r>
      <w:r w:rsidR="00797460" w:rsidRPr="00797460">
        <w:t>immortality,</w:t>
      </w:r>
    </w:p>
    <w:p w14:paraId="69222C18" w14:textId="77777777" w:rsidR="000B27AB" w:rsidRPr="000B27AB" w:rsidRDefault="00797460" w:rsidP="00290E97">
      <w:pPr>
        <w:pStyle w:val="largemain"/>
        <w:rPr>
          <w:b/>
          <w:sz w:val="16"/>
        </w:rPr>
      </w:pPr>
      <w:r w:rsidRPr="00797460">
        <w:t>life</w:t>
      </w:r>
      <w:r w:rsidR="009E1C90">
        <w:t xml:space="preserve"> </w:t>
      </w:r>
      <w:r w:rsidRPr="00797460">
        <w:t>everlasting</w:t>
      </w:r>
      <w:r w:rsidR="00290E97">
        <w:rPr>
          <w:b/>
        </w:rPr>
        <w:t xml:space="preserve"> </w:t>
      </w:r>
      <w:r w:rsidRPr="00797460">
        <w:t>and</w:t>
      </w:r>
      <w:r w:rsidR="009E1C90">
        <w:t xml:space="preserve"> </w:t>
      </w:r>
      <w:r w:rsidRPr="00797460">
        <w:t>heaven</w:t>
      </w:r>
      <w:r w:rsidR="009E1C90">
        <w:t xml:space="preserve"> </w:t>
      </w:r>
      <w:r w:rsidRPr="00797460">
        <w:t>assured;</w:t>
      </w:r>
    </w:p>
    <w:p w14:paraId="7EC7D982" w14:textId="77777777" w:rsidR="000B27AB" w:rsidRPr="000B27AB" w:rsidRDefault="00797460" w:rsidP="00290E97">
      <w:pPr>
        <w:pStyle w:val="largemain"/>
        <w:rPr>
          <w:b/>
          <w:sz w:val="16"/>
        </w:rPr>
      </w:pPr>
      <w:r w:rsidRPr="00797460">
        <w:t>so</w:t>
      </w:r>
      <w:r w:rsidR="009E1C90">
        <w:t xml:space="preserve"> </w:t>
      </w:r>
      <w:r w:rsidRPr="00797460">
        <w:t>with</w:t>
      </w:r>
      <w:r w:rsidR="009E1C90">
        <w:t xml:space="preserve"> </w:t>
      </w:r>
      <w:r w:rsidRPr="00797460">
        <w:t>the</w:t>
      </w:r>
      <w:r w:rsidR="009E1C90">
        <w:t xml:space="preserve"> </w:t>
      </w:r>
      <w:r w:rsidRPr="00797460">
        <w:t>ransomed,</w:t>
      </w:r>
      <w:r w:rsidR="009E1C90">
        <w:t xml:space="preserve"> </w:t>
      </w:r>
      <w:r w:rsidRPr="00797460">
        <w:t>we</w:t>
      </w:r>
      <w:r w:rsidR="00290E97">
        <w:rPr>
          <w:b/>
        </w:rPr>
        <w:t xml:space="preserve"> </w:t>
      </w:r>
      <w:r w:rsidRPr="00797460">
        <w:t>praise</w:t>
      </w:r>
      <w:r w:rsidR="009E1C90">
        <w:t xml:space="preserve"> </w:t>
      </w:r>
      <w:r w:rsidRPr="00797460">
        <w:t>him</w:t>
      </w:r>
      <w:r w:rsidR="009E1C90">
        <w:t xml:space="preserve"> </w:t>
      </w:r>
      <w:r w:rsidRPr="00797460">
        <w:t>eternally,</w:t>
      </w:r>
    </w:p>
    <w:p w14:paraId="44C343B6" w14:textId="77777777" w:rsidR="000B27AB" w:rsidRPr="000B27AB" w:rsidRDefault="00797460" w:rsidP="00290E97">
      <w:pPr>
        <w:pStyle w:val="largemain"/>
        <w:rPr>
          <w:b/>
          <w:sz w:val="16"/>
        </w:rPr>
      </w:pPr>
      <w:r w:rsidRPr="00797460">
        <w:t>Christ</w:t>
      </w:r>
      <w:r w:rsidR="009E1C90">
        <w:t xml:space="preserve"> </w:t>
      </w:r>
      <w:r w:rsidRPr="00797460">
        <w:t>in</w:t>
      </w:r>
      <w:r w:rsidR="009E1C90">
        <w:t xml:space="preserve"> </w:t>
      </w:r>
      <w:r w:rsidRPr="00797460">
        <w:t>his</w:t>
      </w:r>
      <w:r w:rsidR="009E1C90">
        <w:t xml:space="preserve"> </w:t>
      </w:r>
      <w:r w:rsidRPr="00797460">
        <w:t>majesty,</w:t>
      </w:r>
      <w:r w:rsidR="00290E97">
        <w:rPr>
          <w:b/>
        </w:rPr>
        <w:t xml:space="preserve"> </w:t>
      </w:r>
      <w:r w:rsidRPr="00797460">
        <w:t>Jesus</w:t>
      </w:r>
      <w:r w:rsidR="009E1C90">
        <w:t xml:space="preserve"> </w:t>
      </w:r>
      <w:r w:rsidRPr="00797460">
        <w:t>is</w:t>
      </w:r>
      <w:r w:rsidR="009E1C90">
        <w:t xml:space="preserve"> </w:t>
      </w:r>
      <w:r w:rsidRPr="00797460">
        <w:t>Lord!</w:t>
      </w:r>
    </w:p>
    <w:p w14:paraId="12097862" w14:textId="77777777" w:rsidR="000B27AB" w:rsidRPr="000B27AB" w:rsidRDefault="000B27AB" w:rsidP="00797460">
      <w:pPr>
        <w:pStyle w:val="smallmainbold"/>
        <w:rPr>
          <w:b w:val="0"/>
          <w:bCs/>
          <w:sz w:val="16"/>
        </w:rPr>
      </w:pPr>
    </w:p>
    <w:p w14:paraId="351AB029" w14:textId="77777777" w:rsidR="000B27AB" w:rsidRPr="000B27AB" w:rsidRDefault="00797460" w:rsidP="00290E97">
      <w:pPr>
        <w:pStyle w:val="LargeHeading1"/>
        <w:rPr>
          <w:sz w:val="16"/>
        </w:rPr>
      </w:pPr>
      <w:r w:rsidRPr="00290E97">
        <w:t xml:space="preserve"> Notices </w:t>
      </w:r>
    </w:p>
    <w:p w14:paraId="5BE4EA3D" w14:textId="77777777" w:rsidR="000B27AB" w:rsidRPr="000B27AB" w:rsidRDefault="000B27AB" w:rsidP="00797460">
      <w:pPr>
        <w:pStyle w:val="smallmainbold"/>
        <w:rPr>
          <w:b w:val="0"/>
          <w:bCs/>
          <w:sz w:val="16"/>
        </w:rPr>
      </w:pPr>
    </w:p>
    <w:p w14:paraId="7297F90A" w14:textId="77777777" w:rsidR="000B27AB" w:rsidRPr="000B27AB" w:rsidRDefault="00797460" w:rsidP="00290E97">
      <w:pPr>
        <w:pStyle w:val="LargeHeading1"/>
        <w:rPr>
          <w:sz w:val="16"/>
        </w:rPr>
      </w:pPr>
      <w:r w:rsidRPr="00797460">
        <w:t>Will your anchor</w:t>
      </w:r>
      <w:r w:rsidR="00290E97">
        <w:t xml:space="preserve"> hold</w:t>
      </w:r>
      <w:r w:rsidRPr="00797460">
        <w:t>?</w:t>
      </w:r>
      <w:r w:rsidR="00290E97">
        <w:t xml:space="preserve"> </w:t>
      </w:r>
      <w:r w:rsidRPr="00797460">
        <w:t>Hymn 680</w:t>
      </w:r>
    </w:p>
    <w:p w14:paraId="4B39F92E" w14:textId="77777777" w:rsidR="000B27AB" w:rsidRPr="000B27AB" w:rsidRDefault="000B27AB" w:rsidP="00797460">
      <w:pPr>
        <w:pStyle w:val="smallmainbold"/>
        <w:rPr>
          <w:b w:val="0"/>
          <w:bCs/>
          <w:sz w:val="16"/>
        </w:rPr>
      </w:pPr>
    </w:p>
    <w:p w14:paraId="05B8A46E" w14:textId="77777777" w:rsidR="000B27AB" w:rsidRPr="000B27AB" w:rsidRDefault="000B27AB" w:rsidP="00290E97">
      <w:pPr>
        <w:pStyle w:val="largemain"/>
        <w:rPr>
          <w:b/>
          <w:sz w:val="16"/>
        </w:rPr>
      </w:pPr>
      <w:r w:rsidRPr="000B27AB">
        <w:rPr>
          <w:b/>
        </w:rPr>
        <w:t>1</w:t>
      </w:r>
      <w:r w:rsidR="00797460" w:rsidRPr="00797460">
        <w:t xml:space="preserve"> Will your anchor hold in the storms of life,</w:t>
      </w:r>
    </w:p>
    <w:p w14:paraId="75A46703" w14:textId="77777777" w:rsidR="000B27AB" w:rsidRPr="000B27AB" w:rsidRDefault="00797460" w:rsidP="00290E97">
      <w:pPr>
        <w:pStyle w:val="largemain"/>
        <w:rPr>
          <w:b/>
          <w:sz w:val="16"/>
        </w:rPr>
      </w:pPr>
      <w:r w:rsidRPr="00797460">
        <w:t>when the clouds unfold their wings of strife?</w:t>
      </w:r>
    </w:p>
    <w:p w14:paraId="01B19D17" w14:textId="77777777" w:rsidR="000B27AB" w:rsidRPr="000B27AB" w:rsidRDefault="00797460" w:rsidP="00290E97">
      <w:pPr>
        <w:pStyle w:val="largemain"/>
        <w:rPr>
          <w:b/>
          <w:sz w:val="16"/>
        </w:rPr>
      </w:pPr>
      <w:r w:rsidRPr="00797460">
        <w:t>When the strong tides lift, and the cables strain,</w:t>
      </w:r>
    </w:p>
    <w:p w14:paraId="6ADA7619" w14:textId="77777777" w:rsidR="000B27AB" w:rsidRPr="000B27AB" w:rsidRDefault="00797460" w:rsidP="00290E97">
      <w:pPr>
        <w:pStyle w:val="largemain"/>
        <w:rPr>
          <w:b/>
          <w:sz w:val="16"/>
        </w:rPr>
      </w:pPr>
      <w:r w:rsidRPr="00797460">
        <w:t>will your anchor drift or firm remain?</w:t>
      </w:r>
    </w:p>
    <w:p w14:paraId="59F191BE" w14:textId="77777777" w:rsidR="000B27AB" w:rsidRPr="000B27AB" w:rsidRDefault="000B27AB" w:rsidP="00290E97">
      <w:pPr>
        <w:pStyle w:val="largemain"/>
        <w:rPr>
          <w:b/>
          <w:sz w:val="16"/>
        </w:rPr>
      </w:pPr>
    </w:p>
    <w:p w14:paraId="45C61CE6" w14:textId="77777777" w:rsidR="000B27AB" w:rsidRPr="000B27AB" w:rsidRDefault="00797460" w:rsidP="00290E97">
      <w:pPr>
        <w:pStyle w:val="largemain"/>
        <w:rPr>
          <w:b/>
          <w:i/>
          <w:iCs/>
          <w:sz w:val="16"/>
        </w:rPr>
      </w:pPr>
      <w:r w:rsidRPr="00290E97">
        <w:rPr>
          <w:i/>
          <w:iCs/>
        </w:rPr>
        <w:t>We have an anchor that keeps the soul</w:t>
      </w:r>
    </w:p>
    <w:p w14:paraId="7108D7AC" w14:textId="77777777" w:rsidR="000B27AB" w:rsidRPr="000B27AB" w:rsidRDefault="00797460" w:rsidP="00290E97">
      <w:pPr>
        <w:pStyle w:val="largemain"/>
        <w:rPr>
          <w:b/>
          <w:i/>
          <w:iCs/>
          <w:sz w:val="16"/>
        </w:rPr>
      </w:pPr>
      <w:r w:rsidRPr="00290E97">
        <w:rPr>
          <w:i/>
          <w:iCs/>
        </w:rPr>
        <w:t>steadfast and sure</w:t>
      </w:r>
      <w:r w:rsidR="00290E97" w:rsidRPr="00290E97">
        <w:rPr>
          <w:i/>
          <w:iCs/>
        </w:rPr>
        <w:t xml:space="preserve"> </w:t>
      </w:r>
      <w:r w:rsidRPr="00290E97">
        <w:rPr>
          <w:i/>
          <w:iCs/>
        </w:rPr>
        <w:t>while the billows roll,</w:t>
      </w:r>
    </w:p>
    <w:p w14:paraId="650E5F91" w14:textId="77777777" w:rsidR="000B27AB" w:rsidRPr="000B27AB" w:rsidRDefault="00797460" w:rsidP="00290E97">
      <w:pPr>
        <w:pStyle w:val="largemain"/>
        <w:rPr>
          <w:b/>
          <w:i/>
          <w:iCs/>
          <w:sz w:val="16"/>
        </w:rPr>
      </w:pPr>
      <w:r w:rsidRPr="00290E97">
        <w:rPr>
          <w:i/>
          <w:iCs/>
        </w:rPr>
        <w:t>fastened to the rock</w:t>
      </w:r>
      <w:r w:rsidR="00290E97" w:rsidRPr="00290E97">
        <w:rPr>
          <w:i/>
          <w:iCs/>
        </w:rPr>
        <w:t xml:space="preserve"> </w:t>
      </w:r>
      <w:r w:rsidRPr="00290E97">
        <w:rPr>
          <w:i/>
          <w:iCs/>
        </w:rPr>
        <w:t>which cannot move,</w:t>
      </w:r>
    </w:p>
    <w:p w14:paraId="728C0127" w14:textId="77777777" w:rsidR="000B27AB" w:rsidRPr="000B27AB" w:rsidRDefault="00797460" w:rsidP="00290E97">
      <w:pPr>
        <w:pStyle w:val="largemain"/>
        <w:rPr>
          <w:b/>
          <w:i/>
          <w:iCs/>
          <w:sz w:val="16"/>
        </w:rPr>
      </w:pPr>
      <w:r w:rsidRPr="00290E97">
        <w:rPr>
          <w:i/>
          <w:iCs/>
        </w:rPr>
        <w:t>grounded firm and deep</w:t>
      </w:r>
      <w:r w:rsidR="00290E97" w:rsidRPr="00290E97">
        <w:rPr>
          <w:i/>
          <w:iCs/>
        </w:rPr>
        <w:t xml:space="preserve"> </w:t>
      </w:r>
      <w:r w:rsidRPr="00290E97">
        <w:rPr>
          <w:i/>
          <w:iCs/>
        </w:rPr>
        <w:t>in the Saviour's love.</w:t>
      </w:r>
    </w:p>
    <w:p w14:paraId="00151801" w14:textId="77777777" w:rsidR="000B27AB" w:rsidRPr="000B27AB" w:rsidRDefault="000B27AB" w:rsidP="00290E97">
      <w:pPr>
        <w:pStyle w:val="largemain"/>
        <w:rPr>
          <w:b/>
          <w:sz w:val="16"/>
        </w:rPr>
      </w:pPr>
    </w:p>
    <w:p w14:paraId="5FF45232" w14:textId="77777777" w:rsidR="000B27AB" w:rsidRPr="000B27AB" w:rsidRDefault="000B27AB" w:rsidP="00290E97">
      <w:pPr>
        <w:pStyle w:val="largemain"/>
        <w:rPr>
          <w:b/>
          <w:sz w:val="16"/>
        </w:rPr>
      </w:pPr>
      <w:r w:rsidRPr="000B27AB">
        <w:rPr>
          <w:b/>
        </w:rPr>
        <w:t xml:space="preserve"> 2</w:t>
      </w:r>
      <w:r w:rsidR="00797460" w:rsidRPr="00797460">
        <w:t xml:space="preserve"> It will firmly hold in the straits of fear,</w:t>
      </w:r>
    </w:p>
    <w:p w14:paraId="5C8BCA46" w14:textId="77777777" w:rsidR="000B27AB" w:rsidRPr="000B27AB" w:rsidRDefault="00797460" w:rsidP="00290E97">
      <w:pPr>
        <w:pStyle w:val="largemain"/>
        <w:rPr>
          <w:b/>
          <w:sz w:val="16"/>
        </w:rPr>
      </w:pPr>
      <w:r w:rsidRPr="00797460">
        <w:lastRenderedPageBreak/>
        <w:t>when the breakers have told the reef is near,</w:t>
      </w:r>
    </w:p>
    <w:p w14:paraId="007E79CA" w14:textId="77777777" w:rsidR="000B27AB" w:rsidRPr="000B27AB" w:rsidRDefault="00797460" w:rsidP="00290E97">
      <w:pPr>
        <w:pStyle w:val="largemain"/>
        <w:rPr>
          <w:b/>
          <w:sz w:val="16"/>
        </w:rPr>
      </w:pPr>
      <w:r w:rsidRPr="00797460">
        <w:t>though the tempest rage and the wild winds blow,</w:t>
      </w:r>
    </w:p>
    <w:p w14:paraId="64F3DA51" w14:textId="77777777" w:rsidR="000B27AB" w:rsidRPr="000B27AB" w:rsidRDefault="00797460" w:rsidP="00290E97">
      <w:pPr>
        <w:pStyle w:val="largemain"/>
        <w:rPr>
          <w:b/>
          <w:sz w:val="16"/>
        </w:rPr>
      </w:pPr>
      <w:r w:rsidRPr="00797460">
        <w:t>not an angry wave shall our bark o’erflow.</w:t>
      </w:r>
    </w:p>
    <w:p w14:paraId="7A0B3F1C" w14:textId="77777777" w:rsidR="000B27AB" w:rsidRPr="000B27AB" w:rsidRDefault="000B27AB" w:rsidP="00290E97">
      <w:pPr>
        <w:pStyle w:val="largemain"/>
        <w:rPr>
          <w:b/>
          <w:sz w:val="16"/>
        </w:rPr>
      </w:pPr>
    </w:p>
    <w:p w14:paraId="1D6BC914" w14:textId="77777777" w:rsidR="000B27AB" w:rsidRPr="000B27AB" w:rsidRDefault="000B27AB" w:rsidP="00290E97">
      <w:pPr>
        <w:pStyle w:val="largemain"/>
        <w:rPr>
          <w:b/>
          <w:sz w:val="16"/>
        </w:rPr>
      </w:pPr>
      <w:r w:rsidRPr="000B27AB">
        <w:rPr>
          <w:b/>
        </w:rPr>
        <w:t xml:space="preserve"> 3</w:t>
      </w:r>
      <w:r w:rsidR="00797460" w:rsidRPr="00797460">
        <w:t xml:space="preserve"> It will surely hold in the floods of death,</w:t>
      </w:r>
    </w:p>
    <w:p w14:paraId="698257DB" w14:textId="77777777" w:rsidR="000B27AB" w:rsidRPr="000B27AB" w:rsidRDefault="00797460" w:rsidP="00290E97">
      <w:pPr>
        <w:pStyle w:val="largemain"/>
        <w:rPr>
          <w:b/>
          <w:sz w:val="16"/>
        </w:rPr>
      </w:pPr>
      <w:r w:rsidRPr="00797460">
        <w:t>when the waters cold chill your latest breath;</w:t>
      </w:r>
    </w:p>
    <w:p w14:paraId="3F7DC802" w14:textId="77777777" w:rsidR="000B27AB" w:rsidRPr="000B27AB" w:rsidRDefault="00797460" w:rsidP="00290E97">
      <w:pPr>
        <w:pStyle w:val="largemain"/>
        <w:rPr>
          <w:b/>
          <w:sz w:val="16"/>
        </w:rPr>
      </w:pPr>
      <w:r w:rsidRPr="00797460">
        <w:t>on the rising tide it can never fail,</w:t>
      </w:r>
    </w:p>
    <w:p w14:paraId="4FE08EE4" w14:textId="77777777" w:rsidR="000B27AB" w:rsidRPr="000B27AB" w:rsidRDefault="00797460" w:rsidP="00290E97">
      <w:pPr>
        <w:pStyle w:val="largemain"/>
        <w:rPr>
          <w:b/>
          <w:sz w:val="16"/>
        </w:rPr>
      </w:pPr>
      <w:r w:rsidRPr="00797460">
        <w:t>when our hopes abide within the veil.</w:t>
      </w:r>
    </w:p>
    <w:p w14:paraId="74D6AA53" w14:textId="77777777" w:rsidR="000B27AB" w:rsidRPr="000B27AB" w:rsidRDefault="000B27AB" w:rsidP="00290E97">
      <w:pPr>
        <w:pStyle w:val="largemain"/>
        <w:rPr>
          <w:b/>
          <w:sz w:val="16"/>
        </w:rPr>
      </w:pPr>
    </w:p>
    <w:p w14:paraId="4695AF5C" w14:textId="77777777" w:rsidR="000B27AB" w:rsidRPr="000B27AB" w:rsidRDefault="000B27AB" w:rsidP="00290E97">
      <w:pPr>
        <w:pStyle w:val="largemain"/>
        <w:rPr>
          <w:b/>
          <w:sz w:val="16"/>
        </w:rPr>
      </w:pPr>
      <w:r w:rsidRPr="000B27AB">
        <w:rPr>
          <w:b/>
        </w:rPr>
        <w:t xml:space="preserve"> 4</w:t>
      </w:r>
      <w:r w:rsidR="00797460" w:rsidRPr="00797460">
        <w:t xml:space="preserve"> When our eyes behold through the morning light,</w:t>
      </w:r>
    </w:p>
    <w:p w14:paraId="66399F50" w14:textId="77777777" w:rsidR="000B27AB" w:rsidRPr="000B27AB" w:rsidRDefault="00797460" w:rsidP="00290E97">
      <w:pPr>
        <w:pStyle w:val="largemain"/>
        <w:rPr>
          <w:b/>
          <w:sz w:val="16"/>
        </w:rPr>
      </w:pPr>
      <w:r w:rsidRPr="00797460">
        <w:t>the city of gold, our harbour bright,</w:t>
      </w:r>
    </w:p>
    <w:p w14:paraId="13DEAA78" w14:textId="77777777" w:rsidR="000B27AB" w:rsidRPr="000B27AB" w:rsidRDefault="00797460" w:rsidP="00290E97">
      <w:pPr>
        <w:pStyle w:val="largemain"/>
        <w:rPr>
          <w:b/>
          <w:sz w:val="16"/>
        </w:rPr>
      </w:pPr>
      <w:r w:rsidRPr="00797460">
        <w:t>we shall anchor fast by the heav’nly shore,</w:t>
      </w:r>
    </w:p>
    <w:p w14:paraId="582DFE12" w14:textId="77777777" w:rsidR="000B27AB" w:rsidRPr="000B27AB" w:rsidRDefault="00797460" w:rsidP="00290E97">
      <w:pPr>
        <w:pStyle w:val="largemain"/>
        <w:rPr>
          <w:b/>
          <w:sz w:val="16"/>
        </w:rPr>
      </w:pPr>
      <w:r w:rsidRPr="00797460">
        <w:t xml:space="preserve">with the </w:t>
      </w:r>
      <w:r w:rsidR="009E1C90">
        <w:t xml:space="preserve"> </w:t>
      </w:r>
      <w:r w:rsidRPr="00797460">
        <w:t>storms all past for evermore.</w:t>
      </w:r>
    </w:p>
    <w:p w14:paraId="7778D5D2" w14:textId="77777777" w:rsidR="000B27AB" w:rsidRPr="000B27AB" w:rsidRDefault="000B27AB" w:rsidP="00290E97">
      <w:pPr>
        <w:pStyle w:val="largemain"/>
        <w:rPr>
          <w:b/>
          <w:sz w:val="16"/>
        </w:rPr>
      </w:pPr>
    </w:p>
    <w:p w14:paraId="03095F02" w14:textId="77777777" w:rsidR="000B27AB" w:rsidRPr="000B27AB" w:rsidRDefault="00797460" w:rsidP="00290E97">
      <w:pPr>
        <w:pStyle w:val="LargeHeading1"/>
        <w:rPr>
          <w:sz w:val="16"/>
        </w:rPr>
      </w:pPr>
      <w:r w:rsidRPr="00797460">
        <w:t xml:space="preserve"> Dismissal </w:t>
      </w:r>
    </w:p>
    <w:p w14:paraId="5DD1C91A" w14:textId="71AFDEF5" w:rsidR="000B27AB" w:rsidRPr="000B27AB" w:rsidRDefault="00797460" w:rsidP="00290E97">
      <w:pPr>
        <w:pStyle w:val="largemain"/>
        <w:rPr>
          <w:b/>
          <w:sz w:val="16"/>
        </w:rPr>
      </w:pPr>
      <w:r w:rsidRPr="00797460">
        <w:t>We go into the world</w:t>
      </w:r>
    </w:p>
    <w:p w14:paraId="71353893" w14:textId="77777777" w:rsidR="000B27AB" w:rsidRPr="000B27AB" w:rsidRDefault="000B27AB" w:rsidP="00290E97">
      <w:pPr>
        <w:pStyle w:val="largemain"/>
        <w:rPr>
          <w:b/>
          <w:sz w:val="16"/>
        </w:rPr>
      </w:pPr>
      <w:r w:rsidRPr="000B27AB">
        <w:rPr>
          <w:b/>
        </w:rPr>
        <w:t xml:space="preserve"> to walk in God’s light,</w:t>
      </w:r>
    </w:p>
    <w:p w14:paraId="1B84D776" w14:textId="77777777" w:rsidR="000B27AB" w:rsidRPr="000B27AB" w:rsidRDefault="000B27AB" w:rsidP="00290E97">
      <w:pPr>
        <w:pStyle w:val="largemain"/>
        <w:rPr>
          <w:b/>
          <w:sz w:val="16"/>
        </w:rPr>
      </w:pPr>
      <w:r w:rsidRPr="000B27AB">
        <w:rPr>
          <w:b/>
        </w:rPr>
        <w:t xml:space="preserve"> to rejoice in God’s love</w:t>
      </w:r>
    </w:p>
    <w:p w14:paraId="123B222A" w14:textId="77777777" w:rsidR="000B27AB" w:rsidRPr="000B27AB" w:rsidRDefault="000B27AB" w:rsidP="00290E97">
      <w:pPr>
        <w:pStyle w:val="largemain"/>
        <w:rPr>
          <w:b/>
          <w:sz w:val="16"/>
        </w:rPr>
      </w:pPr>
      <w:r w:rsidRPr="000B27AB">
        <w:rPr>
          <w:b/>
        </w:rPr>
        <w:t xml:space="preserve"> and to reflect God’s glory.</w:t>
      </w:r>
    </w:p>
    <w:p w14:paraId="019A66C0" w14:textId="77777777" w:rsidR="000B27AB" w:rsidRPr="000B27AB" w:rsidRDefault="000B27AB" w:rsidP="00797460">
      <w:pPr>
        <w:pStyle w:val="smallmainbold"/>
        <w:rPr>
          <w:b w:val="0"/>
          <w:bCs/>
          <w:sz w:val="16"/>
        </w:rPr>
      </w:pPr>
    </w:p>
    <w:p w14:paraId="793A5E09" w14:textId="77777777" w:rsidR="000B27AB" w:rsidRPr="000B27AB" w:rsidRDefault="00797460" w:rsidP="000B27AB">
      <w:pPr>
        <w:pStyle w:val="LargeHeading1"/>
        <w:rPr>
          <w:sz w:val="16"/>
        </w:rPr>
      </w:pPr>
      <w:r w:rsidRPr="00797460">
        <w:t xml:space="preserve"> The Benediction </w:t>
      </w:r>
    </w:p>
    <w:p w14:paraId="77C0F24B" w14:textId="77777777" w:rsidR="000B27AB" w:rsidRPr="000B27AB" w:rsidRDefault="000B27AB" w:rsidP="00290E97">
      <w:pPr>
        <w:pStyle w:val="largemain"/>
        <w:rPr>
          <w:sz w:val="16"/>
        </w:rPr>
      </w:pPr>
      <w:r w:rsidRPr="000B27AB">
        <w:rPr>
          <w:b/>
        </w:rPr>
        <w:t xml:space="preserve"> Points of Prayer (POP)</w:t>
      </w:r>
      <w:r w:rsidR="00797460" w:rsidRPr="00290E97">
        <w:t xml:space="preserve"> </w:t>
      </w:r>
    </w:p>
    <w:p w14:paraId="10F1B1AC" w14:textId="77777777" w:rsidR="000B27AB" w:rsidRPr="00642A4F" w:rsidRDefault="00797460" w:rsidP="00642A4F">
      <w:pPr>
        <w:pStyle w:val="largemain"/>
        <w:numPr>
          <w:ilvl w:val="0"/>
          <w:numId w:val="3"/>
        </w:numPr>
        <w:rPr>
          <w:szCs w:val="44"/>
        </w:rPr>
      </w:pPr>
      <w:r w:rsidRPr="00642A4F">
        <w:rPr>
          <w:szCs w:val="44"/>
        </w:rPr>
        <w:t>Let</w:t>
      </w:r>
      <w:r w:rsidR="009E1C90" w:rsidRPr="00642A4F">
        <w:rPr>
          <w:szCs w:val="44"/>
        </w:rPr>
        <w:t xml:space="preserve"> </w:t>
      </w:r>
      <w:r w:rsidRPr="00642A4F">
        <w:rPr>
          <w:szCs w:val="44"/>
        </w:rPr>
        <w:t>us</w:t>
      </w:r>
      <w:r w:rsidR="009E1C90" w:rsidRPr="00642A4F">
        <w:rPr>
          <w:szCs w:val="44"/>
        </w:rPr>
        <w:t xml:space="preserve"> </w:t>
      </w:r>
      <w:r w:rsidRPr="00642A4F">
        <w:rPr>
          <w:szCs w:val="44"/>
        </w:rPr>
        <w:t>thank</w:t>
      </w:r>
      <w:r w:rsidR="009E1C90" w:rsidRPr="00642A4F">
        <w:rPr>
          <w:szCs w:val="44"/>
        </w:rPr>
        <w:t xml:space="preserve"> </w:t>
      </w:r>
      <w:r w:rsidRPr="00642A4F">
        <w:rPr>
          <w:szCs w:val="44"/>
        </w:rPr>
        <w:t>God</w:t>
      </w:r>
      <w:r w:rsidR="009E1C90" w:rsidRPr="00642A4F">
        <w:rPr>
          <w:szCs w:val="44"/>
        </w:rPr>
        <w:t xml:space="preserve"> </w:t>
      </w:r>
      <w:r w:rsidRPr="00642A4F">
        <w:rPr>
          <w:szCs w:val="44"/>
        </w:rPr>
        <w:t>for</w:t>
      </w:r>
      <w:r w:rsidR="009E1C90" w:rsidRPr="00642A4F">
        <w:rPr>
          <w:szCs w:val="44"/>
        </w:rPr>
        <w:t xml:space="preserve"> </w:t>
      </w:r>
      <w:r w:rsidRPr="00642A4F">
        <w:rPr>
          <w:szCs w:val="44"/>
        </w:rPr>
        <w:t>His</w:t>
      </w:r>
      <w:r w:rsidR="009E1C90" w:rsidRPr="00642A4F">
        <w:rPr>
          <w:szCs w:val="44"/>
        </w:rPr>
        <w:t xml:space="preserve"> </w:t>
      </w:r>
      <w:r w:rsidRPr="00642A4F">
        <w:rPr>
          <w:szCs w:val="44"/>
        </w:rPr>
        <w:t>goodness,</w:t>
      </w:r>
      <w:r w:rsidR="009E1C90" w:rsidRPr="00642A4F">
        <w:rPr>
          <w:szCs w:val="44"/>
        </w:rPr>
        <w:t xml:space="preserve"> </w:t>
      </w:r>
      <w:r w:rsidRPr="00642A4F">
        <w:rPr>
          <w:szCs w:val="44"/>
        </w:rPr>
        <w:t>faithfulness,</w:t>
      </w:r>
      <w:r w:rsidR="009E1C90" w:rsidRPr="00642A4F">
        <w:rPr>
          <w:szCs w:val="44"/>
        </w:rPr>
        <w:t xml:space="preserve"> </w:t>
      </w:r>
      <w:r w:rsidRPr="00642A4F">
        <w:rPr>
          <w:szCs w:val="44"/>
        </w:rPr>
        <w:t>and</w:t>
      </w:r>
      <w:r w:rsidR="009E1C90" w:rsidRPr="00642A4F">
        <w:rPr>
          <w:szCs w:val="44"/>
        </w:rPr>
        <w:t xml:space="preserve"> </w:t>
      </w:r>
      <w:r w:rsidRPr="00642A4F">
        <w:rPr>
          <w:szCs w:val="44"/>
        </w:rPr>
        <w:t>abundant</w:t>
      </w:r>
      <w:r w:rsidR="009E1C90" w:rsidRPr="00642A4F">
        <w:rPr>
          <w:szCs w:val="44"/>
        </w:rPr>
        <w:t xml:space="preserve"> </w:t>
      </w:r>
      <w:r w:rsidRPr="00642A4F">
        <w:rPr>
          <w:szCs w:val="44"/>
        </w:rPr>
        <w:t>blessings.</w:t>
      </w:r>
      <w:r w:rsidR="009E1C90" w:rsidRPr="00642A4F">
        <w:rPr>
          <w:szCs w:val="44"/>
        </w:rPr>
        <w:t xml:space="preserve"> </w:t>
      </w:r>
      <w:r w:rsidRPr="00642A4F">
        <w:rPr>
          <w:szCs w:val="44"/>
        </w:rPr>
        <w:t>May</w:t>
      </w:r>
      <w:r w:rsidR="009E1C90" w:rsidRPr="00642A4F">
        <w:rPr>
          <w:szCs w:val="44"/>
        </w:rPr>
        <w:t xml:space="preserve"> </w:t>
      </w:r>
      <w:r w:rsidRPr="00642A4F">
        <w:rPr>
          <w:szCs w:val="44"/>
        </w:rPr>
        <w:t>we</w:t>
      </w:r>
      <w:r w:rsidR="009E1C90" w:rsidRPr="00642A4F">
        <w:rPr>
          <w:szCs w:val="44"/>
        </w:rPr>
        <w:t xml:space="preserve"> </w:t>
      </w:r>
      <w:r w:rsidRPr="00642A4F">
        <w:rPr>
          <w:szCs w:val="44"/>
        </w:rPr>
        <w:t>always</w:t>
      </w:r>
      <w:r w:rsidR="009E1C90" w:rsidRPr="00642A4F">
        <w:rPr>
          <w:szCs w:val="44"/>
        </w:rPr>
        <w:t xml:space="preserve"> </w:t>
      </w:r>
      <w:r w:rsidRPr="00642A4F">
        <w:rPr>
          <w:szCs w:val="44"/>
        </w:rPr>
        <w:t>have</w:t>
      </w:r>
      <w:r w:rsidR="009E1C90" w:rsidRPr="00642A4F">
        <w:rPr>
          <w:szCs w:val="44"/>
        </w:rPr>
        <w:t xml:space="preserve"> </w:t>
      </w:r>
      <w:r w:rsidRPr="00642A4F">
        <w:rPr>
          <w:szCs w:val="44"/>
        </w:rPr>
        <w:t>grateful</w:t>
      </w:r>
      <w:r w:rsidR="009E1C90" w:rsidRPr="00642A4F">
        <w:rPr>
          <w:szCs w:val="44"/>
        </w:rPr>
        <w:t xml:space="preserve"> </w:t>
      </w:r>
      <w:r w:rsidRPr="00642A4F">
        <w:rPr>
          <w:szCs w:val="44"/>
        </w:rPr>
        <w:t>hearts</w:t>
      </w:r>
      <w:r w:rsidR="009E1C90" w:rsidRPr="00642A4F">
        <w:rPr>
          <w:szCs w:val="44"/>
        </w:rPr>
        <w:t xml:space="preserve"> </w:t>
      </w:r>
      <w:r w:rsidRPr="00642A4F">
        <w:rPr>
          <w:szCs w:val="44"/>
        </w:rPr>
        <w:t>and</w:t>
      </w:r>
      <w:r w:rsidR="009E1C90" w:rsidRPr="00642A4F">
        <w:rPr>
          <w:szCs w:val="44"/>
        </w:rPr>
        <w:t xml:space="preserve"> </w:t>
      </w:r>
      <w:r w:rsidRPr="00642A4F">
        <w:rPr>
          <w:szCs w:val="44"/>
        </w:rPr>
        <w:t>recognise</w:t>
      </w:r>
      <w:r w:rsidR="009E1C90" w:rsidRPr="00642A4F">
        <w:rPr>
          <w:szCs w:val="44"/>
        </w:rPr>
        <w:t xml:space="preserve"> </w:t>
      </w:r>
      <w:r w:rsidRPr="00642A4F">
        <w:rPr>
          <w:szCs w:val="44"/>
        </w:rPr>
        <w:t>Him</w:t>
      </w:r>
      <w:r w:rsidR="009E1C90" w:rsidRPr="00642A4F">
        <w:rPr>
          <w:szCs w:val="44"/>
        </w:rPr>
        <w:t xml:space="preserve"> </w:t>
      </w:r>
      <w:r w:rsidRPr="00642A4F">
        <w:rPr>
          <w:szCs w:val="44"/>
        </w:rPr>
        <w:t>as</w:t>
      </w:r>
      <w:r w:rsidR="009E1C90" w:rsidRPr="00642A4F">
        <w:rPr>
          <w:szCs w:val="44"/>
        </w:rPr>
        <w:t xml:space="preserve"> </w:t>
      </w:r>
      <w:r w:rsidRPr="00642A4F">
        <w:rPr>
          <w:szCs w:val="44"/>
        </w:rPr>
        <w:t>the</w:t>
      </w:r>
      <w:r w:rsidR="009E1C90" w:rsidRPr="00642A4F">
        <w:rPr>
          <w:szCs w:val="44"/>
        </w:rPr>
        <w:t xml:space="preserve"> </w:t>
      </w:r>
      <w:r w:rsidRPr="00642A4F">
        <w:rPr>
          <w:szCs w:val="44"/>
        </w:rPr>
        <w:t>source</w:t>
      </w:r>
      <w:r w:rsidR="009E1C90" w:rsidRPr="00642A4F">
        <w:rPr>
          <w:szCs w:val="44"/>
        </w:rPr>
        <w:t xml:space="preserve"> </w:t>
      </w:r>
      <w:r w:rsidRPr="00642A4F">
        <w:rPr>
          <w:szCs w:val="44"/>
        </w:rPr>
        <w:t>of</w:t>
      </w:r>
      <w:r w:rsidR="009E1C90" w:rsidRPr="00642A4F">
        <w:rPr>
          <w:szCs w:val="44"/>
        </w:rPr>
        <w:t xml:space="preserve"> </w:t>
      </w:r>
      <w:r w:rsidRPr="00642A4F">
        <w:rPr>
          <w:szCs w:val="44"/>
        </w:rPr>
        <w:t>all</w:t>
      </w:r>
      <w:r w:rsidR="009E1C90" w:rsidRPr="00642A4F">
        <w:rPr>
          <w:szCs w:val="44"/>
        </w:rPr>
        <w:t xml:space="preserve"> </w:t>
      </w:r>
      <w:r w:rsidRPr="00642A4F">
        <w:rPr>
          <w:szCs w:val="44"/>
        </w:rPr>
        <w:t>we</w:t>
      </w:r>
      <w:r w:rsidR="009E1C90" w:rsidRPr="00642A4F">
        <w:rPr>
          <w:szCs w:val="44"/>
        </w:rPr>
        <w:t xml:space="preserve"> </w:t>
      </w:r>
      <w:r w:rsidRPr="00642A4F">
        <w:rPr>
          <w:szCs w:val="44"/>
        </w:rPr>
        <w:t>have.</w:t>
      </w:r>
    </w:p>
    <w:p w14:paraId="7A33C14E" w14:textId="77777777" w:rsidR="000B27AB" w:rsidRPr="00642A4F" w:rsidRDefault="00797460" w:rsidP="00642A4F">
      <w:pPr>
        <w:pStyle w:val="largemain"/>
        <w:numPr>
          <w:ilvl w:val="0"/>
          <w:numId w:val="3"/>
        </w:numPr>
        <w:rPr>
          <w:szCs w:val="44"/>
        </w:rPr>
      </w:pPr>
      <w:r w:rsidRPr="00642A4F">
        <w:rPr>
          <w:szCs w:val="44"/>
        </w:rPr>
        <w:t>Let</w:t>
      </w:r>
      <w:r w:rsidR="009E1C90" w:rsidRPr="00642A4F">
        <w:rPr>
          <w:szCs w:val="44"/>
        </w:rPr>
        <w:t xml:space="preserve"> </w:t>
      </w:r>
      <w:r w:rsidRPr="00642A4F">
        <w:rPr>
          <w:szCs w:val="44"/>
        </w:rPr>
        <w:t>us</w:t>
      </w:r>
      <w:r w:rsidR="009E1C90" w:rsidRPr="00642A4F">
        <w:rPr>
          <w:szCs w:val="44"/>
        </w:rPr>
        <w:t xml:space="preserve"> </w:t>
      </w:r>
      <w:r w:rsidRPr="00642A4F">
        <w:rPr>
          <w:szCs w:val="44"/>
        </w:rPr>
        <w:t>pray</w:t>
      </w:r>
      <w:r w:rsidR="009E1C90" w:rsidRPr="00642A4F">
        <w:rPr>
          <w:szCs w:val="44"/>
        </w:rPr>
        <w:t xml:space="preserve"> </w:t>
      </w:r>
      <w:r w:rsidRPr="00642A4F">
        <w:rPr>
          <w:szCs w:val="44"/>
        </w:rPr>
        <w:t>that</w:t>
      </w:r>
      <w:r w:rsidR="009E1C90" w:rsidRPr="00642A4F">
        <w:rPr>
          <w:szCs w:val="44"/>
        </w:rPr>
        <w:t xml:space="preserve"> </w:t>
      </w:r>
      <w:r w:rsidRPr="00642A4F">
        <w:rPr>
          <w:szCs w:val="44"/>
        </w:rPr>
        <w:t>as a church we will</w:t>
      </w:r>
      <w:r w:rsidR="009E1C90" w:rsidRPr="00642A4F">
        <w:rPr>
          <w:szCs w:val="44"/>
        </w:rPr>
        <w:t xml:space="preserve"> </w:t>
      </w:r>
      <w:r w:rsidRPr="00642A4F">
        <w:rPr>
          <w:szCs w:val="44"/>
        </w:rPr>
        <w:t>continue</w:t>
      </w:r>
      <w:r w:rsidR="009E1C90" w:rsidRPr="00642A4F">
        <w:rPr>
          <w:szCs w:val="44"/>
        </w:rPr>
        <w:t xml:space="preserve"> </w:t>
      </w:r>
      <w:r w:rsidRPr="00642A4F">
        <w:rPr>
          <w:szCs w:val="44"/>
        </w:rPr>
        <w:t>to</w:t>
      </w:r>
      <w:r w:rsidR="009E1C90" w:rsidRPr="00642A4F">
        <w:rPr>
          <w:szCs w:val="44"/>
        </w:rPr>
        <w:t xml:space="preserve"> </w:t>
      </w:r>
      <w:r w:rsidRPr="00642A4F">
        <w:rPr>
          <w:szCs w:val="44"/>
        </w:rPr>
        <w:t>grow</w:t>
      </w:r>
      <w:r w:rsidR="009E1C90" w:rsidRPr="00642A4F">
        <w:rPr>
          <w:szCs w:val="44"/>
        </w:rPr>
        <w:t xml:space="preserve"> </w:t>
      </w:r>
      <w:r w:rsidRPr="00642A4F">
        <w:rPr>
          <w:szCs w:val="44"/>
        </w:rPr>
        <w:t>deeper</w:t>
      </w:r>
      <w:r w:rsidR="009E1C90" w:rsidRPr="00642A4F">
        <w:rPr>
          <w:szCs w:val="44"/>
        </w:rPr>
        <w:t xml:space="preserve"> </w:t>
      </w:r>
      <w:r w:rsidRPr="00642A4F">
        <w:rPr>
          <w:szCs w:val="44"/>
        </w:rPr>
        <w:t>in</w:t>
      </w:r>
      <w:r w:rsidR="009E1C90" w:rsidRPr="00642A4F">
        <w:rPr>
          <w:szCs w:val="44"/>
        </w:rPr>
        <w:t xml:space="preserve"> </w:t>
      </w:r>
      <w:r w:rsidRPr="00642A4F">
        <w:rPr>
          <w:szCs w:val="44"/>
        </w:rPr>
        <w:t>our</w:t>
      </w:r>
      <w:r w:rsidR="009E1C90" w:rsidRPr="00642A4F">
        <w:rPr>
          <w:szCs w:val="44"/>
        </w:rPr>
        <w:t xml:space="preserve"> </w:t>
      </w:r>
      <w:r w:rsidRPr="00642A4F">
        <w:rPr>
          <w:szCs w:val="44"/>
        </w:rPr>
        <w:t>faith,</w:t>
      </w:r>
      <w:r w:rsidR="009E1C90" w:rsidRPr="00642A4F">
        <w:rPr>
          <w:szCs w:val="44"/>
        </w:rPr>
        <w:t xml:space="preserve"> </w:t>
      </w:r>
      <w:r w:rsidRPr="00642A4F">
        <w:rPr>
          <w:szCs w:val="44"/>
        </w:rPr>
        <w:t>become</w:t>
      </w:r>
      <w:r w:rsidR="009E1C90" w:rsidRPr="00642A4F">
        <w:rPr>
          <w:szCs w:val="44"/>
        </w:rPr>
        <w:t xml:space="preserve"> </w:t>
      </w:r>
      <w:r w:rsidRPr="00642A4F">
        <w:rPr>
          <w:szCs w:val="44"/>
        </w:rPr>
        <w:t>stronger</w:t>
      </w:r>
      <w:r w:rsidR="009E1C90" w:rsidRPr="00642A4F">
        <w:rPr>
          <w:szCs w:val="44"/>
        </w:rPr>
        <w:t xml:space="preserve"> </w:t>
      </w:r>
      <w:r w:rsidRPr="00642A4F">
        <w:rPr>
          <w:szCs w:val="44"/>
        </w:rPr>
        <w:t>in</w:t>
      </w:r>
      <w:r w:rsidR="009E1C90" w:rsidRPr="00642A4F">
        <w:rPr>
          <w:szCs w:val="44"/>
        </w:rPr>
        <w:t xml:space="preserve"> </w:t>
      </w:r>
      <w:r w:rsidRPr="00642A4F">
        <w:rPr>
          <w:szCs w:val="44"/>
        </w:rPr>
        <w:t>prayer,</w:t>
      </w:r>
      <w:r w:rsidR="009E1C90" w:rsidRPr="00642A4F">
        <w:rPr>
          <w:szCs w:val="44"/>
        </w:rPr>
        <w:t xml:space="preserve"> </w:t>
      </w:r>
      <w:r w:rsidRPr="00642A4F">
        <w:rPr>
          <w:szCs w:val="44"/>
        </w:rPr>
        <w:t>and</w:t>
      </w:r>
      <w:r w:rsidR="009E1C90" w:rsidRPr="00642A4F">
        <w:rPr>
          <w:szCs w:val="44"/>
        </w:rPr>
        <w:t xml:space="preserve"> </w:t>
      </w:r>
      <w:r w:rsidRPr="00642A4F">
        <w:rPr>
          <w:szCs w:val="44"/>
        </w:rPr>
        <w:t>draw</w:t>
      </w:r>
      <w:r w:rsidR="009E1C90" w:rsidRPr="00642A4F">
        <w:rPr>
          <w:szCs w:val="44"/>
        </w:rPr>
        <w:t xml:space="preserve"> </w:t>
      </w:r>
      <w:r w:rsidRPr="00642A4F">
        <w:rPr>
          <w:szCs w:val="44"/>
        </w:rPr>
        <w:t>closer</w:t>
      </w:r>
      <w:r w:rsidR="009E1C90" w:rsidRPr="00642A4F">
        <w:rPr>
          <w:szCs w:val="44"/>
        </w:rPr>
        <w:t xml:space="preserve"> </w:t>
      </w:r>
      <w:r w:rsidRPr="00642A4F">
        <w:rPr>
          <w:szCs w:val="44"/>
        </w:rPr>
        <w:t>to</w:t>
      </w:r>
      <w:r w:rsidR="009E1C90" w:rsidRPr="00642A4F">
        <w:rPr>
          <w:szCs w:val="44"/>
        </w:rPr>
        <w:t xml:space="preserve"> </w:t>
      </w:r>
      <w:r w:rsidRPr="00642A4F">
        <w:rPr>
          <w:szCs w:val="44"/>
        </w:rPr>
        <w:t>Jesus</w:t>
      </w:r>
      <w:r w:rsidR="009E1C90" w:rsidRPr="00642A4F">
        <w:rPr>
          <w:szCs w:val="44"/>
        </w:rPr>
        <w:t xml:space="preserve"> </w:t>
      </w:r>
      <w:r w:rsidRPr="00642A4F">
        <w:rPr>
          <w:szCs w:val="44"/>
        </w:rPr>
        <w:t>in</w:t>
      </w:r>
      <w:r w:rsidR="009E1C90" w:rsidRPr="00642A4F">
        <w:rPr>
          <w:szCs w:val="44"/>
        </w:rPr>
        <w:t xml:space="preserve"> </w:t>
      </w:r>
      <w:r w:rsidRPr="00642A4F">
        <w:rPr>
          <w:szCs w:val="44"/>
        </w:rPr>
        <w:t>our</w:t>
      </w:r>
      <w:r w:rsidR="009E1C90" w:rsidRPr="00642A4F">
        <w:rPr>
          <w:szCs w:val="44"/>
        </w:rPr>
        <w:t xml:space="preserve"> </w:t>
      </w:r>
      <w:r w:rsidRPr="00642A4F">
        <w:rPr>
          <w:szCs w:val="44"/>
        </w:rPr>
        <w:t>daily</w:t>
      </w:r>
      <w:r w:rsidR="009E1C90" w:rsidRPr="00642A4F">
        <w:rPr>
          <w:szCs w:val="44"/>
        </w:rPr>
        <w:t xml:space="preserve"> </w:t>
      </w:r>
      <w:r w:rsidRPr="00642A4F">
        <w:rPr>
          <w:szCs w:val="44"/>
        </w:rPr>
        <w:t>lives.</w:t>
      </w:r>
      <w:r w:rsidR="009E1C90" w:rsidRPr="00642A4F">
        <w:rPr>
          <w:szCs w:val="44"/>
        </w:rPr>
        <w:t xml:space="preserve"> </w:t>
      </w:r>
      <w:r w:rsidRPr="00642A4F">
        <w:rPr>
          <w:szCs w:val="44"/>
        </w:rPr>
        <w:t>May</w:t>
      </w:r>
      <w:r w:rsidR="009E1C90" w:rsidRPr="00642A4F">
        <w:rPr>
          <w:szCs w:val="44"/>
        </w:rPr>
        <w:t xml:space="preserve"> </w:t>
      </w:r>
      <w:r w:rsidRPr="00642A4F">
        <w:rPr>
          <w:szCs w:val="44"/>
        </w:rPr>
        <w:t>His</w:t>
      </w:r>
      <w:r w:rsidR="009E1C90" w:rsidRPr="00642A4F">
        <w:rPr>
          <w:szCs w:val="44"/>
        </w:rPr>
        <w:t xml:space="preserve"> </w:t>
      </w:r>
      <w:r w:rsidRPr="00642A4F">
        <w:rPr>
          <w:szCs w:val="44"/>
        </w:rPr>
        <w:t>love</w:t>
      </w:r>
      <w:r w:rsidR="009E1C90" w:rsidRPr="00642A4F">
        <w:rPr>
          <w:szCs w:val="44"/>
        </w:rPr>
        <w:t xml:space="preserve"> </w:t>
      </w:r>
      <w:r w:rsidRPr="00642A4F">
        <w:rPr>
          <w:szCs w:val="44"/>
        </w:rPr>
        <w:t>shine</w:t>
      </w:r>
      <w:r w:rsidR="009E1C90" w:rsidRPr="00642A4F">
        <w:rPr>
          <w:szCs w:val="44"/>
        </w:rPr>
        <w:t xml:space="preserve"> </w:t>
      </w:r>
      <w:r w:rsidRPr="00642A4F">
        <w:rPr>
          <w:szCs w:val="44"/>
        </w:rPr>
        <w:t>through</w:t>
      </w:r>
      <w:r w:rsidR="009E1C90" w:rsidRPr="00642A4F">
        <w:rPr>
          <w:szCs w:val="44"/>
        </w:rPr>
        <w:t xml:space="preserve"> </w:t>
      </w:r>
      <w:r w:rsidRPr="00642A4F">
        <w:rPr>
          <w:szCs w:val="44"/>
        </w:rPr>
        <w:t>us</w:t>
      </w:r>
      <w:r w:rsidR="009E1C90" w:rsidRPr="00642A4F">
        <w:rPr>
          <w:szCs w:val="44"/>
        </w:rPr>
        <w:t xml:space="preserve"> </w:t>
      </w:r>
      <w:r w:rsidRPr="00642A4F">
        <w:rPr>
          <w:szCs w:val="44"/>
        </w:rPr>
        <w:t>as</w:t>
      </w:r>
      <w:r w:rsidR="009E1C90" w:rsidRPr="00642A4F">
        <w:rPr>
          <w:szCs w:val="44"/>
        </w:rPr>
        <w:t xml:space="preserve"> </w:t>
      </w:r>
      <w:r w:rsidRPr="00642A4F">
        <w:rPr>
          <w:szCs w:val="44"/>
        </w:rPr>
        <w:t>we</w:t>
      </w:r>
      <w:r w:rsidR="009E1C90" w:rsidRPr="00642A4F">
        <w:rPr>
          <w:szCs w:val="44"/>
        </w:rPr>
        <w:t xml:space="preserve"> </w:t>
      </w:r>
      <w:r w:rsidRPr="00642A4F">
        <w:rPr>
          <w:szCs w:val="44"/>
        </w:rPr>
        <w:t>reach</w:t>
      </w:r>
      <w:r w:rsidR="009E1C90" w:rsidRPr="00642A4F">
        <w:rPr>
          <w:szCs w:val="44"/>
        </w:rPr>
        <w:t xml:space="preserve"> </w:t>
      </w:r>
      <w:r w:rsidRPr="00642A4F">
        <w:rPr>
          <w:szCs w:val="44"/>
        </w:rPr>
        <w:t>out</w:t>
      </w:r>
      <w:r w:rsidR="009E1C90" w:rsidRPr="00642A4F">
        <w:rPr>
          <w:szCs w:val="44"/>
        </w:rPr>
        <w:t xml:space="preserve"> </w:t>
      </w:r>
      <w:r w:rsidRPr="00642A4F">
        <w:rPr>
          <w:szCs w:val="44"/>
        </w:rPr>
        <w:t>to</w:t>
      </w:r>
      <w:r w:rsidR="009E1C90" w:rsidRPr="00642A4F">
        <w:rPr>
          <w:szCs w:val="44"/>
        </w:rPr>
        <w:t xml:space="preserve"> </w:t>
      </w:r>
      <w:r w:rsidRPr="00642A4F">
        <w:rPr>
          <w:szCs w:val="44"/>
        </w:rPr>
        <w:t>our</w:t>
      </w:r>
      <w:r w:rsidR="009E1C90" w:rsidRPr="00642A4F">
        <w:rPr>
          <w:szCs w:val="44"/>
        </w:rPr>
        <w:t xml:space="preserve"> </w:t>
      </w:r>
      <w:r w:rsidRPr="00642A4F">
        <w:rPr>
          <w:szCs w:val="44"/>
        </w:rPr>
        <w:t>community,</w:t>
      </w:r>
      <w:r w:rsidR="009E1C90" w:rsidRPr="00642A4F">
        <w:rPr>
          <w:szCs w:val="44"/>
        </w:rPr>
        <w:t xml:space="preserve"> </w:t>
      </w:r>
      <w:r w:rsidRPr="00642A4F">
        <w:rPr>
          <w:szCs w:val="44"/>
        </w:rPr>
        <w:t>sharing</w:t>
      </w:r>
      <w:r w:rsidR="009E1C90" w:rsidRPr="00642A4F">
        <w:rPr>
          <w:szCs w:val="44"/>
        </w:rPr>
        <w:t xml:space="preserve"> </w:t>
      </w:r>
      <w:r w:rsidRPr="00642A4F">
        <w:rPr>
          <w:szCs w:val="44"/>
        </w:rPr>
        <w:t>His</w:t>
      </w:r>
      <w:r w:rsidR="009E1C90" w:rsidRPr="00642A4F">
        <w:rPr>
          <w:szCs w:val="44"/>
        </w:rPr>
        <w:t xml:space="preserve"> </w:t>
      </w:r>
      <w:r w:rsidRPr="00642A4F">
        <w:rPr>
          <w:szCs w:val="44"/>
        </w:rPr>
        <w:t>hope,</w:t>
      </w:r>
      <w:r w:rsidR="009E1C90" w:rsidRPr="00642A4F">
        <w:rPr>
          <w:szCs w:val="44"/>
        </w:rPr>
        <w:t xml:space="preserve"> </w:t>
      </w:r>
      <w:r w:rsidRPr="00642A4F">
        <w:rPr>
          <w:szCs w:val="44"/>
        </w:rPr>
        <w:t>kindness,</w:t>
      </w:r>
      <w:r w:rsidR="009E1C90" w:rsidRPr="00642A4F">
        <w:rPr>
          <w:szCs w:val="44"/>
        </w:rPr>
        <w:t xml:space="preserve"> </w:t>
      </w:r>
      <w:r w:rsidRPr="00642A4F">
        <w:rPr>
          <w:szCs w:val="44"/>
        </w:rPr>
        <w:t>and</w:t>
      </w:r>
      <w:r w:rsidR="009E1C90" w:rsidRPr="00642A4F">
        <w:rPr>
          <w:szCs w:val="44"/>
        </w:rPr>
        <w:t xml:space="preserve"> </w:t>
      </w:r>
      <w:r w:rsidRPr="00642A4F">
        <w:rPr>
          <w:szCs w:val="44"/>
        </w:rPr>
        <w:t>compassion</w:t>
      </w:r>
      <w:r w:rsidR="009E1C90" w:rsidRPr="00642A4F">
        <w:rPr>
          <w:szCs w:val="44"/>
        </w:rPr>
        <w:t xml:space="preserve"> </w:t>
      </w:r>
      <w:r w:rsidRPr="00642A4F">
        <w:rPr>
          <w:szCs w:val="44"/>
        </w:rPr>
        <w:t>with</w:t>
      </w:r>
      <w:r w:rsidR="009E1C90" w:rsidRPr="00642A4F">
        <w:rPr>
          <w:szCs w:val="44"/>
        </w:rPr>
        <w:t xml:space="preserve"> </w:t>
      </w:r>
      <w:r w:rsidRPr="00642A4F">
        <w:rPr>
          <w:szCs w:val="44"/>
        </w:rPr>
        <w:t>those</w:t>
      </w:r>
      <w:r w:rsidR="009E1C90" w:rsidRPr="00642A4F">
        <w:rPr>
          <w:szCs w:val="44"/>
        </w:rPr>
        <w:t xml:space="preserve"> </w:t>
      </w:r>
      <w:r w:rsidRPr="00642A4F">
        <w:rPr>
          <w:szCs w:val="44"/>
        </w:rPr>
        <w:t>around</w:t>
      </w:r>
      <w:r w:rsidR="009E1C90" w:rsidRPr="00642A4F">
        <w:rPr>
          <w:szCs w:val="44"/>
        </w:rPr>
        <w:t xml:space="preserve"> </w:t>
      </w:r>
      <w:r w:rsidRPr="00642A4F">
        <w:rPr>
          <w:szCs w:val="44"/>
        </w:rPr>
        <w:t>us.</w:t>
      </w:r>
    </w:p>
    <w:p w14:paraId="41A9F7B7" w14:textId="77777777" w:rsidR="000B27AB" w:rsidRPr="00642A4F" w:rsidRDefault="00797460" w:rsidP="00642A4F">
      <w:pPr>
        <w:pStyle w:val="largemain"/>
        <w:numPr>
          <w:ilvl w:val="0"/>
          <w:numId w:val="3"/>
        </w:numPr>
        <w:rPr>
          <w:szCs w:val="44"/>
        </w:rPr>
      </w:pPr>
      <w:r w:rsidRPr="00642A4F">
        <w:rPr>
          <w:szCs w:val="44"/>
        </w:rPr>
        <w:lastRenderedPageBreak/>
        <w:t>Let</w:t>
      </w:r>
      <w:r w:rsidR="009E1C90" w:rsidRPr="00642A4F">
        <w:rPr>
          <w:szCs w:val="44"/>
        </w:rPr>
        <w:t xml:space="preserve"> </w:t>
      </w:r>
      <w:r w:rsidRPr="00642A4F">
        <w:rPr>
          <w:szCs w:val="44"/>
        </w:rPr>
        <w:t>us</w:t>
      </w:r>
      <w:r w:rsidR="009E1C90" w:rsidRPr="00642A4F">
        <w:rPr>
          <w:szCs w:val="44"/>
        </w:rPr>
        <w:t xml:space="preserve"> </w:t>
      </w:r>
      <w:r w:rsidRPr="00642A4F">
        <w:rPr>
          <w:szCs w:val="44"/>
        </w:rPr>
        <w:t>lift</w:t>
      </w:r>
      <w:r w:rsidR="009E1C90" w:rsidRPr="00642A4F">
        <w:rPr>
          <w:szCs w:val="44"/>
        </w:rPr>
        <w:t xml:space="preserve"> </w:t>
      </w:r>
      <w:r w:rsidRPr="00642A4F">
        <w:rPr>
          <w:szCs w:val="44"/>
        </w:rPr>
        <w:t>up</w:t>
      </w:r>
      <w:r w:rsidR="009E1C90" w:rsidRPr="00642A4F">
        <w:rPr>
          <w:szCs w:val="44"/>
        </w:rPr>
        <w:t xml:space="preserve"> </w:t>
      </w:r>
      <w:r w:rsidRPr="00642A4F">
        <w:rPr>
          <w:szCs w:val="44"/>
        </w:rPr>
        <w:t>our</w:t>
      </w:r>
      <w:r w:rsidR="009E1C90" w:rsidRPr="00642A4F">
        <w:rPr>
          <w:szCs w:val="44"/>
        </w:rPr>
        <w:t xml:space="preserve"> </w:t>
      </w:r>
      <w:r w:rsidRPr="00642A4F">
        <w:rPr>
          <w:szCs w:val="44"/>
        </w:rPr>
        <w:t>neighbouring</w:t>
      </w:r>
      <w:r w:rsidR="009E1C90" w:rsidRPr="00642A4F">
        <w:rPr>
          <w:szCs w:val="44"/>
        </w:rPr>
        <w:t xml:space="preserve"> </w:t>
      </w:r>
      <w:r w:rsidRPr="00642A4F">
        <w:rPr>
          <w:szCs w:val="44"/>
        </w:rPr>
        <w:t>churches,</w:t>
      </w:r>
      <w:r w:rsidR="009E1C90" w:rsidRPr="00642A4F">
        <w:rPr>
          <w:szCs w:val="44"/>
        </w:rPr>
        <w:t xml:space="preserve"> </w:t>
      </w:r>
      <w:r w:rsidRPr="00642A4F">
        <w:rPr>
          <w:szCs w:val="44"/>
        </w:rPr>
        <w:t>praying</w:t>
      </w:r>
      <w:r w:rsidR="009E1C90" w:rsidRPr="00642A4F">
        <w:rPr>
          <w:szCs w:val="44"/>
        </w:rPr>
        <w:t xml:space="preserve"> </w:t>
      </w:r>
      <w:r w:rsidRPr="00642A4F">
        <w:rPr>
          <w:szCs w:val="44"/>
        </w:rPr>
        <w:t>for</w:t>
      </w:r>
      <w:r w:rsidR="009E1C90" w:rsidRPr="00642A4F">
        <w:rPr>
          <w:szCs w:val="44"/>
        </w:rPr>
        <w:t xml:space="preserve"> </w:t>
      </w:r>
      <w:r w:rsidRPr="00642A4F">
        <w:rPr>
          <w:szCs w:val="44"/>
        </w:rPr>
        <w:t>God's</w:t>
      </w:r>
      <w:r w:rsidR="009E1C90" w:rsidRPr="00642A4F">
        <w:rPr>
          <w:szCs w:val="44"/>
        </w:rPr>
        <w:t xml:space="preserve"> </w:t>
      </w:r>
      <w:r w:rsidRPr="00642A4F">
        <w:rPr>
          <w:szCs w:val="44"/>
        </w:rPr>
        <w:t>blessings,</w:t>
      </w:r>
      <w:r w:rsidR="009E1C90" w:rsidRPr="00642A4F">
        <w:rPr>
          <w:szCs w:val="44"/>
        </w:rPr>
        <w:t xml:space="preserve"> </w:t>
      </w:r>
      <w:r w:rsidRPr="00642A4F">
        <w:rPr>
          <w:szCs w:val="44"/>
        </w:rPr>
        <w:t>strength,</w:t>
      </w:r>
      <w:r w:rsidR="009E1C90" w:rsidRPr="00642A4F">
        <w:rPr>
          <w:szCs w:val="44"/>
        </w:rPr>
        <w:t xml:space="preserve"> </w:t>
      </w:r>
      <w:r w:rsidRPr="00642A4F">
        <w:rPr>
          <w:szCs w:val="44"/>
        </w:rPr>
        <w:t>and</w:t>
      </w:r>
      <w:r w:rsidR="009E1C90" w:rsidRPr="00642A4F">
        <w:rPr>
          <w:szCs w:val="44"/>
        </w:rPr>
        <w:t xml:space="preserve"> </w:t>
      </w:r>
      <w:r w:rsidRPr="00642A4F">
        <w:rPr>
          <w:szCs w:val="44"/>
        </w:rPr>
        <w:t>guidance</w:t>
      </w:r>
      <w:r w:rsidR="009E1C90" w:rsidRPr="00642A4F">
        <w:rPr>
          <w:szCs w:val="44"/>
        </w:rPr>
        <w:t xml:space="preserve"> </w:t>
      </w:r>
      <w:r w:rsidRPr="00642A4F">
        <w:rPr>
          <w:szCs w:val="44"/>
        </w:rPr>
        <w:t>upon</w:t>
      </w:r>
      <w:r w:rsidR="009E1C90" w:rsidRPr="00642A4F">
        <w:rPr>
          <w:szCs w:val="44"/>
        </w:rPr>
        <w:t xml:space="preserve"> </w:t>
      </w:r>
      <w:r w:rsidRPr="00642A4F">
        <w:rPr>
          <w:szCs w:val="44"/>
        </w:rPr>
        <w:t>their</w:t>
      </w:r>
      <w:r w:rsidR="009E1C90" w:rsidRPr="00642A4F">
        <w:rPr>
          <w:szCs w:val="44"/>
        </w:rPr>
        <w:t xml:space="preserve"> </w:t>
      </w:r>
      <w:r w:rsidRPr="00642A4F">
        <w:rPr>
          <w:szCs w:val="44"/>
        </w:rPr>
        <w:t>leaders</w:t>
      </w:r>
      <w:r w:rsidR="009E1C90" w:rsidRPr="00642A4F">
        <w:rPr>
          <w:szCs w:val="44"/>
        </w:rPr>
        <w:t xml:space="preserve"> </w:t>
      </w:r>
      <w:r w:rsidRPr="00642A4F">
        <w:rPr>
          <w:szCs w:val="44"/>
        </w:rPr>
        <w:t>and</w:t>
      </w:r>
      <w:r w:rsidR="009E1C90" w:rsidRPr="00642A4F">
        <w:rPr>
          <w:szCs w:val="44"/>
        </w:rPr>
        <w:t xml:space="preserve"> </w:t>
      </w:r>
      <w:r w:rsidRPr="00642A4F">
        <w:rPr>
          <w:szCs w:val="44"/>
        </w:rPr>
        <w:t>congregations.</w:t>
      </w:r>
      <w:r w:rsidR="009E1C90" w:rsidRPr="00642A4F">
        <w:rPr>
          <w:szCs w:val="44"/>
        </w:rPr>
        <w:t xml:space="preserve"> </w:t>
      </w:r>
    </w:p>
    <w:p w14:paraId="3090F45C" w14:textId="30E1316B" w:rsidR="000B27AB" w:rsidRPr="00642A4F" w:rsidRDefault="00C929F1" w:rsidP="00642A4F">
      <w:pPr>
        <w:pStyle w:val="largemain"/>
        <w:numPr>
          <w:ilvl w:val="0"/>
          <w:numId w:val="3"/>
        </w:numPr>
        <w:rPr>
          <w:szCs w:val="44"/>
        </w:rPr>
      </w:pPr>
      <w:r>
        <w:rPr>
          <w:szCs w:val="44"/>
        </w:rPr>
        <w:t xml:space="preserve">Let us pray for </w:t>
      </w:r>
      <w:r w:rsidR="00797460" w:rsidRPr="00642A4F">
        <w:rPr>
          <w:szCs w:val="44"/>
        </w:rPr>
        <w:t>all places where people suffer from the effects of conflict and where tensions have a daily effect. May wars soon end, and may peace be nurtured where there are strained relationships</w:t>
      </w:r>
    </w:p>
    <w:p w14:paraId="5E4EEEFE" w14:textId="2E8BBBA2" w:rsidR="00EA5695" w:rsidRPr="000B27AB" w:rsidRDefault="00EA5695" w:rsidP="00642A4F">
      <w:pPr>
        <w:pStyle w:val="largemain"/>
        <w:ind w:left="720"/>
      </w:pPr>
    </w:p>
    <w:sectPr w:rsidR="00EA5695" w:rsidRPr="000B27AB" w:rsidSect="008A372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EC2FBC"/>
    <w:multiLevelType w:val="hybridMultilevel"/>
    <w:tmpl w:val="F0441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F75A6B"/>
    <w:multiLevelType w:val="hybridMultilevel"/>
    <w:tmpl w:val="E812B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DB34E2C"/>
    <w:multiLevelType w:val="hybridMultilevel"/>
    <w:tmpl w:val="6E7C1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6685217">
    <w:abstractNumId w:val="2"/>
  </w:num>
  <w:num w:numId="2" w16cid:durableId="1400859605">
    <w:abstractNumId w:val="0"/>
  </w:num>
  <w:num w:numId="3" w16cid:durableId="7906436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460"/>
    <w:rsid w:val="000B27AB"/>
    <w:rsid w:val="0021463C"/>
    <w:rsid w:val="00290E97"/>
    <w:rsid w:val="00297CAE"/>
    <w:rsid w:val="002A4E44"/>
    <w:rsid w:val="002D07DF"/>
    <w:rsid w:val="003A7F4A"/>
    <w:rsid w:val="003C42F3"/>
    <w:rsid w:val="004E0F3D"/>
    <w:rsid w:val="00562BFE"/>
    <w:rsid w:val="00642A4F"/>
    <w:rsid w:val="00693069"/>
    <w:rsid w:val="006D7206"/>
    <w:rsid w:val="00797460"/>
    <w:rsid w:val="008A372B"/>
    <w:rsid w:val="009E1C90"/>
    <w:rsid w:val="00A44241"/>
    <w:rsid w:val="00B33EB6"/>
    <w:rsid w:val="00BE2029"/>
    <w:rsid w:val="00BF40FF"/>
    <w:rsid w:val="00C15953"/>
    <w:rsid w:val="00C46A49"/>
    <w:rsid w:val="00C929F1"/>
    <w:rsid w:val="00D86C48"/>
    <w:rsid w:val="00EA56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ADE49"/>
  <w15:chartTrackingRefBased/>
  <w15:docId w15:val="{39A2C764-6529-534B-9C69-1F462CD05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72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72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72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72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2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2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2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2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2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rgeHeading1">
    <w:name w:val="Large Heading 1"/>
    <w:basedOn w:val="Normal"/>
    <w:qFormat/>
    <w:rsid w:val="00EA5695"/>
    <w:pPr>
      <w:spacing w:after="0" w:line="240" w:lineRule="auto"/>
      <w:jc w:val="right"/>
    </w:pPr>
    <w:rPr>
      <w:rFonts w:ascii="Cambria" w:hAnsi="Cambria" w:cs="Times New Roman (Body CS)"/>
      <w:b/>
      <w:caps/>
      <w:color w:val="EE0000"/>
      <w:sz w:val="48"/>
    </w:rPr>
  </w:style>
  <w:style w:type="paragraph" w:customStyle="1" w:styleId="LargeHeading2">
    <w:name w:val="Large Heading 2"/>
    <w:basedOn w:val="LargeHeading1"/>
    <w:qFormat/>
    <w:rsid w:val="00EA5695"/>
    <w:rPr>
      <w:sz w:val="40"/>
    </w:rPr>
  </w:style>
  <w:style w:type="character" w:customStyle="1" w:styleId="Heading1Char">
    <w:name w:val="Heading 1 Char"/>
    <w:basedOn w:val="DefaultParagraphFont"/>
    <w:link w:val="Heading1"/>
    <w:uiPriority w:val="9"/>
    <w:rsid w:val="006D72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72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72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72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2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2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2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2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206"/>
    <w:rPr>
      <w:rFonts w:eastAsiaTheme="majorEastAsia" w:cstheme="majorBidi"/>
      <w:color w:val="272727" w:themeColor="text1" w:themeTint="D8"/>
    </w:rPr>
  </w:style>
  <w:style w:type="paragraph" w:styleId="Title">
    <w:name w:val="Title"/>
    <w:basedOn w:val="Normal"/>
    <w:next w:val="Normal"/>
    <w:link w:val="TitleChar"/>
    <w:uiPriority w:val="10"/>
    <w:qFormat/>
    <w:rsid w:val="006D72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2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2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2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206"/>
    <w:pPr>
      <w:spacing w:before="160"/>
      <w:jc w:val="center"/>
    </w:pPr>
    <w:rPr>
      <w:i/>
      <w:iCs/>
      <w:color w:val="404040" w:themeColor="text1" w:themeTint="BF"/>
    </w:rPr>
  </w:style>
  <w:style w:type="character" w:customStyle="1" w:styleId="QuoteChar">
    <w:name w:val="Quote Char"/>
    <w:basedOn w:val="DefaultParagraphFont"/>
    <w:link w:val="Quote"/>
    <w:uiPriority w:val="29"/>
    <w:rsid w:val="006D7206"/>
    <w:rPr>
      <w:i/>
      <w:iCs/>
      <w:color w:val="404040" w:themeColor="text1" w:themeTint="BF"/>
    </w:rPr>
  </w:style>
  <w:style w:type="paragraph" w:styleId="ListParagraph">
    <w:name w:val="List Paragraph"/>
    <w:basedOn w:val="Normal"/>
    <w:uiPriority w:val="34"/>
    <w:qFormat/>
    <w:rsid w:val="006D7206"/>
    <w:pPr>
      <w:ind w:left="720"/>
      <w:contextualSpacing/>
    </w:pPr>
  </w:style>
  <w:style w:type="character" w:styleId="IntenseEmphasis">
    <w:name w:val="Intense Emphasis"/>
    <w:basedOn w:val="DefaultParagraphFont"/>
    <w:uiPriority w:val="21"/>
    <w:qFormat/>
    <w:rsid w:val="006D7206"/>
    <w:rPr>
      <w:i/>
      <w:iCs/>
      <w:color w:val="0F4761" w:themeColor="accent1" w:themeShade="BF"/>
    </w:rPr>
  </w:style>
  <w:style w:type="paragraph" w:styleId="IntenseQuote">
    <w:name w:val="Intense Quote"/>
    <w:basedOn w:val="Normal"/>
    <w:next w:val="Normal"/>
    <w:link w:val="IntenseQuoteChar"/>
    <w:uiPriority w:val="30"/>
    <w:qFormat/>
    <w:rsid w:val="006D72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7206"/>
    <w:rPr>
      <w:i/>
      <w:iCs/>
      <w:color w:val="0F4761" w:themeColor="accent1" w:themeShade="BF"/>
    </w:rPr>
  </w:style>
  <w:style w:type="character" w:styleId="IntenseReference">
    <w:name w:val="Intense Reference"/>
    <w:basedOn w:val="DefaultParagraphFont"/>
    <w:uiPriority w:val="32"/>
    <w:qFormat/>
    <w:rsid w:val="006D7206"/>
    <w:rPr>
      <w:b/>
      <w:bCs/>
      <w:smallCaps/>
      <w:color w:val="0F4761" w:themeColor="accent1" w:themeShade="BF"/>
      <w:spacing w:val="5"/>
    </w:rPr>
  </w:style>
  <w:style w:type="paragraph" w:customStyle="1" w:styleId="largemain">
    <w:name w:val="large main"/>
    <w:basedOn w:val="Normal"/>
    <w:qFormat/>
    <w:rsid w:val="00EA5695"/>
    <w:pPr>
      <w:spacing w:after="0" w:line="240" w:lineRule="auto"/>
    </w:pPr>
    <w:rPr>
      <w:rFonts w:ascii="Cambria" w:hAnsi="Cambria"/>
      <w:sz w:val="44"/>
    </w:rPr>
  </w:style>
  <w:style w:type="paragraph" w:customStyle="1" w:styleId="Largemainbold">
    <w:name w:val="Large main bold"/>
    <w:basedOn w:val="Normal"/>
    <w:qFormat/>
    <w:rsid w:val="00EA5695"/>
    <w:pPr>
      <w:spacing w:after="0" w:line="240" w:lineRule="auto"/>
    </w:pPr>
    <w:rPr>
      <w:rFonts w:ascii="Cambria" w:hAnsi="Cambria"/>
      <w:b/>
      <w:sz w:val="44"/>
    </w:rPr>
  </w:style>
  <w:style w:type="paragraph" w:customStyle="1" w:styleId="SmallHeading1">
    <w:name w:val="Small Heading 1"/>
    <w:basedOn w:val="LargeHeading1"/>
    <w:qFormat/>
    <w:rsid w:val="00EA5695"/>
    <w:rPr>
      <w:sz w:val="36"/>
    </w:rPr>
  </w:style>
  <w:style w:type="paragraph" w:customStyle="1" w:styleId="SmallHeading2">
    <w:name w:val="Small Heading 2"/>
    <w:basedOn w:val="LargeHeading1"/>
    <w:qFormat/>
    <w:rsid w:val="00EA5695"/>
    <w:rPr>
      <w:sz w:val="32"/>
    </w:rPr>
  </w:style>
  <w:style w:type="paragraph" w:customStyle="1" w:styleId="Smallmain">
    <w:name w:val="Small main"/>
    <w:basedOn w:val="largemain"/>
    <w:qFormat/>
    <w:rsid w:val="00EA5695"/>
    <w:rPr>
      <w:rFonts w:cs="Times New Roman (Body CS)"/>
      <w:sz w:val="30"/>
    </w:rPr>
  </w:style>
  <w:style w:type="paragraph" w:customStyle="1" w:styleId="smallmainbold">
    <w:name w:val="small main bold"/>
    <w:basedOn w:val="Largemainbold"/>
    <w:qFormat/>
    <w:rsid w:val="00EA5695"/>
    <w:rPr>
      <w:rFonts w:cs="Times New Roman (Body CS)"/>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wkeal/Desktop/Maureen/Library/Group%20Containers/UBF8T346G9.Office/User%20Content.localized/Templates.localized/Order%20of%20Servic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Order of Service 3.dotx</Template>
  <TotalTime>5</TotalTime>
  <Pages>8</Pages>
  <Words>1058</Words>
  <Characters>6032</Characters>
  <Application>Microsoft Office Word</Application>
  <DocSecurity>0</DocSecurity>
  <Lines>50</Lines>
  <Paragraphs>14</Paragraphs>
  <ScaleCrop>false</ScaleCrop>
  <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dc:creator>
  <cp:keywords/>
  <dc:description/>
  <cp:lastModifiedBy>Maureen</cp:lastModifiedBy>
  <cp:revision>6</cp:revision>
  <dcterms:created xsi:type="dcterms:W3CDTF">2026-10-15T19:16:00Z</dcterms:created>
  <dcterms:modified xsi:type="dcterms:W3CDTF">2026-10-15T19:27:00Z</dcterms:modified>
</cp:coreProperties>
</file>