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1D30DA" w14:textId="1356F358" w:rsidR="00F02AAE" w:rsidRPr="009151B8" w:rsidRDefault="0045545F" w:rsidP="009151B8">
      <w:pPr>
        <w:pStyle w:val="LargeHeading1"/>
        <w:jc w:val="center"/>
      </w:pPr>
      <w:r w:rsidRPr="009151B8">
        <w:t>Holy Communion</w:t>
      </w:r>
      <w:r w:rsidR="009151B8" w:rsidRPr="009151B8">
        <w:t xml:space="preserve">  - </w:t>
      </w:r>
      <w:r w:rsidRPr="009151B8">
        <w:t>Sunday 11th October</w:t>
      </w:r>
    </w:p>
    <w:p w14:paraId="5D517BB8" w14:textId="09C2244E" w:rsidR="00F02AAE" w:rsidRPr="00F02AAE" w:rsidRDefault="0045545F" w:rsidP="009151B8">
      <w:pPr>
        <w:pStyle w:val="LargeHeading1"/>
        <w:jc w:val="center"/>
        <w:rPr>
          <w:sz w:val="16"/>
        </w:rPr>
      </w:pPr>
      <w:r w:rsidRPr="0045545F">
        <w:t>19th Sunday after Trinity</w:t>
      </w:r>
    </w:p>
    <w:p w14:paraId="1A041F48" w14:textId="77777777" w:rsidR="00F02AAE" w:rsidRPr="00F02AAE" w:rsidRDefault="00F02AAE" w:rsidP="009151B8">
      <w:pPr>
        <w:pStyle w:val="smallmainbold"/>
        <w:jc w:val="center"/>
        <w:rPr>
          <w:b w:val="0"/>
          <w:bCs/>
          <w:sz w:val="16"/>
          <w:szCs w:val="32"/>
        </w:rPr>
      </w:pPr>
    </w:p>
    <w:p w14:paraId="0B435708" w14:textId="77777777" w:rsidR="00F02AAE" w:rsidRPr="00F02AAE" w:rsidRDefault="0045545F" w:rsidP="00BA592C">
      <w:pPr>
        <w:pStyle w:val="LargeHeading1"/>
        <w:rPr>
          <w:sz w:val="16"/>
        </w:rPr>
      </w:pPr>
      <w:r w:rsidRPr="0045545F">
        <w:t xml:space="preserve"> Hello and Welcome </w:t>
      </w:r>
    </w:p>
    <w:p w14:paraId="316E87C1" w14:textId="77777777" w:rsidR="00F02AAE" w:rsidRPr="00F02AAE" w:rsidRDefault="00F02AAE" w:rsidP="0045545F">
      <w:pPr>
        <w:pStyle w:val="smallmainbold"/>
        <w:rPr>
          <w:b w:val="0"/>
          <w:bCs/>
          <w:sz w:val="16"/>
          <w:szCs w:val="32"/>
        </w:rPr>
      </w:pPr>
    </w:p>
    <w:p w14:paraId="4A9CA586" w14:textId="75BA36C4" w:rsidR="00F02AAE" w:rsidRPr="00F02AAE" w:rsidRDefault="0045545F" w:rsidP="00BA592C">
      <w:pPr>
        <w:pStyle w:val="LargeHeading1"/>
        <w:rPr>
          <w:sz w:val="16"/>
        </w:rPr>
      </w:pPr>
      <w:r w:rsidRPr="0045545F">
        <w:t xml:space="preserve"> Greeting</w:t>
      </w:r>
      <w:r w:rsidR="009151B8">
        <w:t xml:space="preserve"> </w:t>
      </w:r>
    </w:p>
    <w:p w14:paraId="7686F3BF" w14:textId="77777777" w:rsidR="00F02AAE" w:rsidRPr="00F02AAE" w:rsidRDefault="00F02AAE" w:rsidP="0045545F">
      <w:pPr>
        <w:pStyle w:val="smallmainbold"/>
        <w:rPr>
          <w:b w:val="0"/>
          <w:bCs/>
          <w:sz w:val="16"/>
          <w:szCs w:val="32"/>
        </w:rPr>
      </w:pPr>
    </w:p>
    <w:p w14:paraId="243DEBC8" w14:textId="77777777" w:rsidR="00F02AAE" w:rsidRPr="00F02AAE" w:rsidRDefault="0045545F" w:rsidP="00BA592C">
      <w:pPr>
        <w:pStyle w:val="largemain"/>
        <w:rPr>
          <w:sz w:val="16"/>
        </w:rPr>
      </w:pPr>
      <w:r w:rsidRPr="00BA592C">
        <w:t>Grace, mercy and peace from God our Father and the Lord Jesus Christ be with you all</w:t>
      </w:r>
    </w:p>
    <w:p w14:paraId="512272E8" w14:textId="77777777" w:rsidR="00F02AAE" w:rsidRPr="00F02AAE" w:rsidRDefault="008F57EA" w:rsidP="00BA592C">
      <w:pPr>
        <w:pStyle w:val="largemain"/>
        <w:rPr>
          <w:sz w:val="16"/>
        </w:rPr>
      </w:pPr>
      <w:r w:rsidRPr="008F57EA">
        <w:rPr>
          <w:b/>
        </w:rPr>
        <w:t>and also with you.</w:t>
      </w:r>
    </w:p>
    <w:p w14:paraId="319F1FF3" w14:textId="77777777" w:rsidR="00F02AAE" w:rsidRPr="00F02AAE" w:rsidRDefault="00F02AAE" w:rsidP="0045545F">
      <w:pPr>
        <w:pStyle w:val="smallmainbold"/>
        <w:rPr>
          <w:b w:val="0"/>
          <w:bCs/>
          <w:sz w:val="16"/>
          <w:szCs w:val="32"/>
        </w:rPr>
      </w:pPr>
    </w:p>
    <w:p w14:paraId="5A495971" w14:textId="730F9C35" w:rsidR="00F02AAE" w:rsidRPr="00F02AAE" w:rsidRDefault="0045545F" w:rsidP="00BA592C">
      <w:pPr>
        <w:pStyle w:val="LargeHeading1"/>
        <w:rPr>
          <w:sz w:val="16"/>
        </w:rPr>
      </w:pPr>
      <w:r w:rsidRPr="00BA592C">
        <w:t xml:space="preserve"> The kingdom of God is</w:t>
      </w:r>
      <w:r w:rsidR="00BA592C" w:rsidRPr="00BA592C">
        <w:t xml:space="preserve"> </w:t>
      </w:r>
      <w:r w:rsidR="00BA592C">
        <w:t>- T</w:t>
      </w:r>
      <w:r w:rsidRPr="00BA592C">
        <w:t xml:space="preserve"> &amp; P146</w:t>
      </w:r>
    </w:p>
    <w:p w14:paraId="4AF93CAF" w14:textId="77777777" w:rsidR="00F02AAE" w:rsidRPr="00F02AAE" w:rsidRDefault="00F02AAE" w:rsidP="0045545F">
      <w:pPr>
        <w:pStyle w:val="smallmainbold"/>
        <w:rPr>
          <w:b w:val="0"/>
          <w:bCs/>
          <w:sz w:val="16"/>
          <w:szCs w:val="32"/>
        </w:rPr>
      </w:pPr>
    </w:p>
    <w:p w14:paraId="6AA659F3" w14:textId="77777777" w:rsidR="00F02AAE" w:rsidRPr="00F02AAE" w:rsidRDefault="008F57EA" w:rsidP="00BA592C">
      <w:pPr>
        <w:pStyle w:val="largemain"/>
        <w:rPr>
          <w:sz w:val="16"/>
        </w:rPr>
      </w:pPr>
      <w:r w:rsidRPr="008F57EA">
        <w:rPr>
          <w:b/>
        </w:rPr>
        <w:t>1</w:t>
      </w:r>
      <w:r w:rsidR="0045545F" w:rsidRPr="0045545F">
        <w:t xml:space="preserve"> The kingdom of God is justice and joy, </w:t>
      </w:r>
    </w:p>
    <w:p w14:paraId="4376367F" w14:textId="77777777" w:rsidR="00F02AAE" w:rsidRPr="00F02AAE" w:rsidRDefault="0045545F" w:rsidP="00BA592C">
      <w:pPr>
        <w:pStyle w:val="largemain"/>
        <w:rPr>
          <w:sz w:val="16"/>
        </w:rPr>
      </w:pPr>
      <w:r w:rsidRPr="0045545F">
        <w:t>for Jesus restores what sin would destroy;</w:t>
      </w:r>
    </w:p>
    <w:p w14:paraId="3834B2FE" w14:textId="77777777" w:rsidR="00F02AAE" w:rsidRPr="00F02AAE" w:rsidRDefault="0045545F" w:rsidP="00BA592C">
      <w:pPr>
        <w:pStyle w:val="largemain"/>
        <w:rPr>
          <w:sz w:val="16"/>
        </w:rPr>
      </w:pPr>
      <w:r w:rsidRPr="0045545F">
        <w:t xml:space="preserve">God's power and glory in Jesus we know, </w:t>
      </w:r>
    </w:p>
    <w:p w14:paraId="6357DFB8" w14:textId="77777777" w:rsidR="00F02AAE" w:rsidRPr="00F02AAE" w:rsidRDefault="0045545F" w:rsidP="00BA592C">
      <w:pPr>
        <w:pStyle w:val="largemain"/>
        <w:rPr>
          <w:sz w:val="16"/>
        </w:rPr>
      </w:pPr>
      <w:r w:rsidRPr="0045545F">
        <w:t>and here and hereafter the kingdom shall grow.</w:t>
      </w:r>
    </w:p>
    <w:p w14:paraId="3D2E9466" w14:textId="77777777" w:rsidR="00F02AAE" w:rsidRPr="00F02AAE" w:rsidRDefault="00F02AAE" w:rsidP="00BA592C">
      <w:pPr>
        <w:pStyle w:val="largemain"/>
        <w:rPr>
          <w:sz w:val="16"/>
        </w:rPr>
      </w:pPr>
    </w:p>
    <w:p w14:paraId="79161EB3" w14:textId="77777777" w:rsidR="00F02AAE" w:rsidRPr="00F02AAE" w:rsidRDefault="008F57EA" w:rsidP="00BA592C">
      <w:pPr>
        <w:pStyle w:val="largemain"/>
        <w:rPr>
          <w:sz w:val="16"/>
        </w:rPr>
      </w:pPr>
      <w:r w:rsidRPr="008F57EA">
        <w:rPr>
          <w:b/>
        </w:rPr>
        <w:t>2</w:t>
      </w:r>
      <w:r w:rsidR="0045545F" w:rsidRPr="0045545F">
        <w:t xml:space="preserve"> The kingdom of God is mercy and grace, </w:t>
      </w:r>
    </w:p>
    <w:p w14:paraId="27692061" w14:textId="77777777" w:rsidR="00F02AAE" w:rsidRPr="00F02AAE" w:rsidRDefault="0045545F" w:rsidP="00BA592C">
      <w:pPr>
        <w:pStyle w:val="largemain"/>
        <w:rPr>
          <w:sz w:val="16"/>
        </w:rPr>
      </w:pPr>
      <w:r w:rsidRPr="0045545F">
        <w:t>the lepers are cleansed, the sinners find place,</w:t>
      </w:r>
    </w:p>
    <w:p w14:paraId="6FBCEC04" w14:textId="77777777" w:rsidR="00F02AAE" w:rsidRPr="00F02AAE" w:rsidRDefault="0045545F" w:rsidP="00BA592C">
      <w:pPr>
        <w:pStyle w:val="largemain"/>
        <w:rPr>
          <w:sz w:val="16"/>
        </w:rPr>
      </w:pPr>
      <w:r w:rsidRPr="0045545F">
        <w:t>the outcast are welcomed God's banquet to share,</w:t>
      </w:r>
    </w:p>
    <w:p w14:paraId="3D21826B" w14:textId="77777777" w:rsidR="00F02AAE" w:rsidRPr="00F02AAE" w:rsidRDefault="0045545F" w:rsidP="00BA592C">
      <w:pPr>
        <w:pStyle w:val="largemain"/>
        <w:rPr>
          <w:sz w:val="16"/>
        </w:rPr>
      </w:pPr>
      <w:r w:rsidRPr="0045545F">
        <w:t>and hope is awakened in place of despair.</w:t>
      </w:r>
    </w:p>
    <w:p w14:paraId="49952613" w14:textId="77777777" w:rsidR="00F02AAE" w:rsidRPr="00F02AAE" w:rsidRDefault="00F02AAE" w:rsidP="00BA592C">
      <w:pPr>
        <w:pStyle w:val="largemain"/>
        <w:rPr>
          <w:sz w:val="16"/>
        </w:rPr>
      </w:pPr>
    </w:p>
    <w:p w14:paraId="04462A1C" w14:textId="77777777" w:rsidR="00F02AAE" w:rsidRPr="00F02AAE" w:rsidRDefault="008F57EA" w:rsidP="00BA592C">
      <w:pPr>
        <w:pStyle w:val="largemain"/>
        <w:rPr>
          <w:sz w:val="16"/>
        </w:rPr>
      </w:pPr>
      <w:r w:rsidRPr="008F57EA">
        <w:rPr>
          <w:b/>
        </w:rPr>
        <w:t>3</w:t>
      </w:r>
      <w:r w:rsidR="0045545F" w:rsidRPr="0045545F">
        <w:t xml:space="preserve"> The kingdom of God is challenge and choice,</w:t>
      </w:r>
    </w:p>
    <w:p w14:paraId="6FE72268" w14:textId="77777777" w:rsidR="00F02AAE" w:rsidRPr="00F02AAE" w:rsidRDefault="0045545F" w:rsidP="00BA592C">
      <w:pPr>
        <w:pStyle w:val="largemain"/>
        <w:rPr>
          <w:sz w:val="16"/>
        </w:rPr>
      </w:pPr>
      <w:r w:rsidRPr="0045545F">
        <w:t>believe the good news, repent and rejoice!</w:t>
      </w:r>
    </w:p>
    <w:p w14:paraId="0E668968" w14:textId="77777777" w:rsidR="00F02AAE" w:rsidRPr="00F02AAE" w:rsidRDefault="0045545F" w:rsidP="00BA592C">
      <w:pPr>
        <w:pStyle w:val="largemain"/>
        <w:rPr>
          <w:sz w:val="16"/>
        </w:rPr>
      </w:pPr>
      <w:r w:rsidRPr="0045545F">
        <w:t>His love for us sinners brought Christ to his cross,</w:t>
      </w:r>
    </w:p>
    <w:p w14:paraId="5DF40181" w14:textId="77777777" w:rsidR="00F02AAE" w:rsidRPr="00F02AAE" w:rsidRDefault="0045545F" w:rsidP="00BA592C">
      <w:pPr>
        <w:pStyle w:val="largemain"/>
        <w:rPr>
          <w:sz w:val="16"/>
        </w:rPr>
      </w:pPr>
      <w:r w:rsidRPr="0045545F">
        <w:t>our crisis of judgement for gain or for loss.</w:t>
      </w:r>
    </w:p>
    <w:p w14:paraId="74EA912B" w14:textId="77777777" w:rsidR="00F02AAE" w:rsidRPr="00F02AAE" w:rsidRDefault="00F02AAE" w:rsidP="00BA592C">
      <w:pPr>
        <w:pStyle w:val="largemain"/>
        <w:rPr>
          <w:sz w:val="16"/>
        </w:rPr>
      </w:pPr>
    </w:p>
    <w:p w14:paraId="7C80534B" w14:textId="77777777" w:rsidR="00F02AAE" w:rsidRPr="00F02AAE" w:rsidRDefault="008F57EA" w:rsidP="00BA592C">
      <w:pPr>
        <w:pStyle w:val="largemain"/>
        <w:rPr>
          <w:sz w:val="16"/>
        </w:rPr>
      </w:pPr>
      <w:r w:rsidRPr="008F57EA">
        <w:rPr>
          <w:b/>
        </w:rPr>
        <w:t>4</w:t>
      </w:r>
      <w:r w:rsidR="0045545F" w:rsidRPr="0045545F">
        <w:t xml:space="preserve"> God's kingdom is come, the gift and the goal,</w:t>
      </w:r>
    </w:p>
    <w:p w14:paraId="74A99C7A" w14:textId="77777777" w:rsidR="00F02AAE" w:rsidRPr="00F02AAE" w:rsidRDefault="0045545F" w:rsidP="00BA592C">
      <w:pPr>
        <w:pStyle w:val="largemain"/>
        <w:rPr>
          <w:sz w:val="16"/>
        </w:rPr>
      </w:pPr>
      <w:r w:rsidRPr="0045545F">
        <w:t>in Jesus begun, in heaven made whole;</w:t>
      </w:r>
    </w:p>
    <w:p w14:paraId="4C4C8F78" w14:textId="77777777" w:rsidR="00F02AAE" w:rsidRPr="00F02AAE" w:rsidRDefault="0045545F" w:rsidP="00BA592C">
      <w:pPr>
        <w:pStyle w:val="largemain"/>
        <w:rPr>
          <w:sz w:val="16"/>
        </w:rPr>
      </w:pPr>
      <w:r w:rsidRPr="0045545F">
        <w:t>the heirs of the kingdom shall answer his call,</w:t>
      </w:r>
    </w:p>
    <w:p w14:paraId="2692C806" w14:textId="77777777" w:rsidR="00F02AAE" w:rsidRPr="00F02AAE" w:rsidRDefault="0045545F" w:rsidP="00BA592C">
      <w:pPr>
        <w:pStyle w:val="largemain"/>
        <w:rPr>
          <w:sz w:val="16"/>
        </w:rPr>
      </w:pPr>
      <w:r w:rsidRPr="0045545F">
        <w:t>and all things cry glory to God all in all!</w:t>
      </w:r>
    </w:p>
    <w:p w14:paraId="68106731" w14:textId="77777777" w:rsidR="00F02AAE" w:rsidRPr="00F02AAE" w:rsidRDefault="00F02AAE" w:rsidP="00BA592C">
      <w:pPr>
        <w:pStyle w:val="largemain"/>
        <w:rPr>
          <w:sz w:val="16"/>
        </w:rPr>
      </w:pPr>
    </w:p>
    <w:p w14:paraId="1F365D01" w14:textId="72CABD46" w:rsidR="00F02AAE" w:rsidRPr="00F02AAE" w:rsidRDefault="0045545F" w:rsidP="00BA592C">
      <w:pPr>
        <w:pStyle w:val="LargeHeading1"/>
        <w:rPr>
          <w:sz w:val="16"/>
        </w:rPr>
      </w:pPr>
      <w:r w:rsidRPr="0045545F">
        <w:t xml:space="preserve"> Collect for Purity</w:t>
      </w:r>
      <w:r w:rsidR="009151B8">
        <w:t xml:space="preserve"> </w:t>
      </w:r>
      <w:r w:rsidRPr="0045545F">
        <w:t xml:space="preserve"> </w:t>
      </w:r>
    </w:p>
    <w:p w14:paraId="039AB979" w14:textId="77777777" w:rsidR="00F02AAE" w:rsidRPr="00F02AAE" w:rsidRDefault="00F02AAE" w:rsidP="0045545F">
      <w:pPr>
        <w:pStyle w:val="smallmainbold"/>
        <w:rPr>
          <w:b w:val="0"/>
          <w:bCs/>
          <w:sz w:val="16"/>
          <w:szCs w:val="32"/>
        </w:rPr>
      </w:pPr>
    </w:p>
    <w:p w14:paraId="61C9FCB8" w14:textId="77777777" w:rsidR="00F02AAE" w:rsidRPr="00F02AAE" w:rsidRDefault="00F02AAE" w:rsidP="0045545F">
      <w:pPr>
        <w:pStyle w:val="smallmainbold"/>
        <w:rPr>
          <w:b w:val="0"/>
          <w:bCs/>
          <w:sz w:val="16"/>
          <w:szCs w:val="32"/>
        </w:rPr>
      </w:pPr>
    </w:p>
    <w:p w14:paraId="66A5FF08" w14:textId="77777777" w:rsidR="00F02AAE" w:rsidRPr="00F02AAE" w:rsidRDefault="008F57EA" w:rsidP="00BA592C">
      <w:pPr>
        <w:pStyle w:val="Largemainbold"/>
        <w:rPr>
          <w:sz w:val="16"/>
        </w:rPr>
      </w:pPr>
      <w:r w:rsidRPr="008F57EA">
        <w:lastRenderedPageBreak/>
        <w:t>Almighty God,</w:t>
      </w:r>
      <w:r w:rsidR="0045545F" w:rsidRPr="00BA592C">
        <w:t xml:space="preserve">  </w:t>
      </w:r>
      <w:r w:rsidRPr="008F57EA">
        <w:t>to whom all hearts are open,</w:t>
      </w:r>
      <w:r w:rsidR="0045545F" w:rsidRPr="00BA592C">
        <w:t xml:space="preserve">  </w:t>
      </w:r>
    </w:p>
    <w:p w14:paraId="70DF87CA" w14:textId="77777777" w:rsidR="00F02AAE" w:rsidRPr="00F02AAE" w:rsidRDefault="008F57EA" w:rsidP="00BA592C">
      <w:pPr>
        <w:pStyle w:val="Largemainbold"/>
        <w:rPr>
          <w:sz w:val="16"/>
        </w:rPr>
      </w:pPr>
      <w:r w:rsidRPr="008F57EA">
        <w:t>all desires known,</w:t>
      </w:r>
      <w:r w:rsidR="0045545F" w:rsidRPr="00BA592C">
        <w:t xml:space="preserve">  </w:t>
      </w:r>
      <w:r w:rsidRPr="008F57EA">
        <w:t>and from whom no</w:t>
      </w:r>
      <w:r w:rsidR="0045545F" w:rsidRPr="00BA592C">
        <w:t xml:space="preserve"> </w:t>
      </w:r>
    </w:p>
    <w:p w14:paraId="44DDE0E5" w14:textId="77777777" w:rsidR="00F02AAE" w:rsidRPr="00F02AAE" w:rsidRDefault="008F57EA" w:rsidP="00BA592C">
      <w:pPr>
        <w:pStyle w:val="Largemainbold"/>
        <w:rPr>
          <w:sz w:val="16"/>
        </w:rPr>
      </w:pPr>
      <w:r w:rsidRPr="008F57EA">
        <w:t>secrets are hidden;</w:t>
      </w:r>
      <w:r w:rsidR="0045545F" w:rsidRPr="00BA592C">
        <w:t xml:space="preserve"> </w:t>
      </w:r>
    </w:p>
    <w:p w14:paraId="7C5E211E" w14:textId="77777777" w:rsidR="00F02AAE" w:rsidRPr="00F02AAE" w:rsidRDefault="008F57EA" w:rsidP="00BA592C">
      <w:pPr>
        <w:pStyle w:val="Largemainbold"/>
        <w:rPr>
          <w:sz w:val="16"/>
        </w:rPr>
      </w:pPr>
      <w:r w:rsidRPr="008F57EA">
        <w:t>Cleanse the thoughts</w:t>
      </w:r>
      <w:r w:rsidR="0045545F" w:rsidRPr="00BA592C">
        <w:t xml:space="preserve"> </w:t>
      </w:r>
      <w:r w:rsidRPr="008F57EA">
        <w:t>of our hearts</w:t>
      </w:r>
      <w:r w:rsidR="0045545F" w:rsidRPr="00BA592C">
        <w:t xml:space="preserve">  </w:t>
      </w:r>
    </w:p>
    <w:p w14:paraId="4C3D269C" w14:textId="77777777" w:rsidR="00F02AAE" w:rsidRPr="00F02AAE" w:rsidRDefault="008F57EA" w:rsidP="00BA592C">
      <w:pPr>
        <w:pStyle w:val="Largemainbold"/>
        <w:rPr>
          <w:sz w:val="16"/>
        </w:rPr>
      </w:pPr>
      <w:r w:rsidRPr="008F57EA">
        <w:t>by the inspiration of</w:t>
      </w:r>
      <w:r w:rsidR="0045545F" w:rsidRPr="00BA592C">
        <w:t xml:space="preserve"> </w:t>
      </w:r>
      <w:r w:rsidRPr="008F57EA">
        <w:t>your Holy Spirit,</w:t>
      </w:r>
      <w:r w:rsidR="0045545F" w:rsidRPr="00BA592C">
        <w:t xml:space="preserve">   </w:t>
      </w:r>
    </w:p>
    <w:p w14:paraId="325282A2" w14:textId="77777777" w:rsidR="00F02AAE" w:rsidRPr="00F02AAE" w:rsidRDefault="008F57EA" w:rsidP="00BA592C">
      <w:pPr>
        <w:pStyle w:val="Largemainbold"/>
        <w:rPr>
          <w:sz w:val="16"/>
        </w:rPr>
      </w:pPr>
      <w:r w:rsidRPr="008F57EA">
        <w:t>that we may perfectly love you,</w:t>
      </w:r>
      <w:r w:rsidR="0045545F" w:rsidRPr="00BA592C">
        <w:t xml:space="preserve">  </w:t>
      </w:r>
    </w:p>
    <w:p w14:paraId="65C9E299" w14:textId="77777777" w:rsidR="00F02AAE" w:rsidRPr="00F02AAE" w:rsidRDefault="008F57EA" w:rsidP="00BA592C">
      <w:pPr>
        <w:pStyle w:val="Largemainbold"/>
        <w:rPr>
          <w:sz w:val="16"/>
        </w:rPr>
      </w:pPr>
      <w:r w:rsidRPr="008F57EA">
        <w:t>and worthily magnify</w:t>
      </w:r>
      <w:r w:rsidR="0045545F" w:rsidRPr="00BA592C">
        <w:t xml:space="preserve"> </w:t>
      </w:r>
      <w:r w:rsidRPr="008F57EA">
        <w:t>your holy name;</w:t>
      </w:r>
      <w:r w:rsidR="0045545F" w:rsidRPr="00BA592C">
        <w:t xml:space="preserve">   </w:t>
      </w:r>
    </w:p>
    <w:p w14:paraId="60FC249D" w14:textId="77777777" w:rsidR="00F02AAE" w:rsidRPr="00F02AAE" w:rsidRDefault="008F57EA" w:rsidP="00BA592C">
      <w:pPr>
        <w:pStyle w:val="Largemainbold"/>
        <w:rPr>
          <w:sz w:val="16"/>
        </w:rPr>
      </w:pPr>
      <w:r w:rsidRPr="008F57EA">
        <w:t>through Christ our Lord. Amen.</w:t>
      </w:r>
      <w:r w:rsidR="0045545F" w:rsidRPr="00BA592C">
        <w:t xml:space="preserve">   </w:t>
      </w:r>
    </w:p>
    <w:p w14:paraId="4415843C" w14:textId="77777777" w:rsidR="00F02AAE" w:rsidRPr="00F02AAE" w:rsidRDefault="00F02AAE" w:rsidP="0045545F">
      <w:pPr>
        <w:pStyle w:val="smallmainbold"/>
        <w:rPr>
          <w:b w:val="0"/>
          <w:bCs/>
          <w:sz w:val="16"/>
          <w:szCs w:val="32"/>
        </w:rPr>
      </w:pPr>
    </w:p>
    <w:p w14:paraId="03797C57" w14:textId="77777777" w:rsidR="00F02AAE" w:rsidRPr="00F02AAE" w:rsidRDefault="0045545F" w:rsidP="00BA592C">
      <w:pPr>
        <w:pStyle w:val="LargeHeading1"/>
        <w:rPr>
          <w:sz w:val="16"/>
        </w:rPr>
      </w:pPr>
      <w:r w:rsidRPr="00BA592C">
        <w:t xml:space="preserve"> Penitence </w:t>
      </w:r>
    </w:p>
    <w:p w14:paraId="66A3BD8A" w14:textId="77777777" w:rsidR="00F02AAE" w:rsidRPr="00F02AAE" w:rsidRDefault="00F02AAE" w:rsidP="0045545F">
      <w:pPr>
        <w:pStyle w:val="smallmainbold"/>
        <w:rPr>
          <w:b w:val="0"/>
          <w:bCs/>
          <w:sz w:val="16"/>
          <w:szCs w:val="32"/>
        </w:rPr>
      </w:pPr>
    </w:p>
    <w:p w14:paraId="71313C33" w14:textId="77777777" w:rsidR="00F02AAE" w:rsidRPr="00F02AAE" w:rsidRDefault="0045545F" w:rsidP="00BA592C">
      <w:pPr>
        <w:pStyle w:val="largemain"/>
        <w:rPr>
          <w:sz w:val="16"/>
        </w:rPr>
      </w:pPr>
      <w:r w:rsidRPr="0045545F">
        <w:t>... depend all the law and the prophets.</w:t>
      </w:r>
    </w:p>
    <w:p w14:paraId="7A515D04" w14:textId="77777777" w:rsidR="00F02AAE" w:rsidRPr="00F02AAE" w:rsidRDefault="008F57EA" w:rsidP="00BA592C">
      <w:pPr>
        <w:pStyle w:val="largemain"/>
        <w:rPr>
          <w:sz w:val="16"/>
        </w:rPr>
      </w:pPr>
      <w:r w:rsidRPr="008F57EA">
        <w:rPr>
          <w:b/>
        </w:rPr>
        <w:t>Lord have mercy on us and write these your laws in our hearts</w:t>
      </w:r>
    </w:p>
    <w:p w14:paraId="1E6A49DB" w14:textId="77777777" w:rsidR="00F02AAE" w:rsidRPr="00F02AAE" w:rsidRDefault="00F02AAE" w:rsidP="00BA592C">
      <w:pPr>
        <w:pStyle w:val="largemain"/>
        <w:rPr>
          <w:sz w:val="16"/>
        </w:rPr>
      </w:pPr>
    </w:p>
    <w:p w14:paraId="107F20F9" w14:textId="77777777" w:rsidR="00F02AAE" w:rsidRPr="00F02AAE" w:rsidRDefault="0045545F" w:rsidP="008F57EA">
      <w:pPr>
        <w:pStyle w:val="LargeHeading1"/>
        <w:rPr>
          <w:sz w:val="16"/>
        </w:rPr>
      </w:pPr>
      <w:r w:rsidRPr="00BA592C">
        <w:t xml:space="preserve"> Confession</w:t>
      </w:r>
    </w:p>
    <w:p w14:paraId="40442881" w14:textId="77777777" w:rsidR="00F02AAE" w:rsidRPr="00F02AAE" w:rsidRDefault="008F57EA" w:rsidP="00C1369A">
      <w:pPr>
        <w:pStyle w:val="largemain"/>
        <w:rPr>
          <w:b/>
          <w:sz w:val="16"/>
        </w:rPr>
      </w:pPr>
      <w:r w:rsidRPr="008F57EA">
        <w:rPr>
          <w:b/>
        </w:rPr>
        <w:t>Almighty God,</w:t>
      </w:r>
      <w:r w:rsidR="0045545F" w:rsidRPr="0045545F">
        <w:t xml:space="preserve"> </w:t>
      </w:r>
      <w:r w:rsidRPr="008F57EA">
        <w:rPr>
          <w:b/>
        </w:rPr>
        <w:t>our heavenly Father,</w:t>
      </w:r>
    </w:p>
    <w:p w14:paraId="5BD787A3" w14:textId="77777777" w:rsidR="00F02AAE" w:rsidRPr="00F02AAE" w:rsidRDefault="008F57EA" w:rsidP="00C1369A">
      <w:pPr>
        <w:pStyle w:val="largemain"/>
        <w:rPr>
          <w:b/>
          <w:sz w:val="16"/>
        </w:rPr>
      </w:pPr>
      <w:r w:rsidRPr="008F57EA">
        <w:rPr>
          <w:b/>
        </w:rPr>
        <w:t>we have sinned against you</w:t>
      </w:r>
    </w:p>
    <w:p w14:paraId="78AADF58" w14:textId="77777777" w:rsidR="00F02AAE" w:rsidRPr="00F02AAE" w:rsidRDefault="008F57EA" w:rsidP="00C1369A">
      <w:pPr>
        <w:pStyle w:val="largemain"/>
        <w:rPr>
          <w:b/>
          <w:sz w:val="16"/>
        </w:rPr>
      </w:pPr>
      <w:r w:rsidRPr="008F57EA">
        <w:rPr>
          <w:b/>
        </w:rPr>
        <w:t>and against our neighbours,</w:t>
      </w:r>
    </w:p>
    <w:p w14:paraId="1A5B0990" w14:textId="77777777" w:rsidR="00F02AAE" w:rsidRPr="00F02AAE" w:rsidRDefault="008F57EA" w:rsidP="00C1369A">
      <w:pPr>
        <w:pStyle w:val="largemain"/>
        <w:rPr>
          <w:b/>
          <w:sz w:val="16"/>
        </w:rPr>
      </w:pPr>
      <w:r w:rsidRPr="008F57EA">
        <w:rPr>
          <w:b/>
        </w:rPr>
        <w:t>in thought and word and deed,</w:t>
      </w:r>
    </w:p>
    <w:p w14:paraId="2FD9DE6C" w14:textId="77777777" w:rsidR="00F02AAE" w:rsidRPr="00F02AAE" w:rsidRDefault="008F57EA" w:rsidP="00C1369A">
      <w:pPr>
        <w:pStyle w:val="largemain"/>
        <w:rPr>
          <w:b/>
          <w:sz w:val="16"/>
        </w:rPr>
      </w:pPr>
      <w:r w:rsidRPr="008F57EA">
        <w:rPr>
          <w:b/>
        </w:rPr>
        <w:t xml:space="preserve">in the evil we have done and </w:t>
      </w:r>
    </w:p>
    <w:p w14:paraId="4CB14E12" w14:textId="77777777" w:rsidR="00F02AAE" w:rsidRPr="00F02AAE" w:rsidRDefault="008F57EA" w:rsidP="00C1369A">
      <w:pPr>
        <w:pStyle w:val="largemain"/>
        <w:rPr>
          <w:b/>
          <w:sz w:val="16"/>
        </w:rPr>
      </w:pPr>
      <w:r w:rsidRPr="008F57EA">
        <w:rPr>
          <w:b/>
        </w:rPr>
        <w:t xml:space="preserve">in the good we have not done, </w:t>
      </w:r>
    </w:p>
    <w:p w14:paraId="0FE502F0" w14:textId="77777777" w:rsidR="00F02AAE" w:rsidRPr="00F02AAE" w:rsidRDefault="008F57EA" w:rsidP="00C1369A">
      <w:pPr>
        <w:pStyle w:val="largemain"/>
        <w:rPr>
          <w:b/>
          <w:sz w:val="16"/>
        </w:rPr>
      </w:pPr>
      <w:r w:rsidRPr="008F57EA">
        <w:rPr>
          <w:b/>
        </w:rPr>
        <w:t xml:space="preserve">through ignorance, through weakness, </w:t>
      </w:r>
    </w:p>
    <w:p w14:paraId="40ABFBAE" w14:textId="77777777" w:rsidR="00F02AAE" w:rsidRPr="00F02AAE" w:rsidRDefault="008F57EA" w:rsidP="00C1369A">
      <w:pPr>
        <w:pStyle w:val="largemain"/>
        <w:rPr>
          <w:b/>
          <w:sz w:val="16"/>
        </w:rPr>
      </w:pPr>
      <w:r w:rsidRPr="008F57EA">
        <w:rPr>
          <w:b/>
        </w:rPr>
        <w:t>through our own deliberate fault.</w:t>
      </w:r>
      <w:r w:rsidR="0045545F" w:rsidRPr="0045545F">
        <w:t xml:space="preserve"> </w:t>
      </w:r>
    </w:p>
    <w:p w14:paraId="42FD18CD" w14:textId="77777777" w:rsidR="00F02AAE" w:rsidRPr="00F02AAE" w:rsidRDefault="008F57EA" w:rsidP="00C1369A">
      <w:pPr>
        <w:pStyle w:val="largemain"/>
        <w:rPr>
          <w:b/>
          <w:sz w:val="16"/>
        </w:rPr>
      </w:pPr>
      <w:r w:rsidRPr="008F57EA">
        <w:rPr>
          <w:b/>
        </w:rPr>
        <w:t>We are truly sorry and repent of all our sins. For the sake of your Son, Jesus Christ, who died for us, forgive us all that is past;</w:t>
      </w:r>
      <w:r w:rsidR="0045545F" w:rsidRPr="0045545F">
        <w:t xml:space="preserve"> </w:t>
      </w:r>
    </w:p>
    <w:p w14:paraId="4CDD92AC" w14:textId="77777777" w:rsidR="00F02AAE" w:rsidRPr="00F02AAE" w:rsidRDefault="008F57EA" w:rsidP="00C1369A">
      <w:pPr>
        <w:pStyle w:val="largemain"/>
        <w:rPr>
          <w:b/>
          <w:sz w:val="16"/>
        </w:rPr>
      </w:pPr>
      <w:r w:rsidRPr="008F57EA">
        <w:rPr>
          <w:b/>
        </w:rPr>
        <w:t>and grant that we may serve you in newness of life; to the glory of your name. Amen.</w:t>
      </w:r>
    </w:p>
    <w:p w14:paraId="6B50C154" w14:textId="77777777" w:rsidR="00F02AAE" w:rsidRPr="00F02AAE" w:rsidRDefault="00F02AAE" w:rsidP="0045545F">
      <w:pPr>
        <w:pStyle w:val="smallmainbold"/>
        <w:rPr>
          <w:b w:val="0"/>
          <w:bCs/>
          <w:sz w:val="16"/>
          <w:szCs w:val="32"/>
        </w:rPr>
      </w:pPr>
    </w:p>
    <w:p w14:paraId="1ABA03C6" w14:textId="77777777" w:rsidR="00F02AAE" w:rsidRPr="00F02AAE" w:rsidRDefault="0045545F" w:rsidP="00BA592C">
      <w:pPr>
        <w:pStyle w:val="LargeHeading1"/>
        <w:rPr>
          <w:sz w:val="16"/>
        </w:rPr>
      </w:pPr>
      <w:r w:rsidRPr="0045545F">
        <w:t xml:space="preserve"> Absolution</w:t>
      </w:r>
    </w:p>
    <w:p w14:paraId="6D2F91E7" w14:textId="77777777" w:rsidR="00F02AAE" w:rsidRPr="00F02AAE" w:rsidRDefault="00F02AAE" w:rsidP="0045545F">
      <w:pPr>
        <w:pStyle w:val="smallmainbold"/>
        <w:rPr>
          <w:b w:val="0"/>
          <w:bCs/>
          <w:sz w:val="16"/>
          <w:szCs w:val="32"/>
        </w:rPr>
      </w:pPr>
    </w:p>
    <w:p w14:paraId="110D1A7B" w14:textId="77777777" w:rsidR="00F02AAE" w:rsidRPr="00F02AAE" w:rsidRDefault="0045545F" w:rsidP="00BA592C">
      <w:pPr>
        <w:pStyle w:val="LargeHeading1"/>
        <w:rPr>
          <w:sz w:val="16"/>
        </w:rPr>
      </w:pPr>
      <w:r w:rsidRPr="0045545F">
        <w:lastRenderedPageBreak/>
        <w:t xml:space="preserve"> Gloria in Excelsis  </w:t>
      </w:r>
      <w:r w:rsidR="00BA592C">
        <w:t xml:space="preserve">- </w:t>
      </w:r>
      <w:r w:rsidRPr="0045545F">
        <w:t xml:space="preserve">Please stand  </w:t>
      </w:r>
    </w:p>
    <w:p w14:paraId="7DD72E26" w14:textId="77777777" w:rsidR="00F02AAE" w:rsidRPr="00F02AAE" w:rsidRDefault="008F57EA" w:rsidP="00C1369A">
      <w:pPr>
        <w:pStyle w:val="largemain"/>
        <w:rPr>
          <w:sz w:val="16"/>
        </w:rPr>
      </w:pPr>
      <w:r w:rsidRPr="008F57EA">
        <w:rPr>
          <w:b/>
        </w:rPr>
        <w:t>Glory to God in the highest,</w:t>
      </w:r>
      <w:r w:rsidR="0045545F" w:rsidRPr="00C1369A">
        <w:t xml:space="preserve">  </w:t>
      </w:r>
    </w:p>
    <w:p w14:paraId="343E25B3" w14:textId="77777777" w:rsidR="00F02AAE" w:rsidRPr="00F02AAE" w:rsidRDefault="008F57EA" w:rsidP="00C1369A">
      <w:pPr>
        <w:pStyle w:val="largemain"/>
        <w:rPr>
          <w:sz w:val="16"/>
        </w:rPr>
      </w:pPr>
      <w:r w:rsidRPr="008F57EA">
        <w:rPr>
          <w:b/>
        </w:rPr>
        <w:t>and peace to God’s</w:t>
      </w:r>
      <w:r w:rsidR="0045545F" w:rsidRPr="00C1369A">
        <w:t xml:space="preserve"> </w:t>
      </w:r>
      <w:r w:rsidRPr="008F57EA">
        <w:rPr>
          <w:b/>
        </w:rPr>
        <w:t>people on earth.</w:t>
      </w:r>
      <w:r w:rsidR="0045545F" w:rsidRPr="00C1369A">
        <w:t xml:space="preserve">   </w:t>
      </w:r>
    </w:p>
    <w:p w14:paraId="5A811EBF" w14:textId="77777777" w:rsidR="00F02AAE" w:rsidRPr="00F02AAE" w:rsidRDefault="008F57EA" w:rsidP="00C1369A">
      <w:pPr>
        <w:pStyle w:val="largemain"/>
        <w:rPr>
          <w:sz w:val="16"/>
        </w:rPr>
      </w:pPr>
      <w:r w:rsidRPr="008F57EA">
        <w:rPr>
          <w:b/>
        </w:rPr>
        <w:t>Lord God, heavenly King,</w:t>
      </w:r>
      <w:r w:rsidR="0045545F" w:rsidRPr="00C1369A">
        <w:t xml:space="preserve">  </w:t>
      </w:r>
      <w:r w:rsidRPr="008F57EA">
        <w:rPr>
          <w:b/>
        </w:rPr>
        <w:t>almighty God and Father,</w:t>
      </w:r>
      <w:r w:rsidR="0045545F" w:rsidRPr="00C1369A">
        <w:t xml:space="preserve">  </w:t>
      </w:r>
    </w:p>
    <w:p w14:paraId="662A1FA9" w14:textId="77777777" w:rsidR="00F02AAE" w:rsidRPr="00F02AAE" w:rsidRDefault="008F57EA" w:rsidP="00C1369A">
      <w:pPr>
        <w:pStyle w:val="largemain"/>
        <w:rPr>
          <w:sz w:val="16"/>
        </w:rPr>
      </w:pPr>
      <w:r w:rsidRPr="008F57EA">
        <w:rPr>
          <w:b/>
        </w:rPr>
        <w:t>we worship you,</w:t>
      </w:r>
      <w:r w:rsidR="0045545F" w:rsidRPr="00C1369A">
        <w:t xml:space="preserve"> </w:t>
      </w:r>
      <w:r w:rsidRPr="008F57EA">
        <w:rPr>
          <w:b/>
        </w:rPr>
        <w:t>we give you thanks,</w:t>
      </w:r>
      <w:r w:rsidR="0045545F" w:rsidRPr="00C1369A">
        <w:t xml:space="preserve">   </w:t>
      </w:r>
    </w:p>
    <w:p w14:paraId="18FE2144" w14:textId="77777777" w:rsidR="00F02AAE" w:rsidRPr="00F02AAE" w:rsidRDefault="008F57EA" w:rsidP="00C1369A">
      <w:pPr>
        <w:pStyle w:val="largemain"/>
        <w:rPr>
          <w:sz w:val="16"/>
        </w:rPr>
      </w:pPr>
      <w:r w:rsidRPr="008F57EA">
        <w:rPr>
          <w:b/>
        </w:rPr>
        <w:t>we praise you for your glory.</w:t>
      </w:r>
      <w:r w:rsidR="0045545F" w:rsidRPr="00C1369A">
        <w:t xml:space="preserve">  </w:t>
      </w:r>
    </w:p>
    <w:p w14:paraId="36F8DE2D" w14:textId="77777777" w:rsidR="00F02AAE" w:rsidRPr="00F02AAE" w:rsidRDefault="008F57EA" w:rsidP="00C1369A">
      <w:pPr>
        <w:pStyle w:val="largemain"/>
        <w:rPr>
          <w:sz w:val="16"/>
        </w:rPr>
      </w:pPr>
      <w:r w:rsidRPr="008F57EA">
        <w:rPr>
          <w:b/>
        </w:rPr>
        <w:t>Lord Jesus Christ,</w:t>
      </w:r>
      <w:r w:rsidR="0045545F" w:rsidRPr="00C1369A">
        <w:t xml:space="preserve"> </w:t>
      </w:r>
      <w:r w:rsidRPr="008F57EA">
        <w:rPr>
          <w:b/>
        </w:rPr>
        <w:t>only Son of the Father,</w:t>
      </w:r>
      <w:r w:rsidR="0045545F" w:rsidRPr="00C1369A">
        <w:t xml:space="preserve">   </w:t>
      </w:r>
    </w:p>
    <w:p w14:paraId="5D70F2C0" w14:textId="77777777" w:rsidR="00F02AAE" w:rsidRPr="00F02AAE" w:rsidRDefault="008F57EA" w:rsidP="00C1369A">
      <w:pPr>
        <w:pStyle w:val="largemain"/>
        <w:rPr>
          <w:sz w:val="16"/>
        </w:rPr>
      </w:pPr>
      <w:r w:rsidRPr="008F57EA">
        <w:rPr>
          <w:b/>
        </w:rPr>
        <w:t>Lord God, Lamb of God,</w:t>
      </w:r>
      <w:r w:rsidR="0045545F" w:rsidRPr="00C1369A">
        <w:t xml:space="preserve">  </w:t>
      </w:r>
    </w:p>
    <w:p w14:paraId="7887113E" w14:textId="77777777" w:rsidR="00F02AAE" w:rsidRPr="00F02AAE" w:rsidRDefault="008F57EA" w:rsidP="00C1369A">
      <w:pPr>
        <w:pStyle w:val="largemain"/>
        <w:rPr>
          <w:sz w:val="16"/>
        </w:rPr>
      </w:pPr>
      <w:r w:rsidRPr="008F57EA">
        <w:rPr>
          <w:b/>
        </w:rPr>
        <w:t>you take away the</w:t>
      </w:r>
      <w:r w:rsidR="0045545F" w:rsidRPr="00C1369A">
        <w:t xml:space="preserve"> </w:t>
      </w:r>
      <w:r w:rsidRPr="008F57EA">
        <w:rPr>
          <w:b/>
        </w:rPr>
        <w:t>sin of the world:</w:t>
      </w:r>
      <w:r w:rsidR="0045545F" w:rsidRPr="00C1369A">
        <w:t xml:space="preserve">  </w:t>
      </w:r>
    </w:p>
    <w:p w14:paraId="4AF09FA5" w14:textId="77777777" w:rsidR="00F02AAE" w:rsidRPr="00F02AAE" w:rsidRDefault="008F57EA" w:rsidP="00C1369A">
      <w:pPr>
        <w:pStyle w:val="largemain"/>
        <w:rPr>
          <w:sz w:val="16"/>
        </w:rPr>
      </w:pPr>
      <w:r w:rsidRPr="008F57EA">
        <w:rPr>
          <w:b/>
        </w:rPr>
        <w:t>have mercy on us;</w:t>
      </w:r>
      <w:r w:rsidR="0045545F" w:rsidRPr="00C1369A">
        <w:t xml:space="preserve">  </w:t>
      </w:r>
    </w:p>
    <w:p w14:paraId="26E7DFDE" w14:textId="77777777" w:rsidR="00F02AAE" w:rsidRPr="00F02AAE" w:rsidRDefault="008F57EA" w:rsidP="00C1369A">
      <w:pPr>
        <w:pStyle w:val="largemain"/>
        <w:rPr>
          <w:sz w:val="16"/>
        </w:rPr>
      </w:pPr>
      <w:r w:rsidRPr="008F57EA">
        <w:rPr>
          <w:b/>
        </w:rPr>
        <w:t>you are seated at the</w:t>
      </w:r>
      <w:r w:rsidR="0045545F" w:rsidRPr="00C1369A">
        <w:t xml:space="preserve"> </w:t>
      </w:r>
      <w:r w:rsidRPr="008F57EA">
        <w:rPr>
          <w:b/>
        </w:rPr>
        <w:t>right hand of the Father,</w:t>
      </w:r>
      <w:r w:rsidR="0045545F" w:rsidRPr="00C1369A">
        <w:t xml:space="preserve">   </w:t>
      </w:r>
    </w:p>
    <w:p w14:paraId="6D5F289A" w14:textId="77777777" w:rsidR="00F02AAE" w:rsidRPr="00F02AAE" w:rsidRDefault="008F57EA" w:rsidP="00C1369A">
      <w:pPr>
        <w:pStyle w:val="largemain"/>
        <w:rPr>
          <w:sz w:val="16"/>
        </w:rPr>
      </w:pPr>
      <w:r w:rsidRPr="008F57EA">
        <w:rPr>
          <w:b/>
        </w:rPr>
        <w:t>receive our prayer.</w:t>
      </w:r>
      <w:r w:rsidR="0045545F" w:rsidRPr="00C1369A">
        <w:t xml:space="preserve">  </w:t>
      </w:r>
    </w:p>
    <w:p w14:paraId="46989B43" w14:textId="77777777" w:rsidR="00F02AAE" w:rsidRPr="00F02AAE" w:rsidRDefault="008F57EA" w:rsidP="00C1369A">
      <w:pPr>
        <w:pStyle w:val="largemain"/>
        <w:rPr>
          <w:sz w:val="16"/>
        </w:rPr>
      </w:pPr>
      <w:r w:rsidRPr="008F57EA">
        <w:rPr>
          <w:b/>
        </w:rPr>
        <w:t>For you alone are the Holy One,</w:t>
      </w:r>
      <w:r w:rsidR="0045545F" w:rsidRPr="00C1369A">
        <w:t xml:space="preserve">  </w:t>
      </w:r>
    </w:p>
    <w:p w14:paraId="18405D92" w14:textId="77777777" w:rsidR="00F02AAE" w:rsidRPr="00F02AAE" w:rsidRDefault="008F57EA" w:rsidP="00C1369A">
      <w:pPr>
        <w:pStyle w:val="largemain"/>
        <w:rPr>
          <w:sz w:val="16"/>
        </w:rPr>
      </w:pPr>
      <w:r w:rsidRPr="008F57EA">
        <w:rPr>
          <w:b/>
        </w:rPr>
        <w:t>you alone are the Lord,</w:t>
      </w:r>
      <w:r w:rsidR="0045545F" w:rsidRPr="00C1369A">
        <w:t xml:space="preserve">  </w:t>
      </w:r>
    </w:p>
    <w:p w14:paraId="0E163D62" w14:textId="77777777" w:rsidR="00F02AAE" w:rsidRPr="00F02AAE" w:rsidRDefault="008F57EA" w:rsidP="00C1369A">
      <w:pPr>
        <w:pStyle w:val="largemain"/>
        <w:rPr>
          <w:sz w:val="16"/>
        </w:rPr>
      </w:pPr>
      <w:r w:rsidRPr="008F57EA">
        <w:rPr>
          <w:b/>
        </w:rPr>
        <w:t>you alone are the Most High,</w:t>
      </w:r>
      <w:r w:rsidR="0045545F" w:rsidRPr="00C1369A">
        <w:t xml:space="preserve">  </w:t>
      </w:r>
    </w:p>
    <w:p w14:paraId="027E6994" w14:textId="77777777" w:rsidR="00F02AAE" w:rsidRPr="00F02AAE" w:rsidRDefault="008F57EA" w:rsidP="00C1369A">
      <w:pPr>
        <w:pStyle w:val="largemain"/>
        <w:rPr>
          <w:sz w:val="16"/>
        </w:rPr>
      </w:pPr>
      <w:r w:rsidRPr="008F57EA">
        <w:rPr>
          <w:b/>
        </w:rPr>
        <w:t>Jesus Christ, with the Holy Spirit,</w:t>
      </w:r>
      <w:r w:rsidR="0045545F" w:rsidRPr="00C1369A">
        <w:t xml:space="preserve">  </w:t>
      </w:r>
    </w:p>
    <w:p w14:paraId="450CBD44" w14:textId="77777777" w:rsidR="00F02AAE" w:rsidRPr="00F02AAE" w:rsidRDefault="008F57EA" w:rsidP="00C1369A">
      <w:pPr>
        <w:pStyle w:val="largemain"/>
        <w:rPr>
          <w:sz w:val="16"/>
        </w:rPr>
      </w:pPr>
      <w:r w:rsidRPr="008F57EA">
        <w:rPr>
          <w:b/>
        </w:rPr>
        <w:t>in the glory of God the Father. Amen.</w:t>
      </w:r>
      <w:r w:rsidR="0045545F" w:rsidRPr="00C1369A">
        <w:t xml:space="preserve"> </w:t>
      </w:r>
    </w:p>
    <w:p w14:paraId="14C5ADA0" w14:textId="77777777" w:rsidR="00F02AAE" w:rsidRPr="00F02AAE" w:rsidRDefault="00F02AAE" w:rsidP="00C1369A">
      <w:pPr>
        <w:pStyle w:val="largemain"/>
        <w:rPr>
          <w:sz w:val="16"/>
        </w:rPr>
      </w:pPr>
    </w:p>
    <w:p w14:paraId="44289B14" w14:textId="3378FBE1" w:rsidR="00F02AAE" w:rsidRPr="009151B8" w:rsidRDefault="0045545F" w:rsidP="009151B8">
      <w:pPr>
        <w:pStyle w:val="LargeHeading1"/>
      </w:pPr>
      <w:r w:rsidRPr="009151B8">
        <w:t>The Collect</w:t>
      </w:r>
      <w:r w:rsidR="009151B8">
        <w:t xml:space="preserve"> -</w:t>
      </w:r>
      <w:r w:rsidR="009151B8" w:rsidRPr="009151B8">
        <w:t xml:space="preserve"> </w:t>
      </w:r>
      <w:r w:rsidRPr="009151B8">
        <w:t>19th Sunday after Trinity</w:t>
      </w:r>
      <w:r w:rsidR="009151B8" w:rsidRPr="009151B8">
        <w:t xml:space="preserve"> </w:t>
      </w:r>
    </w:p>
    <w:p w14:paraId="64D2349E" w14:textId="77777777" w:rsidR="00F02AAE" w:rsidRPr="00F02AAE" w:rsidRDefault="00F02AAE" w:rsidP="0045545F">
      <w:pPr>
        <w:pStyle w:val="smallmainbold"/>
        <w:rPr>
          <w:b w:val="0"/>
          <w:bCs/>
          <w:sz w:val="16"/>
          <w:szCs w:val="32"/>
        </w:rPr>
      </w:pPr>
    </w:p>
    <w:p w14:paraId="09860CD1" w14:textId="77777777" w:rsidR="00F02AAE" w:rsidRPr="00F02AAE" w:rsidRDefault="0045545F" w:rsidP="00BA592C">
      <w:pPr>
        <w:pStyle w:val="LargeHeading1"/>
        <w:rPr>
          <w:sz w:val="16"/>
        </w:rPr>
      </w:pPr>
      <w:r w:rsidRPr="0045545F">
        <w:t xml:space="preserve"> Psalm 146:5-10 </w:t>
      </w:r>
    </w:p>
    <w:p w14:paraId="69D6685C" w14:textId="77777777" w:rsidR="00F02AAE" w:rsidRPr="00F02AAE" w:rsidRDefault="00F02AAE" w:rsidP="0045545F">
      <w:pPr>
        <w:pStyle w:val="smallmainbold"/>
        <w:rPr>
          <w:b w:val="0"/>
          <w:bCs/>
          <w:sz w:val="16"/>
          <w:szCs w:val="32"/>
        </w:rPr>
      </w:pPr>
    </w:p>
    <w:p w14:paraId="697F3CAD" w14:textId="29B7B23C" w:rsidR="00F02AAE" w:rsidRPr="00F02AAE" w:rsidRDefault="0045545F" w:rsidP="00BA592C">
      <w:pPr>
        <w:pStyle w:val="largemain"/>
        <w:rPr>
          <w:sz w:val="16"/>
        </w:rPr>
      </w:pPr>
      <w:r w:rsidRPr="00BA592C">
        <w:t>5 Blessed are those</w:t>
      </w:r>
      <w:r w:rsidR="009151B8">
        <w:t xml:space="preserve"> </w:t>
      </w:r>
      <w:r w:rsidRPr="00BA592C">
        <w:t>whose help</w:t>
      </w:r>
      <w:r w:rsidR="009151B8">
        <w:t xml:space="preserve"> </w:t>
      </w:r>
      <w:r w:rsidRPr="00BA592C">
        <w:t>is the God of Jacob,</w:t>
      </w:r>
      <w:r w:rsidR="009151B8">
        <w:t xml:space="preserve">  </w:t>
      </w:r>
      <w:r w:rsidRPr="00BA592C">
        <w:t>whose hope is in the</w:t>
      </w:r>
      <w:r w:rsidR="009151B8">
        <w:t xml:space="preserve"> </w:t>
      </w:r>
      <w:r w:rsidRPr="00BA592C">
        <w:t>Lord</w:t>
      </w:r>
      <w:r w:rsidR="009151B8">
        <w:t xml:space="preserve"> </w:t>
      </w:r>
      <w:r w:rsidRPr="00BA592C">
        <w:t>their God.</w:t>
      </w:r>
    </w:p>
    <w:p w14:paraId="4309ADA4" w14:textId="2767E64B" w:rsidR="00F02AAE" w:rsidRPr="00F02AAE" w:rsidRDefault="008F57EA" w:rsidP="00BA592C">
      <w:pPr>
        <w:pStyle w:val="largemain"/>
        <w:rPr>
          <w:sz w:val="16"/>
        </w:rPr>
      </w:pPr>
      <w:r w:rsidRPr="008F57EA">
        <w:rPr>
          <w:b/>
        </w:rPr>
        <w:t>6 He is the Maker of heaven</w:t>
      </w:r>
      <w:r w:rsidR="009151B8">
        <w:rPr>
          <w:b/>
        </w:rPr>
        <w:t xml:space="preserve"> </w:t>
      </w:r>
      <w:r w:rsidRPr="008F57EA">
        <w:rPr>
          <w:b/>
        </w:rPr>
        <w:t>and earth, the sea, and everything in them he remains faithful</w:t>
      </w:r>
      <w:r w:rsidR="009151B8">
        <w:rPr>
          <w:b/>
        </w:rPr>
        <w:t xml:space="preserve"> </w:t>
      </w:r>
      <w:r w:rsidRPr="008F57EA">
        <w:rPr>
          <w:b/>
        </w:rPr>
        <w:t>forever.</w:t>
      </w:r>
      <w:r w:rsidR="0045545F" w:rsidRPr="00BA592C">
        <w:t xml:space="preserve">  </w:t>
      </w:r>
    </w:p>
    <w:p w14:paraId="626E6EEF" w14:textId="7BB60BAB" w:rsidR="00F02AAE" w:rsidRPr="00F02AAE" w:rsidRDefault="0045545F" w:rsidP="00BA592C">
      <w:pPr>
        <w:pStyle w:val="largemain"/>
        <w:rPr>
          <w:sz w:val="16"/>
        </w:rPr>
      </w:pPr>
      <w:r w:rsidRPr="00BA592C">
        <w:t>7</w:t>
      </w:r>
      <w:r w:rsidR="009151B8">
        <w:t xml:space="preserve"> </w:t>
      </w:r>
      <w:r w:rsidRPr="00BA592C">
        <w:t>He upholds</w:t>
      </w:r>
      <w:r w:rsidR="009151B8">
        <w:t xml:space="preserve"> </w:t>
      </w:r>
      <w:r w:rsidRPr="00BA592C">
        <w:t>the cause of the oppressed</w:t>
      </w:r>
      <w:r w:rsidR="009151B8">
        <w:t xml:space="preserve">  </w:t>
      </w:r>
      <w:r w:rsidRPr="00BA592C">
        <w:t>and gives food to the hungry.  The</w:t>
      </w:r>
      <w:r w:rsidR="009151B8">
        <w:t xml:space="preserve"> </w:t>
      </w:r>
      <w:r w:rsidRPr="00BA592C">
        <w:t>Lord</w:t>
      </w:r>
      <w:r w:rsidR="009151B8">
        <w:t xml:space="preserve"> </w:t>
      </w:r>
      <w:r w:rsidRPr="00BA592C">
        <w:t xml:space="preserve">sets prisoners free,  </w:t>
      </w:r>
    </w:p>
    <w:p w14:paraId="1B1C3BD7" w14:textId="1DF5223E" w:rsidR="00F02AAE" w:rsidRPr="00F02AAE" w:rsidRDefault="008F57EA" w:rsidP="00BA592C">
      <w:pPr>
        <w:pStyle w:val="largemain"/>
        <w:rPr>
          <w:sz w:val="16"/>
        </w:rPr>
      </w:pPr>
      <w:r w:rsidRPr="008F57EA">
        <w:rPr>
          <w:b/>
        </w:rPr>
        <w:t>8</w:t>
      </w:r>
      <w:r w:rsidR="009151B8">
        <w:rPr>
          <w:b/>
        </w:rPr>
        <w:t xml:space="preserve">  </w:t>
      </w:r>
      <w:r w:rsidRPr="008F57EA">
        <w:rPr>
          <w:b/>
        </w:rPr>
        <w:t>the</w:t>
      </w:r>
      <w:r w:rsidR="009151B8">
        <w:rPr>
          <w:b/>
        </w:rPr>
        <w:t xml:space="preserve"> </w:t>
      </w:r>
      <w:r w:rsidRPr="008F57EA">
        <w:rPr>
          <w:b/>
        </w:rPr>
        <w:t>Lord</w:t>
      </w:r>
      <w:r w:rsidR="009151B8">
        <w:rPr>
          <w:b/>
        </w:rPr>
        <w:t xml:space="preserve"> </w:t>
      </w:r>
      <w:r w:rsidRPr="008F57EA">
        <w:rPr>
          <w:b/>
        </w:rPr>
        <w:t>gives sight</w:t>
      </w:r>
      <w:r w:rsidR="009151B8">
        <w:rPr>
          <w:b/>
        </w:rPr>
        <w:t xml:space="preserve"> </w:t>
      </w:r>
      <w:r w:rsidRPr="008F57EA">
        <w:rPr>
          <w:b/>
        </w:rPr>
        <w:t>to the blind, the</w:t>
      </w:r>
      <w:r w:rsidR="009151B8">
        <w:rPr>
          <w:b/>
        </w:rPr>
        <w:t xml:space="preserve"> </w:t>
      </w:r>
      <w:r w:rsidRPr="008F57EA">
        <w:rPr>
          <w:b/>
        </w:rPr>
        <w:t>Lord</w:t>
      </w:r>
      <w:r w:rsidR="009151B8">
        <w:rPr>
          <w:b/>
        </w:rPr>
        <w:t xml:space="preserve"> </w:t>
      </w:r>
      <w:r w:rsidRPr="008F57EA">
        <w:rPr>
          <w:b/>
        </w:rPr>
        <w:t xml:space="preserve">lifts up those who are bowed down,   </w:t>
      </w:r>
      <w:r w:rsidR="009151B8">
        <w:rPr>
          <w:b/>
        </w:rPr>
        <w:t xml:space="preserve"> </w:t>
      </w:r>
      <w:r w:rsidRPr="008F57EA">
        <w:rPr>
          <w:b/>
        </w:rPr>
        <w:t>the</w:t>
      </w:r>
      <w:r w:rsidR="009151B8">
        <w:rPr>
          <w:b/>
        </w:rPr>
        <w:t xml:space="preserve"> </w:t>
      </w:r>
      <w:r w:rsidRPr="008F57EA">
        <w:rPr>
          <w:b/>
        </w:rPr>
        <w:t>Lord</w:t>
      </w:r>
      <w:r w:rsidR="009151B8">
        <w:rPr>
          <w:b/>
        </w:rPr>
        <w:t xml:space="preserve"> </w:t>
      </w:r>
      <w:r w:rsidRPr="008F57EA">
        <w:rPr>
          <w:b/>
        </w:rPr>
        <w:t>loves the righteous.</w:t>
      </w:r>
      <w:r w:rsidR="0045545F" w:rsidRPr="00BA592C">
        <w:t xml:space="preserve"> </w:t>
      </w:r>
    </w:p>
    <w:p w14:paraId="4DB0798A" w14:textId="5439FC30" w:rsidR="00F02AAE" w:rsidRPr="00F02AAE" w:rsidRDefault="0045545F" w:rsidP="00BA592C">
      <w:pPr>
        <w:pStyle w:val="largemain"/>
        <w:rPr>
          <w:sz w:val="16"/>
        </w:rPr>
      </w:pPr>
      <w:r w:rsidRPr="00BA592C">
        <w:lastRenderedPageBreak/>
        <w:t>9</w:t>
      </w:r>
      <w:r w:rsidR="009151B8">
        <w:t xml:space="preserve"> </w:t>
      </w:r>
      <w:r w:rsidRPr="00BA592C">
        <w:t>The</w:t>
      </w:r>
      <w:r w:rsidR="009151B8">
        <w:t xml:space="preserve"> </w:t>
      </w:r>
      <w:r w:rsidRPr="00BA592C">
        <w:t>Lord</w:t>
      </w:r>
      <w:r w:rsidR="009151B8">
        <w:t xml:space="preserve"> </w:t>
      </w:r>
      <w:r w:rsidRPr="00BA592C">
        <w:t>watches over the foreigner and sustains the fatherless</w:t>
      </w:r>
      <w:r w:rsidR="009151B8">
        <w:t xml:space="preserve"> </w:t>
      </w:r>
      <w:r w:rsidRPr="00BA592C">
        <w:t>and the widow,  but he frustrates the ways of the wicked.</w:t>
      </w:r>
    </w:p>
    <w:p w14:paraId="7F73B7F4" w14:textId="7ACEE071" w:rsidR="00F02AAE" w:rsidRPr="00F02AAE" w:rsidRDefault="008F57EA" w:rsidP="00BA592C">
      <w:pPr>
        <w:pStyle w:val="largemain"/>
        <w:rPr>
          <w:sz w:val="16"/>
        </w:rPr>
      </w:pPr>
      <w:r w:rsidRPr="008F57EA">
        <w:rPr>
          <w:b/>
        </w:rPr>
        <w:t>10</w:t>
      </w:r>
      <w:r w:rsidR="009151B8">
        <w:rPr>
          <w:b/>
        </w:rPr>
        <w:t xml:space="preserve"> </w:t>
      </w:r>
      <w:r w:rsidRPr="008F57EA">
        <w:rPr>
          <w:b/>
        </w:rPr>
        <w:t>The</w:t>
      </w:r>
      <w:r w:rsidR="009151B8">
        <w:rPr>
          <w:b/>
        </w:rPr>
        <w:t xml:space="preserve"> </w:t>
      </w:r>
      <w:r w:rsidRPr="008F57EA">
        <w:rPr>
          <w:b/>
        </w:rPr>
        <w:t>Lord</w:t>
      </w:r>
      <w:r w:rsidR="009151B8">
        <w:rPr>
          <w:b/>
        </w:rPr>
        <w:t xml:space="preserve"> </w:t>
      </w:r>
      <w:r w:rsidRPr="008F57EA">
        <w:rPr>
          <w:b/>
        </w:rPr>
        <w:t>reigns</w:t>
      </w:r>
      <w:r w:rsidR="009151B8">
        <w:rPr>
          <w:b/>
        </w:rPr>
        <w:t xml:space="preserve"> </w:t>
      </w:r>
      <w:r w:rsidRPr="008F57EA">
        <w:rPr>
          <w:b/>
        </w:rPr>
        <w:t>forever,</w:t>
      </w:r>
      <w:r w:rsidR="009151B8">
        <w:rPr>
          <w:b/>
        </w:rPr>
        <w:t xml:space="preserve">  </w:t>
      </w:r>
      <w:r w:rsidRPr="008F57EA">
        <w:rPr>
          <w:b/>
        </w:rPr>
        <w:t>your God, O Zion, for all generations. Praise the</w:t>
      </w:r>
      <w:r w:rsidR="009151B8">
        <w:rPr>
          <w:b/>
        </w:rPr>
        <w:t xml:space="preserve"> </w:t>
      </w:r>
      <w:r w:rsidRPr="008F57EA">
        <w:rPr>
          <w:b/>
        </w:rPr>
        <w:t>Lord.</w:t>
      </w:r>
    </w:p>
    <w:p w14:paraId="156511B1" w14:textId="77777777" w:rsidR="00F02AAE" w:rsidRPr="00F02AAE" w:rsidRDefault="00F02AAE" w:rsidP="0045545F">
      <w:pPr>
        <w:pStyle w:val="smallmainbold"/>
        <w:rPr>
          <w:b w:val="0"/>
          <w:bCs/>
          <w:sz w:val="16"/>
          <w:szCs w:val="32"/>
        </w:rPr>
      </w:pPr>
    </w:p>
    <w:p w14:paraId="638874CF" w14:textId="2AB1EB3B" w:rsidR="00F02AAE" w:rsidRPr="00F02AAE" w:rsidRDefault="0045545F" w:rsidP="00BA592C">
      <w:pPr>
        <w:pStyle w:val="LargeHeading1"/>
        <w:rPr>
          <w:sz w:val="16"/>
        </w:rPr>
      </w:pPr>
      <w:r w:rsidRPr="0045545F">
        <w:t xml:space="preserve"> Children's Spot </w:t>
      </w:r>
      <w:r w:rsidR="009151B8">
        <w:t xml:space="preserve"> </w:t>
      </w:r>
    </w:p>
    <w:p w14:paraId="04F61087" w14:textId="77777777" w:rsidR="00F02AAE" w:rsidRPr="00F02AAE" w:rsidRDefault="00F02AAE" w:rsidP="0045545F">
      <w:pPr>
        <w:pStyle w:val="smallmainbold"/>
        <w:rPr>
          <w:b w:val="0"/>
          <w:bCs/>
          <w:sz w:val="16"/>
          <w:szCs w:val="32"/>
        </w:rPr>
      </w:pPr>
    </w:p>
    <w:p w14:paraId="5B33C60B" w14:textId="77777777" w:rsidR="00F02AAE" w:rsidRPr="00F02AAE" w:rsidRDefault="0045545F" w:rsidP="00BA592C">
      <w:pPr>
        <w:pStyle w:val="LargeHeading1"/>
        <w:rPr>
          <w:sz w:val="16"/>
        </w:rPr>
      </w:pPr>
      <w:r w:rsidRPr="00BA592C">
        <w:t xml:space="preserve"> King of me </w:t>
      </w:r>
      <w:r w:rsidR="00BA592C" w:rsidRPr="00BA592C">
        <w:t xml:space="preserve">- </w:t>
      </w:r>
      <w:r w:rsidRPr="00BA592C">
        <w:t>Children's song</w:t>
      </w:r>
    </w:p>
    <w:p w14:paraId="6C417F5E" w14:textId="77777777" w:rsidR="00F02AAE" w:rsidRPr="00F02AAE" w:rsidRDefault="00F02AAE" w:rsidP="0045545F">
      <w:pPr>
        <w:pStyle w:val="smallmainbold"/>
        <w:rPr>
          <w:b w:val="0"/>
          <w:bCs/>
          <w:sz w:val="16"/>
          <w:szCs w:val="32"/>
        </w:rPr>
      </w:pPr>
    </w:p>
    <w:p w14:paraId="10519251" w14:textId="77777777" w:rsidR="00F02AAE" w:rsidRPr="00F02AAE" w:rsidRDefault="0045545F" w:rsidP="00BA592C">
      <w:pPr>
        <w:pStyle w:val="LargeHeading1"/>
        <w:rPr>
          <w:sz w:val="16"/>
        </w:rPr>
      </w:pPr>
      <w:r w:rsidRPr="0045545F">
        <w:t xml:space="preserve"> Luke 10:25-37 </w:t>
      </w:r>
    </w:p>
    <w:p w14:paraId="2466E03B" w14:textId="77777777" w:rsidR="00F02AAE" w:rsidRPr="00F02AAE" w:rsidRDefault="00F02AAE" w:rsidP="0045545F">
      <w:pPr>
        <w:pStyle w:val="smallmainbold"/>
        <w:rPr>
          <w:b w:val="0"/>
          <w:bCs/>
          <w:sz w:val="16"/>
          <w:szCs w:val="32"/>
        </w:rPr>
      </w:pPr>
    </w:p>
    <w:p w14:paraId="4D84F43A" w14:textId="77777777" w:rsidR="00F02AAE" w:rsidRPr="00F02AAE" w:rsidRDefault="0045545F" w:rsidP="00BA592C">
      <w:pPr>
        <w:pStyle w:val="largemain"/>
        <w:rPr>
          <w:sz w:val="16"/>
        </w:rPr>
      </w:pPr>
      <w:r w:rsidRPr="0045545F">
        <w:t>Hear the Gospel of our Saviour Christ, according to Luke chapter 10 beginning at verse 25</w:t>
      </w:r>
    </w:p>
    <w:p w14:paraId="398749F8" w14:textId="77777777" w:rsidR="00F02AAE" w:rsidRPr="00F02AAE" w:rsidRDefault="008F57EA" w:rsidP="00BA592C">
      <w:pPr>
        <w:pStyle w:val="largemain"/>
        <w:rPr>
          <w:sz w:val="16"/>
        </w:rPr>
      </w:pPr>
      <w:r w:rsidRPr="008F57EA">
        <w:rPr>
          <w:b/>
        </w:rPr>
        <w:t>Glory to you, Lord Jesus Christ.</w:t>
      </w:r>
    </w:p>
    <w:p w14:paraId="162D74B5" w14:textId="77777777" w:rsidR="00F02AAE" w:rsidRPr="00F02AAE" w:rsidRDefault="00F02AAE" w:rsidP="0045545F">
      <w:pPr>
        <w:pStyle w:val="smallmainbold"/>
        <w:rPr>
          <w:b w:val="0"/>
          <w:bCs/>
          <w:sz w:val="16"/>
          <w:szCs w:val="32"/>
        </w:rPr>
      </w:pPr>
    </w:p>
    <w:p w14:paraId="6672A142" w14:textId="517D99EC" w:rsidR="00F02AAE" w:rsidRPr="00F02AAE" w:rsidRDefault="008F57EA" w:rsidP="00BA592C">
      <w:pPr>
        <w:pStyle w:val="largemain"/>
        <w:rPr>
          <w:sz w:val="16"/>
        </w:rPr>
      </w:pPr>
      <w:r w:rsidRPr="008F57EA">
        <w:rPr>
          <w:b/>
        </w:rPr>
        <w:t>25</w:t>
      </w:r>
      <w:r w:rsidR="009151B8">
        <w:t xml:space="preserve"> </w:t>
      </w:r>
      <w:r w:rsidR="0045545F" w:rsidRPr="0045545F">
        <w:t>On one occasion an expert in the law stood up to test Jesus. “Teacher,” he asked, “what must I do to inherit eternal life?”</w:t>
      </w:r>
      <w:r w:rsidRPr="008F57EA">
        <w:rPr>
          <w:b/>
        </w:rPr>
        <w:t>26</w:t>
      </w:r>
      <w:r w:rsidR="009151B8">
        <w:t xml:space="preserve"> </w:t>
      </w:r>
      <w:r w:rsidR="0045545F" w:rsidRPr="0045545F">
        <w:t>“What is written in the Law?”</w:t>
      </w:r>
      <w:r w:rsidR="009151B8">
        <w:t xml:space="preserve"> </w:t>
      </w:r>
      <w:r w:rsidR="0045545F" w:rsidRPr="0045545F">
        <w:t>he replied.</w:t>
      </w:r>
      <w:r w:rsidR="009151B8">
        <w:t xml:space="preserve"> </w:t>
      </w:r>
      <w:r w:rsidR="0045545F" w:rsidRPr="0045545F">
        <w:t>“How do you read it?”</w:t>
      </w:r>
      <w:r w:rsidRPr="008F57EA">
        <w:rPr>
          <w:b/>
        </w:rPr>
        <w:t>27</w:t>
      </w:r>
      <w:r w:rsidR="009151B8">
        <w:t xml:space="preserve"> </w:t>
      </w:r>
      <w:r w:rsidR="0045545F" w:rsidRPr="0045545F">
        <w:t>He answered, “‘Love the Lord your God with all your heart and with all your soul and with all your strength and with all your mind’;</w:t>
      </w:r>
      <w:r w:rsidR="009151B8">
        <w:t xml:space="preserve"> </w:t>
      </w:r>
      <w:r w:rsidR="0045545F" w:rsidRPr="0045545F">
        <w:t>and, ‘Love your neighbour as yourself.’</w:t>
      </w:r>
      <w:r w:rsidR="00BA592C">
        <w:t xml:space="preserve"> </w:t>
      </w:r>
      <w:r w:rsidRPr="008F57EA">
        <w:rPr>
          <w:b/>
        </w:rPr>
        <w:t>28</w:t>
      </w:r>
      <w:r w:rsidR="009151B8">
        <w:t xml:space="preserve"> </w:t>
      </w:r>
      <w:r w:rsidR="0045545F" w:rsidRPr="0045545F">
        <w:t>“You have answered correctly,”</w:t>
      </w:r>
      <w:r w:rsidR="009151B8">
        <w:t xml:space="preserve"> </w:t>
      </w:r>
      <w:r w:rsidR="0045545F" w:rsidRPr="0045545F">
        <w:t>Jesus replied.</w:t>
      </w:r>
      <w:r w:rsidR="009151B8">
        <w:t xml:space="preserve"> </w:t>
      </w:r>
      <w:r w:rsidR="0045545F" w:rsidRPr="0045545F">
        <w:t>“Do this and you will live.”</w:t>
      </w:r>
      <w:r w:rsidRPr="008F57EA">
        <w:rPr>
          <w:b/>
        </w:rPr>
        <w:t>29</w:t>
      </w:r>
      <w:r w:rsidR="009151B8">
        <w:t xml:space="preserve"> </w:t>
      </w:r>
      <w:r w:rsidR="0045545F" w:rsidRPr="0045545F">
        <w:t>But he wanted to justify himself,</w:t>
      </w:r>
      <w:r w:rsidR="009151B8">
        <w:t xml:space="preserve"> </w:t>
      </w:r>
      <w:r w:rsidR="0045545F" w:rsidRPr="0045545F">
        <w:t>so he asked Jesus, “And who is my neighbour?”</w:t>
      </w:r>
      <w:r w:rsidRPr="008F57EA">
        <w:rPr>
          <w:b/>
        </w:rPr>
        <w:t>30</w:t>
      </w:r>
      <w:r w:rsidR="009151B8">
        <w:t xml:space="preserve"> </w:t>
      </w:r>
      <w:r w:rsidR="0045545F" w:rsidRPr="0045545F">
        <w:t>In reply Jesus said:</w:t>
      </w:r>
      <w:r w:rsidR="009151B8">
        <w:t xml:space="preserve"> </w:t>
      </w:r>
      <w:r w:rsidR="0045545F" w:rsidRPr="0045545F">
        <w:t>“A man was going down from Jerusalem to Jericho, when he was attacked by robbers. They stripped him of his clothes, beat him and went away, leaving him half dead.</w:t>
      </w:r>
      <w:r w:rsidR="009151B8">
        <w:t xml:space="preserve"> </w:t>
      </w:r>
      <w:r w:rsidRPr="008F57EA">
        <w:rPr>
          <w:b/>
        </w:rPr>
        <w:t>31</w:t>
      </w:r>
      <w:r w:rsidR="009151B8">
        <w:t xml:space="preserve"> </w:t>
      </w:r>
      <w:r w:rsidR="0045545F" w:rsidRPr="0045545F">
        <w:t>A priest happened to be going down the same road, and when he saw the man, he passed by on the other side.</w:t>
      </w:r>
      <w:r w:rsidR="009151B8">
        <w:t xml:space="preserve"> </w:t>
      </w:r>
      <w:r w:rsidRPr="008F57EA">
        <w:rPr>
          <w:b/>
        </w:rPr>
        <w:t>32</w:t>
      </w:r>
      <w:r w:rsidR="009151B8">
        <w:t xml:space="preserve"> </w:t>
      </w:r>
      <w:r w:rsidR="0045545F" w:rsidRPr="0045545F">
        <w:t xml:space="preserve">So too, a Levite, when he came to the </w:t>
      </w:r>
      <w:r w:rsidR="0045545F" w:rsidRPr="0045545F">
        <w:lastRenderedPageBreak/>
        <w:t>place and saw him, passed by on the other side.</w:t>
      </w:r>
      <w:r w:rsidR="00BA592C">
        <w:rPr>
          <w:b/>
        </w:rPr>
        <w:t xml:space="preserve"> </w:t>
      </w:r>
      <w:r w:rsidRPr="008F57EA">
        <w:rPr>
          <w:b/>
        </w:rPr>
        <w:t>33</w:t>
      </w:r>
      <w:r w:rsidR="009151B8">
        <w:t xml:space="preserve"> </w:t>
      </w:r>
      <w:r w:rsidR="0045545F" w:rsidRPr="0045545F">
        <w:t>But a Samaritan,</w:t>
      </w:r>
      <w:r w:rsidR="009151B8">
        <w:t xml:space="preserve"> </w:t>
      </w:r>
      <w:r w:rsidR="0045545F" w:rsidRPr="0045545F">
        <w:t>as he travel</w:t>
      </w:r>
      <w:r w:rsidR="00BA592C">
        <w:rPr>
          <w:b/>
        </w:rPr>
        <w:t>l</w:t>
      </w:r>
      <w:r w:rsidR="0045545F" w:rsidRPr="0045545F">
        <w:t>ed, came where the man was; and when he saw him, he took pity on him.</w:t>
      </w:r>
      <w:r w:rsidR="009151B8">
        <w:t xml:space="preserve"> </w:t>
      </w:r>
      <w:r w:rsidRPr="008F57EA">
        <w:rPr>
          <w:b/>
        </w:rPr>
        <w:t>34</w:t>
      </w:r>
      <w:r w:rsidR="009151B8">
        <w:t xml:space="preserve"> </w:t>
      </w:r>
      <w:r w:rsidR="0045545F" w:rsidRPr="0045545F">
        <w:t>He went to him and bandaged his wounds, pouring on oil and wine. Then he put the man on his own donkey, brought him to an inn and took care of him.</w:t>
      </w:r>
      <w:r w:rsidR="009151B8">
        <w:t xml:space="preserve"> </w:t>
      </w:r>
      <w:r w:rsidR="00BA592C">
        <w:rPr>
          <w:b/>
        </w:rPr>
        <w:t xml:space="preserve"> </w:t>
      </w:r>
      <w:r w:rsidRPr="008F57EA">
        <w:rPr>
          <w:b/>
        </w:rPr>
        <w:t>35</w:t>
      </w:r>
      <w:r w:rsidR="009151B8">
        <w:t xml:space="preserve"> </w:t>
      </w:r>
      <w:r w:rsidR="0045545F" w:rsidRPr="0045545F">
        <w:t>The next day he took out two denarii</w:t>
      </w:r>
      <w:r w:rsidR="009151B8">
        <w:t xml:space="preserve"> </w:t>
      </w:r>
      <w:r w:rsidR="0045545F" w:rsidRPr="0045545F">
        <w:t>and gave them to the innkeeper. ‘Look after him,’ he said, ‘and when I return, I will reimburse you for any extra expense you may have.’</w:t>
      </w:r>
      <w:r w:rsidR="00BA592C">
        <w:rPr>
          <w:b/>
        </w:rPr>
        <w:t xml:space="preserve"> </w:t>
      </w:r>
      <w:r w:rsidRPr="008F57EA">
        <w:rPr>
          <w:b/>
        </w:rPr>
        <w:t>36</w:t>
      </w:r>
      <w:r w:rsidR="009151B8">
        <w:t xml:space="preserve"> </w:t>
      </w:r>
      <w:r w:rsidR="0045545F" w:rsidRPr="0045545F">
        <w:t>“Which of these three do you think was a neighbour to the man who fell into the hands of robbers?”</w:t>
      </w:r>
      <w:r w:rsidR="00BA592C">
        <w:rPr>
          <w:b/>
        </w:rPr>
        <w:t xml:space="preserve"> </w:t>
      </w:r>
      <w:r w:rsidRPr="008F57EA">
        <w:rPr>
          <w:b/>
        </w:rPr>
        <w:t>37</w:t>
      </w:r>
      <w:r w:rsidR="009151B8">
        <w:t xml:space="preserve"> </w:t>
      </w:r>
      <w:r w:rsidR="0045545F" w:rsidRPr="0045545F">
        <w:t>The expert in the law replied, “The one who had mercy on him.” Jesus told him,</w:t>
      </w:r>
      <w:r w:rsidR="009151B8">
        <w:t xml:space="preserve"> </w:t>
      </w:r>
      <w:r w:rsidR="0045545F" w:rsidRPr="0045545F">
        <w:t>“Go and do likewise.”</w:t>
      </w:r>
    </w:p>
    <w:p w14:paraId="56A152CB" w14:textId="77777777" w:rsidR="00F02AAE" w:rsidRPr="00F02AAE" w:rsidRDefault="00F02AAE" w:rsidP="00BA592C">
      <w:pPr>
        <w:pStyle w:val="largemain"/>
        <w:rPr>
          <w:sz w:val="16"/>
        </w:rPr>
      </w:pPr>
    </w:p>
    <w:p w14:paraId="31CB64FC" w14:textId="77777777" w:rsidR="00F02AAE" w:rsidRPr="00F02AAE" w:rsidRDefault="0045545F" w:rsidP="00BA592C">
      <w:pPr>
        <w:pStyle w:val="largemain"/>
        <w:rPr>
          <w:sz w:val="16"/>
        </w:rPr>
      </w:pPr>
      <w:r w:rsidRPr="0045545F">
        <w:t>This is the Gospel of the Lord.</w:t>
      </w:r>
    </w:p>
    <w:p w14:paraId="5C4CA067" w14:textId="77777777" w:rsidR="00F02AAE" w:rsidRPr="00F02AAE" w:rsidRDefault="008F57EA" w:rsidP="00BA592C">
      <w:pPr>
        <w:pStyle w:val="largemain"/>
        <w:rPr>
          <w:sz w:val="16"/>
        </w:rPr>
      </w:pPr>
      <w:r w:rsidRPr="008F57EA">
        <w:rPr>
          <w:b/>
        </w:rPr>
        <w:t>Praise to you, Lord Jesus Christ.</w:t>
      </w:r>
    </w:p>
    <w:p w14:paraId="02B2868F" w14:textId="77777777" w:rsidR="00F02AAE" w:rsidRPr="00F02AAE" w:rsidRDefault="00F02AAE" w:rsidP="0045545F">
      <w:pPr>
        <w:pStyle w:val="smallmainbold"/>
        <w:rPr>
          <w:b w:val="0"/>
          <w:bCs/>
          <w:sz w:val="16"/>
          <w:szCs w:val="32"/>
        </w:rPr>
      </w:pPr>
    </w:p>
    <w:p w14:paraId="6B68A6F2" w14:textId="77777777" w:rsidR="00F02AAE" w:rsidRPr="00F02AAE" w:rsidRDefault="0045545F" w:rsidP="00BA592C">
      <w:pPr>
        <w:pStyle w:val="LargeHeading1"/>
        <w:rPr>
          <w:sz w:val="16"/>
        </w:rPr>
      </w:pPr>
      <w:r w:rsidRPr="0045545F">
        <w:t xml:space="preserve"> Sermon- Tim Burns </w:t>
      </w:r>
    </w:p>
    <w:p w14:paraId="38B13528" w14:textId="77777777" w:rsidR="00F02AAE" w:rsidRPr="00F02AAE" w:rsidRDefault="0045545F" w:rsidP="00BA592C">
      <w:pPr>
        <w:pStyle w:val="LargeHeading1"/>
        <w:rPr>
          <w:sz w:val="16"/>
        </w:rPr>
      </w:pPr>
      <w:r w:rsidRPr="0045545F">
        <w:t xml:space="preserve"> The Suitcase Project</w:t>
      </w:r>
    </w:p>
    <w:p w14:paraId="01510BF6" w14:textId="77777777" w:rsidR="00F02AAE" w:rsidRPr="00F02AAE" w:rsidRDefault="00F02AAE" w:rsidP="0045545F">
      <w:pPr>
        <w:pStyle w:val="smallmainbold"/>
        <w:rPr>
          <w:b w:val="0"/>
          <w:bCs/>
          <w:sz w:val="16"/>
          <w:szCs w:val="32"/>
        </w:rPr>
      </w:pPr>
    </w:p>
    <w:p w14:paraId="4785E9A9" w14:textId="77777777" w:rsidR="00F02AAE" w:rsidRPr="00F02AAE" w:rsidRDefault="0045545F" w:rsidP="00BA592C">
      <w:pPr>
        <w:pStyle w:val="LargeHeading1"/>
        <w:rPr>
          <w:sz w:val="16"/>
        </w:rPr>
      </w:pPr>
      <w:r w:rsidRPr="00BA592C">
        <w:t>Brother, sister, let me serve you</w:t>
      </w:r>
      <w:r w:rsidR="00BA592C" w:rsidRPr="00BA592C">
        <w:t xml:space="preserve"> </w:t>
      </w:r>
      <w:r w:rsidRPr="008F57EA">
        <w:rPr>
          <w:sz w:val="42"/>
          <w:szCs w:val="42"/>
        </w:rPr>
        <w:t>H</w:t>
      </w:r>
      <w:r w:rsidR="008F57EA" w:rsidRPr="008F57EA">
        <w:rPr>
          <w:caps w:val="0"/>
          <w:sz w:val="42"/>
          <w:szCs w:val="42"/>
        </w:rPr>
        <w:t xml:space="preserve">ymn </w:t>
      </w:r>
      <w:r w:rsidRPr="008F57EA">
        <w:rPr>
          <w:sz w:val="42"/>
          <w:szCs w:val="42"/>
        </w:rPr>
        <w:t>517</w:t>
      </w:r>
      <w:r w:rsidRPr="00BA592C">
        <w:t xml:space="preserve"> </w:t>
      </w:r>
    </w:p>
    <w:p w14:paraId="7761E350" w14:textId="77777777" w:rsidR="00F02AAE" w:rsidRPr="00F02AAE" w:rsidRDefault="00F02AAE" w:rsidP="0045545F">
      <w:pPr>
        <w:pStyle w:val="smallmainbold"/>
        <w:rPr>
          <w:b w:val="0"/>
          <w:bCs/>
          <w:sz w:val="16"/>
          <w:szCs w:val="32"/>
        </w:rPr>
      </w:pPr>
    </w:p>
    <w:p w14:paraId="0753390F" w14:textId="77777777" w:rsidR="00F02AAE" w:rsidRPr="00F02AAE" w:rsidRDefault="0045545F" w:rsidP="00BA592C">
      <w:pPr>
        <w:pStyle w:val="largemain"/>
        <w:rPr>
          <w:sz w:val="16"/>
        </w:rPr>
      </w:pPr>
      <w:r w:rsidRPr="00BA592C">
        <w:t>1 Brother, sister, let me serve you,</w:t>
      </w:r>
    </w:p>
    <w:p w14:paraId="5F86F150" w14:textId="77777777" w:rsidR="00F02AAE" w:rsidRPr="00F02AAE" w:rsidRDefault="0045545F" w:rsidP="00BA592C">
      <w:pPr>
        <w:pStyle w:val="largemain"/>
        <w:rPr>
          <w:sz w:val="16"/>
        </w:rPr>
      </w:pPr>
      <w:r w:rsidRPr="00BA592C">
        <w:t>let me be as Christ to you.</w:t>
      </w:r>
    </w:p>
    <w:p w14:paraId="1610F194" w14:textId="77777777" w:rsidR="00F02AAE" w:rsidRPr="00F02AAE" w:rsidRDefault="0045545F" w:rsidP="00BA592C">
      <w:pPr>
        <w:pStyle w:val="largemain"/>
        <w:rPr>
          <w:sz w:val="16"/>
        </w:rPr>
      </w:pPr>
      <w:r w:rsidRPr="00BA592C">
        <w:t>Pray that I may have the grace to</w:t>
      </w:r>
    </w:p>
    <w:p w14:paraId="4A1F9E26" w14:textId="77777777" w:rsidR="00F02AAE" w:rsidRPr="00F02AAE" w:rsidRDefault="0045545F" w:rsidP="00BA592C">
      <w:pPr>
        <w:pStyle w:val="largemain"/>
        <w:rPr>
          <w:sz w:val="16"/>
        </w:rPr>
      </w:pPr>
      <w:r w:rsidRPr="00BA592C">
        <w:t>let you be my servant, too.</w:t>
      </w:r>
    </w:p>
    <w:p w14:paraId="3A02FE9B" w14:textId="77777777" w:rsidR="00F02AAE" w:rsidRPr="00F02AAE" w:rsidRDefault="00F02AAE" w:rsidP="00BA592C">
      <w:pPr>
        <w:pStyle w:val="largemain"/>
        <w:rPr>
          <w:sz w:val="16"/>
        </w:rPr>
      </w:pPr>
    </w:p>
    <w:p w14:paraId="173BA783" w14:textId="77777777" w:rsidR="00F02AAE" w:rsidRPr="00F02AAE" w:rsidRDefault="0045545F" w:rsidP="00BA592C">
      <w:pPr>
        <w:pStyle w:val="largemain"/>
        <w:rPr>
          <w:sz w:val="16"/>
        </w:rPr>
      </w:pPr>
      <w:r w:rsidRPr="00BA592C">
        <w:t>2 We are pilgrims on a journey,</w:t>
      </w:r>
    </w:p>
    <w:p w14:paraId="25C6843E" w14:textId="77777777" w:rsidR="00F02AAE" w:rsidRPr="00F02AAE" w:rsidRDefault="0045545F" w:rsidP="00BA592C">
      <w:pPr>
        <w:pStyle w:val="largemain"/>
        <w:rPr>
          <w:sz w:val="16"/>
        </w:rPr>
      </w:pPr>
      <w:r w:rsidRPr="00BA592C">
        <w:t>and companions on the road;</w:t>
      </w:r>
    </w:p>
    <w:p w14:paraId="6E318C14" w14:textId="77777777" w:rsidR="00F02AAE" w:rsidRPr="00F02AAE" w:rsidRDefault="0045545F" w:rsidP="00BA592C">
      <w:pPr>
        <w:pStyle w:val="largemain"/>
        <w:rPr>
          <w:sz w:val="16"/>
        </w:rPr>
      </w:pPr>
      <w:r w:rsidRPr="00BA592C">
        <w:t>we are here to help each other</w:t>
      </w:r>
    </w:p>
    <w:p w14:paraId="59EC404B" w14:textId="77777777" w:rsidR="00F02AAE" w:rsidRPr="00F02AAE" w:rsidRDefault="0045545F" w:rsidP="00BA592C">
      <w:pPr>
        <w:pStyle w:val="largemain"/>
        <w:rPr>
          <w:sz w:val="16"/>
        </w:rPr>
      </w:pPr>
      <w:r w:rsidRPr="00BA592C">
        <w:t>walk the mile and bear the load.</w:t>
      </w:r>
    </w:p>
    <w:p w14:paraId="576B586F" w14:textId="77777777" w:rsidR="00F02AAE" w:rsidRPr="00F02AAE" w:rsidRDefault="00F02AAE" w:rsidP="00BA592C">
      <w:pPr>
        <w:pStyle w:val="largemain"/>
        <w:rPr>
          <w:sz w:val="16"/>
        </w:rPr>
      </w:pPr>
    </w:p>
    <w:p w14:paraId="60C49D2D" w14:textId="77777777" w:rsidR="00F02AAE" w:rsidRPr="00F02AAE" w:rsidRDefault="0045545F" w:rsidP="00BA592C">
      <w:pPr>
        <w:pStyle w:val="largemain"/>
        <w:rPr>
          <w:sz w:val="16"/>
        </w:rPr>
      </w:pPr>
      <w:r w:rsidRPr="00BA592C">
        <w:t>3 I will hold the</w:t>
      </w:r>
      <w:r w:rsidR="00BA592C">
        <w:t xml:space="preserve"> </w:t>
      </w:r>
      <w:r w:rsidRPr="00BA592C">
        <w:t>Christ-light for you</w:t>
      </w:r>
    </w:p>
    <w:p w14:paraId="240F664D" w14:textId="77777777" w:rsidR="00F02AAE" w:rsidRPr="00F02AAE" w:rsidRDefault="0045545F" w:rsidP="00BA592C">
      <w:pPr>
        <w:pStyle w:val="largemain"/>
        <w:rPr>
          <w:sz w:val="16"/>
        </w:rPr>
      </w:pPr>
      <w:r w:rsidRPr="00BA592C">
        <w:lastRenderedPageBreak/>
        <w:t>in the night-time of your fear;</w:t>
      </w:r>
    </w:p>
    <w:p w14:paraId="59F6CC0B" w14:textId="77777777" w:rsidR="00F02AAE" w:rsidRPr="00F02AAE" w:rsidRDefault="0045545F" w:rsidP="00BA592C">
      <w:pPr>
        <w:pStyle w:val="largemain"/>
        <w:rPr>
          <w:sz w:val="16"/>
        </w:rPr>
      </w:pPr>
      <w:r w:rsidRPr="00BA592C">
        <w:t>I will hold my hand out to you,</w:t>
      </w:r>
    </w:p>
    <w:p w14:paraId="248191D3" w14:textId="77777777" w:rsidR="00F02AAE" w:rsidRPr="00F02AAE" w:rsidRDefault="0045545F" w:rsidP="00BA592C">
      <w:pPr>
        <w:pStyle w:val="largemain"/>
        <w:rPr>
          <w:sz w:val="16"/>
        </w:rPr>
      </w:pPr>
      <w:r w:rsidRPr="00BA592C">
        <w:t>speak the peace you long to hear.</w:t>
      </w:r>
    </w:p>
    <w:p w14:paraId="19C42259" w14:textId="77777777" w:rsidR="00F02AAE" w:rsidRPr="00F02AAE" w:rsidRDefault="00F02AAE" w:rsidP="00BA592C">
      <w:pPr>
        <w:pStyle w:val="largemain"/>
        <w:rPr>
          <w:sz w:val="16"/>
        </w:rPr>
      </w:pPr>
    </w:p>
    <w:p w14:paraId="37F8A365" w14:textId="77777777" w:rsidR="00F02AAE" w:rsidRPr="00F02AAE" w:rsidRDefault="0045545F" w:rsidP="00BA592C">
      <w:pPr>
        <w:pStyle w:val="largemain"/>
        <w:rPr>
          <w:sz w:val="16"/>
        </w:rPr>
      </w:pPr>
      <w:r w:rsidRPr="00BA592C">
        <w:t>4 I will weep when you are weeping;</w:t>
      </w:r>
    </w:p>
    <w:p w14:paraId="3CE94711" w14:textId="77777777" w:rsidR="00F02AAE" w:rsidRPr="00F02AAE" w:rsidRDefault="0045545F" w:rsidP="00BA592C">
      <w:pPr>
        <w:pStyle w:val="largemain"/>
        <w:rPr>
          <w:sz w:val="16"/>
        </w:rPr>
      </w:pPr>
      <w:r w:rsidRPr="00BA592C">
        <w:t>when you laugh I'll laugh with you.</w:t>
      </w:r>
    </w:p>
    <w:p w14:paraId="3F7F8B10" w14:textId="77777777" w:rsidR="00F02AAE" w:rsidRPr="00F02AAE" w:rsidRDefault="0045545F" w:rsidP="00BA592C">
      <w:pPr>
        <w:pStyle w:val="largemain"/>
        <w:rPr>
          <w:sz w:val="16"/>
        </w:rPr>
      </w:pPr>
      <w:r w:rsidRPr="00BA592C">
        <w:t>I will share your joy and sorrow</w:t>
      </w:r>
    </w:p>
    <w:p w14:paraId="6D98F528" w14:textId="77777777" w:rsidR="00F02AAE" w:rsidRPr="00F02AAE" w:rsidRDefault="0045545F" w:rsidP="00BA592C">
      <w:pPr>
        <w:pStyle w:val="largemain"/>
        <w:rPr>
          <w:sz w:val="16"/>
        </w:rPr>
      </w:pPr>
      <w:r w:rsidRPr="00BA592C">
        <w:t>till we've seen this journey through.</w:t>
      </w:r>
    </w:p>
    <w:p w14:paraId="2001E73C" w14:textId="77777777" w:rsidR="00F02AAE" w:rsidRPr="00F02AAE" w:rsidRDefault="00F02AAE" w:rsidP="00BA592C">
      <w:pPr>
        <w:pStyle w:val="largemain"/>
        <w:rPr>
          <w:sz w:val="16"/>
        </w:rPr>
      </w:pPr>
    </w:p>
    <w:p w14:paraId="0E86E13D" w14:textId="77777777" w:rsidR="00F02AAE" w:rsidRPr="00F02AAE" w:rsidRDefault="0045545F" w:rsidP="00BA592C">
      <w:pPr>
        <w:pStyle w:val="largemain"/>
        <w:rPr>
          <w:sz w:val="16"/>
        </w:rPr>
      </w:pPr>
      <w:r w:rsidRPr="00BA592C">
        <w:t>5 When we sing to God in heaven</w:t>
      </w:r>
    </w:p>
    <w:p w14:paraId="0DE7A186" w14:textId="77777777" w:rsidR="00F02AAE" w:rsidRPr="00F02AAE" w:rsidRDefault="0045545F" w:rsidP="00BA592C">
      <w:pPr>
        <w:pStyle w:val="largemain"/>
        <w:rPr>
          <w:sz w:val="16"/>
        </w:rPr>
      </w:pPr>
      <w:r w:rsidRPr="00BA592C">
        <w:t>we shall find such harmony,</w:t>
      </w:r>
    </w:p>
    <w:p w14:paraId="60F84F19" w14:textId="77777777" w:rsidR="00F02AAE" w:rsidRPr="00F02AAE" w:rsidRDefault="0045545F" w:rsidP="00BA592C">
      <w:pPr>
        <w:pStyle w:val="largemain"/>
        <w:rPr>
          <w:sz w:val="16"/>
        </w:rPr>
      </w:pPr>
      <w:r w:rsidRPr="00BA592C">
        <w:t>born of all we've known together</w:t>
      </w:r>
    </w:p>
    <w:p w14:paraId="4CC5B1C5" w14:textId="77777777" w:rsidR="00F02AAE" w:rsidRPr="00F02AAE" w:rsidRDefault="0045545F" w:rsidP="00BA592C">
      <w:pPr>
        <w:pStyle w:val="largemain"/>
        <w:rPr>
          <w:sz w:val="16"/>
        </w:rPr>
      </w:pPr>
      <w:r w:rsidRPr="00BA592C">
        <w:t>of Christ's love and agony.</w:t>
      </w:r>
    </w:p>
    <w:p w14:paraId="5741A403" w14:textId="77777777" w:rsidR="00F02AAE" w:rsidRPr="00F02AAE" w:rsidRDefault="00F02AAE" w:rsidP="00BA592C">
      <w:pPr>
        <w:pStyle w:val="largemain"/>
        <w:rPr>
          <w:sz w:val="16"/>
        </w:rPr>
      </w:pPr>
    </w:p>
    <w:p w14:paraId="3F775EC7" w14:textId="77777777" w:rsidR="00F02AAE" w:rsidRPr="00F02AAE" w:rsidRDefault="0045545F" w:rsidP="00BA592C">
      <w:pPr>
        <w:pStyle w:val="largemain"/>
        <w:rPr>
          <w:sz w:val="16"/>
        </w:rPr>
      </w:pPr>
      <w:r w:rsidRPr="00BA592C">
        <w:t>6 Won't you let me be your servant</w:t>
      </w:r>
    </w:p>
    <w:p w14:paraId="63F1AE46" w14:textId="77777777" w:rsidR="00F02AAE" w:rsidRPr="00F02AAE" w:rsidRDefault="0045545F" w:rsidP="00BA592C">
      <w:pPr>
        <w:pStyle w:val="largemain"/>
        <w:rPr>
          <w:sz w:val="16"/>
        </w:rPr>
      </w:pPr>
      <w:r w:rsidRPr="00BA592C">
        <w:t>let me be as Christ to you?</w:t>
      </w:r>
    </w:p>
    <w:p w14:paraId="26454D1B" w14:textId="77777777" w:rsidR="00F02AAE" w:rsidRPr="00F02AAE" w:rsidRDefault="0045545F" w:rsidP="00BA592C">
      <w:pPr>
        <w:pStyle w:val="largemain"/>
        <w:rPr>
          <w:sz w:val="16"/>
        </w:rPr>
      </w:pPr>
      <w:r w:rsidRPr="00BA592C">
        <w:t>Pray that I may have the grace to</w:t>
      </w:r>
    </w:p>
    <w:p w14:paraId="1753687A" w14:textId="77777777" w:rsidR="00F02AAE" w:rsidRPr="00F02AAE" w:rsidRDefault="0045545F" w:rsidP="00BA592C">
      <w:pPr>
        <w:pStyle w:val="largemain"/>
        <w:rPr>
          <w:sz w:val="16"/>
        </w:rPr>
      </w:pPr>
      <w:r w:rsidRPr="00BA592C">
        <w:t>let you be my servant, too.</w:t>
      </w:r>
    </w:p>
    <w:p w14:paraId="0C82C8CF" w14:textId="7EE4A645" w:rsidR="00F02AAE" w:rsidRPr="00F02AAE" w:rsidRDefault="009151B8" w:rsidP="0045545F">
      <w:pPr>
        <w:pStyle w:val="smallmainbold"/>
        <w:rPr>
          <w:b w:val="0"/>
          <w:bCs/>
          <w:sz w:val="16"/>
          <w:szCs w:val="32"/>
        </w:rPr>
      </w:pPr>
      <w:r>
        <w:rPr>
          <w:b w:val="0"/>
          <w:bCs/>
          <w:sz w:val="32"/>
          <w:szCs w:val="32"/>
        </w:rPr>
        <w:t xml:space="preserve"> </w:t>
      </w:r>
    </w:p>
    <w:p w14:paraId="4BA1966D" w14:textId="4363BFAE" w:rsidR="00F02AAE" w:rsidRPr="00F02AAE" w:rsidRDefault="0045545F" w:rsidP="00BA592C">
      <w:pPr>
        <w:pStyle w:val="LargeHeading1"/>
        <w:rPr>
          <w:sz w:val="16"/>
        </w:rPr>
      </w:pPr>
      <w:r w:rsidRPr="00BA592C">
        <w:t>The Nicene Creed</w:t>
      </w:r>
      <w:r w:rsidR="00BA592C" w:rsidRPr="00BA592C">
        <w:t xml:space="preserve"> - </w:t>
      </w:r>
      <w:r w:rsidRPr="00BA592C">
        <w:t>Please stand</w:t>
      </w:r>
    </w:p>
    <w:p w14:paraId="1114AD11" w14:textId="77777777" w:rsidR="00F02AAE" w:rsidRPr="00F02AAE" w:rsidRDefault="00F02AAE" w:rsidP="0045545F">
      <w:pPr>
        <w:pStyle w:val="smallmainbold"/>
        <w:rPr>
          <w:b w:val="0"/>
          <w:bCs/>
          <w:sz w:val="16"/>
          <w:szCs w:val="32"/>
        </w:rPr>
      </w:pPr>
    </w:p>
    <w:p w14:paraId="724C585B" w14:textId="77777777" w:rsidR="00F02AAE" w:rsidRPr="00F02AAE" w:rsidRDefault="008F57EA" w:rsidP="00C1369A">
      <w:pPr>
        <w:pStyle w:val="largemain"/>
        <w:rPr>
          <w:b/>
          <w:sz w:val="16"/>
        </w:rPr>
      </w:pPr>
      <w:r w:rsidRPr="008F57EA">
        <w:rPr>
          <w:b/>
        </w:rPr>
        <w:t xml:space="preserve">We believe in one God,  the Father, the Almighty,  </w:t>
      </w:r>
    </w:p>
    <w:p w14:paraId="28D9C25E" w14:textId="77777777" w:rsidR="00F02AAE" w:rsidRPr="00F02AAE" w:rsidRDefault="008F57EA" w:rsidP="00C1369A">
      <w:pPr>
        <w:pStyle w:val="largemain"/>
        <w:rPr>
          <w:b/>
          <w:sz w:val="16"/>
        </w:rPr>
      </w:pPr>
      <w:r w:rsidRPr="008F57EA">
        <w:rPr>
          <w:b/>
        </w:rPr>
        <w:t xml:space="preserve">maker of heaven and earth, of all that is,  </w:t>
      </w:r>
    </w:p>
    <w:p w14:paraId="05D4812D" w14:textId="77777777" w:rsidR="00F02AAE" w:rsidRPr="00F02AAE" w:rsidRDefault="008F57EA" w:rsidP="00C1369A">
      <w:pPr>
        <w:pStyle w:val="largemain"/>
        <w:rPr>
          <w:b/>
          <w:sz w:val="16"/>
        </w:rPr>
      </w:pPr>
      <w:r w:rsidRPr="008F57EA">
        <w:rPr>
          <w:b/>
        </w:rPr>
        <w:t>seen and unseen.</w:t>
      </w:r>
    </w:p>
    <w:p w14:paraId="0A6F0273" w14:textId="77777777" w:rsidR="00F02AAE" w:rsidRPr="00F02AAE" w:rsidRDefault="008F57EA" w:rsidP="00C1369A">
      <w:pPr>
        <w:pStyle w:val="largemain"/>
        <w:rPr>
          <w:b/>
          <w:sz w:val="16"/>
        </w:rPr>
      </w:pPr>
      <w:r w:rsidRPr="008F57EA">
        <w:rPr>
          <w:b/>
        </w:rPr>
        <w:t xml:space="preserve">We believe in one Lord, Jesus Christ, </w:t>
      </w:r>
    </w:p>
    <w:p w14:paraId="08BA03CF" w14:textId="77777777" w:rsidR="00F02AAE" w:rsidRPr="00F02AAE" w:rsidRDefault="008F57EA" w:rsidP="00C1369A">
      <w:pPr>
        <w:pStyle w:val="largemain"/>
        <w:rPr>
          <w:b/>
          <w:sz w:val="16"/>
        </w:rPr>
      </w:pPr>
      <w:r w:rsidRPr="008F57EA">
        <w:rPr>
          <w:b/>
        </w:rPr>
        <w:t xml:space="preserve">the only Son of God,  </w:t>
      </w:r>
    </w:p>
    <w:p w14:paraId="61E9B989" w14:textId="77777777" w:rsidR="00F02AAE" w:rsidRPr="00F02AAE" w:rsidRDefault="008F57EA" w:rsidP="00C1369A">
      <w:pPr>
        <w:pStyle w:val="largemain"/>
        <w:rPr>
          <w:b/>
          <w:sz w:val="16"/>
        </w:rPr>
      </w:pPr>
      <w:r w:rsidRPr="008F57EA">
        <w:rPr>
          <w:b/>
        </w:rPr>
        <w:t xml:space="preserve">eternally begotten of the Father,  </w:t>
      </w:r>
    </w:p>
    <w:p w14:paraId="17FBDC0F" w14:textId="77777777" w:rsidR="009151B8" w:rsidRDefault="008F57EA" w:rsidP="00C1369A">
      <w:pPr>
        <w:pStyle w:val="largemain"/>
        <w:rPr>
          <w:b/>
          <w:sz w:val="16"/>
        </w:rPr>
      </w:pPr>
      <w:r w:rsidRPr="008F57EA">
        <w:rPr>
          <w:b/>
        </w:rPr>
        <w:t xml:space="preserve">God from God, Light from Light, true God from true God, begotten, not made, </w:t>
      </w:r>
    </w:p>
    <w:p w14:paraId="15E10FF8" w14:textId="4B730E63" w:rsidR="00F02AAE" w:rsidRPr="00F02AAE" w:rsidRDefault="008F57EA" w:rsidP="00C1369A">
      <w:pPr>
        <w:pStyle w:val="largemain"/>
        <w:rPr>
          <w:b/>
          <w:sz w:val="16"/>
        </w:rPr>
      </w:pPr>
      <w:r w:rsidRPr="008F57EA">
        <w:rPr>
          <w:b/>
        </w:rPr>
        <w:t>of one Being with the Father.</w:t>
      </w:r>
      <w:r w:rsidR="0045545F" w:rsidRPr="0045545F">
        <w:t xml:space="preserve">  </w:t>
      </w:r>
    </w:p>
    <w:p w14:paraId="6ABBB85D" w14:textId="77777777" w:rsidR="00F02AAE" w:rsidRPr="00F02AAE" w:rsidRDefault="008F57EA" w:rsidP="00C1369A">
      <w:pPr>
        <w:pStyle w:val="largemain"/>
        <w:rPr>
          <w:b/>
          <w:sz w:val="16"/>
        </w:rPr>
      </w:pPr>
      <w:r w:rsidRPr="008F57EA">
        <w:rPr>
          <w:b/>
        </w:rPr>
        <w:lastRenderedPageBreak/>
        <w:t xml:space="preserve">Through him all things were made.  For us and for our salvation he came down from heaven,  was incarnate by the Holy Spirit of the Virgin Mary, </w:t>
      </w:r>
    </w:p>
    <w:p w14:paraId="1C35EEAD" w14:textId="77777777" w:rsidR="00F02AAE" w:rsidRPr="00F02AAE" w:rsidRDefault="008F57EA" w:rsidP="00C1369A">
      <w:pPr>
        <w:pStyle w:val="largemain"/>
        <w:rPr>
          <w:b/>
          <w:sz w:val="16"/>
        </w:rPr>
      </w:pPr>
      <w:r w:rsidRPr="008F57EA">
        <w:rPr>
          <w:b/>
        </w:rPr>
        <w:t>and was made man.</w:t>
      </w:r>
    </w:p>
    <w:p w14:paraId="3E98ACAF" w14:textId="77777777" w:rsidR="00F02AAE" w:rsidRPr="00F02AAE" w:rsidRDefault="008F57EA" w:rsidP="00C1369A">
      <w:pPr>
        <w:pStyle w:val="largemain"/>
        <w:rPr>
          <w:b/>
          <w:sz w:val="16"/>
        </w:rPr>
      </w:pPr>
      <w:r w:rsidRPr="008F57EA">
        <w:rPr>
          <w:b/>
        </w:rPr>
        <w:t xml:space="preserve">For our sake he was crucified under Pontius Pilate;  </w:t>
      </w:r>
    </w:p>
    <w:p w14:paraId="767FE13A" w14:textId="77777777" w:rsidR="00F02AAE" w:rsidRPr="00F02AAE" w:rsidRDefault="008F57EA" w:rsidP="00C1369A">
      <w:pPr>
        <w:pStyle w:val="largemain"/>
        <w:rPr>
          <w:b/>
          <w:sz w:val="16"/>
        </w:rPr>
      </w:pPr>
      <w:r w:rsidRPr="008F57EA">
        <w:rPr>
          <w:b/>
        </w:rPr>
        <w:t xml:space="preserve">he suffered death and was buried.  </w:t>
      </w:r>
    </w:p>
    <w:p w14:paraId="14509445" w14:textId="15EECB25" w:rsidR="00F02AAE" w:rsidRPr="00F02AAE" w:rsidRDefault="008F57EA" w:rsidP="00C1369A">
      <w:pPr>
        <w:pStyle w:val="largemain"/>
        <w:rPr>
          <w:b/>
          <w:sz w:val="16"/>
        </w:rPr>
      </w:pPr>
      <w:r w:rsidRPr="008F57EA">
        <w:rPr>
          <w:b/>
        </w:rPr>
        <w:t>On the third day he rose again in accordance with the Scriptures;</w:t>
      </w:r>
      <w:r w:rsidR="009151B8">
        <w:rPr>
          <w:b/>
          <w:sz w:val="16"/>
        </w:rPr>
        <w:t xml:space="preserve"> </w:t>
      </w:r>
      <w:r w:rsidRPr="008F57EA">
        <w:rPr>
          <w:b/>
        </w:rPr>
        <w:t xml:space="preserve">he ascended into heaven </w:t>
      </w:r>
    </w:p>
    <w:p w14:paraId="3CF9FFD9" w14:textId="77777777" w:rsidR="00F02AAE" w:rsidRPr="00F02AAE" w:rsidRDefault="008F57EA" w:rsidP="00C1369A">
      <w:pPr>
        <w:pStyle w:val="largemain"/>
        <w:rPr>
          <w:b/>
          <w:sz w:val="16"/>
        </w:rPr>
      </w:pPr>
      <w:r w:rsidRPr="008F57EA">
        <w:rPr>
          <w:b/>
        </w:rPr>
        <w:t>and is seated at the right hand of the Father.</w:t>
      </w:r>
    </w:p>
    <w:p w14:paraId="660E5897" w14:textId="77777777" w:rsidR="00F02AAE" w:rsidRPr="00F02AAE" w:rsidRDefault="008F57EA" w:rsidP="00C1369A">
      <w:pPr>
        <w:pStyle w:val="largemain"/>
        <w:rPr>
          <w:b/>
          <w:sz w:val="16"/>
        </w:rPr>
      </w:pPr>
      <w:r w:rsidRPr="008F57EA">
        <w:rPr>
          <w:b/>
        </w:rPr>
        <w:t>He will come again in glory to judge the living and the dead,  and his kingdom will have no end.</w:t>
      </w:r>
    </w:p>
    <w:p w14:paraId="1DCECC67" w14:textId="77777777" w:rsidR="00F02AAE" w:rsidRPr="00F02AAE" w:rsidRDefault="008F57EA" w:rsidP="00C1369A">
      <w:pPr>
        <w:pStyle w:val="largemain"/>
        <w:rPr>
          <w:b/>
          <w:sz w:val="16"/>
        </w:rPr>
      </w:pPr>
      <w:r w:rsidRPr="008F57EA">
        <w:rPr>
          <w:b/>
        </w:rPr>
        <w:t>We believe in the Holy Spirit, the Lord, the giver of life,  who proceeds from the Father and the Son,  who with the Father and the Son is worshipped and glorified, who has spoken through the prophets.</w:t>
      </w:r>
    </w:p>
    <w:p w14:paraId="22D08A79" w14:textId="77777777" w:rsidR="009151B8" w:rsidRDefault="008F57EA" w:rsidP="00C1369A">
      <w:pPr>
        <w:pStyle w:val="largemain"/>
        <w:rPr>
          <w:b/>
        </w:rPr>
      </w:pPr>
      <w:r w:rsidRPr="008F57EA">
        <w:rPr>
          <w:b/>
        </w:rPr>
        <w:t xml:space="preserve">We believe in one holy catholic </w:t>
      </w:r>
    </w:p>
    <w:p w14:paraId="6DF134DF" w14:textId="04F414D9" w:rsidR="00F02AAE" w:rsidRPr="00F02AAE" w:rsidRDefault="008F57EA" w:rsidP="00C1369A">
      <w:pPr>
        <w:pStyle w:val="largemain"/>
        <w:rPr>
          <w:b/>
          <w:sz w:val="16"/>
        </w:rPr>
      </w:pPr>
      <w:r w:rsidRPr="008F57EA">
        <w:rPr>
          <w:b/>
        </w:rPr>
        <w:t>and apostolic Church.</w:t>
      </w:r>
      <w:r w:rsidR="0045545F" w:rsidRPr="0045545F">
        <w:t xml:space="preserve">  </w:t>
      </w:r>
    </w:p>
    <w:p w14:paraId="4B39A73C" w14:textId="77777777" w:rsidR="009151B8" w:rsidRDefault="008F57EA" w:rsidP="00C1369A">
      <w:pPr>
        <w:pStyle w:val="largemain"/>
        <w:rPr>
          <w:b/>
        </w:rPr>
      </w:pPr>
      <w:r w:rsidRPr="008F57EA">
        <w:rPr>
          <w:b/>
        </w:rPr>
        <w:t xml:space="preserve">We acknowledge one baptism </w:t>
      </w:r>
    </w:p>
    <w:p w14:paraId="0F7A4FAA" w14:textId="355CFBEE" w:rsidR="00F02AAE" w:rsidRPr="00F02AAE" w:rsidRDefault="008F57EA" w:rsidP="00C1369A">
      <w:pPr>
        <w:pStyle w:val="largemain"/>
        <w:rPr>
          <w:b/>
          <w:sz w:val="16"/>
        </w:rPr>
      </w:pPr>
      <w:r w:rsidRPr="008F57EA">
        <w:rPr>
          <w:b/>
        </w:rPr>
        <w:t>for the forgiveness of sins.</w:t>
      </w:r>
      <w:r w:rsidR="0045545F" w:rsidRPr="0045545F">
        <w:t xml:space="preserve"> </w:t>
      </w:r>
    </w:p>
    <w:p w14:paraId="067BD54B" w14:textId="77777777" w:rsidR="00F02AAE" w:rsidRPr="00F02AAE" w:rsidRDefault="008F57EA" w:rsidP="00C1369A">
      <w:pPr>
        <w:pStyle w:val="largemain"/>
        <w:rPr>
          <w:b/>
          <w:sz w:val="16"/>
        </w:rPr>
      </w:pPr>
      <w:r w:rsidRPr="008F57EA">
        <w:rPr>
          <w:b/>
        </w:rPr>
        <w:t>We look for the resurrection of the dead, and the life of the world to come. Amen.</w:t>
      </w:r>
    </w:p>
    <w:p w14:paraId="57B24AE7" w14:textId="77777777" w:rsidR="00F02AAE" w:rsidRPr="00F02AAE" w:rsidRDefault="00F02AAE" w:rsidP="00C1369A">
      <w:pPr>
        <w:pStyle w:val="largemain"/>
        <w:rPr>
          <w:b/>
          <w:sz w:val="16"/>
        </w:rPr>
      </w:pPr>
    </w:p>
    <w:p w14:paraId="3A2BA814" w14:textId="35256781" w:rsidR="00F02AAE" w:rsidRPr="00F02AAE" w:rsidRDefault="0045545F" w:rsidP="008F57EA">
      <w:pPr>
        <w:pStyle w:val="LargeHeading1"/>
        <w:rPr>
          <w:sz w:val="16"/>
        </w:rPr>
      </w:pPr>
      <w:r w:rsidRPr="0045545F">
        <w:t xml:space="preserve"> Prayers of the People</w:t>
      </w:r>
      <w:r w:rsidR="009151B8">
        <w:t xml:space="preserve"> </w:t>
      </w:r>
    </w:p>
    <w:p w14:paraId="49D9B0CA" w14:textId="357E5BA3" w:rsidR="00F02AAE" w:rsidRPr="00F02AAE" w:rsidRDefault="0045545F" w:rsidP="00C1369A">
      <w:pPr>
        <w:pStyle w:val="largemain"/>
        <w:rPr>
          <w:b/>
          <w:sz w:val="16"/>
        </w:rPr>
      </w:pPr>
      <w:r w:rsidRPr="0045545F">
        <w:t>Lord, in your mercy</w:t>
      </w:r>
      <w:r w:rsidR="009151B8">
        <w:t xml:space="preserve">  </w:t>
      </w:r>
    </w:p>
    <w:p w14:paraId="61B68094" w14:textId="2F59FF51" w:rsidR="00F02AAE" w:rsidRPr="00F02AAE" w:rsidRDefault="008F57EA" w:rsidP="00C1369A">
      <w:pPr>
        <w:pStyle w:val="largemain"/>
        <w:rPr>
          <w:b/>
          <w:sz w:val="16"/>
        </w:rPr>
      </w:pPr>
      <w:r w:rsidRPr="008F57EA">
        <w:rPr>
          <w:b/>
        </w:rPr>
        <w:t>Hear our prayer.</w:t>
      </w:r>
      <w:r w:rsidR="0045545F" w:rsidRPr="0045545F">
        <w:t xml:space="preserve"> </w:t>
      </w:r>
      <w:r w:rsidR="009151B8">
        <w:t xml:space="preserve"> </w:t>
      </w:r>
    </w:p>
    <w:p w14:paraId="316F922C" w14:textId="77777777" w:rsidR="00F02AAE" w:rsidRPr="00F02AAE" w:rsidRDefault="00F02AAE" w:rsidP="00C1369A">
      <w:pPr>
        <w:pStyle w:val="largemain"/>
        <w:rPr>
          <w:b/>
          <w:sz w:val="16"/>
        </w:rPr>
      </w:pPr>
    </w:p>
    <w:p w14:paraId="6DF0C727" w14:textId="0800FC24" w:rsidR="00F02AAE" w:rsidRPr="00F02AAE" w:rsidRDefault="008F57EA" w:rsidP="00C1369A">
      <w:pPr>
        <w:pStyle w:val="largemain"/>
        <w:rPr>
          <w:b/>
          <w:sz w:val="16"/>
        </w:rPr>
      </w:pPr>
      <w:r w:rsidRPr="008F57EA">
        <w:rPr>
          <w:b/>
        </w:rPr>
        <w:t>Merciful Father</w:t>
      </w:r>
      <w:r w:rsidR="009151B8">
        <w:t xml:space="preserve"> </w:t>
      </w:r>
      <w:r w:rsidRPr="008F57EA">
        <w:rPr>
          <w:b/>
        </w:rPr>
        <w:t>accept these our prayers</w:t>
      </w:r>
      <w:r w:rsidR="009151B8">
        <w:t xml:space="preserve"> </w:t>
      </w:r>
    </w:p>
    <w:p w14:paraId="4B680058" w14:textId="2A7DF838" w:rsidR="00F02AAE" w:rsidRPr="00F02AAE" w:rsidRDefault="008F57EA" w:rsidP="00C1369A">
      <w:pPr>
        <w:pStyle w:val="largemain"/>
        <w:rPr>
          <w:b/>
          <w:sz w:val="16"/>
        </w:rPr>
      </w:pPr>
      <w:r w:rsidRPr="008F57EA">
        <w:rPr>
          <w:b/>
        </w:rPr>
        <w:t>for the sake of your Son,</w:t>
      </w:r>
      <w:r w:rsidR="009151B8">
        <w:t xml:space="preserve"> </w:t>
      </w:r>
      <w:r w:rsidRPr="008F57EA">
        <w:rPr>
          <w:b/>
        </w:rPr>
        <w:t>our Saviour Jesus Christ. Amen.</w:t>
      </w:r>
      <w:r w:rsidR="009151B8">
        <w:t xml:space="preserve"> </w:t>
      </w:r>
    </w:p>
    <w:p w14:paraId="6FE20D2D" w14:textId="77777777" w:rsidR="00F02AAE" w:rsidRPr="00F02AAE" w:rsidRDefault="00F02AAE" w:rsidP="00C1369A">
      <w:pPr>
        <w:pStyle w:val="largemain"/>
        <w:rPr>
          <w:b/>
          <w:sz w:val="16"/>
        </w:rPr>
      </w:pPr>
    </w:p>
    <w:p w14:paraId="4E5DB08E" w14:textId="77777777" w:rsidR="00F02AAE" w:rsidRPr="00F02AAE" w:rsidRDefault="0045545F" w:rsidP="008F57EA">
      <w:pPr>
        <w:pStyle w:val="LargeHeading1"/>
        <w:rPr>
          <w:sz w:val="16"/>
        </w:rPr>
      </w:pPr>
      <w:r w:rsidRPr="0045545F">
        <w:t xml:space="preserve"> Prayer of Humble Access</w:t>
      </w:r>
    </w:p>
    <w:p w14:paraId="7B4B1DA3" w14:textId="77777777" w:rsidR="00F02AAE" w:rsidRPr="00F02AAE" w:rsidRDefault="00F02AAE" w:rsidP="00C1369A">
      <w:pPr>
        <w:pStyle w:val="largemain"/>
        <w:rPr>
          <w:b/>
          <w:sz w:val="16"/>
        </w:rPr>
      </w:pPr>
    </w:p>
    <w:p w14:paraId="0BBCDF31" w14:textId="77777777" w:rsidR="00F02AAE" w:rsidRPr="00F02AAE" w:rsidRDefault="00F02AAE" w:rsidP="00C1369A">
      <w:pPr>
        <w:pStyle w:val="largemain"/>
        <w:rPr>
          <w:b/>
          <w:sz w:val="16"/>
        </w:rPr>
      </w:pPr>
    </w:p>
    <w:p w14:paraId="76B2ABA6" w14:textId="77777777" w:rsidR="00F02AAE" w:rsidRPr="00F02AAE" w:rsidRDefault="008F57EA" w:rsidP="00C1369A">
      <w:pPr>
        <w:pStyle w:val="largemain"/>
        <w:rPr>
          <w:b/>
          <w:sz w:val="16"/>
        </w:rPr>
      </w:pPr>
      <w:r w:rsidRPr="008F57EA">
        <w:rPr>
          <w:b/>
        </w:rPr>
        <w:t xml:space="preserve">We do not presume to come </w:t>
      </w:r>
    </w:p>
    <w:p w14:paraId="44260CF1" w14:textId="77777777" w:rsidR="00F02AAE" w:rsidRPr="00F02AAE" w:rsidRDefault="008F57EA" w:rsidP="00C1369A">
      <w:pPr>
        <w:pStyle w:val="largemain"/>
        <w:rPr>
          <w:b/>
          <w:sz w:val="16"/>
        </w:rPr>
      </w:pPr>
      <w:r w:rsidRPr="008F57EA">
        <w:rPr>
          <w:b/>
        </w:rPr>
        <w:t>to this your table, merciful Lord,</w:t>
      </w:r>
      <w:r w:rsidR="0045545F" w:rsidRPr="0045545F">
        <w:t xml:space="preserve">  </w:t>
      </w:r>
    </w:p>
    <w:p w14:paraId="4EA1059C" w14:textId="77777777" w:rsidR="00F02AAE" w:rsidRPr="00F02AAE" w:rsidRDefault="008F57EA" w:rsidP="00C1369A">
      <w:pPr>
        <w:pStyle w:val="largemain"/>
        <w:rPr>
          <w:b/>
          <w:sz w:val="16"/>
        </w:rPr>
      </w:pPr>
      <w:r w:rsidRPr="008F57EA">
        <w:rPr>
          <w:b/>
        </w:rPr>
        <w:t xml:space="preserve">trusting in our own righteousness </w:t>
      </w:r>
    </w:p>
    <w:p w14:paraId="31315BB0" w14:textId="77777777" w:rsidR="00F02AAE" w:rsidRPr="00F02AAE" w:rsidRDefault="008F57EA" w:rsidP="00C1369A">
      <w:pPr>
        <w:pStyle w:val="largemain"/>
        <w:rPr>
          <w:b/>
          <w:sz w:val="16"/>
        </w:rPr>
      </w:pPr>
      <w:r w:rsidRPr="008F57EA">
        <w:rPr>
          <w:b/>
        </w:rPr>
        <w:t>but in your manifold and great mercies.</w:t>
      </w:r>
      <w:r w:rsidR="0045545F" w:rsidRPr="0045545F">
        <w:t xml:space="preserve">  </w:t>
      </w:r>
    </w:p>
    <w:p w14:paraId="3CC7AEE2" w14:textId="77777777" w:rsidR="00F02AAE" w:rsidRPr="00F02AAE" w:rsidRDefault="008F57EA" w:rsidP="00C1369A">
      <w:pPr>
        <w:pStyle w:val="largemain"/>
        <w:rPr>
          <w:b/>
          <w:sz w:val="16"/>
        </w:rPr>
      </w:pPr>
      <w:r w:rsidRPr="008F57EA">
        <w:rPr>
          <w:b/>
        </w:rPr>
        <w:t>We are not worthy so much as to gather up the crumbs</w:t>
      </w:r>
      <w:r w:rsidR="0045545F" w:rsidRPr="0045545F">
        <w:t xml:space="preserve"> </w:t>
      </w:r>
      <w:r w:rsidRPr="008F57EA">
        <w:rPr>
          <w:b/>
        </w:rPr>
        <w:t>under your table.</w:t>
      </w:r>
      <w:r w:rsidR="0045545F" w:rsidRPr="0045545F">
        <w:t xml:space="preserve">  </w:t>
      </w:r>
    </w:p>
    <w:p w14:paraId="608588BD" w14:textId="77777777" w:rsidR="00F02AAE" w:rsidRPr="00F02AAE" w:rsidRDefault="008F57EA" w:rsidP="00C1369A">
      <w:pPr>
        <w:pStyle w:val="largemain"/>
        <w:rPr>
          <w:b/>
          <w:sz w:val="16"/>
        </w:rPr>
      </w:pPr>
      <w:r w:rsidRPr="008F57EA">
        <w:rPr>
          <w:b/>
        </w:rPr>
        <w:t>But you are the same Lord,</w:t>
      </w:r>
      <w:r w:rsidR="0045545F" w:rsidRPr="0045545F">
        <w:t xml:space="preserve">  </w:t>
      </w:r>
    </w:p>
    <w:p w14:paraId="6E43E87E" w14:textId="77777777" w:rsidR="00F02AAE" w:rsidRPr="00F02AAE" w:rsidRDefault="008F57EA" w:rsidP="00C1369A">
      <w:pPr>
        <w:pStyle w:val="largemain"/>
        <w:rPr>
          <w:b/>
          <w:sz w:val="16"/>
        </w:rPr>
      </w:pPr>
      <w:r w:rsidRPr="008F57EA">
        <w:rPr>
          <w:b/>
        </w:rPr>
        <w:t>whose nature is always to have mercy.</w:t>
      </w:r>
      <w:r w:rsidR="0045545F" w:rsidRPr="0045545F">
        <w:t xml:space="preserve"> </w:t>
      </w:r>
    </w:p>
    <w:p w14:paraId="7EC62D90" w14:textId="77777777" w:rsidR="00F02AAE" w:rsidRPr="00F02AAE" w:rsidRDefault="008F57EA" w:rsidP="00C1369A">
      <w:pPr>
        <w:pStyle w:val="largemain"/>
        <w:rPr>
          <w:b/>
          <w:sz w:val="16"/>
        </w:rPr>
      </w:pPr>
      <w:r w:rsidRPr="008F57EA">
        <w:rPr>
          <w:b/>
        </w:rPr>
        <w:t>Grant us, therefore, gracious Lord,</w:t>
      </w:r>
      <w:r w:rsidR="0045545F" w:rsidRPr="0045545F">
        <w:t xml:space="preserve">  </w:t>
      </w:r>
    </w:p>
    <w:p w14:paraId="0574C761" w14:textId="77777777" w:rsidR="00F02AAE" w:rsidRPr="00F02AAE" w:rsidRDefault="008F57EA" w:rsidP="00C1369A">
      <w:pPr>
        <w:pStyle w:val="largemain"/>
        <w:rPr>
          <w:b/>
          <w:sz w:val="16"/>
        </w:rPr>
      </w:pPr>
      <w:r w:rsidRPr="008F57EA">
        <w:rPr>
          <w:b/>
        </w:rPr>
        <w:t>so to eat the flesh of your dear Son Jesus Christ,</w:t>
      </w:r>
      <w:r w:rsidR="0045545F" w:rsidRPr="0045545F">
        <w:t xml:space="preserve">  </w:t>
      </w:r>
    </w:p>
    <w:p w14:paraId="758240D1" w14:textId="77777777" w:rsidR="00F02AAE" w:rsidRPr="00F02AAE" w:rsidRDefault="008F57EA" w:rsidP="00C1369A">
      <w:pPr>
        <w:pStyle w:val="largemain"/>
        <w:rPr>
          <w:b/>
          <w:sz w:val="16"/>
        </w:rPr>
      </w:pPr>
      <w:r w:rsidRPr="008F57EA">
        <w:rPr>
          <w:b/>
        </w:rPr>
        <w:t>and to drink his blood,</w:t>
      </w:r>
      <w:r w:rsidR="0045545F" w:rsidRPr="0045545F">
        <w:t xml:space="preserve">  </w:t>
      </w:r>
      <w:r w:rsidRPr="008F57EA">
        <w:rPr>
          <w:b/>
        </w:rPr>
        <w:t xml:space="preserve">that our sinful bodies </w:t>
      </w:r>
    </w:p>
    <w:p w14:paraId="38D66504" w14:textId="77777777" w:rsidR="00F02AAE" w:rsidRPr="00F02AAE" w:rsidRDefault="008F57EA" w:rsidP="00C1369A">
      <w:pPr>
        <w:pStyle w:val="largemain"/>
        <w:rPr>
          <w:b/>
          <w:sz w:val="16"/>
        </w:rPr>
      </w:pPr>
      <w:r w:rsidRPr="008F57EA">
        <w:rPr>
          <w:b/>
        </w:rPr>
        <w:t>may be made clean by his body,</w:t>
      </w:r>
      <w:r w:rsidR="0045545F" w:rsidRPr="0045545F">
        <w:t xml:space="preserve">  </w:t>
      </w:r>
    </w:p>
    <w:p w14:paraId="2F1BE3A4" w14:textId="77777777" w:rsidR="00F02AAE" w:rsidRPr="00F02AAE" w:rsidRDefault="008F57EA" w:rsidP="00C1369A">
      <w:pPr>
        <w:pStyle w:val="largemain"/>
        <w:rPr>
          <w:b/>
          <w:sz w:val="16"/>
        </w:rPr>
      </w:pPr>
      <w:r w:rsidRPr="008F57EA">
        <w:rPr>
          <w:b/>
        </w:rPr>
        <w:t xml:space="preserve">and our souls washed through </w:t>
      </w:r>
    </w:p>
    <w:p w14:paraId="719445C3" w14:textId="77777777" w:rsidR="00F02AAE" w:rsidRPr="00F02AAE" w:rsidRDefault="008F57EA" w:rsidP="00C1369A">
      <w:pPr>
        <w:pStyle w:val="largemain"/>
        <w:rPr>
          <w:b/>
          <w:sz w:val="16"/>
        </w:rPr>
      </w:pPr>
      <w:r w:rsidRPr="008F57EA">
        <w:rPr>
          <w:b/>
        </w:rPr>
        <w:t>his most precious blood,</w:t>
      </w:r>
      <w:r w:rsidR="0045545F" w:rsidRPr="0045545F">
        <w:t xml:space="preserve">  </w:t>
      </w:r>
    </w:p>
    <w:p w14:paraId="5C64831B" w14:textId="77777777" w:rsidR="00F02AAE" w:rsidRPr="00F02AAE" w:rsidRDefault="008F57EA" w:rsidP="00C1369A">
      <w:pPr>
        <w:pStyle w:val="largemain"/>
        <w:rPr>
          <w:b/>
          <w:sz w:val="16"/>
        </w:rPr>
      </w:pPr>
      <w:r w:rsidRPr="008F57EA">
        <w:rPr>
          <w:b/>
        </w:rPr>
        <w:t xml:space="preserve">and that we may evermore dwell in him </w:t>
      </w:r>
    </w:p>
    <w:p w14:paraId="73AE6703" w14:textId="77777777" w:rsidR="00F02AAE" w:rsidRPr="00F02AAE" w:rsidRDefault="008F57EA" w:rsidP="00C1369A">
      <w:pPr>
        <w:pStyle w:val="largemain"/>
        <w:rPr>
          <w:b/>
          <w:sz w:val="16"/>
        </w:rPr>
      </w:pPr>
      <w:r w:rsidRPr="008F57EA">
        <w:rPr>
          <w:b/>
        </w:rPr>
        <w:t>and he in us. Amen.</w:t>
      </w:r>
    </w:p>
    <w:p w14:paraId="04B2C4BF" w14:textId="77777777" w:rsidR="00F02AAE" w:rsidRPr="00F02AAE" w:rsidRDefault="00F02AAE" w:rsidP="00C1369A">
      <w:pPr>
        <w:pStyle w:val="largemain"/>
        <w:rPr>
          <w:b/>
          <w:sz w:val="16"/>
        </w:rPr>
      </w:pPr>
    </w:p>
    <w:p w14:paraId="018C680C" w14:textId="7AF9DD88" w:rsidR="00F02AAE" w:rsidRPr="00F02AAE" w:rsidRDefault="0045545F" w:rsidP="008F57EA">
      <w:pPr>
        <w:pStyle w:val="LargeHeading1"/>
        <w:rPr>
          <w:sz w:val="16"/>
        </w:rPr>
      </w:pPr>
      <w:r w:rsidRPr="008F57EA">
        <w:t xml:space="preserve"> The Peace</w:t>
      </w:r>
      <w:r w:rsidR="009151B8">
        <w:t xml:space="preserve"> </w:t>
      </w:r>
      <w:r w:rsidRPr="008F57EA">
        <w:t xml:space="preserve"> </w:t>
      </w:r>
    </w:p>
    <w:p w14:paraId="028055ED" w14:textId="77777777" w:rsidR="00F02AAE" w:rsidRPr="00F02AAE" w:rsidRDefault="00F02AAE" w:rsidP="00C1369A">
      <w:pPr>
        <w:pStyle w:val="largemain"/>
        <w:rPr>
          <w:b/>
          <w:sz w:val="16"/>
        </w:rPr>
      </w:pPr>
    </w:p>
    <w:p w14:paraId="379A3DBD" w14:textId="6CAC94EF" w:rsidR="00F02AAE" w:rsidRPr="00F02AAE" w:rsidRDefault="0045545F" w:rsidP="00C1369A">
      <w:pPr>
        <w:pStyle w:val="largemain"/>
        <w:rPr>
          <w:b/>
          <w:sz w:val="16"/>
        </w:rPr>
      </w:pPr>
      <w:r w:rsidRPr="0045545F">
        <w:t xml:space="preserve">The Peace of the Lord </w:t>
      </w:r>
      <w:r w:rsidR="009151B8">
        <w:rPr>
          <w:b/>
          <w:sz w:val="16"/>
        </w:rPr>
        <w:t xml:space="preserve"> </w:t>
      </w:r>
      <w:r w:rsidRPr="0045545F">
        <w:t>be always with you</w:t>
      </w:r>
      <w:r w:rsidR="009151B8">
        <w:t xml:space="preserve"> </w:t>
      </w:r>
    </w:p>
    <w:p w14:paraId="1E333305" w14:textId="77777777" w:rsidR="00F02AAE" w:rsidRPr="00F02AAE" w:rsidRDefault="008F57EA" w:rsidP="00C1369A">
      <w:pPr>
        <w:pStyle w:val="largemain"/>
        <w:rPr>
          <w:b/>
          <w:sz w:val="16"/>
        </w:rPr>
      </w:pPr>
      <w:r w:rsidRPr="008F57EA">
        <w:rPr>
          <w:b/>
        </w:rPr>
        <w:t>and also with you</w:t>
      </w:r>
    </w:p>
    <w:p w14:paraId="2D391977" w14:textId="77777777" w:rsidR="00F02AAE" w:rsidRPr="00F02AAE" w:rsidRDefault="00F02AAE" w:rsidP="00C1369A">
      <w:pPr>
        <w:pStyle w:val="largemain"/>
        <w:rPr>
          <w:b/>
          <w:sz w:val="16"/>
        </w:rPr>
      </w:pPr>
    </w:p>
    <w:p w14:paraId="67A80B6B" w14:textId="33DA7376" w:rsidR="00F02AAE" w:rsidRPr="00F02AAE" w:rsidRDefault="0045545F" w:rsidP="008F57EA">
      <w:pPr>
        <w:pStyle w:val="LargeHeading1"/>
        <w:rPr>
          <w:sz w:val="16"/>
        </w:rPr>
      </w:pPr>
      <w:r w:rsidRPr="0045545F">
        <w:t xml:space="preserve">Behold the Lamb </w:t>
      </w:r>
    </w:p>
    <w:p w14:paraId="6683F1D0" w14:textId="77777777" w:rsidR="00F02AAE" w:rsidRPr="00F02AAE" w:rsidRDefault="0045545F" w:rsidP="008F57EA">
      <w:pPr>
        <w:pStyle w:val="LargeHeading1"/>
        <w:rPr>
          <w:sz w:val="16"/>
        </w:rPr>
      </w:pPr>
      <w:r w:rsidRPr="0045545F">
        <w:t xml:space="preserve"> Thanks &amp; Praise 12</w:t>
      </w:r>
      <w:r w:rsidR="008F57EA">
        <w:t xml:space="preserve"> - </w:t>
      </w:r>
      <w:r w:rsidRPr="0045545F">
        <w:t>Offering hymn</w:t>
      </w:r>
    </w:p>
    <w:p w14:paraId="6EE0A641" w14:textId="77777777" w:rsidR="00F02AAE" w:rsidRPr="00F02AAE" w:rsidRDefault="00F02AAE" w:rsidP="00C1369A">
      <w:pPr>
        <w:pStyle w:val="largemain"/>
        <w:rPr>
          <w:b/>
          <w:sz w:val="16"/>
        </w:rPr>
      </w:pPr>
    </w:p>
    <w:p w14:paraId="14FA27D9" w14:textId="77777777" w:rsidR="00F02AAE" w:rsidRPr="00F02AAE" w:rsidRDefault="008F57EA" w:rsidP="00C1369A">
      <w:pPr>
        <w:pStyle w:val="largemain"/>
        <w:rPr>
          <w:b/>
          <w:sz w:val="16"/>
        </w:rPr>
      </w:pPr>
      <w:r w:rsidRPr="008F57EA">
        <w:rPr>
          <w:b/>
        </w:rPr>
        <w:t>1</w:t>
      </w:r>
      <w:r w:rsidR="0045545F" w:rsidRPr="0045545F">
        <w:t xml:space="preserve"> Behold the Lamb who bears our sins away, </w:t>
      </w:r>
    </w:p>
    <w:p w14:paraId="73B8A076" w14:textId="00FBF4B0" w:rsidR="00F02AAE" w:rsidRPr="00F02AAE" w:rsidRDefault="0045545F" w:rsidP="00C1369A">
      <w:pPr>
        <w:pStyle w:val="largemain"/>
        <w:rPr>
          <w:b/>
          <w:sz w:val="16"/>
        </w:rPr>
      </w:pPr>
      <w:r w:rsidRPr="0045545F">
        <w:t>slain for us - and we remember</w:t>
      </w:r>
      <w:r w:rsidR="009151B8">
        <w:t xml:space="preserve"> </w:t>
      </w:r>
      <w:r w:rsidRPr="0045545F">
        <w:t xml:space="preserve"> </w:t>
      </w:r>
    </w:p>
    <w:p w14:paraId="0953C49C" w14:textId="77777777" w:rsidR="00F02AAE" w:rsidRPr="00F02AAE" w:rsidRDefault="0045545F" w:rsidP="00C1369A">
      <w:pPr>
        <w:pStyle w:val="largemain"/>
        <w:rPr>
          <w:b/>
          <w:sz w:val="16"/>
        </w:rPr>
      </w:pPr>
      <w:r w:rsidRPr="0045545F">
        <w:t xml:space="preserve">the promise made that all who come in faith </w:t>
      </w:r>
    </w:p>
    <w:p w14:paraId="36DB5FC8" w14:textId="1A61EBD2" w:rsidR="00F02AAE" w:rsidRPr="00F02AAE" w:rsidRDefault="0045545F" w:rsidP="00C1369A">
      <w:pPr>
        <w:pStyle w:val="largemain"/>
        <w:rPr>
          <w:b/>
          <w:sz w:val="16"/>
        </w:rPr>
      </w:pPr>
      <w:r w:rsidRPr="0045545F">
        <w:t>find forgiveness at the cross.</w:t>
      </w:r>
      <w:r w:rsidR="009151B8">
        <w:t xml:space="preserve"> </w:t>
      </w:r>
      <w:r w:rsidRPr="0045545F">
        <w:t xml:space="preserve"> </w:t>
      </w:r>
    </w:p>
    <w:p w14:paraId="18F64FF4" w14:textId="77777777" w:rsidR="00F02AAE" w:rsidRPr="00F02AAE" w:rsidRDefault="00F02AAE" w:rsidP="00C1369A">
      <w:pPr>
        <w:pStyle w:val="largemain"/>
        <w:rPr>
          <w:b/>
          <w:sz w:val="16"/>
        </w:rPr>
      </w:pPr>
    </w:p>
    <w:p w14:paraId="6F5EABC9" w14:textId="77777777" w:rsidR="009151B8" w:rsidRDefault="0045545F" w:rsidP="00C1369A">
      <w:pPr>
        <w:pStyle w:val="largemain"/>
        <w:rPr>
          <w:b/>
          <w:i/>
          <w:iCs/>
          <w:sz w:val="16"/>
        </w:rPr>
      </w:pPr>
      <w:r w:rsidRPr="008F57EA">
        <w:rPr>
          <w:i/>
          <w:iCs/>
        </w:rPr>
        <w:t>So we share in this bread of life,</w:t>
      </w:r>
      <w:r w:rsidR="009151B8">
        <w:rPr>
          <w:i/>
          <w:iCs/>
        </w:rPr>
        <w:t xml:space="preserve"> </w:t>
      </w:r>
      <w:r w:rsidRPr="008F57EA">
        <w:rPr>
          <w:i/>
          <w:iCs/>
        </w:rPr>
        <w:t xml:space="preserve"> </w:t>
      </w:r>
    </w:p>
    <w:p w14:paraId="0AB7F314" w14:textId="447C4B39" w:rsidR="00F02AAE" w:rsidRPr="00F02AAE" w:rsidRDefault="0045545F" w:rsidP="00C1369A">
      <w:pPr>
        <w:pStyle w:val="largemain"/>
        <w:rPr>
          <w:b/>
          <w:i/>
          <w:iCs/>
          <w:sz w:val="16"/>
        </w:rPr>
      </w:pPr>
      <w:r w:rsidRPr="008F57EA">
        <w:rPr>
          <w:i/>
          <w:iCs/>
        </w:rPr>
        <w:t>and we drink of his sacrifice</w:t>
      </w:r>
      <w:r w:rsidR="009151B8">
        <w:rPr>
          <w:i/>
          <w:iCs/>
        </w:rPr>
        <w:t xml:space="preserve"> </w:t>
      </w:r>
      <w:r w:rsidRPr="008F57EA">
        <w:rPr>
          <w:i/>
          <w:iCs/>
        </w:rPr>
        <w:t xml:space="preserve"> </w:t>
      </w:r>
    </w:p>
    <w:p w14:paraId="4C540638" w14:textId="3F2F5BA9" w:rsidR="00F02AAE" w:rsidRPr="00F02AAE" w:rsidRDefault="0045545F" w:rsidP="00C1369A">
      <w:pPr>
        <w:pStyle w:val="largemain"/>
        <w:rPr>
          <w:b/>
          <w:i/>
          <w:iCs/>
          <w:sz w:val="16"/>
        </w:rPr>
      </w:pPr>
      <w:r w:rsidRPr="008F57EA">
        <w:rPr>
          <w:i/>
          <w:iCs/>
        </w:rPr>
        <w:lastRenderedPageBreak/>
        <w:t>as a sign of our bonds of peace</w:t>
      </w:r>
      <w:r w:rsidR="009151B8">
        <w:rPr>
          <w:i/>
          <w:iCs/>
        </w:rPr>
        <w:t xml:space="preserve"> </w:t>
      </w:r>
      <w:r w:rsidRPr="008F57EA">
        <w:rPr>
          <w:i/>
          <w:iCs/>
        </w:rPr>
        <w:t xml:space="preserve"> </w:t>
      </w:r>
    </w:p>
    <w:p w14:paraId="08664443" w14:textId="16B8413C" w:rsidR="00F02AAE" w:rsidRPr="00F02AAE" w:rsidRDefault="0045545F" w:rsidP="00C1369A">
      <w:pPr>
        <w:pStyle w:val="largemain"/>
        <w:rPr>
          <w:b/>
          <w:i/>
          <w:iCs/>
          <w:sz w:val="16"/>
        </w:rPr>
      </w:pPr>
      <w:r w:rsidRPr="008F57EA">
        <w:rPr>
          <w:i/>
          <w:iCs/>
        </w:rPr>
        <w:t>around the table of the King.</w:t>
      </w:r>
      <w:r w:rsidR="009151B8">
        <w:rPr>
          <w:i/>
          <w:iCs/>
        </w:rPr>
        <w:t xml:space="preserve"> </w:t>
      </w:r>
      <w:r w:rsidRPr="008F57EA">
        <w:rPr>
          <w:i/>
          <w:iCs/>
        </w:rPr>
        <w:t xml:space="preserve"> </w:t>
      </w:r>
    </w:p>
    <w:p w14:paraId="56556082" w14:textId="77777777" w:rsidR="00F02AAE" w:rsidRPr="00F02AAE" w:rsidRDefault="00F02AAE" w:rsidP="00C1369A">
      <w:pPr>
        <w:pStyle w:val="largemain"/>
        <w:rPr>
          <w:b/>
          <w:sz w:val="16"/>
        </w:rPr>
      </w:pPr>
    </w:p>
    <w:p w14:paraId="6DA412A2" w14:textId="77777777" w:rsidR="001F12E9" w:rsidRDefault="008F57EA" w:rsidP="00C1369A">
      <w:pPr>
        <w:pStyle w:val="largemain"/>
      </w:pPr>
      <w:r w:rsidRPr="008F57EA">
        <w:rPr>
          <w:b/>
        </w:rPr>
        <w:t>2</w:t>
      </w:r>
      <w:r w:rsidR="0045545F" w:rsidRPr="0045545F">
        <w:t xml:space="preserve"> The body of our Saviour, Jesus Christ,</w:t>
      </w:r>
      <w:r w:rsidR="009151B8">
        <w:t xml:space="preserve"> </w:t>
      </w:r>
      <w:r w:rsidR="0045545F" w:rsidRPr="0045545F">
        <w:t xml:space="preserve"> </w:t>
      </w:r>
    </w:p>
    <w:p w14:paraId="3C5EFB17" w14:textId="3FA30FDB" w:rsidR="00F02AAE" w:rsidRPr="00F02AAE" w:rsidRDefault="0045545F" w:rsidP="00C1369A">
      <w:pPr>
        <w:pStyle w:val="largemain"/>
        <w:rPr>
          <w:b/>
          <w:sz w:val="16"/>
        </w:rPr>
      </w:pPr>
      <w:r w:rsidRPr="0045545F">
        <w:t>torn for you: eat and remember</w:t>
      </w:r>
      <w:r w:rsidR="009151B8">
        <w:t xml:space="preserve"> </w:t>
      </w:r>
      <w:r w:rsidRPr="0045545F">
        <w:t xml:space="preserve"> </w:t>
      </w:r>
    </w:p>
    <w:p w14:paraId="248091FA" w14:textId="4CB664C8" w:rsidR="00F02AAE" w:rsidRPr="00F02AAE" w:rsidRDefault="0045545F" w:rsidP="00C1369A">
      <w:pPr>
        <w:pStyle w:val="largemain"/>
        <w:rPr>
          <w:b/>
          <w:sz w:val="16"/>
        </w:rPr>
      </w:pPr>
      <w:r w:rsidRPr="0045545F">
        <w:t>the wounds that heal, the death that brings us life,</w:t>
      </w:r>
      <w:r w:rsidR="009151B8">
        <w:t xml:space="preserve"> </w:t>
      </w:r>
      <w:r w:rsidRPr="0045545F">
        <w:t xml:space="preserve"> </w:t>
      </w:r>
    </w:p>
    <w:p w14:paraId="36A55591" w14:textId="544A2327" w:rsidR="00F02AAE" w:rsidRPr="00F02AAE" w:rsidRDefault="0045545F" w:rsidP="00C1369A">
      <w:pPr>
        <w:pStyle w:val="largemain"/>
        <w:rPr>
          <w:b/>
          <w:sz w:val="16"/>
        </w:rPr>
      </w:pPr>
      <w:r w:rsidRPr="0045545F">
        <w:t>paid the price to make us one.</w:t>
      </w:r>
      <w:r w:rsidR="009151B8">
        <w:t xml:space="preserve"> </w:t>
      </w:r>
      <w:r w:rsidRPr="0045545F">
        <w:t xml:space="preserve"> </w:t>
      </w:r>
    </w:p>
    <w:p w14:paraId="7FD07DE7" w14:textId="77777777" w:rsidR="00F02AAE" w:rsidRPr="00F02AAE" w:rsidRDefault="00F02AAE" w:rsidP="00C1369A">
      <w:pPr>
        <w:pStyle w:val="largemain"/>
        <w:rPr>
          <w:b/>
          <w:sz w:val="16"/>
        </w:rPr>
      </w:pPr>
    </w:p>
    <w:p w14:paraId="178D9946" w14:textId="3F027B61" w:rsidR="00F02AAE" w:rsidRPr="00F02AAE" w:rsidRDefault="008F57EA" w:rsidP="00C1369A">
      <w:pPr>
        <w:pStyle w:val="largemain"/>
        <w:rPr>
          <w:b/>
          <w:sz w:val="16"/>
        </w:rPr>
      </w:pPr>
      <w:r w:rsidRPr="008F57EA">
        <w:rPr>
          <w:b/>
        </w:rPr>
        <w:t>3</w:t>
      </w:r>
      <w:r w:rsidR="0045545F" w:rsidRPr="0045545F">
        <w:t xml:space="preserve"> The blood that cleanses every stain of sin,</w:t>
      </w:r>
      <w:r w:rsidR="009151B8">
        <w:t xml:space="preserve"> </w:t>
      </w:r>
      <w:r w:rsidR="0045545F" w:rsidRPr="0045545F">
        <w:t xml:space="preserve"> </w:t>
      </w:r>
    </w:p>
    <w:p w14:paraId="11AD74AA" w14:textId="19594537" w:rsidR="00F02AAE" w:rsidRPr="00F02AAE" w:rsidRDefault="0045545F" w:rsidP="00C1369A">
      <w:pPr>
        <w:pStyle w:val="largemain"/>
        <w:rPr>
          <w:b/>
          <w:sz w:val="16"/>
        </w:rPr>
      </w:pPr>
      <w:r w:rsidRPr="0045545F">
        <w:t>shed for you: drink and remember</w:t>
      </w:r>
      <w:r w:rsidR="009151B8">
        <w:t xml:space="preserve"> </w:t>
      </w:r>
      <w:r w:rsidRPr="0045545F">
        <w:t xml:space="preserve"> </w:t>
      </w:r>
    </w:p>
    <w:p w14:paraId="209E23A4" w14:textId="5731D80E" w:rsidR="00F02AAE" w:rsidRPr="00F02AAE" w:rsidRDefault="0045545F" w:rsidP="00C1369A">
      <w:pPr>
        <w:pStyle w:val="largemain"/>
        <w:rPr>
          <w:b/>
          <w:sz w:val="16"/>
        </w:rPr>
      </w:pPr>
      <w:r w:rsidRPr="0045545F">
        <w:t>he drained death's cup that all may enter in</w:t>
      </w:r>
      <w:r w:rsidR="009151B8">
        <w:t xml:space="preserve"> </w:t>
      </w:r>
      <w:r w:rsidRPr="0045545F">
        <w:t xml:space="preserve"> </w:t>
      </w:r>
    </w:p>
    <w:p w14:paraId="7B3AD8B3" w14:textId="135B49CE" w:rsidR="00F02AAE" w:rsidRPr="00F02AAE" w:rsidRDefault="0045545F" w:rsidP="00C1369A">
      <w:pPr>
        <w:pStyle w:val="largemain"/>
        <w:rPr>
          <w:b/>
          <w:sz w:val="16"/>
        </w:rPr>
      </w:pPr>
      <w:r w:rsidRPr="0045545F">
        <w:t>to receive the life of God.</w:t>
      </w:r>
      <w:r w:rsidR="009151B8">
        <w:t xml:space="preserve"> </w:t>
      </w:r>
      <w:r w:rsidRPr="0045545F">
        <w:t xml:space="preserve"> </w:t>
      </w:r>
    </w:p>
    <w:p w14:paraId="1B984B88" w14:textId="77777777" w:rsidR="00F02AAE" w:rsidRPr="00F02AAE" w:rsidRDefault="00F02AAE" w:rsidP="00C1369A">
      <w:pPr>
        <w:pStyle w:val="largemain"/>
        <w:rPr>
          <w:b/>
          <w:sz w:val="16"/>
        </w:rPr>
      </w:pPr>
    </w:p>
    <w:p w14:paraId="7113B4A1" w14:textId="02635022" w:rsidR="00F02AAE" w:rsidRPr="00F02AAE" w:rsidRDefault="008F57EA" w:rsidP="00C1369A">
      <w:pPr>
        <w:pStyle w:val="largemain"/>
        <w:rPr>
          <w:b/>
          <w:sz w:val="16"/>
        </w:rPr>
      </w:pPr>
      <w:r w:rsidRPr="008F57EA">
        <w:rPr>
          <w:b/>
        </w:rPr>
        <w:t>4</w:t>
      </w:r>
      <w:r w:rsidR="0045545F" w:rsidRPr="0045545F">
        <w:t xml:space="preserve"> And so with thankfulness</w:t>
      </w:r>
      <w:r>
        <w:rPr>
          <w:b/>
        </w:rPr>
        <w:t xml:space="preserve"> </w:t>
      </w:r>
      <w:r w:rsidR="0045545F" w:rsidRPr="0045545F">
        <w:t>and faith we rise</w:t>
      </w:r>
      <w:r w:rsidR="009151B8">
        <w:t xml:space="preserve"> </w:t>
      </w:r>
      <w:r w:rsidR="0045545F" w:rsidRPr="0045545F">
        <w:t xml:space="preserve"> </w:t>
      </w:r>
    </w:p>
    <w:p w14:paraId="189E249F" w14:textId="7531384F" w:rsidR="00F02AAE" w:rsidRPr="00F02AAE" w:rsidRDefault="0045545F" w:rsidP="00C1369A">
      <w:pPr>
        <w:pStyle w:val="largemain"/>
        <w:rPr>
          <w:b/>
          <w:sz w:val="16"/>
        </w:rPr>
      </w:pPr>
      <w:r w:rsidRPr="0045545F">
        <w:t>to respond:  and to remember</w:t>
      </w:r>
      <w:r w:rsidR="009151B8">
        <w:t xml:space="preserve"> </w:t>
      </w:r>
      <w:r w:rsidRPr="0045545F">
        <w:t xml:space="preserve"> </w:t>
      </w:r>
    </w:p>
    <w:p w14:paraId="5778FE6C" w14:textId="454981D7" w:rsidR="00F02AAE" w:rsidRPr="00F02AAE" w:rsidRDefault="0045545F" w:rsidP="00C1369A">
      <w:pPr>
        <w:pStyle w:val="largemain"/>
        <w:rPr>
          <w:b/>
          <w:sz w:val="16"/>
        </w:rPr>
      </w:pPr>
      <w:r w:rsidRPr="0045545F">
        <w:t>our call  to follow in the steps of Christ</w:t>
      </w:r>
      <w:r w:rsidR="009151B8">
        <w:t xml:space="preserve"> </w:t>
      </w:r>
      <w:r w:rsidRPr="0045545F">
        <w:t xml:space="preserve"> </w:t>
      </w:r>
    </w:p>
    <w:p w14:paraId="47F2F803" w14:textId="145193DE" w:rsidR="00F02AAE" w:rsidRPr="00F02AAE" w:rsidRDefault="0045545F" w:rsidP="00C1369A">
      <w:pPr>
        <w:pStyle w:val="largemain"/>
        <w:rPr>
          <w:b/>
          <w:sz w:val="16"/>
        </w:rPr>
      </w:pPr>
      <w:r w:rsidRPr="0045545F">
        <w:t>as his body here on earth.</w:t>
      </w:r>
      <w:r w:rsidR="009151B8">
        <w:t xml:space="preserve"> </w:t>
      </w:r>
    </w:p>
    <w:p w14:paraId="4F217317" w14:textId="77777777" w:rsidR="00F02AAE" w:rsidRPr="00F02AAE" w:rsidRDefault="00F02AAE" w:rsidP="00C1369A">
      <w:pPr>
        <w:pStyle w:val="largemain"/>
        <w:rPr>
          <w:b/>
          <w:sz w:val="16"/>
        </w:rPr>
      </w:pPr>
    </w:p>
    <w:p w14:paraId="7C1EAF13" w14:textId="77777777" w:rsidR="00F02AAE" w:rsidRPr="00F02AAE" w:rsidRDefault="0045545F" w:rsidP="008F57EA">
      <w:pPr>
        <w:pStyle w:val="LargeHeading1"/>
        <w:rPr>
          <w:sz w:val="16"/>
        </w:rPr>
      </w:pPr>
      <w:r w:rsidRPr="0045545F">
        <w:t xml:space="preserve"> Taking the Bread &amp; Wine</w:t>
      </w:r>
    </w:p>
    <w:p w14:paraId="402F5A92" w14:textId="77777777" w:rsidR="00F02AAE" w:rsidRPr="00F02AAE" w:rsidRDefault="00F02AAE" w:rsidP="00C1369A">
      <w:pPr>
        <w:pStyle w:val="largemain"/>
        <w:rPr>
          <w:b/>
          <w:sz w:val="16"/>
        </w:rPr>
      </w:pPr>
    </w:p>
    <w:p w14:paraId="20AB7288" w14:textId="77777777" w:rsidR="00F02AAE" w:rsidRPr="00F02AAE" w:rsidRDefault="0045545F" w:rsidP="00C1369A">
      <w:pPr>
        <w:pStyle w:val="largemain"/>
        <w:rPr>
          <w:b/>
          <w:sz w:val="16"/>
        </w:rPr>
      </w:pPr>
      <w:r w:rsidRPr="0045545F">
        <w:t xml:space="preserve">Christ our Passover has been sacrificed for us  </w:t>
      </w:r>
    </w:p>
    <w:p w14:paraId="28B1E19A" w14:textId="77777777" w:rsidR="00F02AAE" w:rsidRPr="00F02AAE" w:rsidRDefault="008F57EA" w:rsidP="00C1369A">
      <w:pPr>
        <w:pStyle w:val="largemain"/>
        <w:rPr>
          <w:b/>
          <w:sz w:val="16"/>
        </w:rPr>
      </w:pPr>
      <w:r w:rsidRPr="008F57EA">
        <w:rPr>
          <w:b/>
        </w:rPr>
        <w:t>therefore let us celebrate the feast.</w:t>
      </w:r>
    </w:p>
    <w:p w14:paraId="4B288D43" w14:textId="77777777" w:rsidR="00F02AAE" w:rsidRPr="00F02AAE" w:rsidRDefault="00F02AAE" w:rsidP="00C1369A">
      <w:pPr>
        <w:pStyle w:val="largemain"/>
        <w:rPr>
          <w:b/>
          <w:sz w:val="16"/>
        </w:rPr>
      </w:pPr>
    </w:p>
    <w:p w14:paraId="7F7110C4" w14:textId="77777777" w:rsidR="00F02AAE" w:rsidRPr="00F02AAE" w:rsidRDefault="0045545F" w:rsidP="008F57EA">
      <w:pPr>
        <w:pStyle w:val="LargeHeading1"/>
        <w:rPr>
          <w:sz w:val="16"/>
        </w:rPr>
      </w:pPr>
      <w:r w:rsidRPr="008F57EA">
        <w:t xml:space="preserve"> Great Thanksgiving</w:t>
      </w:r>
    </w:p>
    <w:p w14:paraId="2F9D29B6" w14:textId="77777777" w:rsidR="00F02AAE" w:rsidRPr="00F02AAE" w:rsidRDefault="00F02AAE" w:rsidP="00C1369A">
      <w:pPr>
        <w:pStyle w:val="largemain"/>
        <w:rPr>
          <w:b/>
          <w:sz w:val="16"/>
        </w:rPr>
      </w:pPr>
    </w:p>
    <w:p w14:paraId="6DF1FDB5" w14:textId="77777777" w:rsidR="00F02AAE" w:rsidRPr="00F02AAE" w:rsidRDefault="0045545F" w:rsidP="00C1369A">
      <w:pPr>
        <w:pStyle w:val="largemain"/>
        <w:rPr>
          <w:b/>
          <w:sz w:val="16"/>
        </w:rPr>
      </w:pPr>
      <w:r w:rsidRPr="0045545F">
        <w:t>The Lord be with you</w:t>
      </w:r>
    </w:p>
    <w:p w14:paraId="2A473AD7" w14:textId="77777777" w:rsidR="00F02AAE" w:rsidRPr="00F02AAE" w:rsidRDefault="008F57EA" w:rsidP="00C1369A">
      <w:pPr>
        <w:pStyle w:val="largemain"/>
        <w:rPr>
          <w:b/>
          <w:sz w:val="16"/>
        </w:rPr>
      </w:pPr>
      <w:r w:rsidRPr="008F57EA">
        <w:rPr>
          <w:b/>
        </w:rPr>
        <w:t>and also with you.</w:t>
      </w:r>
    </w:p>
    <w:p w14:paraId="09A912B7" w14:textId="77777777" w:rsidR="00F02AAE" w:rsidRPr="00F02AAE" w:rsidRDefault="00F02AAE" w:rsidP="00C1369A">
      <w:pPr>
        <w:pStyle w:val="largemain"/>
        <w:rPr>
          <w:sz w:val="16"/>
        </w:rPr>
      </w:pPr>
    </w:p>
    <w:p w14:paraId="43764D07" w14:textId="77777777" w:rsidR="00F02AAE" w:rsidRPr="00F02AAE" w:rsidRDefault="0045545F" w:rsidP="00C1369A">
      <w:pPr>
        <w:pStyle w:val="largemain"/>
        <w:rPr>
          <w:b/>
          <w:sz w:val="16"/>
        </w:rPr>
      </w:pPr>
      <w:r w:rsidRPr="0045545F">
        <w:t>Lift up your hearts.</w:t>
      </w:r>
    </w:p>
    <w:p w14:paraId="439F8666" w14:textId="77777777" w:rsidR="00F02AAE" w:rsidRPr="00F02AAE" w:rsidRDefault="008F57EA" w:rsidP="00C1369A">
      <w:pPr>
        <w:pStyle w:val="largemain"/>
        <w:rPr>
          <w:b/>
          <w:sz w:val="16"/>
        </w:rPr>
      </w:pPr>
      <w:r w:rsidRPr="008F57EA">
        <w:rPr>
          <w:b/>
        </w:rPr>
        <w:t>We lift them to the Lord.</w:t>
      </w:r>
    </w:p>
    <w:p w14:paraId="59F3D790" w14:textId="77777777" w:rsidR="00F02AAE" w:rsidRPr="00F02AAE" w:rsidRDefault="00F02AAE" w:rsidP="00C1369A">
      <w:pPr>
        <w:pStyle w:val="largemain"/>
        <w:rPr>
          <w:b/>
          <w:sz w:val="16"/>
        </w:rPr>
      </w:pPr>
    </w:p>
    <w:p w14:paraId="21D271F2" w14:textId="77777777" w:rsidR="00F02AAE" w:rsidRPr="00F02AAE" w:rsidRDefault="0045545F" w:rsidP="00C1369A">
      <w:pPr>
        <w:pStyle w:val="largemain"/>
        <w:rPr>
          <w:b/>
          <w:sz w:val="16"/>
        </w:rPr>
      </w:pPr>
      <w:r w:rsidRPr="0045545F">
        <w:t>Let us give thanks to the</w:t>
      </w:r>
      <w:r w:rsidR="008F57EA">
        <w:rPr>
          <w:b/>
        </w:rPr>
        <w:t xml:space="preserve"> </w:t>
      </w:r>
      <w:r w:rsidRPr="0045545F">
        <w:t>Lord our God.</w:t>
      </w:r>
    </w:p>
    <w:p w14:paraId="7E78DC7E" w14:textId="77777777" w:rsidR="00F02AAE" w:rsidRPr="00F02AAE" w:rsidRDefault="008F57EA" w:rsidP="00C1369A">
      <w:pPr>
        <w:pStyle w:val="largemain"/>
        <w:rPr>
          <w:b/>
          <w:sz w:val="16"/>
        </w:rPr>
      </w:pPr>
      <w:r w:rsidRPr="008F57EA">
        <w:rPr>
          <w:b/>
        </w:rPr>
        <w:t>It is right to give our</w:t>
      </w:r>
      <w:r>
        <w:rPr>
          <w:b/>
        </w:rPr>
        <w:t xml:space="preserve"> </w:t>
      </w:r>
      <w:r w:rsidRPr="008F57EA">
        <w:rPr>
          <w:b/>
        </w:rPr>
        <w:t>thanks and praise.</w:t>
      </w:r>
    </w:p>
    <w:p w14:paraId="7DAFC7AE" w14:textId="77777777" w:rsidR="00F02AAE" w:rsidRPr="00F02AAE" w:rsidRDefault="00F02AAE" w:rsidP="00C1369A">
      <w:pPr>
        <w:pStyle w:val="largemain"/>
        <w:rPr>
          <w:b/>
          <w:sz w:val="16"/>
        </w:rPr>
      </w:pPr>
    </w:p>
    <w:p w14:paraId="305CF94B" w14:textId="77777777" w:rsidR="00F02AAE" w:rsidRPr="00F02AAE" w:rsidRDefault="008F57EA" w:rsidP="00C1369A">
      <w:pPr>
        <w:pStyle w:val="largemain"/>
        <w:rPr>
          <w:b/>
          <w:sz w:val="16"/>
        </w:rPr>
      </w:pPr>
      <w:r>
        <w:t>…</w:t>
      </w:r>
      <w:r w:rsidR="0045545F" w:rsidRPr="0045545F">
        <w:t>for ever praising you and saying:</w:t>
      </w:r>
    </w:p>
    <w:p w14:paraId="69C71CE5" w14:textId="77777777" w:rsidR="00F02AAE" w:rsidRPr="00F02AAE" w:rsidRDefault="008F57EA" w:rsidP="00C1369A">
      <w:pPr>
        <w:pStyle w:val="largemain"/>
        <w:rPr>
          <w:b/>
          <w:sz w:val="16"/>
        </w:rPr>
      </w:pPr>
      <w:r w:rsidRPr="008F57EA">
        <w:rPr>
          <w:b/>
        </w:rPr>
        <w:t>Holy, holy, holy Lord,</w:t>
      </w:r>
      <w:r>
        <w:rPr>
          <w:b/>
        </w:rPr>
        <w:t xml:space="preserve"> </w:t>
      </w:r>
      <w:r w:rsidRPr="008F57EA">
        <w:rPr>
          <w:b/>
        </w:rPr>
        <w:t>God of power and might,</w:t>
      </w:r>
    </w:p>
    <w:p w14:paraId="707632D4" w14:textId="77777777" w:rsidR="00F02AAE" w:rsidRPr="00F02AAE" w:rsidRDefault="008F57EA" w:rsidP="00C1369A">
      <w:pPr>
        <w:pStyle w:val="largemain"/>
        <w:rPr>
          <w:b/>
          <w:sz w:val="16"/>
        </w:rPr>
      </w:pPr>
      <w:r w:rsidRPr="008F57EA">
        <w:rPr>
          <w:b/>
        </w:rPr>
        <w:lastRenderedPageBreak/>
        <w:t>heaven and earth are full of your glory.</w:t>
      </w:r>
    </w:p>
    <w:p w14:paraId="7C4594FC" w14:textId="77777777" w:rsidR="00F02AAE" w:rsidRPr="00F02AAE" w:rsidRDefault="008F57EA" w:rsidP="00C1369A">
      <w:pPr>
        <w:pStyle w:val="largemain"/>
        <w:rPr>
          <w:b/>
          <w:sz w:val="16"/>
        </w:rPr>
      </w:pPr>
      <w:r w:rsidRPr="008F57EA">
        <w:rPr>
          <w:b/>
        </w:rPr>
        <w:t>Hosanna in the highest!</w:t>
      </w:r>
    </w:p>
    <w:p w14:paraId="62BF4A78" w14:textId="77777777" w:rsidR="00F02AAE" w:rsidRPr="00F02AAE" w:rsidRDefault="008F57EA" w:rsidP="00C1369A">
      <w:pPr>
        <w:pStyle w:val="largemain"/>
        <w:rPr>
          <w:b/>
          <w:sz w:val="16"/>
        </w:rPr>
      </w:pPr>
      <w:r w:rsidRPr="008F57EA">
        <w:rPr>
          <w:b/>
        </w:rPr>
        <w:t>Blessed is he who comes in the name of the Lord.</w:t>
      </w:r>
    </w:p>
    <w:p w14:paraId="011B0AFE" w14:textId="77777777" w:rsidR="00F02AAE" w:rsidRPr="00F02AAE" w:rsidRDefault="008F57EA" w:rsidP="00C1369A">
      <w:pPr>
        <w:pStyle w:val="largemain"/>
        <w:rPr>
          <w:b/>
          <w:sz w:val="16"/>
        </w:rPr>
      </w:pPr>
      <w:r w:rsidRPr="008F57EA">
        <w:rPr>
          <w:b/>
        </w:rPr>
        <w:t>Hosanna in the highest!</w:t>
      </w:r>
    </w:p>
    <w:p w14:paraId="058158A4" w14:textId="77777777" w:rsidR="00F02AAE" w:rsidRPr="00F02AAE" w:rsidRDefault="00F02AAE" w:rsidP="00C1369A">
      <w:pPr>
        <w:pStyle w:val="largemain"/>
        <w:rPr>
          <w:b/>
          <w:sz w:val="16"/>
        </w:rPr>
      </w:pPr>
    </w:p>
    <w:p w14:paraId="78A9D942" w14:textId="77777777" w:rsidR="00F02AAE" w:rsidRPr="00F02AAE" w:rsidRDefault="0045545F" w:rsidP="00C1369A">
      <w:pPr>
        <w:pStyle w:val="largemain"/>
        <w:rPr>
          <w:b/>
          <w:sz w:val="16"/>
        </w:rPr>
      </w:pPr>
      <w:r w:rsidRPr="0045545F">
        <w:t>...we do as Christ your Son commanded:</w:t>
      </w:r>
    </w:p>
    <w:p w14:paraId="5E2F5519" w14:textId="77777777" w:rsidR="00F02AAE" w:rsidRPr="00F02AAE" w:rsidRDefault="008F57EA" w:rsidP="00C1369A">
      <w:pPr>
        <w:pStyle w:val="largemain"/>
        <w:rPr>
          <w:b/>
          <w:sz w:val="16"/>
        </w:rPr>
      </w:pPr>
      <w:r w:rsidRPr="008F57EA">
        <w:rPr>
          <w:b/>
        </w:rPr>
        <w:t>we remember his passion and death,</w:t>
      </w:r>
    </w:p>
    <w:p w14:paraId="3B105219" w14:textId="77777777" w:rsidR="00F02AAE" w:rsidRPr="00F02AAE" w:rsidRDefault="008F57EA" w:rsidP="00C1369A">
      <w:pPr>
        <w:pStyle w:val="largemain"/>
        <w:rPr>
          <w:b/>
          <w:sz w:val="16"/>
        </w:rPr>
      </w:pPr>
      <w:r w:rsidRPr="008F57EA">
        <w:rPr>
          <w:b/>
        </w:rPr>
        <w:t>we celebrate his resurrection and ascension,</w:t>
      </w:r>
    </w:p>
    <w:p w14:paraId="0249DC17" w14:textId="77777777" w:rsidR="00F02AAE" w:rsidRPr="00F02AAE" w:rsidRDefault="008F57EA" w:rsidP="00C1369A">
      <w:pPr>
        <w:pStyle w:val="largemain"/>
        <w:rPr>
          <w:b/>
          <w:sz w:val="16"/>
        </w:rPr>
      </w:pPr>
      <w:r w:rsidRPr="008F57EA">
        <w:rPr>
          <w:b/>
        </w:rPr>
        <w:t>and we look for the coming of his kingdom.</w:t>
      </w:r>
    </w:p>
    <w:p w14:paraId="668D0EFB" w14:textId="77777777" w:rsidR="00F02AAE" w:rsidRPr="00F02AAE" w:rsidRDefault="00F02AAE" w:rsidP="00C1369A">
      <w:pPr>
        <w:pStyle w:val="largemain"/>
        <w:rPr>
          <w:b/>
          <w:sz w:val="16"/>
        </w:rPr>
      </w:pPr>
    </w:p>
    <w:p w14:paraId="19392D46" w14:textId="77777777" w:rsidR="00F02AAE" w:rsidRPr="00F02AAE" w:rsidRDefault="0045545F" w:rsidP="00C1369A">
      <w:pPr>
        <w:pStyle w:val="largemain"/>
        <w:rPr>
          <w:b/>
          <w:sz w:val="16"/>
        </w:rPr>
      </w:pPr>
      <w:r w:rsidRPr="0045545F">
        <w:t>...in the unity of the Holy Spirit,</w:t>
      </w:r>
    </w:p>
    <w:p w14:paraId="7B5D9500" w14:textId="77777777" w:rsidR="00F02AAE" w:rsidRPr="00F02AAE" w:rsidRDefault="008F57EA" w:rsidP="00C1369A">
      <w:pPr>
        <w:pStyle w:val="largemain"/>
        <w:rPr>
          <w:b/>
          <w:sz w:val="16"/>
        </w:rPr>
      </w:pPr>
      <w:r w:rsidRPr="008F57EA">
        <w:rPr>
          <w:b/>
        </w:rPr>
        <w:t>all honour and glory are yours, Almighty Father, for ever and ever. Amen</w:t>
      </w:r>
      <w:r w:rsidR="0045545F" w:rsidRPr="0045545F">
        <w:t>.</w:t>
      </w:r>
    </w:p>
    <w:p w14:paraId="01D4CFF4" w14:textId="1DF1354F" w:rsidR="00F02AAE" w:rsidRPr="00F02AAE" w:rsidRDefault="0045545F" w:rsidP="008F57EA">
      <w:pPr>
        <w:pStyle w:val="LargeHeading1"/>
        <w:rPr>
          <w:sz w:val="16"/>
        </w:rPr>
      </w:pPr>
      <w:r w:rsidRPr="0045545F">
        <w:t>The Lord's Prayer</w:t>
      </w:r>
    </w:p>
    <w:p w14:paraId="5C3A705F" w14:textId="77777777" w:rsidR="00F02AAE" w:rsidRPr="00F02AAE" w:rsidRDefault="00F02AAE" w:rsidP="00C1369A">
      <w:pPr>
        <w:pStyle w:val="largemain"/>
        <w:rPr>
          <w:b/>
          <w:sz w:val="16"/>
        </w:rPr>
      </w:pPr>
    </w:p>
    <w:p w14:paraId="1A4E1646" w14:textId="77777777" w:rsidR="00F02AAE" w:rsidRPr="00F02AAE" w:rsidRDefault="008F57EA" w:rsidP="00C1369A">
      <w:pPr>
        <w:pStyle w:val="largemain"/>
        <w:rPr>
          <w:b/>
          <w:sz w:val="16"/>
        </w:rPr>
      </w:pPr>
      <w:r w:rsidRPr="008F57EA">
        <w:rPr>
          <w:b/>
        </w:rPr>
        <w:t>Our Father in heaven,</w:t>
      </w:r>
      <w:r>
        <w:rPr>
          <w:b/>
        </w:rPr>
        <w:t xml:space="preserve"> </w:t>
      </w:r>
      <w:r w:rsidRPr="008F57EA">
        <w:rPr>
          <w:b/>
        </w:rPr>
        <w:t>hallowed be your name,</w:t>
      </w:r>
    </w:p>
    <w:p w14:paraId="1EA1E56B" w14:textId="77777777" w:rsidR="00F02AAE" w:rsidRPr="00F02AAE" w:rsidRDefault="008F57EA" w:rsidP="00C1369A">
      <w:pPr>
        <w:pStyle w:val="largemain"/>
        <w:rPr>
          <w:b/>
          <w:sz w:val="16"/>
        </w:rPr>
      </w:pPr>
      <w:r w:rsidRPr="008F57EA">
        <w:rPr>
          <w:b/>
        </w:rPr>
        <w:t>your kingdom come,</w:t>
      </w:r>
      <w:r>
        <w:rPr>
          <w:b/>
        </w:rPr>
        <w:t xml:space="preserve"> </w:t>
      </w:r>
      <w:r w:rsidRPr="008F57EA">
        <w:rPr>
          <w:b/>
        </w:rPr>
        <w:t>your will be done,</w:t>
      </w:r>
    </w:p>
    <w:p w14:paraId="267DC28F" w14:textId="77777777" w:rsidR="00F02AAE" w:rsidRPr="00F02AAE" w:rsidRDefault="008F57EA" w:rsidP="00C1369A">
      <w:pPr>
        <w:pStyle w:val="largemain"/>
        <w:rPr>
          <w:b/>
          <w:sz w:val="16"/>
        </w:rPr>
      </w:pPr>
      <w:r w:rsidRPr="008F57EA">
        <w:rPr>
          <w:b/>
        </w:rPr>
        <w:t>on earth as in heaven.</w:t>
      </w:r>
    </w:p>
    <w:p w14:paraId="57F8A3E7" w14:textId="77777777" w:rsidR="00F02AAE" w:rsidRPr="00F02AAE" w:rsidRDefault="008F57EA" w:rsidP="00C1369A">
      <w:pPr>
        <w:pStyle w:val="largemain"/>
        <w:rPr>
          <w:b/>
          <w:sz w:val="16"/>
        </w:rPr>
      </w:pPr>
      <w:r w:rsidRPr="008F57EA">
        <w:rPr>
          <w:b/>
        </w:rPr>
        <w:t>Give us today our daily bread.</w:t>
      </w:r>
    </w:p>
    <w:p w14:paraId="4AD9E986" w14:textId="77777777" w:rsidR="00F02AAE" w:rsidRPr="00F02AAE" w:rsidRDefault="008F57EA" w:rsidP="00C1369A">
      <w:pPr>
        <w:pStyle w:val="largemain"/>
        <w:rPr>
          <w:b/>
          <w:sz w:val="16"/>
        </w:rPr>
      </w:pPr>
      <w:r w:rsidRPr="008F57EA">
        <w:rPr>
          <w:b/>
        </w:rPr>
        <w:t>Forgive us our sins</w:t>
      </w:r>
    </w:p>
    <w:p w14:paraId="543801A1" w14:textId="77777777" w:rsidR="00F02AAE" w:rsidRPr="00F02AAE" w:rsidRDefault="008F57EA" w:rsidP="00C1369A">
      <w:pPr>
        <w:pStyle w:val="largemain"/>
        <w:rPr>
          <w:b/>
          <w:sz w:val="16"/>
        </w:rPr>
      </w:pPr>
      <w:r w:rsidRPr="008F57EA">
        <w:rPr>
          <w:b/>
        </w:rPr>
        <w:t>as we forgive those who sin against us.</w:t>
      </w:r>
    </w:p>
    <w:p w14:paraId="2D067B6E" w14:textId="77777777" w:rsidR="00F02AAE" w:rsidRPr="00F02AAE" w:rsidRDefault="008F57EA" w:rsidP="00C1369A">
      <w:pPr>
        <w:pStyle w:val="largemain"/>
        <w:rPr>
          <w:b/>
          <w:sz w:val="16"/>
        </w:rPr>
      </w:pPr>
      <w:r w:rsidRPr="008F57EA">
        <w:rPr>
          <w:b/>
        </w:rPr>
        <w:t>Lead us not into temptation</w:t>
      </w:r>
      <w:r>
        <w:rPr>
          <w:b/>
        </w:rPr>
        <w:t xml:space="preserve"> </w:t>
      </w:r>
      <w:r w:rsidRPr="008F57EA">
        <w:rPr>
          <w:b/>
        </w:rPr>
        <w:t>but deliver us from evil.</w:t>
      </w:r>
    </w:p>
    <w:p w14:paraId="34B65C68" w14:textId="77777777" w:rsidR="00F02AAE" w:rsidRPr="00F02AAE" w:rsidRDefault="008F57EA" w:rsidP="00C1369A">
      <w:pPr>
        <w:pStyle w:val="largemain"/>
        <w:rPr>
          <w:b/>
          <w:sz w:val="16"/>
        </w:rPr>
      </w:pPr>
      <w:r w:rsidRPr="008F57EA">
        <w:rPr>
          <w:b/>
        </w:rPr>
        <w:t>For the kingdom, the power, and the glory are yours</w:t>
      </w:r>
    </w:p>
    <w:p w14:paraId="56C52C28" w14:textId="77777777" w:rsidR="00F02AAE" w:rsidRPr="00F02AAE" w:rsidRDefault="008F57EA" w:rsidP="00C1369A">
      <w:pPr>
        <w:pStyle w:val="largemain"/>
        <w:rPr>
          <w:b/>
          <w:sz w:val="16"/>
        </w:rPr>
      </w:pPr>
      <w:r w:rsidRPr="008F57EA">
        <w:rPr>
          <w:b/>
        </w:rPr>
        <w:t>now and for ever. Amen.</w:t>
      </w:r>
    </w:p>
    <w:p w14:paraId="476D6C1F" w14:textId="4996D1C5" w:rsidR="00F02AAE" w:rsidRPr="00F02AAE" w:rsidRDefault="0045545F" w:rsidP="008F57EA">
      <w:pPr>
        <w:pStyle w:val="LargeHeading1"/>
        <w:rPr>
          <w:sz w:val="16"/>
        </w:rPr>
      </w:pPr>
      <w:r w:rsidRPr="0045545F">
        <w:t>Breaking Bread</w:t>
      </w:r>
    </w:p>
    <w:p w14:paraId="4BD9C537" w14:textId="77777777" w:rsidR="00F02AAE" w:rsidRPr="00F02AAE" w:rsidRDefault="00F02AAE" w:rsidP="00C1369A">
      <w:pPr>
        <w:pStyle w:val="largemain"/>
        <w:rPr>
          <w:b/>
          <w:sz w:val="16"/>
        </w:rPr>
      </w:pPr>
    </w:p>
    <w:p w14:paraId="64727D87" w14:textId="275EE95A" w:rsidR="00F02AAE" w:rsidRPr="00F02AAE" w:rsidRDefault="0045545F" w:rsidP="00C1369A">
      <w:pPr>
        <w:pStyle w:val="largemain"/>
        <w:rPr>
          <w:b/>
          <w:sz w:val="16"/>
        </w:rPr>
      </w:pPr>
      <w:r w:rsidRPr="0045545F">
        <w:t>The bread which we break</w:t>
      </w:r>
      <w:r w:rsidR="009151B8">
        <w:t xml:space="preserve"> </w:t>
      </w:r>
      <w:r w:rsidR="008F57EA">
        <w:rPr>
          <w:b/>
        </w:rPr>
        <w:t xml:space="preserve"> </w:t>
      </w:r>
      <w:r w:rsidRPr="0045545F">
        <w:t>is a sharing in the body of Christ.</w:t>
      </w:r>
    </w:p>
    <w:p w14:paraId="066F17BE" w14:textId="2C2C2908" w:rsidR="00F02AAE" w:rsidRPr="00F02AAE" w:rsidRDefault="008F57EA" w:rsidP="00C1369A">
      <w:pPr>
        <w:pStyle w:val="largemain"/>
        <w:rPr>
          <w:b/>
          <w:sz w:val="16"/>
        </w:rPr>
      </w:pPr>
      <w:r w:rsidRPr="008F57EA">
        <w:rPr>
          <w:b/>
        </w:rPr>
        <w:t>We being many are one body,</w:t>
      </w:r>
      <w:r w:rsidR="009151B8">
        <w:t xml:space="preserve"> </w:t>
      </w:r>
      <w:r>
        <w:rPr>
          <w:b/>
        </w:rPr>
        <w:t xml:space="preserve"> </w:t>
      </w:r>
      <w:r w:rsidRPr="008F57EA">
        <w:rPr>
          <w:b/>
        </w:rPr>
        <w:t>for we all share in the one bread.</w:t>
      </w:r>
    </w:p>
    <w:p w14:paraId="6EEE8C71" w14:textId="77777777" w:rsidR="00F02AAE" w:rsidRPr="00F02AAE" w:rsidRDefault="00F02AAE" w:rsidP="00C1369A">
      <w:pPr>
        <w:pStyle w:val="largemain"/>
        <w:rPr>
          <w:b/>
          <w:sz w:val="16"/>
        </w:rPr>
      </w:pPr>
    </w:p>
    <w:p w14:paraId="0FCDBD29" w14:textId="77777777" w:rsidR="00F02AAE" w:rsidRPr="00F02AAE" w:rsidRDefault="0045545F" w:rsidP="008F57EA">
      <w:pPr>
        <w:pStyle w:val="LargeHeading1"/>
        <w:rPr>
          <w:sz w:val="16"/>
        </w:rPr>
      </w:pPr>
      <w:r w:rsidRPr="0045545F">
        <w:t xml:space="preserve"> Invitation</w:t>
      </w:r>
    </w:p>
    <w:p w14:paraId="62DE8E7B" w14:textId="77777777" w:rsidR="00F02AAE" w:rsidRPr="00F02AAE" w:rsidRDefault="00F02AAE" w:rsidP="008F57EA">
      <w:pPr>
        <w:pStyle w:val="LargeHeading1"/>
        <w:rPr>
          <w:sz w:val="16"/>
        </w:rPr>
      </w:pPr>
    </w:p>
    <w:p w14:paraId="7F0EA654" w14:textId="77777777" w:rsidR="00F02AAE" w:rsidRPr="00F02AAE" w:rsidRDefault="0045545F" w:rsidP="008F57EA">
      <w:pPr>
        <w:pStyle w:val="LargeHeading1"/>
        <w:rPr>
          <w:sz w:val="16"/>
        </w:rPr>
      </w:pPr>
      <w:r w:rsidRPr="008F57EA">
        <w:lastRenderedPageBreak/>
        <w:t xml:space="preserve"> Receiving Communion</w:t>
      </w:r>
    </w:p>
    <w:p w14:paraId="023DE995" w14:textId="0F0CF48E" w:rsidR="00F02AAE" w:rsidRPr="00F02AAE" w:rsidRDefault="0045545F" w:rsidP="00F02AAE">
      <w:pPr>
        <w:pStyle w:val="LargeHeading1"/>
        <w:rPr>
          <w:sz w:val="16"/>
        </w:rPr>
      </w:pPr>
      <w:r w:rsidRPr="008F57EA">
        <w:t>P</w:t>
      </w:r>
      <w:r w:rsidR="008F57EA" w:rsidRPr="008F57EA">
        <w:rPr>
          <w:caps w:val="0"/>
        </w:rPr>
        <w:t>lease come forward to receive the bread and wine.</w:t>
      </w:r>
    </w:p>
    <w:p w14:paraId="1C36BC44" w14:textId="77777777" w:rsidR="00F02AAE" w:rsidRPr="00F02AAE" w:rsidRDefault="00F02AAE" w:rsidP="00C1369A">
      <w:pPr>
        <w:pStyle w:val="largemain"/>
        <w:rPr>
          <w:b/>
          <w:sz w:val="16"/>
        </w:rPr>
      </w:pPr>
    </w:p>
    <w:p w14:paraId="30520BBA" w14:textId="77777777" w:rsidR="00F02AAE" w:rsidRPr="00F02AAE" w:rsidRDefault="0045545F" w:rsidP="008F57EA">
      <w:pPr>
        <w:pStyle w:val="LargeHeading1"/>
        <w:rPr>
          <w:sz w:val="16"/>
        </w:rPr>
      </w:pPr>
      <w:r w:rsidRPr="008F57EA">
        <w:t xml:space="preserve"> Prayer after Communion</w:t>
      </w:r>
    </w:p>
    <w:p w14:paraId="5698A560" w14:textId="77777777" w:rsidR="00F02AAE" w:rsidRPr="00F02AAE" w:rsidRDefault="00F02AAE" w:rsidP="00C1369A">
      <w:pPr>
        <w:pStyle w:val="largemain"/>
        <w:rPr>
          <w:b/>
          <w:sz w:val="16"/>
        </w:rPr>
      </w:pPr>
    </w:p>
    <w:p w14:paraId="4D5CCC16" w14:textId="77777777" w:rsidR="00F02AAE" w:rsidRPr="00F02AAE" w:rsidRDefault="0045545F" w:rsidP="008F57EA">
      <w:pPr>
        <w:pStyle w:val="LargeHeading1"/>
        <w:rPr>
          <w:sz w:val="16"/>
        </w:rPr>
      </w:pPr>
      <w:r w:rsidRPr="0045545F">
        <w:t xml:space="preserve"> Sending Prayer </w:t>
      </w:r>
    </w:p>
    <w:p w14:paraId="7C0E4A25" w14:textId="77777777" w:rsidR="00F02AAE" w:rsidRPr="00F02AAE" w:rsidRDefault="00F02AAE" w:rsidP="00C1369A">
      <w:pPr>
        <w:pStyle w:val="largemain"/>
        <w:rPr>
          <w:b/>
          <w:sz w:val="16"/>
        </w:rPr>
      </w:pPr>
    </w:p>
    <w:p w14:paraId="5B13680D" w14:textId="77777777" w:rsidR="00F02AAE" w:rsidRPr="00F02AAE" w:rsidRDefault="008F57EA" w:rsidP="00C1369A">
      <w:pPr>
        <w:pStyle w:val="largemain"/>
        <w:rPr>
          <w:b/>
          <w:sz w:val="16"/>
        </w:rPr>
      </w:pPr>
      <w:r w:rsidRPr="008F57EA">
        <w:rPr>
          <w:b/>
        </w:rPr>
        <w:t>Almighty God,</w:t>
      </w:r>
      <w:r w:rsidR="0045545F" w:rsidRPr="0045545F">
        <w:t xml:space="preserve">  </w:t>
      </w:r>
    </w:p>
    <w:p w14:paraId="0F988C72" w14:textId="77777777" w:rsidR="00F02AAE" w:rsidRPr="00F02AAE" w:rsidRDefault="008F57EA" w:rsidP="00C1369A">
      <w:pPr>
        <w:pStyle w:val="largemain"/>
        <w:rPr>
          <w:b/>
          <w:sz w:val="16"/>
        </w:rPr>
      </w:pPr>
      <w:r w:rsidRPr="008F57EA">
        <w:rPr>
          <w:b/>
        </w:rPr>
        <w:t>we thank you for feeding us</w:t>
      </w:r>
      <w:r w:rsidR="0045545F" w:rsidRPr="0045545F">
        <w:t xml:space="preserve"> </w:t>
      </w:r>
      <w:r w:rsidRPr="008F57EA">
        <w:rPr>
          <w:b/>
        </w:rPr>
        <w:t>with the spiritual food</w:t>
      </w:r>
      <w:r w:rsidR="0045545F" w:rsidRPr="0045545F">
        <w:t xml:space="preserve">  </w:t>
      </w:r>
    </w:p>
    <w:p w14:paraId="32FDAE90" w14:textId="77777777" w:rsidR="00F02AAE" w:rsidRPr="00F02AAE" w:rsidRDefault="008F57EA" w:rsidP="00C1369A">
      <w:pPr>
        <w:pStyle w:val="largemain"/>
        <w:rPr>
          <w:b/>
          <w:sz w:val="16"/>
        </w:rPr>
      </w:pPr>
      <w:r w:rsidRPr="008F57EA">
        <w:rPr>
          <w:b/>
        </w:rPr>
        <w:t>of the body and blood of your Son Jesus Christ.</w:t>
      </w:r>
      <w:r w:rsidR="0045545F" w:rsidRPr="0045545F">
        <w:t xml:space="preserve">  </w:t>
      </w:r>
    </w:p>
    <w:p w14:paraId="33F74719" w14:textId="77777777" w:rsidR="00F02AAE" w:rsidRPr="00F02AAE" w:rsidRDefault="008F57EA" w:rsidP="00C1369A">
      <w:pPr>
        <w:pStyle w:val="largemain"/>
        <w:rPr>
          <w:b/>
          <w:sz w:val="16"/>
        </w:rPr>
      </w:pPr>
      <w:r w:rsidRPr="008F57EA">
        <w:rPr>
          <w:b/>
        </w:rPr>
        <w:t>Through him we offer you</w:t>
      </w:r>
      <w:r w:rsidR="0045545F" w:rsidRPr="0045545F">
        <w:t xml:space="preserve"> </w:t>
      </w:r>
    </w:p>
    <w:p w14:paraId="3811F7AE" w14:textId="77777777" w:rsidR="00F02AAE" w:rsidRPr="00F02AAE" w:rsidRDefault="008F57EA" w:rsidP="00C1369A">
      <w:pPr>
        <w:pStyle w:val="largemain"/>
        <w:rPr>
          <w:b/>
          <w:sz w:val="16"/>
        </w:rPr>
      </w:pPr>
      <w:r w:rsidRPr="008F57EA">
        <w:rPr>
          <w:b/>
        </w:rPr>
        <w:t>our souls and bodies to be</w:t>
      </w:r>
      <w:r w:rsidR="0045545F" w:rsidRPr="0045545F">
        <w:t xml:space="preserve"> </w:t>
      </w:r>
      <w:r w:rsidRPr="008F57EA">
        <w:rPr>
          <w:b/>
        </w:rPr>
        <w:t>a living sacrifice.</w:t>
      </w:r>
      <w:r w:rsidR="0045545F" w:rsidRPr="0045545F">
        <w:t xml:space="preserve">  </w:t>
      </w:r>
    </w:p>
    <w:p w14:paraId="515B31F4" w14:textId="77777777" w:rsidR="00F02AAE" w:rsidRPr="00F02AAE" w:rsidRDefault="008F57EA" w:rsidP="00C1369A">
      <w:pPr>
        <w:pStyle w:val="largemain"/>
        <w:rPr>
          <w:b/>
          <w:sz w:val="16"/>
        </w:rPr>
      </w:pPr>
      <w:r w:rsidRPr="008F57EA">
        <w:rPr>
          <w:b/>
        </w:rPr>
        <w:t>Send us out in the</w:t>
      </w:r>
      <w:r w:rsidR="0045545F" w:rsidRPr="0045545F">
        <w:t xml:space="preserve"> </w:t>
      </w:r>
      <w:r w:rsidRPr="008F57EA">
        <w:rPr>
          <w:b/>
        </w:rPr>
        <w:t>power of your Spirit</w:t>
      </w:r>
      <w:r w:rsidR="0045545F" w:rsidRPr="0045545F">
        <w:t xml:space="preserve">  </w:t>
      </w:r>
    </w:p>
    <w:p w14:paraId="18133323" w14:textId="77777777" w:rsidR="00F02AAE" w:rsidRPr="00F02AAE" w:rsidRDefault="008F57EA" w:rsidP="00C1369A">
      <w:pPr>
        <w:pStyle w:val="largemain"/>
        <w:rPr>
          <w:b/>
          <w:sz w:val="16"/>
        </w:rPr>
      </w:pPr>
      <w:r w:rsidRPr="008F57EA">
        <w:rPr>
          <w:b/>
        </w:rPr>
        <w:t>to live and work to your praise and glory. Amen.</w:t>
      </w:r>
    </w:p>
    <w:p w14:paraId="339D8F72" w14:textId="77777777" w:rsidR="00F02AAE" w:rsidRPr="00F02AAE" w:rsidRDefault="00F02AAE" w:rsidP="00C1369A">
      <w:pPr>
        <w:pStyle w:val="largemain"/>
        <w:rPr>
          <w:b/>
          <w:sz w:val="16"/>
        </w:rPr>
      </w:pPr>
    </w:p>
    <w:p w14:paraId="6F31BADF" w14:textId="77777777" w:rsidR="00F02AAE" w:rsidRPr="00F02AAE" w:rsidRDefault="008F57EA" w:rsidP="002C03CB">
      <w:pPr>
        <w:pStyle w:val="LargeHeading1"/>
        <w:rPr>
          <w:sz w:val="16"/>
        </w:rPr>
      </w:pPr>
      <w:r w:rsidRPr="008F57EA">
        <w:t xml:space="preserve"> What a friend we have in Jesus</w:t>
      </w:r>
      <w:r w:rsidR="002C03CB">
        <w:t xml:space="preserve"> - </w:t>
      </w:r>
      <w:r w:rsidRPr="002C03CB">
        <w:rPr>
          <w:sz w:val="40"/>
          <w:szCs w:val="40"/>
        </w:rPr>
        <w:t>Hymn 627</w:t>
      </w:r>
    </w:p>
    <w:p w14:paraId="61DAEDC7" w14:textId="77777777" w:rsidR="00F02AAE" w:rsidRPr="00F02AAE" w:rsidRDefault="00F02AAE" w:rsidP="00C1369A">
      <w:pPr>
        <w:pStyle w:val="largemain"/>
        <w:rPr>
          <w:b/>
          <w:sz w:val="16"/>
        </w:rPr>
      </w:pPr>
    </w:p>
    <w:p w14:paraId="1A19A274" w14:textId="77777777" w:rsidR="00F02AAE" w:rsidRPr="00F02AAE" w:rsidRDefault="0045545F" w:rsidP="00C1369A">
      <w:pPr>
        <w:pStyle w:val="largemain"/>
        <w:rPr>
          <w:sz w:val="16"/>
        </w:rPr>
      </w:pPr>
      <w:r w:rsidRPr="002C03CB">
        <w:t>1</w:t>
      </w:r>
      <w:r w:rsidR="008F57EA" w:rsidRPr="002C03CB">
        <w:t xml:space="preserve"> What a friend we have in Jesus,</w:t>
      </w:r>
      <w:r w:rsidR="002C03CB">
        <w:t xml:space="preserve"> </w:t>
      </w:r>
    </w:p>
    <w:p w14:paraId="383D2BCA" w14:textId="77777777" w:rsidR="00F02AAE" w:rsidRPr="00F02AAE" w:rsidRDefault="008F57EA" w:rsidP="00C1369A">
      <w:pPr>
        <w:pStyle w:val="largemain"/>
        <w:rPr>
          <w:sz w:val="16"/>
        </w:rPr>
      </w:pPr>
      <w:r w:rsidRPr="002C03CB">
        <w:t>all our sins and griefs to bear!</w:t>
      </w:r>
    </w:p>
    <w:p w14:paraId="473915B4" w14:textId="77777777" w:rsidR="00F02AAE" w:rsidRPr="00F02AAE" w:rsidRDefault="008F57EA" w:rsidP="00C1369A">
      <w:pPr>
        <w:pStyle w:val="largemain"/>
        <w:rPr>
          <w:sz w:val="16"/>
        </w:rPr>
      </w:pPr>
      <w:r w:rsidRPr="002C03CB">
        <w:t>What a privilege to carry</w:t>
      </w:r>
      <w:r w:rsidR="002C03CB">
        <w:t xml:space="preserve"> </w:t>
      </w:r>
      <w:r w:rsidRPr="002C03CB">
        <w:t>everything to God in prayer!</w:t>
      </w:r>
    </w:p>
    <w:p w14:paraId="1FD82E96" w14:textId="77777777" w:rsidR="00F02AAE" w:rsidRPr="00F02AAE" w:rsidRDefault="008F57EA" w:rsidP="00C1369A">
      <w:pPr>
        <w:pStyle w:val="largemain"/>
        <w:rPr>
          <w:sz w:val="16"/>
        </w:rPr>
      </w:pPr>
      <w:r w:rsidRPr="002C03CB">
        <w:t>O what peace we often forfeit,</w:t>
      </w:r>
    </w:p>
    <w:p w14:paraId="2002889C" w14:textId="77777777" w:rsidR="00F02AAE" w:rsidRPr="00F02AAE" w:rsidRDefault="008F57EA" w:rsidP="00C1369A">
      <w:pPr>
        <w:pStyle w:val="largemain"/>
        <w:rPr>
          <w:sz w:val="16"/>
        </w:rPr>
      </w:pPr>
      <w:r w:rsidRPr="002C03CB">
        <w:t>O what needless pain we bear,</w:t>
      </w:r>
    </w:p>
    <w:p w14:paraId="4A5C918C" w14:textId="77777777" w:rsidR="00F02AAE" w:rsidRPr="00F02AAE" w:rsidRDefault="008F57EA" w:rsidP="00C1369A">
      <w:pPr>
        <w:pStyle w:val="largemain"/>
        <w:rPr>
          <w:sz w:val="16"/>
        </w:rPr>
      </w:pPr>
      <w:r w:rsidRPr="002C03CB">
        <w:t>all because we do not carry</w:t>
      </w:r>
      <w:r w:rsidR="002C03CB">
        <w:t xml:space="preserve"> </w:t>
      </w:r>
      <w:r w:rsidRPr="002C03CB">
        <w:t>everything to God in prayer!</w:t>
      </w:r>
    </w:p>
    <w:p w14:paraId="5C487675" w14:textId="77777777" w:rsidR="00F02AAE" w:rsidRPr="00F02AAE" w:rsidRDefault="00F02AAE" w:rsidP="00C1369A">
      <w:pPr>
        <w:pStyle w:val="largemain"/>
        <w:rPr>
          <w:sz w:val="16"/>
        </w:rPr>
      </w:pPr>
    </w:p>
    <w:p w14:paraId="78CE7DD0" w14:textId="77777777" w:rsidR="00F02AAE" w:rsidRPr="00F02AAE" w:rsidRDefault="0045545F" w:rsidP="00C1369A">
      <w:pPr>
        <w:pStyle w:val="largemain"/>
        <w:rPr>
          <w:sz w:val="16"/>
        </w:rPr>
      </w:pPr>
      <w:r w:rsidRPr="002C03CB">
        <w:t>2</w:t>
      </w:r>
      <w:r w:rsidR="002C03CB" w:rsidRPr="002C03CB">
        <w:t xml:space="preserve"> </w:t>
      </w:r>
      <w:r w:rsidR="008F57EA" w:rsidRPr="002C03CB">
        <w:t>Have we trials and temptations,</w:t>
      </w:r>
    </w:p>
    <w:p w14:paraId="1957057D" w14:textId="77777777" w:rsidR="00F02AAE" w:rsidRPr="00F02AAE" w:rsidRDefault="008F57EA" w:rsidP="00C1369A">
      <w:pPr>
        <w:pStyle w:val="largemain"/>
        <w:rPr>
          <w:sz w:val="16"/>
        </w:rPr>
      </w:pPr>
      <w:r w:rsidRPr="002C03CB">
        <w:t>is there trouble anywhere?</w:t>
      </w:r>
    </w:p>
    <w:p w14:paraId="001F8B90" w14:textId="77777777" w:rsidR="00F02AAE" w:rsidRPr="00F02AAE" w:rsidRDefault="008F57EA" w:rsidP="00C1369A">
      <w:pPr>
        <w:pStyle w:val="largemain"/>
        <w:rPr>
          <w:sz w:val="16"/>
        </w:rPr>
      </w:pPr>
      <w:r w:rsidRPr="002C03CB">
        <w:t>We should never be discouraged:</w:t>
      </w:r>
    </w:p>
    <w:p w14:paraId="22DFB854" w14:textId="77777777" w:rsidR="00F02AAE" w:rsidRPr="00F02AAE" w:rsidRDefault="008F57EA" w:rsidP="00C1369A">
      <w:pPr>
        <w:pStyle w:val="largemain"/>
        <w:rPr>
          <w:sz w:val="16"/>
        </w:rPr>
      </w:pPr>
      <w:r w:rsidRPr="002C03CB">
        <w:t>take it to the Lord in prayer.</w:t>
      </w:r>
    </w:p>
    <w:p w14:paraId="0AD72682" w14:textId="77777777" w:rsidR="00F02AAE" w:rsidRPr="00F02AAE" w:rsidRDefault="008F57EA" w:rsidP="00C1369A">
      <w:pPr>
        <w:pStyle w:val="largemain"/>
        <w:rPr>
          <w:sz w:val="16"/>
        </w:rPr>
      </w:pPr>
      <w:r w:rsidRPr="002C03CB">
        <w:t>Can we find a friend so faithful</w:t>
      </w:r>
    </w:p>
    <w:p w14:paraId="6EDB6BC1" w14:textId="77777777" w:rsidR="00F02AAE" w:rsidRPr="00F02AAE" w:rsidRDefault="008F57EA" w:rsidP="00C1369A">
      <w:pPr>
        <w:pStyle w:val="largemain"/>
        <w:rPr>
          <w:sz w:val="16"/>
        </w:rPr>
      </w:pPr>
      <w:r w:rsidRPr="002C03CB">
        <w:t>who will all our sorrows share?</w:t>
      </w:r>
    </w:p>
    <w:p w14:paraId="0AE4AAC0" w14:textId="77777777" w:rsidR="00F02AAE" w:rsidRPr="00F02AAE" w:rsidRDefault="008F57EA" w:rsidP="00C1369A">
      <w:pPr>
        <w:pStyle w:val="largemain"/>
        <w:rPr>
          <w:sz w:val="16"/>
        </w:rPr>
      </w:pPr>
      <w:r w:rsidRPr="002C03CB">
        <w:t>Jesus knows our every weakness:</w:t>
      </w:r>
    </w:p>
    <w:p w14:paraId="590D9060" w14:textId="77777777" w:rsidR="00F02AAE" w:rsidRPr="00F02AAE" w:rsidRDefault="008F57EA" w:rsidP="00C1369A">
      <w:pPr>
        <w:pStyle w:val="largemain"/>
        <w:rPr>
          <w:sz w:val="16"/>
        </w:rPr>
      </w:pPr>
      <w:r w:rsidRPr="002C03CB">
        <w:t>take it to the Lord in prayer.</w:t>
      </w:r>
    </w:p>
    <w:p w14:paraId="78689734" w14:textId="77777777" w:rsidR="00F02AAE" w:rsidRPr="00F02AAE" w:rsidRDefault="00F02AAE" w:rsidP="00C1369A">
      <w:pPr>
        <w:pStyle w:val="largemain"/>
        <w:rPr>
          <w:sz w:val="16"/>
        </w:rPr>
      </w:pPr>
    </w:p>
    <w:p w14:paraId="6F90D889" w14:textId="77777777" w:rsidR="00F02AAE" w:rsidRPr="00F02AAE" w:rsidRDefault="0045545F" w:rsidP="00C1369A">
      <w:pPr>
        <w:pStyle w:val="largemain"/>
        <w:rPr>
          <w:sz w:val="16"/>
        </w:rPr>
      </w:pPr>
      <w:r w:rsidRPr="002C03CB">
        <w:t>3</w:t>
      </w:r>
      <w:r w:rsidR="002C03CB" w:rsidRPr="002C03CB">
        <w:t xml:space="preserve"> </w:t>
      </w:r>
      <w:r w:rsidR="008F57EA" w:rsidRPr="002C03CB">
        <w:t>Are we weak and heavy-laden,</w:t>
      </w:r>
    </w:p>
    <w:p w14:paraId="1F84F1AD" w14:textId="77777777" w:rsidR="00F02AAE" w:rsidRPr="00F02AAE" w:rsidRDefault="008F57EA" w:rsidP="00C1369A">
      <w:pPr>
        <w:pStyle w:val="largemain"/>
        <w:rPr>
          <w:sz w:val="16"/>
        </w:rPr>
      </w:pPr>
      <w:r w:rsidRPr="002C03CB">
        <w:t>cumbered with a load of care?</w:t>
      </w:r>
    </w:p>
    <w:p w14:paraId="6A885FCB" w14:textId="77777777" w:rsidR="00F02AAE" w:rsidRPr="00F02AAE" w:rsidRDefault="008F57EA" w:rsidP="00C1369A">
      <w:pPr>
        <w:pStyle w:val="largemain"/>
        <w:rPr>
          <w:sz w:val="16"/>
        </w:rPr>
      </w:pPr>
      <w:r w:rsidRPr="002C03CB">
        <w:t>Jesus is our only refuge:</w:t>
      </w:r>
      <w:r w:rsidR="002C03CB">
        <w:t xml:space="preserve"> </w:t>
      </w:r>
      <w:r w:rsidRPr="002C03CB">
        <w:t>take it to the Lord in prayer.</w:t>
      </w:r>
    </w:p>
    <w:p w14:paraId="579D8894" w14:textId="77777777" w:rsidR="00F02AAE" w:rsidRPr="00F02AAE" w:rsidRDefault="008F57EA" w:rsidP="00C1369A">
      <w:pPr>
        <w:pStyle w:val="largemain"/>
        <w:rPr>
          <w:sz w:val="16"/>
        </w:rPr>
      </w:pPr>
      <w:r w:rsidRPr="002C03CB">
        <w:t>Do your friends despise, forsake you?</w:t>
      </w:r>
    </w:p>
    <w:p w14:paraId="3C32C5A2" w14:textId="77777777" w:rsidR="00F02AAE" w:rsidRPr="00F02AAE" w:rsidRDefault="008F57EA" w:rsidP="00C1369A">
      <w:pPr>
        <w:pStyle w:val="largemain"/>
        <w:rPr>
          <w:sz w:val="16"/>
        </w:rPr>
      </w:pPr>
      <w:r w:rsidRPr="002C03CB">
        <w:t>Take it to the Lord in prayer:</w:t>
      </w:r>
    </w:p>
    <w:p w14:paraId="344FE95F" w14:textId="77777777" w:rsidR="00F02AAE" w:rsidRPr="00F02AAE" w:rsidRDefault="008F57EA" w:rsidP="00C1369A">
      <w:pPr>
        <w:pStyle w:val="largemain"/>
        <w:rPr>
          <w:sz w:val="16"/>
        </w:rPr>
      </w:pPr>
      <w:r w:rsidRPr="002C03CB">
        <w:t>in his arms he’ll take and shield you,</w:t>
      </w:r>
    </w:p>
    <w:p w14:paraId="5FE76C2A" w14:textId="77777777" w:rsidR="00F02AAE" w:rsidRPr="00F02AAE" w:rsidRDefault="008F57EA" w:rsidP="00C1369A">
      <w:pPr>
        <w:pStyle w:val="largemain"/>
        <w:rPr>
          <w:sz w:val="16"/>
        </w:rPr>
      </w:pPr>
      <w:r w:rsidRPr="002C03CB">
        <w:t>you will find a solace there.</w:t>
      </w:r>
    </w:p>
    <w:p w14:paraId="4C2D7507" w14:textId="77777777" w:rsidR="00F02AAE" w:rsidRPr="00F02AAE" w:rsidRDefault="00F02AAE" w:rsidP="00C1369A">
      <w:pPr>
        <w:pStyle w:val="largemain"/>
        <w:rPr>
          <w:b/>
          <w:sz w:val="16"/>
        </w:rPr>
      </w:pPr>
    </w:p>
    <w:p w14:paraId="29F6456C" w14:textId="77777777" w:rsidR="00F02AAE" w:rsidRPr="00F02AAE" w:rsidRDefault="00F02AAE" w:rsidP="00F02AAE">
      <w:pPr>
        <w:pStyle w:val="LargeHeading1"/>
        <w:rPr>
          <w:sz w:val="16"/>
        </w:rPr>
      </w:pPr>
      <w:r>
        <w:t>dismissal</w:t>
      </w:r>
    </w:p>
    <w:p w14:paraId="7E316B42" w14:textId="77777777" w:rsidR="00F02AAE" w:rsidRPr="00F02AAE" w:rsidRDefault="008F57EA" w:rsidP="00C1369A">
      <w:pPr>
        <w:pStyle w:val="largemain"/>
        <w:rPr>
          <w:bCs/>
          <w:sz w:val="16"/>
        </w:rPr>
      </w:pPr>
      <w:r w:rsidRPr="002C03CB">
        <w:rPr>
          <w:bCs/>
        </w:rPr>
        <w:t>Go forth in peace.</w:t>
      </w:r>
      <w:r w:rsidR="00AD59B2">
        <w:rPr>
          <w:bCs/>
        </w:rPr>
        <w:t xml:space="preserve"> </w:t>
      </w:r>
      <w:r w:rsidRPr="002C03CB">
        <w:rPr>
          <w:bCs/>
        </w:rPr>
        <w:t>Seek after justice.</w:t>
      </w:r>
    </w:p>
    <w:p w14:paraId="3CB27CC6" w14:textId="77777777" w:rsidR="00F02AAE" w:rsidRPr="00F02AAE" w:rsidRDefault="008F57EA" w:rsidP="00C1369A">
      <w:pPr>
        <w:pStyle w:val="largemain"/>
        <w:rPr>
          <w:bCs/>
          <w:sz w:val="16"/>
        </w:rPr>
      </w:pPr>
      <w:r w:rsidRPr="002C03CB">
        <w:rPr>
          <w:bCs/>
        </w:rPr>
        <w:t>Love mercy.</w:t>
      </w:r>
      <w:r w:rsidR="00AD59B2">
        <w:rPr>
          <w:bCs/>
        </w:rPr>
        <w:t xml:space="preserve"> </w:t>
      </w:r>
      <w:r w:rsidRPr="002C03CB">
        <w:rPr>
          <w:bCs/>
        </w:rPr>
        <w:t>Walk humbly with God.</w:t>
      </w:r>
    </w:p>
    <w:p w14:paraId="24230C58" w14:textId="5846D062" w:rsidR="00F02AAE" w:rsidRDefault="0045545F" w:rsidP="00C1369A">
      <w:pPr>
        <w:pStyle w:val="largemain"/>
        <w:rPr>
          <w:b/>
          <w:bCs/>
        </w:rPr>
      </w:pPr>
      <w:r w:rsidRPr="002C03CB">
        <w:rPr>
          <w:b/>
          <w:bCs/>
        </w:rPr>
        <w:t>Thanks be to God.</w:t>
      </w:r>
      <w:r w:rsidR="008F57EA" w:rsidRPr="002C03CB">
        <w:rPr>
          <w:b/>
          <w:bCs/>
        </w:rPr>
        <w:t xml:space="preserve"> </w:t>
      </w:r>
      <w:r w:rsidRPr="002C03CB">
        <w:rPr>
          <w:b/>
          <w:bCs/>
        </w:rPr>
        <w:t>Amen</w:t>
      </w:r>
    </w:p>
    <w:p w14:paraId="643D530B" w14:textId="77777777" w:rsidR="009151B8" w:rsidRPr="009151B8" w:rsidRDefault="009151B8" w:rsidP="00C1369A">
      <w:pPr>
        <w:pStyle w:val="largemain"/>
        <w:rPr>
          <w:b/>
          <w:bCs/>
          <w:sz w:val="16"/>
          <w:szCs w:val="16"/>
        </w:rPr>
      </w:pPr>
    </w:p>
    <w:p w14:paraId="3763750D" w14:textId="77777777" w:rsidR="009151B8" w:rsidRPr="00C77815" w:rsidRDefault="009151B8" w:rsidP="009151B8">
      <w:pPr>
        <w:spacing w:after="0" w:line="240" w:lineRule="auto"/>
        <w:rPr>
          <w:rFonts w:ascii="Cambria" w:hAnsi="Cambria"/>
          <w:b/>
          <w:bCs/>
          <w:sz w:val="44"/>
          <w:u w:val="single"/>
        </w:rPr>
      </w:pPr>
      <w:r w:rsidRPr="00C77815">
        <w:rPr>
          <w:rFonts w:ascii="Cambria" w:hAnsi="Cambria"/>
          <w:b/>
          <w:bCs/>
          <w:sz w:val="44"/>
          <w:u w:val="single"/>
        </w:rPr>
        <w:t xml:space="preserve">Points of Prayer (P.O.P) </w:t>
      </w:r>
    </w:p>
    <w:p w14:paraId="7D8E3522" w14:textId="77777777" w:rsidR="009151B8" w:rsidRPr="00C77815" w:rsidRDefault="009151B8" w:rsidP="00C77815">
      <w:pPr>
        <w:pStyle w:val="largemain"/>
        <w:numPr>
          <w:ilvl w:val="0"/>
          <w:numId w:val="2"/>
        </w:numPr>
      </w:pPr>
      <w:r w:rsidRPr="00C77815">
        <w:t xml:space="preserve">Pray that God would make us a people who truly notice our neighbour. As we’ve heard from Tim and the Suitcase Project, pray that we would be open to what God wants to teach us, and that our compassion would lead to practical welcome, generosity and service. </w:t>
      </w:r>
    </w:p>
    <w:p w14:paraId="5399549C" w14:textId="77777777" w:rsidR="009151B8" w:rsidRPr="00C77815" w:rsidRDefault="009151B8" w:rsidP="00C77815">
      <w:pPr>
        <w:pStyle w:val="largemain"/>
        <w:numPr>
          <w:ilvl w:val="0"/>
          <w:numId w:val="2"/>
        </w:numPr>
      </w:pPr>
      <w:r w:rsidRPr="00C77815">
        <w:t>Pray for those around us who may feel lonely, overlooked or in need; for families under pressure, those who have recently arrived in our community, and those struggling financially or emotionally. Pray that our church would be known as a place of welcome, kindness and hope, and that God would show each of us opportunities to be a good neighbour this week.</w:t>
      </w:r>
    </w:p>
    <w:p w14:paraId="7365B7FB" w14:textId="658F8292" w:rsidR="00F02AAE" w:rsidRPr="00C77815" w:rsidRDefault="009151B8" w:rsidP="00C77815">
      <w:pPr>
        <w:pStyle w:val="largemain"/>
        <w:numPr>
          <w:ilvl w:val="0"/>
          <w:numId w:val="2"/>
        </w:numPr>
      </w:pPr>
      <w:r w:rsidRPr="00C77815">
        <w:t xml:space="preserve">Pray particularly for people whose lives have been torn apart by war and displacement. Pray for peace </w:t>
      </w:r>
      <w:r w:rsidRPr="00C77815">
        <w:lastRenderedPageBreak/>
        <w:t xml:space="preserve">in our own nation and across the globes, protection for civilians and safe access for those bringing aid pray for all who grieve, for an end to violence, and for a lasting and just peace. </w:t>
      </w:r>
    </w:p>
    <w:p w14:paraId="3B8AE24C" w14:textId="77777777" w:rsidR="00F02AAE" w:rsidRPr="00F02AAE" w:rsidRDefault="00F02AAE" w:rsidP="00F02AAE">
      <w:pPr>
        <w:pStyle w:val="LargeHeading1"/>
        <w:rPr>
          <w:sz w:val="16"/>
        </w:rPr>
      </w:pPr>
      <w:r w:rsidRPr="00F02AAE">
        <w:t>Notices</w:t>
      </w:r>
    </w:p>
    <w:p w14:paraId="74B4335E" w14:textId="77777777" w:rsidR="00F02AAE" w:rsidRPr="00F02AAE" w:rsidRDefault="00F02AAE" w:rsidP="00F02AAE">
      <w:pPr>
        <w:pStyle w:val="largemain"/>
        <w:rPr>
          <w:b/>
          <w:bCs/>
          <w:sz w:val="16"/>
        </w:rPr>
      </w:pPr>
      <w:r w:rsidRPr="00F02AAE">
        <w:rPr>
          <w:b/>
          <w:bCs/>
        </w:rPr>
        <w:t>Monday</w:t>
      </w:r>
    </w:p>
    <w:p w14:paraId="2E58D9E6" w14:textId="77777777" w:rsidR="00F02AAE" w:rsidRPr="00F02AAE" w:rsidRDefault="00F02AAE" w:rsidP="00F02AAE">
      <w:pPr>
        <w:pStyle w:val="largemain"/>
        <w:rPr>
          <w:sz w:val="16"/>
        </w:rPr>
      </w:pPr>
      <w:r w:rsidRPr="00F02AAE">
        <w:t>Cubs 7:15pm</w:t>
      </w:r>
    </w:p>
    <w:p w14:paraId="21AC19BC" w14:textId="77777777" w:rsidR="00F02AAE" w:rsidRPr="00F02AAE" w:rsidRDefault="00F02AAE" w:rsidP="00F02AAE">
      <w:pPr>
        <w:pStyle w:val="largemain"/>
        <w:rPr>
          <w:sz w:val="16"/>
        </w:rPr>
      </w:pPr>
    </w:p>
    <w:p w14:paraId="30365BA7" w14:textId="77777777" w:rsidR="00F02AAE" w:rsidRPr="00F02AAE" w:rsidRDefault="00F02AAE" w:rsidP="00F02AAE">
      <w:pPr>
        <w:pStyle w:val="largemain"/>
        <w:rPr>
          <w:b/>
          <w:bCs/>
          <w:sz w:val="16"/>
        </w:rPr>
      </w:pPr>
      <w:r w:rsidRPr="00F02AAE">
        <w:rPr>
          <w:b/>
          <w:bCs/>
        </w:rPr>
        <w:t>Tuesday</w:t>
      </w:r>
    </w:p>
    <w:p w14:paraId="78441CCB" w14:textId="77777777" w:rsidR="00F02AAE" w:rsidRPr="00F02AAE" w:rsidRDefault="00F02AAE" w:rsidP="00F02AAE">
      <w:pPr>
        <w:pStyle w:val="largemain"/>
        <w:rPr>
          <w:sz w:val="16"/>
        </w:rPr>
      </w:pPr>
      <w:r w:rsidRPr="00F02AAE">
        <w:t xml:space="preserve">Pins &amp; Needles 10-12 Mitchell </w:t>
      </w:r>
      <w:r>
        <w:t>Roo</w:t>
      </w:r>
      <w:r w:rsidRPr="00F02AAE">
        <w:t>m</w:t>
      </w:r>
    </w:p>
    <w:p w14:paraId="029AFE16" w14:textId="65533A2D" w:rsidR="00F02AAE" w:rsidRPr="00F02AAE" w:rsidRDefault="00F02AAE" w:rsidP="00F02AAE">
      <w:pPr>
        <w:pStyle w:val="largemain"/>
        <w:rPr>
          <w:sz w:val="16"/>
        </w:rPr>
      </w:pPr>
      <w:r w:rsidRPr="00F02AAE">
        <w:t xml:space="preserve">Brownies &amp; Guides 7pm </w:t>
      </w:r>
      <w:r w:rsidR="009151B8">
        <w:t xml:space="preserve"> </w:t>
      </w:r>
    </w:p>
    <w:p w14:paraId="0F12368F" w14:textId="77777777" w:rsidR="00F02AAE" w:rsidRPr="00F02AAE" w:rsidRDefault="00F02AAE" w:rsidP="00F02AAE">
      <w:pPr>
        <w:pStyle w:val="largemain"/>
        <w:rPr>
          <w:sz w:val="16"/>
        </w:rPr>
      </w:pPr>
    </w:p>
    <w:p w14:paraId="1C4276DB" w14:textId="77777777" w:rsidR="00F02AAE" w:rsidRPr="00F02AAE" w:rsidRDefault="00F02AAE" w:rsidP="00F02AAE">
      <w:pPr>
        <w:pStyle w:val="largemain"/>
        <w:rPr>
          <w:b/>
          <w:bCs/>
          <w:sz w:val="16"/>
        </w:rPr>
      </w:pPr>
      <w:r w:rsidRPr="00F02AAE">
        <w:rPr>
          <w:b/>
          <w:bCs/>
        </w:rPr>
        <w:t>Wednesday</w:t>
      </w:r>
    </w:p>
    <w:p w14:paraId="0A9BDFAC" w14:textId="2786CE9B" w:rsidR="00F02AAE" w:rsidRPr="00F02AAE" w:rsidRDefault="00F02AAE" w:rsidP="00F02AAE">
      <w:pPr>
        <w:pStyle w:val="largemain"/>
        <w:rPr>
          <w:sz w:val="16"/>
        </w:rPr>
      </w:pPr>
      <w:r w:rsidRPr="00F02AAE">
        <w:t>Midweek Communion 10am C</w:t>
      </w:r>
      <w:r w:rsidR="004B4EC6">
        <w:t>arry</w:t>
      </w:r>
      <w:r w:rsidRPr="00F02AAE">
        <w:t>duff</w:t>
      </w:r>
    </w:p>
    <w:p w14:paraId="18E090F8" w14:textId="77777777" w:rsidR="00F02AAE" w:rsidRPr="00F02AAE" w:rsidRDefault="00F02AAE" w:rsidP="00F02AAE">
      <w:pPr>
        <w:pStyle w:val="largemain"/>
        <w:rPr>
          <w:sz w:val="16"/>
        </w:rPr>
      </w:pPr>
    </w:p>
    <w:p w14:paraId="2752B8D5" w14:textId="77777777" w:rsidR="00F02AAE" w:rsidRPr="00F02AAE" w:rsidRDefault="00F02AAE" w:rsidP="00F02AAE">
      <w:pPr>
        <w:pStyle w:val="largemain"/>
        <w:rPr>
          <w:sz w:val="16"/>
        </w:rPr>
      </w:pPr>
      <w:r>
        <w:t xml:space="preserve">Ballymaccarratt Church and Graveyard: an illustrated talk by </w:t>
      </w:r>
      <w:r w:rsidRPr="00F02AAE">
        <w:t xml:space="preserve">Charlotte Murtagh </w:t>
      </w:r>
      <w:r>
        <w:t xml:space="preserve">with refreshments. </w:t>
      </w:r>
      <w:r w:rsidRPr="00F02AAE">
        <w:t xml:space="preserve">Mitchell </w:t>
      </w:r>
      <w:r>
        <w:t>Roo</w:t>
      </w:r>
      <w:r w:rsidRPr="00F02AAE">
        <w:t>m 2pm</w:t>
      </w:r>
      <w:r>
        <w:t>. Booking not required – just come and bring some friends!</w:t>
      </w:r>
      <w:r w:rsidRPr="00F02AAE">
        <w:t xml:space="preserve"> </w:t>
      </w:r>
      <w:r>
        <w:t>Donations will be given to the Church Roof Fund.</w:t>
      </w:r>
    </w:p>
    <w:p w14:paraId="2B89828C" w14:textId="77777777" w:rsidR="00F02AAE" w:rsidRPr="00F02AAE" w:rsidRDefault="00F02AAE" w:rsidP="00F02AAE">
      <w:pPr>
        <w:pStyle w:val="largemain"/>
        <w:rPr>
          <w:sz w:val="16"/>
        </w:rPr>
      </w:pPr>
    </w:p>
    <w:p w14:paraId="28D014C5" w14:textId="77777777" w:rsidR="00F02AAE" w:rsidRPr="00F02AAE" w:rsidRDefault="00F02AAE" w:rsidP="00F02AAE">
      <w:pPr>
        <w:pStyle w:val="largemain"/>
        <w:rPr>
          <w:sz w:val="16"/>
        </w:rPr>
      </w:pPr>
      <w:r w:rsidRPr="00F02AAE">
        <w:t>Alpha 6:30pm Mitchell r</w:t>
      </w:r>
      <w:r>
        <w:t>oo</w:t>
      </w:r>
      <w:r w:rsidRPr="00F02AAE">
        <w:t xml:space="preserve">m </w:t>
      </w:r>
    </w:p>
    <w:p w14:paraId="5543B20E" w14:textId="2453926A" w:rsidR="00F02AAE" w:rsidRPr="00F02AAE" w:rsidRDefault="00F02AAE" w:rsidP="00F02AAE">
      <w:pPr>
        <w:pStyle w:val="largemain"/>
        <w:rPr>
          <w:sz w:val="16"/>
        </w:rPr>
      </w:pPr>
      <w:r>
        <w:t>This week’s t</w:t>
      </w:r>
      <w:r w:rsidRPr="00F02AAE">
        <w:t>opic- How can I have faith?</w:t>
      </w:r>
      <w:r w:rsidR="009151B8">
        <w:t xml:space="preserve"> </w:t>
      </w:r>
    </w:p>
    <w:p w14:paraId="21129728" w14:textId="77777777" w:rsidR="00F02AAE" w:rsidRPr="00F02AAE" w:rsidRDefault="00F02AAE" w:rsidP="00F02AAE">
      <w:pPr>
        <w:pStyle w:val="largemain"/>
        <w:rPr>
          <w:sz w:val="16"/>
        </w:rPr>
      </w:pPr>
    </w:p>
    <w:p w14:paraId="15F1E261" w14:textId="77777777" w:rsidR="00F02AAE" w:rsidRPr="00F02AAE" w:rsidRDefault="00F02AAE" w:rsidP="00F02AAE">
      <w:pPr>
        <w:pStyle w:val="largemain"/>
        <w:rPr>
          <w:sz w:val="16"/>
        </w:rPr>
      </w:pPr>
      <w:r w:rsidRPr="00F02AAE">
        <w:t>Bowling 7:30pm</w:t>
      </w:r>
    </w:p>
    <w:p w14:paraId="7B86549D" w14:textId="77777777" w:rsidR="00F02AAE" w:rsidRPr="00F02AAE" w:rsidRDefault="00F02AAE" w:rsidP="00F02AAE">
      <w:pPr>
        <w:pStyle w:val="largemain"/>
        <w:rPr>
          <w:sz w:val="16"/>
        </w:rPr>
      </w:pPr>
    </w:p>
    <w:p w14:paraId="3629289F" w14:textId="77777777" w:rsidR="00F02AAE" w:rsidRPr="00F02AAE" w:rsidRDefault="00F02AAE" w:rsidP="00F02AAE">
      <w:pPr>
        <w:pStyle w:val="largemain"/>
        <w:rPr>
          <w:sz w:val="16"/>
        </w:rPr>
      </w:pPr>
      <w:r w:rsidRPr="00F02AAE">
        <w:t>Magazine notes due by Wednesday</w:t>
      </w:r>
    </w:p>
    <w:p w14:paraId="64081F92" w14:textId="77777777" w:rsidR="00F02AAE" w:rsidRPr="00F02AAE" w:rsidRDefault="00F02AAE" w:rsidP="00F02AAE">
      <w:pPr>
        <w:pStyle w:val="largemain"/>
        <w:rPr>
          <w:sz w:val="16"/>
        </w:rPr>
      </w:pPr>
    </w:p>
    <w:p w14:paraId="4AE1B8EF" w14:textId="77777777" w:rsidR="00F02AAE" w:rsidRPr="00F02AAE" w:rsidRDefault="00F02AAE" w:rsidP="00F02AAE">
      <w:pPr>
        <w:pStyle w:val="largemain"/>
        <w:rPr>
          <w:b/>
          <w:bCs/>
          <w:sz w:val="16"/>
        </w:rPr>
      </w:pPr>
      <w:r w:rsidRPr="00F02AAE">
        <w:rPr>
          <w:b/>
          <w:bCs/>
        </w:rPr>
        <w:t>Thursday</w:t>
      </w:r>
    </w:p>
    <w:p w14:paraId="6C21B0F0" w14:textId="77777777" w:rsidR="00F02AAE" w:rsidRPr="00F02AAE" w:rsidRDefault="00F02AAE" w:rsidP="00F02AAE">
      <w:pPr>
        <w:pStyle w:val="largemain"/>
        <w:rPr>
          <w:sz w:val="16"/>
        </w:rPr>
      </w:pPr>
      <w:r w:rsidRPr="00F02AAE">
        <w:t xml:space="preserve">Beavers 6:15pm, </w:t>
      </w:r>
    </w:p>
    <w:p w14:paraId="535AB6E0" w14:textId="77777777" w:rsidR="00F02AAE" w:rsidRPr="00F02AAE" w:rsidRDefault="00F02AAE" w:rsidP="00F02AAE">
      <w:pPr>
        <w:pStyle w:val="largemain"/>
        <w:rPr>
          <w:sz w:val="16"/>
        </w:rPr>
      </w:pPr>
      <w:r w:rsidRPr="00F02AAE">
        <w:t>Explorer Scouts &amp; Scouts 7:30pm</w:t>
      </w:r>
    </w:p>
    <w:p w14:paraId="5A2681A5" w14:textId="77777777" w:rsidR="00F02AAE" w:rsidRPr="00F02AAE" w:rsidRDefault="00F02AAE" w:rsidP="00F02AAE">
      <w:pPr>
        <w:pStyle w:val="largemain"/>
        <w:rPr>
          <w:sz w:val="16"/>
        </w:rPr>
      </w:pPr>
    </w:p>
    <w:p w14:paraId="02A51D1B" w14:textId="5E27DE05" w:rsidR="00F02AAE" w:rsidRPr="00F02AAE" w:rsidRDefault="009151B8" w:rsidP="00F02AAE">
      <w:pPr>
        <w:pStyle w:val="largemain"/>
        <w:rPr>
          <w:b/>
          <w:bCs/>
          <w:sz w:val="16"/>
        </w:rPr>
      </w:pPr>
      <w:r>
        <w:rPr>
          <w:b/>
          <w:bCs/>
        </w:rPr>
        <w:t xml:space="preserve"> </w:t>
      </w:r>
      <w:r w:rsidR="00F02AAE" w:rsidRPr="00F02AAE">
        <w:rPr>
          <w:b/>
          <w:bCs/>
        </w:rPr>
        <w:t>Friday</w:t>
      </w:r>
    </w:p>
    <w:p w14:paraId="07EA7D56" w14:textId="77777777" w:rsidR="00F02AAE" w:rsidRPr="00F02AAE" w:rsidRDefault="00F02AAE" w:rsidP="00F02AAE">
      <w:pPr>
        <w:pStyle w:val="largemain"/>
        <w:rPr>
          <w:b/>
          <w:bCs/>
          <w:sz w:val="16"/>
        </w:rPr>
      </w:pPr>
      <w:r w:rsidRPr="00F02AAE">
        <w:t>B</w:t>
      </w:r>
      <w:r>
        <w:t xml:space="preserve">abies </w:t>
      </w:r>
      <w:r w:rsidRPr="00F02AAE">
        <w:t>&amp;</w:t>
      </w:r>
      <w:r>
        <w:t xml:space="preserve"> </w:t>
      </w:r>
      <w:r w:rsidRPr="00F02AAE">
        <w:t>T</w:t>
      </w:r>
      <w:r>
        <w:t xml:space="preserve">oddlers </w:t>
      </w:r>
      <w:r w:rsidRPr="00F02AAE">
        <w:t xml:space="preserve">10-11:30 </w:t>
      </w:r>
      <w:r>
        <w:t>in Carryduff church hall</w:t>
      </w:r>
    </w:p>
    <w:p w14:paraId="49D71260" w14:textId="77777777" w:rsidR="00F02AAE" w:rsidRPr="00F02AAE" w:rsidRDefault="00F02AAE" w:rsidP="00F02AAE">
      <w:pPr>
        <w:pStyle w:val="largemain"/>
        <w:rPr>
          <w:sz w:val="16"/>
        </w:rPr>
      </w:pPr>
    </w:p>
    <w:p w14:paraId="2F332B1E" w14:textId="77777777" w:rsidR="00F02AAE" w:rsidRPr="00F02AAE" w:rsidRDefault="00F02AAE" w:rsidP="00F02AAE">
      <w:pPr>
        <w:pStyle w:val="largemain"/>
        <w:rPr>
          <w:sz w:val="16"/>
        </w:rPr>
      </w:pPr>
      <w:r w:rsidRPr="00F02AAE">
        <w:lastRenderedPageBreak/>
        <w:t>Jclub 7pm</w:t>
      </w:r>
    </w:p>
    <w:p w14:paraId="5909FCAE" w14:textId="77777777" w:rsidR="00F02AAE" w:rsidRPr="00F02AAE" w:rsidRDefault="00F02AAE" w:rsidP="00F02AAE">
      <w:pPr>
        <w:pStyle w:val="largemain"/>
        <w:rPr>
          <w:sz w:val="16"/>
        </w:rPr>
      </w:pPr>
    </w:p>
    <w:p w14:paraId="0FB8E60E" w14:textId="77777777" w:rsidR="00F02AAE" w:rsidRPr="00F02AAE" w:rsidRDefault="00F02AAE" w:rsidP="00F02AAE">
      <w:pPr>
        <w:pStyle w:val="largemain"/>
        <w:rPr>
          <w:b/>
          <w:bCs/>
          <w:sz w:val="16"/>
        </w:rPr>
      </w:pPr>
      <w:r w:rsidRPr="00F02AAE">
        <w:rPr>
          <w:b/>
          <w:bCs/>
        </w:rPr>
        <w:t>Sunday</w:t>
      </w:r>
    </w:p>
    <w:p w14:paraId="17BF013A" w14:textId="77777777" w:rsidR="00F02AAE" w:rsidRPr="00F02AAE" w:rsidRDefault="00F02AAE" w:rsidP="00F02AAE">
      <w:pPr>
        <w:pStyle w:val="largemain"/>
        <w:rPr>
          <w:sz w:val="16"/>
        </w:rPr>
      </w:pPr>
      <w:r w:rsidRPr="00F02AAE">
        <w:t>8:30am H</w:t>
      </w:r>
      <w:r>
        <w:t xml:space="preserve">oly </w:t>
      </w:r>
      <w:r w:rsidRPr="00F02AAE">
        <w:t>C</w:t>
      </w:r>
      <w:r>
        <w:t>ommunion</w:t>
      </w:r>
      <w:r w:rsidRPr="00F02AAE">
        <w:t xml:space="preserve"> (C</w:t>
      </w:r>
      <w:r>
        <w:t>arry</w:t>
      </w:r>
      <w:r w:rsidRPr="00F02AAE">
        <w:t>duff)</w:t>
      </w:r>
    </w:p>
    <w:p w14:paraId="06ECA41A" w14:textId="77777777" w:rsidR="00F02AAE" w:rsidRPr="00F02AAE" w:rsidRDefault="00F02AAE" w:rsidP="00F02AAE">
      <w:pPr>
        <w:pStyle w:val="largemain"/>
        <w:rPr>
          <w:sz w:val="16"/>
        </w:rPr>
      </w:pPr>
      <w:r w:rsidRPr="00F02AAE">
        <w:t>10</w:t>
      </w:r>
      <w:r>
        <w:t>:00</w:t>
      </w:r>
      <w:r w:rsidRPr="00F02AAE">
        <w:t>am Morning worship</w:t>
      </w:r>
      <w:r>
        <w:t xml:space="preserve"> </w:t>
      </w:r>
      <w:r w:rsidRPr="00F02AAE">
        <w:t>(C</w:t>
      </w:r>
      <w:r>
        <w:t>arry</w:t>
      </w:r>
      <w:r w:rsidRPr="00F02AAE">
        <w:t>duff)</w:t>
      </w:r>
    </w:p>
    <w:p w14:paraId="6A658BD9" w14:textId="77777777" w:rsidR="00F02AAE" w:rsidRPr="00F02AAE" w:rsidRDefault="00F02AAE" w:rsidP="00F02AAE">
      <w:pPr>
        <w:pStyle w:val="largemain"/>
        <w:rPr>
          <w:sz w:val="16"/>
        </w:rPr>
      </w:pPr>
      <w:r w:rsidRPr="00F02AAE">
        <w:t>3</w:t>
      </w:r>
      <w:r>
        <w:t>:00</w:t>
      </w:r>
      <w:r w:rsidRPr="00F02AAE">
        <w:t>pm Killaney harvest (please note no 12-noon service)</w:t>
      </w:r>
    </w:p>
    <w:p w14:paraId="54B2FB7E" w14:textId="77777777" w:rsidR="00F02AAE" w:rsidRPr="00F02AAE" w:rsidRDefault="00F02AAE" w:rsidP="00F02AAE">
      <w:pPr>
        <w:pStyle w:val="largemain"/>
        <w:rPr>
          <w:sz w:val="16"/>
        </w:rPr>
      </w:pPr>
    </w:p>
    <w:p w14:paraId="4CCD8551" w14:textId="3F603F34" w:rsidR="00F02AAE" w:rsidRPr="00F02AAE" w:rsidRDefault="00F02AAE" w:rsidP="00F02AAE">
      <w:pPr>
        <w:pStyle w:val="largemain"/>
      </w:pPr>
    </w:p>
    <w:sectPr w:rsidR="00F02AAE" w:rsidRPr="00F02AAE" w:rsidSect="008A372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B554A6"/>
    <w:multiLevelType w:val="hybridMultilevel"/>
    <w:tmpl w:val="33AE1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2A5846"/>
    <w:multiLevelType w:val="hybridMultilevel"/>
    <w:tmpl w:val="9A22A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4259429">
    <w:abstractNumId w:val="0"/>
  </w:num>
  <w:num w:numId="2" w16cid:durableId="60970823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45F"/>
    <w:rsid w:val="001F12E9"/>
    <w:rsid w:val="00297CAE"/>
    <w:rsid w:val="002C03CB"/>
    <w:rsid w:val="002D07DF"/>
    <w:rsid w:val="00394BDD"/>
    <w:rsid w:val="003A7F4A"/>
    <w:rsid w:val="0045545F"/>
    <w:rsid w:val="004B4EC6"/>
    <w:rsid w:val="004E0F3D"/>
    <w:rsid w:val="00562BFE"/>
    <w:rsid w:val="00693069"/>
    <w:rsid w:val="006D7206"/>
    <w:rsid w:val="008A372B"/>
    <w:rsid w:val="008F57EA"/>
    <w:rsid w:val="009151B8"/>
    <w:rsid w:val="0094101F"/>
    <w:rsid w:val="00A44241"/>
    <w:rsid w:val="00AD59B2"/>
    <w:rsid w:val="00B33EB6"/>
    <w:rsid w:val="00BA592C"/>
    <w:rsid w:val="00BE2029"/>
    <w:rsid w:val="00BF40FF"/>
    <w:rsid w:val="00C1369A"/>
    <w:rsid w:val="00C15953"/>
    <w:rsid w:val="00C46A49"/>
    <w:rsid w:val="00C77815"/>
    <w:rsid w:val="00D86C48"/>
    <w:rsid w:val="00E20B2F"/>
    <w:rsid w:val="00EA5695"/>
    <w:rsid w:val="00F02A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B0A78"/>
  <w15:chartTrackingRefBased/>
  <w15:docId w15:val="{ECECC6FC-67E2-EB40-A13F-8639CC549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rgeHeading1">
    <w:name w:val="Large Heading 1"/>
    <w:basedOn w:val="Normal"/>
    <w:qFormat/>
    <w:rsid w:val="00EA5695"/>
    <w:pPr>
      <w:spacing w:after="0" w:line="240" w:lineRule="auto"/>
      <w:jc w:val="right"/>
    </w:pPr>
    <w:rPr>
      <w:rFonts w:ascii="Cambria" w:hAnsi="Cambria" w:cs="Times New Roman (Body CS)"/>
      <w:b/>
      <w:caps/>
      <w:color w:val="EE0000"/>
      <w:sz w:val="48"/>
    </w:rPr>
  </w:style>
  <w:style w:type="paragraph" w:customStyle="1" w:styleId="LargeHeading2">
    <w:name w:val="Large Heading 2"/>
    <w:basedOn w:val="LargeHeading1"/>
    <w:qFormat/>
    <w:rsid w:val="00EA5695"/>
    <w:rPr>
      <w:sz w:val="40"/>
    </w:rPr>
  </w:style>
  <w:style w:type="character" w:customStyle="1" w:styleId="Heading1Char">
    <w:name w:val="Heading 1 Char"/>
    <w:basedOn w:val="DefaultParagraphFont"/>
    <w:link w:val="Heading1"/>
    <w:uiPriority w:val="9"/>
    <w:rsid w:val="006D7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206"/>
    <w:rPr>
      <w:rFonts w:eastAsiaTheme="majorEastAsia" w:cstheme="majorBidi"/>
      <w:color w:val="272727" w:themeColor="text1" w:themeTint="D8"/>
    </w:rPr>
  </w:style>
  <w:style w:type="paragraph" w:styleId="Title">
    <w:name w:val="Title"/>
    <w:basedOn w:val="Normal"/>
    <w:next w:val="Normal"/>
    <w:link w:val="TitleChar"/>
    <w:uiPriority w:val="10"/>
    <w:qFormat/>
    <w:rsid w:val="006D7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206"/>
    <w:pPr>
      <w:spacing w:before="160"/>
      <w:jc w:val="center"/>
    </w:pPr>
    <w:rPr>
      <w:i/>
      <w:iCs/>
      <w:color w:val="404040" w:themeColor="text1" w:themeTint="BF"/>
    </w:rPr>
  </w:style>
  <w:style w:type="character" w:customStyle="1" w:styleId="QuoteChar">
    <w:name w:val="Quote Char"/>
    <w:basedOn w:val="DefaultParagraphFont"/>
    <w:link w:val="Quote"/>
    <w:uiPriority w:val="29"/>
    <w:rsid w:val="006D7206"/>
    <w:rPr>
      <w:i/>
      <w:iCs/>
      <w:color w:val="404040" w:themeColor="text1" w:themeTint="BF"/>
    </w:rPr>
  </w:style>
  <w:style w:type="paragraph" w:styleId="ListParagraph">
    <w:name w:val="List Paragraph"/>
    <w:basedOn w:val="Normal"/>
    <w:uiPriority w:val="34"/>
    <w:qFormat/>
    <w:rsid w:val="006D7206"/>
    <w:pPr>
      <w:ind w:left="720"/>
      <w:contextualSpacing/>
    </w:pPr>
  </w:style>
  <w:style w:type="character" w:styleId="IntenseEmphasis">
    <w:name w:val="Intense Emphasis"/>
    <w:basedOn w:val="DefaultParagraphFont"/>
    <w:uiPriority w:val="21"/>
    <w:qFormat/>
    <w:rsid w:val="006D7206"/>
    <w:rPr>
      <w:i/>
      <w:iCs/>
      <w:color w:val="0F4761" w:themeColor="accent1" w:themeShade="BF"/>
    </w:rPr>
  </w:style>
  <w:style w:type="paragraph" w:styleId="IntenseQuote">
    <w:name w:val="Intense Quote"/>
    <w:basedOn w:val="Normal"/>
    <w:next w:val="Normal"/>
    <w:link w:val="IntenseQuoteChar"/>
    <w:uiPriority w:val="30"/>
    <w:qFormat/>
    <w:rsid w:val="006D7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206"/>
    <w:rPr>
      <w:i/>
      <w:iCs/>
      <w:color w:val="0F4761" w:themeColor="accent1" w:themeShade="BF"/>
    </w:rPr>
  </w:style>
  <w:style w:type="character" w:styleId="IntenseReference">
    <w:name w:val="Intense Reference"/>
    <w:basedOn w:val="DefaultParagraphFont"/>
    <w:uiPriority w:val="32"/>
    <w:qFormat/>
    <w:rsid w:val="006D7206"/>
    <w:rPr>
      <w:b/>
      <w:bCs/>
      <w:smallCaps/>
      <w:color w:val="0F4761" w:themeColor="accent1" w:themeShade="BF"/>
      <w:spacing w:val="5"/>
    </w:rPr>
  </w:style>
  <w:style w:type="paragraph" w:customStyle="1" w:styleId="largemain">
    <w:name w:val="large main"/>
    <w:basedOn w:val="Normal"/>
    <w:qFormat/>
    <w:rsid w:val="00EA5695"/>
    <w:pPr>
      <w:spacing w:after="0" w:line="240" w:lineRule="auto"/>
    </w:pPr>
    <w:rPr>
      <w:rFonts w:ascii="Cambria" w:hAnsi="Cambria"/>
      <w:sz w:val="44"/>
    </w:rPr>
  </w:style>
  <w:style w:type="paragraph" w:customStyle="1" w:styleId="Largemainbold">
    <w:name w:val="Large main bold"/>
    <w:basedOn w:val="Normal"/>
    <w:qFormat/>
    <w:rsid w:val="00EA5695"/>
    <w:pPr>
      <w:spacing w:after="0" w:line="240" w:lineRule="auto"/>
    </w:pPr>
    <w:rPr>
      <w:rFonts w:ascii="Cambria" w:hAnsi="Cambria"/>
      <w:b/>
      <w:sz w:val="44"/>
    </w:rPr>
  </w:style>
  <w:style w:type="paragraph" w:customStyle="1" w:styleId="SmallHeading1">
    <w:name w:val="Small Heading 1"/>
    <w:basedOn w:val="LargeHeading1"/>
    <w:qFormat/>
    <w:rsid w:val="00EA5695"/>
    <w:rPr>
      <w:sz w:val="36"/>
    </w:rPr>
  </w:style>
  <w:style w:type="paragraph" w:customStyle="1" w:styleId="SmallHeading2">
    <w:name w:val="Small Heading 2"/>
    <w:basedOn w:val="LargeHeading1"/>
    <w:qFormat/>
    <w:rsid w:val="00EA5695"/>
    <w:rPr>
      <w:sz w:val="32"/>
    </w:rPr>
  </w:style>
  <w:style w:type="paragraph" w:customStyle="1" w:styleId="Smallmain">
    <w:name w:val="Small main"/>
    <w:basedOn w:val="largemain"/>
    <w:qFormat/>
    <w:rsid w:val="00EA5695"/>
    <w:rPr>
      <w:rFonts w:cs="Times New Roman (Body CS)"/>
      <w:sz w:val="30"/>
    </w:rPr>
  </w:style>
  <w:style w:type="paragraph" w:customStyle="1" w:styleId="smallmainbold">
    <w:name w:val="small main bold"/>
    <w:basedOn w:val="Largemainbold"/>
    <w:qFormat/>
    <w:rsid w:val="00EA5695"/>
    <w:rPr>
      <w:rFonts w:cs="Times New Roman (Body CS)"/>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keal/Desktop/Maureen/Library/Group%20Containers/UBF8T346G9.Office/User%20Content.localized/Templates.localized/Order%20of%20Servic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Order of Service 3.dotx</Template>
  <TotalTime>36</TotalTime>
  <Pages>14</Pages>
  <Words>1950</Words>
  <Characters>11120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dc:creator>
  <cp:keywords/>
  <dc:description/>
  <cp:lastModifiedBy>Maureen</cp:lastModifiedBy>
  <cp:revision>12</cp:revision>
  <dcterms:created xsi:type="dcterms:W3CDTF">2026-10-07T22:37:00Z</dcterms:created>
  <dcterms:modified xsi:type="dcterms:W3CDTF">2026-10-08T13:20:00Z</dcterms:modified>
</cp:coreProperties>
</file>