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2F52A" w14:textId="5A60071B" w:rsidR="002C0CAD" w:rsidRPr="002C0CAD" w:rsidRDefault="00175719" w:rsidP="004A03F7">
      <w:pPr>
        <w:pStyle w:val="LargeHeading1"/>
        <w:jc w:val="center"/>
        <w:rPr>
          <w:sz w:val="16"/>
        </w:rPr>
      </w:pPr>
      <w:r w:rsidRPr="004A03F7">
        <w:t xml:space="preserve"> SUNDAY 4th OCTOBER</w:t>
      </w:r>
    </w:p>
    <w:p w14:paraId="79019C18" w14:textId="08BA20BE" w:rsidR="002C0CAD" w:rsidRPr="002C0CAD" w:rsidRDefault="00175719" w:rsidP="004A03F7">
      <w:pPr>
        <w:pStyle w:val="LargeHeading1"/>
        <w:jc w:val="center"/>
        <w:rPr>
          <w:sz w:val="16"/>
        </w:rPr>
      </w:pPr>
      <w:r w:rsidRPr="004A03F7">
        <w:t xml:space="preserve"> 18</w:t>
      </w:r>
      <w:r w:rsidRPr="004A03F7">
        <w:rPr>
          <w:vertAlign w:val="superscript"/>
        </w:rPr>
        <w:t>TH</w:t>
      </w:r>
      <w:r w:rsidRPr="004A03F7">
        <w:t xml:space="preserve"> SUNDAY AFTER TRINITY</w:t>
      </w:r>
    </w:p>
    <w:p w14:paraId="4DCE3AF4" w14:textId="77777777" w:rsidR="002C0CAD" w:rsidRPr="002C0CAD" w:rsidRDefault="002C0CAD" w:rsidP="00175719">
      <w:pPr>
        <w:pStyle w:val="smallmainbold"/>
        <w:rPr>
          <w:b w:val="0"/>
          <w:bCs/>
          <w:sz w:val="16"/>
          <w:szCs w:val="32"/>
        </w:rPr>
      </w:pPr>
    </w:p>
    <w:p w14:paraId="7329E2B6" w14:textId="6786DB1C" w:rsidR="002C0CAD" w:rsidRPr="002C0CAD" w:rsidRDefault="00175719" w:rsidP="004A03F7">
      <w:pPr>
        <w:pStyle w:val="LargeHeading1"/>
        <w:rPr>
          <w:sz w:val="16"/>
        </w:rPr>
      </w:pPr>
      <w:r w:rsidRPr="004A03F7">
        <w:t xml:space="preserve"> The Greeting </w:t>
      </w:r>
      <w:r w:rsidR="004A03F7" w:rsidRPr="004A03F7">
        <w:t xml:space="preserve">- </w:t>
      </w:r>
      <w:r w:rsidRPr="004A03F7">
        <w:t xml:space="preserve">Hello and Welcome </w:t>
      </w:r>
    </w:p>
    <w:p w14:paraId="28EB493E" w14:textId="77777777" w:rsidR="002C0CAD" w:rsidRPr="002C0CAD" w:rsidRDefault="002C0CAD" w:rsidP="00175719">
      <w:pPr>
        <w:pStyle w:val="smallmainbold"/>
        <w:rPr>
          <w:b w:val="0"/>
          <w:bCs/>
          <w:sz w:val="16"/>
          <w:szCs w:val="32"/>
        </w:rPr>
      </w:pPr>
    </w:p>
    <w:p w14:paraId="073930CF" w14:textId="77777777" w:rsidR="002C0CAD" w:rsidRPr="002C0CAD" w:rsidRDefault="00175719" w:rsidP="002C0CAD">
      <w:pPr>
        <w:pStyle w:val="largemain"/>
        <w:rPr>
          <w:b/>
          <w:sz w:val="16"/>
        </w:rPr>
      </w:pPr>
      <w:r w:rsidRPr="00175719">
        <w:t>The Lord be with you.</w:t>
      </w:r>
    </w:p>
    <w:p w14:paraId="29482232" w14:textId="77777777" w:rsidR="002C0CAD" w:rsidRPr="002C0CAD" w:rsidRDefault="002C0CAD" w:rsidP="002C0CAD">
      <w:pPr>
        <w:pStyle w:val="largemain"/>
        <w:rPr>
          <w:b/>
          <w:sz w:val="16"/>
        </w:rPr>
      </w:pPr>
      <w:r w:rsidRPr="002C0CAD">
        <w:rPr>
          <w:b/>
        </w:rPr>
        <w:t xml:space="preserve">And </w:t>
      </w:r>
      <w:proofErr w:type="gramStart"/>
      <w:r w:rsidRPr="002C0CAD">
        <w:rPr>
          <w:b/>
        </w:rPr>
        <w:t>also</w:t>
      </w:r>
      <w:proofErr w:type="gramEnd"/>
      <w:r w:rsidRPr="002C0CAD">
        <w:rPr>
          <w:b/>
        </w:rPr>
        <w:t xml:space="preserve"> with you.</w:t>
      </w:r>
    </w:p>
    <w:p w14:paraId="4F54B11A" w14:textId="77777777" w:rsidR="002C0CAD" w:rsidRPr="002C0CAD" w:rsidRDefault="002C0CAD" w:rsidP="002C0CAD">
      <w:pPr>
        <w:pStyle w:val="largemain"/>
        <w:rPr>
          <w:b/>
          <w:sz w:val="16"/>
        </w:rPr>
      </w:pPr>
    </w:p>
    <w:p w14:paraId="4F3115F8" w14:textId="77777777" w:rsidR="002C0CAD" w:rsidRPr="002C0CAD" w:rsidRDefault="00175719" w:rsidP="002C0CAD">
      <w:pPr>
        <w:pStyle w:val="largemain"/>
        <w:rPr>
          <w:b/>
          <w:sz w:val="16"/>
        </w:rPr>
      </w:pPr>
      <w:r w:rsidRPr="00175719">
        <w:t>O Lord, open our lips</w:t>
      </w:r>
    </w:p>
    <w:p w14:paraId="0130CFF6" w14:textId="77777777" w:rsidR="002C0CAD" w:rsidRPr="002C0CAD" w:rsidRDefault="00175719" w:rsidP="002C0CAD">
      <w:pPr>
        <w:pStyle w:val="largemain"/>
        <w:rPr>
          <w:b/>
          <w:sz w:val="16"/>
        </w:rPr>
      </w:pPr>
      <w:r w:rsidRPr="00175719">
        <w:t xml:space="preserve"> </w:t>
      </w:r>
      <w:r w:rsidR="002C0CAD" w:rsidRPr="002C0CAD">
        <w:rPr>
          <w:b/>
        </w:rPr>
        <w:t>and our mouth will proclaim your praise.</w:t>
      </w:r>
      <w:r w:rsidRPr="00175719">
        <w:t xml:space="preserve"> </w:t>
      </w:r>
    </w:p>
    <w:p w14:paraId="48A6C2F2" w14:textId="77777777" w:rsidR="002C0CAD" w:rsidRPr="002C0CAD" w:rsidRDefault="002C0CAD" w:rsidP="002C0CAD">
      <w:pPr>
        <w:pStyle w:val="largemain"/>
        <w:rPr>
          <w:b/>
          <w:sz w:val="16"/>
        </w:rPr>
      </w:pPr>
    </w:p>
    <w:p w14:paraId="2A35DE3F" w14:textId="77777777" w:rsidR="002C0CAD" w:rsidRPr="002C0CAD" w:rsidRDefault="00175719" w:rsidP="002C0CAD">
      <w:pPr>
        <w:pStyle w:val="largemain"/>
        <w:rPr>
          <w:b/>
          <w:sz w:val="16"/>
        </w:rPr>
      </w:pPr>
      <w:r w:rsidRPr="00175719">
        <w:t>Let us worship the Lord.</w:t>
      </w:r>
    </w:p>
    <w:p w14:paraId="48D14AE3" w14:textId="77777777" w:rsidR="002C0CAD" w:rsidRPr="002C0CAD" w:rsidRDefault="00175719" w:rsidP="002C0CAD">
      <w:pPr>
        <w:pStyle w:val="largemain"/>
        <w:rPr>
          <w:b/>
          <w:sz w:val="16"/>
        </w:rPr>
      </w:pPr>
      <w:r w:rsidRPr="00175719">
        <w:t xml:space="preserve"> </w:t>
      </w:r>
      <w:r w:rsidR="002C0CAD" w:rsidRPr="002C0CAD">
        <w:rPr>
          <w:b/>
        </w:rPr>
        <w:t>All praise to his name.</w:t>
      </w:r>
      <w:r w:rsidRPr="00175719">
        <w:t xml:space="preserve"> </w:t>
      </w:r>
    </w:p>
    <w:p w14:paraId="2032B01F" w14:textId="77777777" w:rsidR="002C0CAD" w:rsidRPr="002C0CAD" w:rsidRDefault="002C0CAD" w:rsidP="00175719">
      <w:pPr>
        <w:pStyle w:val="smallmainbold"/>
        <w:rPr>
          <w:b w:val="0"/>
          <w:bCs/>
          <w:sz w:val="16"/>
          <w:szCs w:val="32"/>
        </w:rPr>
      </w:pPr>
    </w:p>
    <w:p w14:paraId="0A6FC7BD" w14:textId="77777777" w:rsidR="002C0CAD" w:rsidRPr="002C0CAD" w:rsidRDefault="00175719" w:rsidP="002C0CAD">
      <w:pPr>
        <w:pStyle w:val="largemain"/>
        <w:rPr>
          <w:b/>
          <w:sz w:val="16"/>
        </w:rPr>
      </w:pPr>
      <w:r w:rsidRPr="00175719">
        <w:t>Blessed be God, Father, Son and Holy Spirit.</w:t>
      </w:r>
    </w:p>
    <w:p w14:paraId="3E2CF8AD" w14:textId="77777777" w:rsidR="002C0CAD" w:rsidRPr="002C0CAD" w:rsidRDefault="002C0CAD" w:rsidP="002C0CAD">
      <w:pPr>
        <w:pStyle w:val="largemain"/>
        <w:rPr>
          <w:b/>
          <w:sz w:val="16"/>
        </w:rPr>
      </w:pPr>
      <w:r w:rsidRPr="002C0CAD">
        <w:rPr>
          <w:b/>
        </w:rPr>
        <w:t>Blessed be God for ever.</w:t>
      </w:r>
    </w:p>
    <w:p w14:paraId="5E4CD17F" w14:textId="77777777" w:rsidR="002C0CAD" w:rsidRPr="002C0CAD" w:rsidRDefault="002C0CAD" w:rsidP="00175719">
      <w:pPr>
        <w:pStyle w:val="smallmainbold"/>
        <w:rPr>
          <w:b w:val="0"/>
          <w:bCs/>
          <w:sz w:val="16"/>
          <w:szCs w:val="32"/>
        </w:rPr>
      </w:pPr>
    </w:p>
    <w:p w14:paraId="423FF15A" w14:textId="77777777" w:rsidR="002C0CAD" w:rsidRPr="002C0CAD" w:rsidRDefault="00175719" w:rsidP="002C0CAD">
      <w:pPr>
        <w:pStyle w:val="LargeHeading1"/>
        <w:rPr>
          <w:sz w:val="16"/>
        </w:rPr>
      </w:pPr>
      <w:r w:rsidRPr="002C0CAD">
        <w:t xml:space="preserve">I will enter his gates with thanksgiving in my heart </w:t>
      </w:r>
      <w:r w:rsidR="002C0CAD">
        <w:t xml:space="preserve"> - </w:t>
      </w:r>
      <w:r w:rsidRPr="002C0CAD">
        <w:t>Hymn 334</w:t>
      </w:r>
    </w:p>
    <w:p w14:paraId="2A1ADB72" w14:textId="77777777" w:rsidR="002C0CAD" w:rsidRPr="002C0CAD" w:rsidRDefault="002C0CAD" w:rsidP="00175719">
      <w:pPr>
        <w:pStyle w:val="smallmainbold"/>
        <w:rPr>
          <w:b w:val="0"/>
          <w:bCs/>
          <w:sz w:val="16"/>
          <w:szCs w:val="32"/>
        </w:rPr>
      </w:pPr>
    </w:p>
    <w:p w14:paraId="3C2FDF61" w14:textId="77777777" w:rsidR="002C0CAD" w:rsidRPr="002C0CAD" w:rsidRDefault="00175719" w:rsidP="002C0CAD">
      <w:pPr>
        <w:pStyle w:val="largemain"/>
        <w:rPr>
          <w:sz w:val="16"/>
        </w:rPr>
      </w:pPr>
      <w:r w:rsidRPr="002C0CAD">
        <w:t>I will enter His gates with thanksgiving in my heart;</w:t>
      </w:r>
    </w:p>
    <w:p w14:paraId="7C52FCF0" w14:textId="77777777" w:rsidR="002C0CAD" w:rsidRPr="002C0CAD" w:rsidRDefault="00175719" w:rsidP="002C0CAD">
      <w:pPr>
        <w:pStyle w:val="largemain"/>
        <w:rPr>
          <w:sz w:val="16"/>
        </w:rPr>
      </w:pPr>
      <w:r w:rsidRPr="002C0CAD">
        <w:t>I will enter His courts with praise.</w:t>
      </w:r>
    </w:p>
    <w:p w14:paraId="253F2B07" w14:textId="77777777" w:rsidR="002C0CAD" w:rsidRPr="002C0CAD" w:rsidRDefault="00175719" w:rsidP="002C0CAD">
      <w:pPr>
        <w:pStyle w:val="largemain"/>
        <w:rPr>
          <w:sz w:val="16"/>
        </w:rPr>
      </w:pPr>
      <w:r w:rsidRPr="002C0CAD">
        <w:t xml:space="preserve">I will say this is the day </w:t>
      </w:r>
    </w:p>
    <w:p w14:paraId="7087ED1D" w14:textId="77777777" w:rsidR="002C0CAD" w:rsidRPr="002C0CAD" w:rsidRDefault="00175719" w:rsidP="002C0CAD">
      <w:pPr>
        <w:pStyle w:val="largemain"/>
        <w:rPr>
          <w:sz w:val="16"/>
        </w:rPr>
      </w:pPr>
      <w:r w:rsidRPr="002C0CAD">
        <w:t>that the Lord has made.</w:t>
      </w:r>
    </w:p>
    <w:p w14:paraId="0A71DA42" w14:textId="77777777" w:rsidR="002C0CAD" w:rsidRPr="002C0CAD" w:rsidRDefault="00175719" w:rsidP="002C0CAD">
      <w:pPr>
        <w:pStyle w:val="largemain"/>
        <w:rPr>
          <w:sz w:val="16"/>
        </w:rPr>
      </w:pPr>
      <w:r w:rsidRPr="002C0CAD">
        <w:t>I will rejoice for He has made me glad.</w:t>
      </w:r>
    </w:p>
    <w:p w14:paraId="4CCED8D0" w14:textId="77777777" w:rsidR="002C0CAD" w:rsidRPr="002C0CAD" w:rsidRDefault="002C0CAD" w:rsidP="002C0CAD">
      <w:pPr>
        <w:pStyle w:val="largemain"/>
        <w:rPr>
          <w:sz w:val="16"/>
        </w:rPr>
      </w:pPr>
    </w:p>
    <w:p w14:paraId="2EDA288A" w14:textId="3DE21533" w:rsidR="002C0CAD" w:rsidRPr="002C0CAD" w:rsidRDefault="00175719" w:rsidP="002C0CAD">
      <w:pPr>
        <w:pStyle w:val="largemain"/>
        <w:rPr>
          <w:i/>
          <w:iCs/>
          <w:sz w:val="16"/>
        </w:rPr>
      </w:pPr>
      <w:r w:rsidRPr="002C0CAD">
        <w:rPr>
          <w:i/>
          <w:iCs/>
        </w:rPr>
        <w:t xml:space="preserve">He has made me glad, </w:t>
      </w:r>
    </w:p>
    <w:p w14:paraId="1F80E90C" w14:textId="2513A40A" w:rsidR="002C0CAD" w:rsidRPr="002C0CAD" w:rsidRDefault="00175719" w:rsidP="002C0CAD">
      <w:pPr>
        <w:pStyle w:val="largemain"/>
        <w:rPr>
          <w:i/>
          <w:iCs/>
          <w:sz w:val="16"/>
        </w:rPr>
      </w:pPr>
      <w:r w:rsidRPr="002C0CAD">
        <w:rPr>
          <w:i/>
          <w:iCs/>
        </w:rPr>
        <w:t>He has made me glad,</w:t>
      </w:r>
    </w:p>
    <w:p w14:paraId="5894EB3D" w14:textId="08AC30E6" w:rsidR="002C0CAD" w:rsidRPr="002C0CAD" w:rsidRDefault="00175719" w:rsidP="002C0CAD">
      <w:pPr>
        <w:pStyle w:val="largemain"/>
        <w:rPr>
          <w:i/>
          <w:iCs/>
          <w:sz w:val="16"/>
        </w:rPr>
      </w:pPr>
      <w:r w:rsidRPr="002C0CAD">
        <w:rPr>
          <w:i/>
          <w:iCs/>
        </w:rPr>
        <w:t>I will rejoice for He has made me glad.</w:t>
      </w:r>
    </w:p>
    <w:p w14:paraId="0C3A575F" w14:textId="3D47F025" w:rsidR="002C0CAD" w:rsidRPr="002C0CAD" w:rsidRDefault="00175719" w:rsidP="002C0CAD">
      <w:pPr>
        <w:pStyle w:val="largemain"/>
        <w:rPr>
          <w:i/>
          <w:iCs/>
          <w:sz w:val="16"/>
        </w:rPr>
      </w:pPr>
      <w:r w:rsidRPr="002C0CAD">
        <w:rPr>
          <w:i/>
          <w:iCs/>
        </w:rPr>
        <w:t xml:space="preserve">He has made me glad, </w:t>
      </w:r>
    </w:p>
    <w:p w14:paraId="068D93F6" w14:textId="72E05A50" w:rsidR="002C0CAD" w:rsidRPr="002C0CAD" w:rsidRDefault="00175719" w:rsidP="002C0CAD">
      <w:pPr>
        <w:pStyle w:val="largemain"/>
        <w:rPr>
          <w:i/>
          <w:iCs/>
          <w:sz w:val="16"/>
        </w:rPr>
      </w:pPr>
      <w:r w:rsidRPr="002C0CAD">
        <w:rPr>
          <w:i/>
          <w:iCs/>
        </w:rPr>
        <w:t>He has made me glad,</w:t>
      </w:r>
    </w:p>
    <w:p w14:paraId="2CC86777" w14:textId="60194956" w:rsidR="002C0CAD" w:rsidRPr="002C0CAD" w:rsidRDefault="00175719" w:rsidP="002C0CAD">
      <w:pPr>
        <w:pStyle w:val="largemain"/>
        <w:rPr>
          <w:i/>
          <w:iCs/>
          <w:sz w:val="16"/>
        </w:rPr>
      </w:pPr>
      <w:r w:rsidRPr="002C0CAD">
        <w:rPr>
          <w:i/>
          <w:iCs/>
        </w:rPr>
        <w:t>I will rejoice for He has made me glad.</w:t>
      </w:r>
      <w:r w:rsidR="002C0CAD">
        <w:rPr>
          <w:i/>
          <w:iCs/>
        </w:rPr>
        <w:tab/>
      </w:r>
      <w:r w:rsidR="002C0CAD">
        <w:rPr>
          <w:i/>
          <w:iCs/>
        </w:rPr>
        <w:tab/>
      </w:r>
      <w:r w:rsidR="002C0CAD" w:rsidRPr="002C0CAD">
        <w:rPr>
          <w:b/>
          <w:bCs/>
        </w:rPr>
        <w:t>(REPEAT)</w:t>
      </w:r>
    </w:p>
    <w:p w14:paraId="1F36076A" w14:textId="77777777" w:rsidR="002C0CAD" w:rsidRPr="002C0CAD" w:rsidRDefault="002C0CAD" w:rsidP="00175719">
      <w:pPr>
        <w:pStyle w:val="smallmainbold"/>
        <w:rPr>
          <w:b w:val="0"/>
          <w:bCs/>
          <w:sz w:val="16"/>
          <w:szCs w:val="32"/>
        </w:rPr>
      </w:pPr>
    </w:p>
    <w:p w14:paraId="55388C61" w14:textId="3B90A2F4" w:rsidR="002C0CAD" w:rsidRPr="002C0CAD" w:rsidRDefault="00175719" w:rsidP="002C0CAD">
      <w:pPr>
        <w:pStyle w:val="LargeHeading1"/>
        <w:rPr>
          <w:sz w:val="16"/>
        </w:rPr>
      </w:pPr>
      <w:r w:rsidRPr="002C0CAD">
        <w:t xml:space="preserve"> Penitence - saying sorry </w:t>
      </w:r>
    </w:p>
    <w:p w14:paraId="756E49B7" w14:textId="77777777" w:rsidR="002C0CAD" w:rsidRPr="002C0CAD" w:rsidRDefault="002C0CAD" w:rsidP="00175719">
      <w:pPr>
        <w:pStyle w:val="smallmainbold"/>
        <w:rPr>
          <w:b w:val="0"/>
          <w:bCs/>
          <w:sz w:val="16"/>
          <w:szCs w:val="32"/>
        </w:rPr>
      </w:pPr>
    </w:p>
    <w:p w14:paraId="0CF0940E" w14:textId="77777777" w:rsidR="002C0CAD" w:rsidRPr="002C0CAD" w:rsidRDefault="00175719" w:rsidP="002C0CAD">
      <w:pPr>
        <w:pStyle w:val="largemain"/>
        <w:rPr>
          <w:b/>
          <w:sz w:val="16"/>
        </w:rPr>
      </w:pPr>
      <w:r w:rsidRPr="00175719">
        <w:lastRenderedPageBreak/>
        <w:t>Father, forgive us:</w:t>
      </w:r>
    </w:p>
    <w:p w14:paraId="546E506C" w14:textId="77777777" w:rsidR="002C0CAD" w:rsidRPr="002C0CAD" w:rsidRDefault="00175719" w:rsidP="002C0CAD">
      <w:pPr>
        <w:pStyle w:val="largemain"/>
        <w:rPr>
          <w:b/>
          <w:bCs/>
          <w:sz w:val="16"/>
        </w:rPr>
      </w:pPr>
      <w:r w:rsidRPr="002C0CAD">
        <w:rPr>
          <w:b/>
          <w:bCs/>
        </w:rPr>
        <w:t xml:space="preserve"> save us and help us </w:t>
      </w:r>
    </w:p>
    <w:p w14:paraId="2710273D" w14:textId="77777777" w:rsidR="002C0CAD" w:rsidRPr="002C0CAD" w:rsidRDefault="002C0CAD" w:rsidP="00175719">
      <w:pPr>
        <w:pStyle w:val="smallmainbold"/>
        <w:rPr>
          <w:b w:val="0"/>
          <w:bCs/>
          <w:sz w:val="16"/>
          <w:szCs w:val="32"/>
        </w:rPr>
      </w:pPr>
    </w:p>
    <w:p w14:paraId="62247120" w14:textId="36C8460E" w:rsidR="002C0CAD" w:rsidRPr="002C0CAD" w:rsidRDefault="00175719" w:rsidP="002C0CAD">
      <w:pPr>
        <w:pStyle w:val="LargeHeading1"/>
        <w:rPr>
          <w:sz w:val="16"/>
        </w:rPr>
      </w:pPr>
      <w:r w:rsidRPr="00175719">
        <w:t xml:space="preserve"> Forgiveness </w:t>
      </w:r>
      <w:r w:rsidR="002C0CAD">
        <w:t>-</w:t>
      </w:r>
      <w:r w:rsidRPr="00175719">
        <w:t xml:space="preserve"> a reminder of God's gift </w:t>
      </w:r>
    </w:p>
    <w:p w14:paraId="2B14C74C" w14:textId="77777777" w:rsidR="002C0CAD" w:rsidRPr="002C0CAD" w:rsidRDefault="002C0CAD" w:rsidP="00175719">
      <w:pPr>
        <w:pStyle w:val="smallmainbold"/>
        <w:rPr>
          <w:b w:val="0"/>
          <w:bCs/>
          <w:sz w:val="16"/>
          <w:szCs w:val="32"/>
        </w:rPr>
      </w:pPr>
    </w:p>
    <w:p w14:paraId="2B1684EA" w14:textId="3C3451A4" w:rsidR="002C0CAD" w:rsidRPr="002C0CAD" w:rsidRDefault="00175719" w:rsidP="002C0CAD">
      <w:pPr>
        <w:pStyle w:val="LargeHeading1"/>
        <w:rPr>
          <w:sz w:val="16"/>
        </w:rPr>
      </w:pPr>
      <w:r w:rsidRPr="002C0CAD">
        <w:t xml:space="preserve"> Preparing to hear God's word </w:t>
      </w:r>
    </w:p>
    <w:p w14:paraId="0511C36F" w14:textId="77777777" w:rsidR="002C0CAD" w:rsidRPr="002C0CAD" w:rsidRDefault="00175719" w:rsidP="002C0CAD">
      <w:pPr>
        <w:pStyle w:val="largemain"/>
        <w:rPr>
          <w:sz w:val="16"/>
        </w:rPr>
      </w:pPr>
      <w:r w:rsidRPr="002C0CAD">
        <w:t>Your word is a lantern to my feet</w:t>
      </w:r>
    </w:p>
    <w:p w14:paraId="6634D0CE" w14:textId="451F5916" w:rsidR="002C0CAD" w:rsidRPr="002C0CAD" w:rsidRDefault="002C0CAD" w:rsidP="002C0CAD">
      <w:pPr>
        <w:pStyle w:val="largemain"/>
        <w:rPr>
          <w:sz w:val="16"/>
        </w:rPr>
      </w:pPr>
      <w:r w:rsidRPr="002C0CAD">
        <w:rPr>
          <w:b/>
        </w:rPr>
        <w:t>and a light upon our path.</w:t>
      </w:r>
    </w:p>
    <w:p w14:paraId="133B52CB" w14:textId="77777777" w:rsidR="002C0CAD" w:rsidRPr="002C0CAD" w:rsidRDefault="002C0CAD" w:rsidP="002C0CAD">
      <w:pPr>
        <w:pStyle w:val="largemain"/>
        <w:rPr>
          <w:sz w:val="16"/>
        </w:rPr>
      </w:pPr>
    </w:p>
    <w:p w14:paraId="753D2CF1" w14:textId="77777777" w:rsidR="002C0CAD" w:rsidRPr="002C0CAD" w:rsidRDefault="00175719" w:rsidP="002C0CAD">
      <w:pPr>
        <w:pStyle w:val="largemain"/>
        <w:rPr>
          <w:sz w:val="16"/>
        </w:rPr>
      </w:pPr>
      <w:r w:rsidRPr="002C0CAD">
        <w:t>O Lord, your word is everlasting:</w:t>
      </w:r>
    </w:p>
    <w:p w14:paraId="50E9D1D3" w14:textId="5EA96999" w:rsidR="002C0CAD" w:rsidRPr="002C0CAD" w:rsidRDefault="002C0CAD" w:rsidP="002C0CAD">
      <w:pPr>
        <w:pStyle w:val="largemain"/>
        <w:rPr>
          <w:sz w:val="16"/>
        </w:rPr>
      </w:pPr>
      <w:r w:rsidRPr="002C0CAD">
        <w:rPr>
          <w:b/>
        </w:rPr>
        <w:t>it stands firm for ever in the heavens.</w:t>
      </w:r>
      <w:r w:rsidR="00175719" w:rsidRPr="002C0CAD">
        <w:t xml:space="preserve"> </w:t>
      </w:r>
    </w:p>
    <w:p w14:paraId="35237168" w14:textId="77777777" w:rsidR="002C0CAD" w:rsidRPr="002C0CAD" w:rsidRDefault="002C0CAD" w:rsidP="002C0CAD">
      <w:pPr>
        <w:pStyle w:val="largemain"/>
        <w:rPr>
          <w:sz w:val="16"/>
        </w:rPr>
      </w:pPr>
    </w:p>
    <w:p w14:paraId="5D4B076B" w14:textId="77777777" w:rsidR="002C0CAD" w:rsidRPr="002C0CAD" w:rsidRDefault="00175719" w:rsidP="002C0CAD">
      <w:pPr>
        <w:pStyle w:val="largemain"/>
        <w:rPr>
          <w:sz w:val="16"/>
        </w:rPr>
      </w:pPr>
      <w:r w:rsidRPr="002C0CAD">
        <w:t>Let us then receive the word of the Lord.</w:t>
      </w:r>
    </w:p>
    <w:p w14:paraId="1CB5A03D" w14:textId="77777777" w:rsidR="002C0CAD" w:rsidRPr="002C0CAD" w:rsidRDefault="002C0CAD" w:rsidP="002C0CAD">
      <w:pPr>
        <w:pStyle w:val="largemain"/>
        <w:rPr>
          <w:sz w:val="16"/>
        </w:rPr>
      </w:pPr>
      <w:r w:rsidRPr="002C0CAD">
        <w:rPr>
          <w:b/>
        </w:rPr>
        <w:t>so may the light of your presence shine into our hearts.</w:t>
      </w:r>
    </w:p>
    <w:p w14:paraId="7ED100C6" w14:textId="77777777" w:rsidR="002C0CAD" w:rsidRPr="002C0CAD" w:rsidRDefault="002C0CAD" w:rsidP="00175719">
      <w:pPr>
        <w:pStyle w:val="smallmainbold"/>
        <w:rPr>
          <w:b w:val="0"/>
          <w:bCs/>
          <w:sz w:val="16"/>
          <w:szCs w:val="32"/>
        </w:rPr>
      </w:pPr>
    </w:p>
    <w:p w14:paraId="2DE5C984" w14:textId="3E2CD027" w:rsidR="002C0CAD" w:rsidRPr="002C0CAD" w:rsidRDefault="00175719" w:rsidP="002C0CAD">
      <w:pPr>
        <w:pStyle w:val="LargeHeading1"/>
        <w:rPr>
          <w:sz w:val="16"/>
        </w:rPr>
      </w:pPr>
      <w:r w:rsidRPr="00175719">
        <w:t xml:space="preserve"> Psalm 19:1-9, 14  </w:t>
      </w:r>
    </w:p>
    <w:p w14:paraId="6370A285" w14:textId="77777777" w:rsidR="002C0CAD" w:rsidRPr="002C0CAD" w:rsidRDefault="002C0CAD" w:rsidP="00175719">
      <w:pPr>
        <w:pStyle w:val="smallmainbold"/>
        <w:rPr>
          <w:b w:val="0"/>
          <w:bCs/>
          <w:sz w:val="16"/>
          <w:szCs w:val="32"/>
        </w:rPr>
      </w:pPr>
    </w:p>
    <w:p w14:paraId="6F32CD7D" w14:textId="77777777" w:rsidR="002C0CAD" w:rsidRPr="002C0CAD" w:rsidRDefault="00175719" w:rsidP="002C0CAD">
      <w:pPr>
        <w:pStyle w:val="largemain"/>
        <w:rPr>
          <w:sz w:val="16"/>
        </w:rPr>
      </w:pPr>
      <w:r w:rsidRPr="002C0CAD">
        <w:t>1 The heavens declare the glory of God; the skies proclaim the work of his hands.</w:t>
      </w:r>
    </w:p>
    <w:p w14:paraId="6F783378" w14:textId="77777777" w:rsidR="002C0CAD" w:rsidRPr="002C0CAD" w:rsidRDefault="002C0CAD" w:rsidP="002C0CAD">
      <w:pPr>
        <w:pStyle w:val="largemain"/>
        <w:rPr>
          <w:sz w:val="16"/>
        </w:rPr>
      </w:pPr>
      <w:r w:rsidRPr="002C0CAD">
        <w:rPr>
          <w:b/>
        </w:rPr>
        <w:t>2 Day after day they pour forth speech; night after night they reveal knowledge.</w:t>
      </w:r>
    </w:p>
    <w:p w14:paraId="5B76E328" w14:textId="77777777" w:rsidR="002C0CAD" w:rsidRPr="002C0CAD" w:rsidRDefault="00175719" w:rsidP="002C0CAD">
      <w:pPr>
        <w:pStyle w:val="largemain"/>
        <w:rPr>
          <w:sz w:val="16"/>
        </w:rPr>
      </w:pPr>
      <w:r w:rsidRPr="002C0CAD">
        <w:t xml:space="preserve">3 They have no </w:t>
      </w:r>
      <w:proofErr w:type="gramStart"/>
      <w:r w:rsidRPr="002C0CAD">
        <w:t>speech,</w:t>
      </w:r>
      <w:proofErr w:type="gramEnd"/>
      <w:r w:rsidRPr="002C0CAD">
        <w:t xml:space="preserve"> they use no words; no sound is heard from them.</w:t>
      </w:r>
    </w:p>
    <w:p w14:paraId="30267EDB" w14:textId="77777777" w:rsidR="002C0CAD" w:rsidRPr="002C0CAD" w:rsidRDefault="002C0CAD" w:rsidP="002C0CAD">
      <w:pPr>
        <w:pStyle w:val="largemain"/>
        <w:rPr>
          <w:sz w:val="16"/>
        </w:rPr>
      </w:pPr>
      <w:r w:rsidRPr="002C0CAD">
        <w:rPr>
          <w:b/>
        </w:rPr>
        <w:t>4 Yet their voice goes out into all the earth, their words to the ends of the world. In the heavens God has pitched a tent for the sun.</w:t>
      </w:r>
    </w:p>
    <w:p w14:paraId="7DA4A41A" w14:textId="2444ECCC" w:rsidR="002C0CAD" w:rsidRPr="002C0CAD" w:rsidRDefault="00175719" w:rsidP="002C0CAD">
      <w:pPr>
        <w:pStyle w:val="largemain"/>
        <w:rPr>
          <w:sz w:val="16"/>
        </w:rPr>
      </w:pPr>
      <w:r w:rsidRPr="002C0CAD">
        <w:t>5 It is like a bridegroom coming out of his chamber, like a champion rejoicing to run his course.</w:t>
      </w:r>
    </w:p>
    <w:p w14:paraId="0182E859" w14:textId="77777777" w:rsidR="002C0CAD" w:rsidRPr="002C0CAD" w:rsidRDefault="002C0CAD" w:rsidP="002C0CAD">
      <w:pPr>
        <w:pStyle w:val="largemain"/>
        <w:rPr>
          <w:sz w:val="16"/>
        </w:rPr>
      </w:pPr>
      <w:r w:rsidRPr="002C0CAD">
        <w:rPr>
          <w:b/>
        </w:rPr>
        <w:t>6 It rises at one end of the heavens and makes its circuit to the other; nothing is deprived of its warmth.</w:t>
      </w:r>
    </w:p>
    <w:p w14:paraId="3F6E93B5" w14:textId="77777777" w:rsidR="002C0CAD" w:rsidRPr="002C0CAD" w:rsidRDefault="00175719" w:rsidP="002C0CAD">
      <w:pPr>
        <w:pStyle w:val="largemain"/>
        <w:rPr>
          <w:sz w:val="16"/>
        </w:rPr>
      </w:pPr>
      <w:r w:rsidRPr="002C0CAD">
        <w:lastRenderedPageBreak/>
        <w:t>7 The law of the Lord is perfect, refreshing the soul. The statutes of the Lord are trustworthy, making wise the simple.</w:t>
      </w:r>
    </w:p>
    <w:p w14:paraId="0429F22E" w14:textId="77777777" w:rsidR="002C0CAD" w:rsidRPr="002C0CAD" w:rsidRDefault="002C0CAD" w:rsidP="002C0CAD">
      <w:pPr>
        <w:pStyle w:val="largemain"/>
        <w:rPr>
          <w:sz w:val="16"/>
        </w:rPr>
      </w:pPr>
      <w:r w:rsidRPr="002C0CAD">
        <w:rPr>
          <w:b/>
        </w:rPr>
        <w:t>8 The precepts of the Lord are right, giving joy to the heart. The commands of the Lord are radiant, giving light to the eyes.</w:t>
      </w:r>
    </w:p>
    <w:p w14:paraId="22F9AD05" w14:textId="77777777" w:rsidR="002C0CAD" w:rsidRPr="002C0CAD" w:rsidRDefault="00175719" w:rsidP="002C0CAD">
      <w:pPr>
        <w:pStyle w:val="largemain"/>
        <w:rPr>
          <w:sz w:val="16"/>
        </w:rPr>
      </w:pPr>
      <w:r w:rsidRPr="002C0CAD">
        <w:t>9 The fear of the Lord is pure, enduring forever. The decrees of the Lord are firm, and all of them are righteous.</w:t>
      </w:r>
    </w:p>
    <w:p w14:paraId="4CF6BD99" w14:textId="77777777" w:rsidR="002C0CAD" w:rsidRPr="002C0CAD" w:rsidRDefault="002C0CAD" w:rsidP="002C0CAD">
      <w:pPr>
        <w:pStyle w:val="largemain"/>
        <w:rPr>
          <w:sz w:val="16"/>
        </w:rPr>
      </w:pPr>
      <w:r w:rsidRPr="002C0CAD">
        <w:rPr>
          <w:b/>
        </w:rPr>
        <w:t>14 May these words of my mouth and this meditation of my heart be pleasing in your sight, Lord, my Rock and my Redeemer.</w:t>
      </w:r>
    </w:p>
    <w:p w14:paraId="30D46D80" w14:textId="77777777" w:rsidR="002C0CAD" w:rsidRPr="002C0CAD" w:rsidRDefault="002C0CAD" w:rsidP="00175719">
      <w:pPr>
        <w:pStyle w:val="smallmainbold"/>
        <w:rPr>
          <w:b w:val="0"/>
          <w:bCs/>
          <w:sz w:val="16"/>
          <w:szCs w:val="32"/>
        </w:rPr>
      </w:pPr>
    </w:p>
    <w:p w14:paraId="337A6BF0" w14:textId="583A3E42" w:rsidR="002C0CAD" w:rsidRPr="002C0CAD" w:rsidRDefault="00175719" w:rsidP="002C0CAD">
      <w:pPr>
        <w:pStyle w:val="LargeHeading1"/>
        <w:rPr>
          <w:sz w:val="16"/>
        </w:rPr>
      </w:pPr>
      <w:r w:rsidRPr="002C0CAD">
        <w:t xml:space="preserve"> Children's Spot </w:t>
      </w:r>
    </w:p>
    <w:p w14:paraId="7A8B95CC" w14:textId="77777777" w:rsidR="002C0CAD" w:rsidRPr="002C0CAD" w:rsidRDefault="002C0CAD" w:rsidP="00175719">
      <w:pPr>
        <w:pStyle w:val="smallmainbold"/>
        <w:rPr>
          <w:b w:val="0"/>
          <w:bCs/>
          <w:sz w:val="16"/>
          <w:szCs w:val="32"/>
        </w:rPr>
      </w:pPr>
    </w:p>
    <w:p w14:paraId="626B27A3" w14:textId="4D735EDD" w:rsidR="002C0CAD" w:rsidRPr="002C0CAD" w:rsidRDefault="00175719" w:rsidP="002C0CAD">
      <w:pPr>
        <w:pStyle w:val="LargeHeading1"/>
        <w:rPr>
          <w:sz w:val="16"/>
        </w:rPr>
      </w:pPr>
      <w:r w:rsidRPr="00175719">
        <w:t xml:space="preserve"> Children’s song </w:t>
      </w:r>
      <w:r w:rsidR="002C0CAD">
        <w:t xml:space="preserve">- </w:t>
      </w:r>
      <w:r w:rsidRPr="00175719">
        <w:t xml:space="preserve">Psalm 8 Hallé </w:t>
      </w:r>
    </w:p>
    <w:p w14:paraId="43DC7CC5" w14:textId="77777777" w:rsidR="002C0CAD" w:rsidRPr="002C0CAD" w:rsidRDefault="002C0CAD" w:rsidP="00175719">
      <w:pPr>
        <w:pStyle w:val="smallmainbold"/>
        <w:rPr>
          <w:b w:val="0"/>
          <w:bCs/>
          <w:sz w:val="16"/>
          <w:szCs w:val="32"/>
        </w:rPr>
      </w:pPr>
    </w:p>
    <w:p w14:paraId="63C132DE" w14:textId="033D1C43" w:rsidR="002C0CAD" w:rsidRPr="002C0CAD" w:rsidRDefault="00175719" w:rsidP="002C0CAD">
      <w:pPr>
        <w:pStyle w:val="LargeHeading1"/>
        <w:rPr>
          <w:sz w:val="16"/>
        </w:rPr>
      </w:pPr>
      <w:r w:rsidRPr="002C0CAD">
        <w:t xml:space="preserve">Reading: Matthew 21:33-46 </w:t>
      </w:r>
    </w:p>
    <w:p w14:paraId="18D73397" w14:textId="77777777" w:rsidR="002C0CAD" w:rsidRPr="002C0CAD" w:rsidRDefault="00175719" w:rsidP="002C0CAD">
      <w:pPr>
        <w:pStyle w:val="LargeHeading1"/>
        <w:rPr>
          <w:sz w:val="16"/>
        </w:rPr>
      </w:pPr>
      <w:r w:rsidRPr="002C0CAD">
        <w:t xml:space="preserve">please be seated </w:t>
      </w:r>
    </w:p>
    <w:p w14:paraId="12E2E1B4" w14:textId="77777777" w:rsidR="002C0CAD" w:rsidRPr="002C0CAD" w:rsidRDefault="002C0CAD" w:rsidP="00175719">
      <w:pPr>
        <w:pStyle w:val="smallmainbold"/>
        <w:rPr>
          <w:b w:val="0"/>
          <w:bCs/>
          <w:sz w:val="16"/>
          <w:szCs w:val="32"/>
        </w:rPr>
      </w:pPr>
    </w:p>
    <w:p w14:paraId="10ACAC52" w14:textId="20EDDBE3" w:rsidR="002C0CAD" w:rsidRPr="002C0CAD" w:rsidRDefault="00175719" w:rsidP="002C0CAD">
      <w:pPr>
        <w:pStyle w:val="largemain"/>
        <w:rPr>
          <w:b/>
          <w:i/>
          <w:iCs/>
          <w:sz w:val="16"/>
        </w:rPr>
      </w:pPr>
      <w:r w:rsidRPr="002C0CAD">
        <w:rPr>
          <w:i/>
          <w:iCs/>
        </w:rPr>
        <w:t>The Parable of the Tenants</w:t>
      </w:r>
    </w:p>
    <w:p w14:paraId="12501476" w14:textId="77777777" w:rsidR="002C0CAD" w:rsidRPr="002C0CAD" w:rsidRDefault="00175719" w:rsidP="002C0CAD">
      <w:pPr>
        <w:pStyle w:val="largemain"/>
        <w:rPr>
          <w:b/>
          <w:sz w:val="16"/>
        </w:rPr>
      </w:pPr>
      <w:r w:rsidRPr="00175719">
        <w:t xml:space="preserve">33 “Hear another parable. There was a master of a house who planted a vineyard and put a fence round it and dug a wine press in it and built a tower and leased it to </w:t>
      </w:r>
      <w:proofErr w:type="gramStart"/>
      <w:r w:rsidRPr="00175719">
        <w:t>tenants, and</w:t>
      </w:r>
      <w:proofErr w:type="gramEnd"/>
      <w:r w:rsidRPr="00175719">
        <w:t xml:space="preserve"> went into another country. </w:t>
      </w:r>
    </w:p>
    <w:p w14:paraId="633C50AC" w14:textId="77777777" w:rsidR="002C0CAD" w:rsidRPr="002C0CAD" w:rsidRDefault="00175719" w:rsidP="002C0CAD">
      <w:pPr>
        <w:pStyle w:val="largemain"/>
        <w:rPr>
          <w:b/>
          <w:sz w:val="16"/>
        </w:rPr>
      </w:pPr>
      <w:r w:rsidRPr="00175719">
        <w:t xml:space="preserve">34 When the season for fruit drew near, he sent his servants to the tenants to get his fruit. 35 And the tenants took his servants and beat one, killed another, and stoned another. 36 Again he sent other servants, more than at first. And they did the same to them. 37 Finally he sent his son to them, saying, ‘They will respect my son.’ 38 But when the tenants saw the son, </w:t>
      </w:r>
      <w:r w:rsidRPr="00175719">
        <w:lastRenderedPageBreak/>
        <w:t>they said to themselves, ‘This is the heir. Come, let us kill him and have his inheritance.’ 39 And they took him and threw him out of the vineyard and killed him. 40 When therefore the owner of the vineyard comes, what will he do to those tenants?” 41 They said to him, “He will put those wretches to a miserable death and let out the vineyard to other tenants who will give him the fruits in their seasons.”42 Jesus said to them, “Have you never read in the Scriptures:</w:t>
      </w:r>
    </w:p>
    <w:p w14:paraId="5A2BB9B2" w14:textId="77777777" w:rsidR="002C0CAD" w:rsidRPr="002C0CAD" w:rsidRDefault="00175719" w:rsidP="002C0CAD">
      <w:pPr>
        <w:pStyle w:val="largemain"/>
        <w:rPr>
          <w:b/>
          <w:sz w:val="16"/>
        </w:rPr>
      </w:pPr>
      <w:r w:rsidRPr="00175719">
        <w:t>“‘The stone that the builders rejected has become the cornerstone;  this was the Lord's doing, and it is marvellous in our eyes’?43 Therefore I tell you, the kingdom of God will be taken away from you and given to a people producing its fruits. 44 And the one who falls on this stone will be broken to pieces; and when it falls on anyone, it will crush him.” 45 When the chief priests and the Pharisees heard his parables, they perceived that he was speaking about them. 46 And although they were seeking to arrest him, they feared the crowds, because they held him to be a prophet.</w:t>
      </w:r>
    </w:p>
    <w:p w14:paraId="5A7FC997" w14:textId="77777777" w:rsidR="002C0CAD" w:rsidRPr="002C0CAD" w:rsidRDefault="002C0CAD" w:rsidP="002C0CAD">
      <w:pPr>
        <w:pStyle w:val="largemain"/>
        <w:rPr>
          <w:b/>
          <w:sz w:val="16"/>
        </w:rPr>
      </w:pPr>
    </w:p>
    <w:p w14:paraId="1781C59B" w14:textId="77777777" w:rsidR="002C0CAD" w:rsidRPr="002C0CAD" w:rsidRDefault="00175719" w:rsidP="002C0CAD">
      <w:pPr>
        <w:pStyle w:val="largemain"/>
        <w:rPr>
          <w:b/>
          <w:sz w:val="16"/>
        </w:rPr>
      </w:pPr>
      <w:r w:rsidRPr="00175719">
        <w:t>This is the word of the Lord.</w:t>
      </w:r>
    </w:p>
    <w:p w14:paraId="0DCE5342" w14:textId="5A71FB1F" w:rsidR="002C0CAD" w:rsidRPr="002C0CAD" w:rsidRDefault="002C0CAD" w:rsidP="002C0CAD">
      <w:pPr>
        <w:pStyle w:val="largemain"/>
        <w:rPr>
          <w:b/>
          <w:sz w:val="16"/>
        </w:rPr>
      </w:pPr>
      <w:r w:rsidRPr="002C0CAD">
        <w:rPr>
          <w:b/>
        </w:rPr>
        <w:t>Thanks be to God</w:t>
      </w:r>
      <w:r w:rsidR="00175719" w:rsidRPr="00175719">
        <w:t xml:space="preserve"> </w:t>
      </w:r>
    </w:p>
    <w:p w14:paraId="3F5CD3BB" w14:textId="77777777" w:rsidR="002C0CAD" w:rsidRPr="002C0CAD" w:rsidRDefault="002C0CAD" w:rsidP="00175719">
      <w:pPr>
        <w:pStyle w:val="smallmainbold"/>
        <w:rPr>
          <w:b w:val="0"/>
          <w:bCs/>
          <w:sz w:val="16"/>
          <w:szCs w:val="32"/>
        </w:rPr>
      </w:pPr>
    </w:p>
    <w:p w14:paraId="40EB32E7" w14:textId="7C5D12B7" w:rsidR="002C0CAD" w:rsidRPr="002C0CAD" w:rsidRDefault="00175719" w:rsidP="002C0CAD">
      <w:pPr>
        <w:pStyle w:val="LargeHeading1"/>
        <w:rPr>
          <w:sz w:val="16"/>
        </w:rPr>
      </w:pPr>
      <w:r w:rsidRPr="00175719">
        <w:t xml:space="preserve"> The Sermon - Keith</w:t>
      </w:r>
    </w:p>
    <w:p w14:paraId="1A0C8D74" w14:textId="77777777" w:rsidR="002C0CAD" w:rsidRPr="002C0CAD" w:rsidRDefault="002C0CAD" w:rsidP="00175719">
      <w:pPr>
        <w:pStyle w:val="smallmainbold"/>
        <w:rPr>
          <w:b w:val="0"/>
          <w:bCs/>
          <w:sz w:val="16"/>
          <w:szCs w:val="32"/>
        </w:rPr>
      </w:pPr>
    </w:p>
    <w:p w14:paraId="5A5FAFD3" w14:textId="51EBDF31" w:rsidR="002C0CAD" w:rsidRPr="002C0CAD" w:rsidRDefault="00175719" w:rsidP="002C0CAD">
      <w:pPr>
        <w:pStyle w:val="LargeHeading1"/>
        <w:rPr>
          <w:sz w:val="16"/>
        </w:rPr>
      </w:pPr>
      <w:r w:rsidRPr="002C0CAD">
        <w:t xml:space="preserve"> There</w:t>
      </w:r>
      <w:r w:rsidR="002C0CAD">
        <w:t xml:space="preserve"> </w:t>
      </w:r>
      <w:r w:rsidRPr="002C0CAD">
        <w:t>is</w:t>
      </w:r>
      <w:r w:rsidR="002C0CAD">
        <w:t xml:space="preserve"> </w:t>
      </w:r>
      <w:r w:rsidRPr="002C0CAD">
        <w:t>a</w:t>
      </w:r>
      <w:r w:rsidR="002C0CAD">
        <w:t xml:space="preserve"> </w:t>
      </w:r>
      <w:r w:rsidRPr="002C0CAD">
        <w:t>Redeemer</w:t>
      </w:r>
      <w:r w:rsidR="002C0CAD" w:rsidRPr="002C0CAD">
        <w:t xml:space="preserve"> - </w:t>
      </w:r>
      <w:r w:rsidRPr="002C0CAD">
        <w:t>Hymn 112</w:t>
      </w:r>
    </w:p>
    <w:p w14:paraId="23E90D71" w14:textId="77777777" w:rsidR="002C0CAD" w:rsidRPr="002C0CAD" w:rsidRDefault="002C0CAD" w:rsidP="00175719">
      <w:pPr>
        <w:pStyle w:val="smallmainbold"/>
        <w:rPr>
          <w:b w:val="0"/>
          <w:bCs/>
          <w:sz w:val="16"/>
          <w:szCs w:val="32"/>
        </w:rPr>
      </w:pPr>
    </w:p>
    <w:p w14:paraId="514F0A55" w14:textId="648C1E80" w:rsidR="002C0CAD" w:rsidRPr="002C0CAD" w:rsidRDefault="002C0CAD" w:rsidP="002C0CAD">
      <w:pPr>
        <w:pStyle w:val="largemain"/>
        <w:rPr>
          <w:b/>
          <w:sz w:val="16"/>
        </w:rPr>
      </w:pPr>
      <w:r w:rsidRPr="002C0CAD">
        <w:rPr>
          <w:b/>
        </w:rPr>
        <w:t>1</w:t>
      </w:r>
      <w:r w:rsidR="00175719" w:rsidRPr="00175719">
        <w:t xml:space="preserve"> There</w:t>
      </w:r>
      <w:r>
        <w:t xml:space="preserve"> </w:t>
      </w:r>
      <w:r w:rsidR="00175719" w:rsidRPr="00175719">
        <w:t>is</w:t>
      </w:r>
      <w:r>
        <w:t xml:space="preserve"> </w:t>
      </w:r>
      <w:r w:rsidR="00175719" w:rsidRPr="00175719">
        <w:t>a</w:t>
      </w:r>
      <w:r>
        <w:t xml:space="preserve"> </w:t>
      </w:r>
      <w:r w:rsidR="00175719" w:rsidRPr="00175719">
        <w:t>Redeemer,</w:t>
      </w:r>
      <w:r>
        <w:rPr>
          <w:b/>
        </w:rPr>
        <w:t xml:space="preserve"> </w:t>
      </w:r>
      <w:r w:rsidR="00175719" w:rsidRPr="00175719">
        <w:t>Jesus,</w:t>
      </w:r>
      <w:r>
        <w:t xml:space="preserve"> </w:t>
      </w:r>
      <w:r w:rsidR="00175719" w:rsidRPr="00175719">
        <w:t>God's</w:t>
      </w:r>
      <w:r>
        <w:t xml:space="preserve"> </w:t>
      </w:r>
      <w:r w:rsidR="00175719" w:rsidRPr="00175719">
        <w:t>own</w:t>
      </w:r>
      <w:r>
        <w:t xml:space="preserve"> </w:t>
      </w:r>
      <w:r w:rsidR="00175719" w:rsidRPr="00175719">
        <w:t>Son,</w:t>
      </w:r>
    </w:p>
    <w:p w14:paraId="6892EC38" w14:textId="3C536C26" w:rsidR="002C0CAD" w:rsidRPr="002C0CAD" w:rsidRDefault="00175719" w:rsidP="002C0CAD">
      <w:pPr>
        <w:pStyle w:val="largemain"/>
        <w:rPr>
          <w:b/>
          <w:sz w:val="16"/>
        </w:rPr>
      </w:pPr>
      <w:r w:rsidRPr="00175719">
        <w:t>precious</w:t>
      </w:r>
      <w:r w:rsidR="002C0CAD">
        <w:t xml:space="preserve"> </w:t>
      </w:r>
      <w:r w:rsidRPr="00175719">
        <w:t>Lamb</w:t>
      </w:r>
      <w:r w:rsidR="002C0CAD">
        <w:t xml:space="preserve"> </w:t>
      </w:r>
      <w:r w:rsidRPr="00175719">
        <w:t>of</w:t>
      </w:r>
      <w:r w:rsidR="002C0CAD">
        <w:t xml:space="preserve"> </w:t>
      </w:r>
      <w:r w:rsidRPr="00175719">
        <w:t>God,</w:t>
      </w:r>
      <w:r w:rsidR="002C0CAD">
        <w:t xml:space="preserve"> </w:t>
      </w:r>
      <w:r w:rsidRPr="00175719">
        <w:t>Messiah,</w:t>
      </w:r>
      <w:r w:rsidR="002C0CAD">
        <w:rPr>
          <w:b/>
        </w:rPr>
        <w:t xml:space="preserve"> </w:t>
      </w:r>
      <w:r w:rsidRPr="00175719">
        <w:t>Holy</w:t>
      </w:r>
      <w:r w:rsidR="002C0CAD">
        <w:t xml:space="preserve"> </w:t>
      </w:r>
      <w:r w:rsidRPr="00175719">
        <w:t>One.</w:t>
      </w:r>
    </w:p>
    <w:p w14:paraId="677D0B90" w14:textId="77777777" w:rsidR="002C0CAD" w:rsidRPr="002C0CAD" w:rsidRDefault="002C0CAD" w:rsidP="002C0CAD">
      <w:pPr>
        <w:pStyle w:val="largemain"/>
        <w:rPr>
          <w:b/>
          <w:sz w:val="16"/>
        </w:rPr>
      </w:pPr>
    </w:p>
    <w:p w14:paraId="5F8AA569" w14:textId="623EDA72" w:rsidR="002C0CAD" w:rsidRPr="002C0CAD" w:rsidRDefault="00175719" w:rsidP="002C0CAD">
      <w:pPr>
        <w:pStyle w:val="largemain"/>
        <w:rPr>
          <w:b/>
          <w:i/>
          <w:iCs/>
          <w:sz w:val="16"/>
        </w:rPr>
      </w:pPr>
      <w:r w:rsidRPr="002C0CAD">
        <w:rPr>
          <w:i/>
          <w:iCs/>
        </w:rPr>
        <w:t>Thank</w:t>
      </w:r>
      <w:r w:rsidR="002C0CAD">
        <w:rPr>
          <w:i/>
          <w:iCs/>
        </w:rPr>
        <w:t xml:space="preserve"> </w:t>
      </w:r>
      <w:r w:rsidRPr="002C0CAD">
        <w:rPr>
          <w:i/>
          <w:iCs/>
        </w:rPr>
        <w:t>you,</w:t>
      </w:r>
      <w:r w:rsidR="002C0CAD">
        <w:rPr>
          <w:i/>
          <w:iCs/>
        </w:rPr>
        <w:t xml:space="preserve"> </w:t>
      </w:r>
      <w:r w:rsidRPr="002C0CAD">
        <w:rPr>
          <w:i/>
          <w:iCs/>
        </w:rPr>
        <w:t>O</w:t>
      </w:r>
      <w:r w:rsidR="002C0CAD">
        <w:rPr>
          <w:i/>
          <w:iCs/>
        </w:rPr>
        <w:t xml:space="preserve"> </w:t>
      </w:r>
      <w:r w:rsidRPr="002C0CAD">
        <w:rPr>
          <w:i/>
          <w:iCs/>
        </w:rPr>
        <w:t>my</w:t>
      </w:r>
      <w:r w:rsidR="002C0CAD">
        <w:rPr>
          <w:i/>
          <w:iCs/>
        </w:rPr>
        <w:t xml:space="preserve"> </w:t>
      </w:r>
      <w:r w:rsidRPr="002C0CAD">
        <w:rPr>
          <w:i/>
          <w:iCs/>
        </w:rPr>
        <w:t>Father,</w:t>
      </w:r>
      <w:r w:rsidR="002C0CAD">
        <w:rPr>
          <w:i/>
          <w:iCs/>
        </w:rPr>
        <w:t xml:space="preserve"> </w:t>
      </w:r>
      <w:r w:rsidRPr="002C0CAD">
        <w:rPr>
          <w:i/>
          <w:iCs/>
        </w:rPr>
        <w:t>for</w:t>
      </w:r>
      <w:r w:rsidR="002C0CAD">
        <w:rPr>
          <w:i/>
          <w:iCs/>
        </w:rPr>
        <w:t xml:space="preserve"> </w:t>
      </w:r>
      <w:r w:rsidRPr="002C0CAD">
        <w:rPr>
          <w:i/>
          <w:iCs/>
        </w:rPr>
        <w:t>giving</w:t>
      </w:r>
      <w:r w:rsidR="002C0CAD">
        <w:rPr>
          <w:i/>
          <w:iCs/>
        </w:rPr>
        <w:t xml:space="preserve"> </w:t>
      </w:r>
      <w:r w:rsidRPr="002C0CAD">
        <w:rPr>
          <w:i/>
          <w:iCs/>
        </w:rPr>
        <w:t>us</w:t>
      </w:r>
      <w:r w:rsidR="002C0CAD">
        <w:rPr>
          <w:i/>
          <w:iCs/>
        </w:rPr>
        <w:t xml:space="preserve"> </w:t>
      </w:r>
      <w:r w:rsidRPr="002C0CAD">
        <w:rPr>
          <w:i/>
          <w:iCs/>
        </w:rPr>
        <w:t>your</w:t>
      </w:r>
      <w:r w:rsidR="002C0CAD">
        <w:rPr>
          <w:i/>
          <w:iCs/>
        </w:rPr>
        <w:t xml:space="preserve"> </w:t>
      </w:r>
      <w:r w:rsidRPr="002C0CAD">
        <w:rPr>
          <w:i/>
          <w:iCs/>
        </w:rPr>
        <w:t>Son,</w:t>
      </w:r>
    </w:p>
    <w:p w14:paraId="2D28A5AD" w14:textId="3F08A7E8" w:rsidR="002C0CAD" w:rsidRPr="002C0CAD" w:rsidRDefault="00175719" w:rsidP="002C0CAD">
      <w:pPr>
        <w:pStyle w:val="largemain"/>
        <w:rPr>
          <w:b/>
          <w:i/>
          <w:iCs/>
          <w:sz w:val="16"/>
        </w:rPr>
      </w:pPr>
      <w:r w:rsidRPr="002C0CAD">
        <w:rPr>
          <w:i/>
          <w:iCs/>
        </w:rPr>
        <w:lastRenderedPageBreak/>
        <w:t>and</w:t>
      </w:r>
      <w:r w:rsidR="002C0CAD">
        <w:rPr>
          <w:i/>
          <w:iCs/>
        </w:rPr>
        <w:t xml:space="preserve"> </w:t>
      </w:r>
      <w:r w:rsidRPr="002C0CAD">
        <w:rPr>
          <w:i/>
          <w:iCs/>
        </w:rPr>
        <w:t>leaving</w:t>
      </w:r>
      <w:r w:rsidR="002C0CAD">
        <w:rPr>
          <w:i/>
          <w:iCs/>
        </w:rPr>
        <w:t xml:space="preserve"> </w:t>
      </w:r>
      <w:r w:rsidRPr="002C0CAD">
        <w:rPr>
          <w:i/>
          <w:iCs/>
        </w:rPr>
        <w:t>your</w:t>
      </w:r>
      <w:r w:rsidR="002C0CAD">
        <w:rPr>
          <w:i/>
          <w:iCs/>
        </w:rPr>
        <w:t xml:space="preserve"> </w:t>
      </w:r>
      <w:r w:rsidRPr="002C0CAD">
        <w:rPr>
          <w:i/>
          <w:iCs/>
        </w:rPr>
        <w:t>Spirit</w:t>
      </w:r>
      <w:r w:rsidR="002C0CAD">
        <w:rPr>
          <w:i/>
          <w:iCs/>
        </w:rPr>
        <w:t xml:space="preserve"> </w:t>
      </w:r>
      <w:r w:rsidRPr="002C0CAD">
        <w:rPr>
          <w:i/>
          <w:iCs/>
        </w:rPr>
        <w:t>till</w:t>
      </w:r>
      <w:r w:rsidR="002C0CAD">
        <w:rPr>
          <w:i/>
          <w:iCs/>
        </w:rPr>
        <w:t xml:space="preserve"> </w:t>
      </w:r>
      <w:r w:rsidRPr="002C0CAD">
        <w:rPr>
          <w:i/>
          <w:iCs/>
        </w:rPr>
        <w:t>the</w:t>
      </w:r>
      <w:r w:rsidR="002C0CAD">
        <w:rPr>
          <w:i/>
          <w:iCs/>
        </w:rPr>
        <w:t xml:space="preserve"> </w:t>
      </w:r>
      <w:r w:rsidRPr="002C0CAD">
        <w:rPr>
          <w:i/>
          <w:iCs/>
        </w:rPr>
        <w:t>work</w:t>
      </w:r>
      <w:r w:rsidR="002C0CAD">
        <w:rPr>
          <w:i/>
          <w:iCs/>
        </w:rPr>
        <w:t xml:space="preserve"> </w:t>
      </w:r>
      <w:r w:rsidRPr="002C0CAD">
        <w:rPr>
          <w:i/>
          <w:iCs/>
        </w:rPr>
        <w:t>on</w:t>
      </w:r>
      <w:r w:rsidR="002C0CAD">
        <w:rPr>
          <w:i/>
          <w:iCs/>
        </w:rPr>
        <w:t xml:space="preserve"> </w:t>
      </w:r>
      <w:r w:rsidRPr="002C0CAD">
        <w:rPr>
          <w:i/>
          <w:iCs/>
        </w:rPr>
        <w:t>earth</w:t>
      </w:r>
      <w:r w:rsidR="002C0CAD">
        <w:rPr>
          <w:i/>
          <w:iCs/>
        </w:rPr>
        <w:t xml:space="preserve"> </w:t>
      </w:r>
      <w:r w:rsidRPr="002C0CAD">
        <w:rPr>
          <w:i/>
          <w:iCs/>
        </w:rPr>
        <w:t>is</w:t>
      </w:r>
      <w:r w:rsidR="002C0CAD">
        <w:rPr>
          <w:i/>
          <w:iCs/>
        </w:rPr>
        <w:t xml:space="preserve"> </w:t>
      </w:r>
      <w:r w:rsidRPr="002C0CAD">
        <w:rPr>
          <w:i/>
          <w:iCs/>
        </w:rPr>
        <w:t>done.</w:t>
      </w:r>
    </w:p>
    <w:p w14:paraId="0B68B8D0" w14:textId="77777777" w:rsidR="002C0CAD" w:rsidRPr="002C0CAD" w:rsidRDefault="002C0CAD" w:rsidP="002C0CAD">
      <w:pPr>
        <w:pStyle w:val="largemain"/>
        <w:rPr>
          <w:b/>
          <w:sz w:val="16"/>
        </w:rPr>
      </w:pPr>
    </w:p>
    <w:p w14:paraId="0D19EA6D" w14:textId="14FC2B70" w:rsidR="002C0CAD" w:rsidRPr="002C0CAD" w:rsidRDefault="002C0CAD" w:rsidP="002C0CAD">
      <w:pPr>
        <w:pStyle w:val="largemain"/>
        <w:rPr>
          <w:b/>
          <w:sz w:val="16"/>
        </w:rPr>
      </w:pPr>
      <w:r w:rsidRPr="002C0CAD">
        <w:rPr>
          <w:b/>
        </w:rPr>
        <w:t>2</w:t>
      </w:r>
      <w:r w:rsidR="00175719" w:rsidRPr="00175719">
        <w:t xml:space="preserve"> Jesus</w:t>
      </w:r>
      <w:r>
        <w:t xml:space="preserve"> </w:t>
      </w:r>
      <w:r w:rsidR="00175719" w:rsidRPr="00175719">
        <w:t>my</w:t>
      </w:r>
      <w:r>
        <w:t xml:space="preserve"> </w:t>
      </w:r>
      <w:r w:rsidR="00175719" w:rsidRPr="00175719">
        <w:t>Redeemer,</w:t>
      </w:r>
      <w:r>
        <w:rPr>
          <w:b/>
        </w:rPr>
        <w:t xml:space="preserve"> </w:t>
      </w:r>
      <w:r w:rsidR="00175719" w:rsidRPr="00175719">
        <w:t>name</w:t>
      </w:r>
      <w:r>
        <w:t xml:space="preserve"> </w:t>
      </w:r>
      <w:r w:rsidR="00175719" w:rsidRPr="00175719">
        <w:t>above</w:t>
      </w:r>
      <w:r>
        <w:t xml:space="preserve"> </w:t>
      </w:r>
      <w:r w:rsidR="00175719" w:rsidRPr="00175719">
        <w:t>all</w:t>
      </w:r>
      <w:r>
        <w:t xml:space="preserve"> </w:t>
      </w:r>
      <w:r w:rsidR="00175719" w:rsidRPr="00175719">
        <w:t>names,</w:t>
      </w:r>
    </w:p>
    <w:p w14:paraId="4426B3EC" w14:textId="44AF3BE5" w:rsidR="002C0CAD" w:rsidRPr="002C0CAD" w:rsidRDefault="00175719" w:rsidP="002C0CAD">
      <w:pPr>
        <w:pStyle w:val="largemain"/>
        <w:rPr>
          <w:b/>
          <w:sz w:val="16"/>
        </w:rPr>
      </w:pPr>
      <w:r w:rsidRPr="00175719">
        <w:t>precious</w:t>
      </w:r>
      <w:r w:rsidR="002C0CAD">
        <w:t xml:space="preserve"> </w:t>
      </w:r>
      <w:r w:rsidRPr="00175719">
        <w:t>Lamb</w:t>
      </w:r>
      <w:r w:rsidR="002C0CAD">
        <w:t xml:space="preserve"> </w:t>
      </w:r>
      <w:r w:rsidRPr="00175719">
        <w:t>of</w:t>
      </w:r>
      <w:r w:rsidR="002C0CAD">
        <w:t xml:space="preserve"> </w:t>
      </w:r>
      <w:r w:rsidRPr="00175719">
        <w:t>God,</w:t>
      </w:r>
      <w:r w:rsidR="002C0CAD">
        <w:t xml:space="preserve"> </w:t>
      </w:r>
      <w:r w:rsidRPr="00175719">
        <w:t>Messiah,</w:t>
      </w:r>
      <w:r w:rsidR="008B4FFC">
        <w:t xml:space="preserve"> </w:t>
      </w:r>
      <w:r w:rsidRPr="00175719">
        <w:t>O</w:t>
      </w:r>
      <w:r w:rsidR="002C0CAD">
        <w:t xml:space="preserve"> </w:t>
      </w:r>
      <w:r w:rsidRPr="00175719">
        <w:t>for</w:t>
      </w:r>
      <w:r w:rsidR="002C0CAD">
        <w:t xml:space="preserve"> </w:t>
      </w:r>
      <w:r w:rsidRPr="00175719">
        <w:t>sinners</w:t>
      </w:r>
      <w:r w:rsidR="002C0CAD">
        <w:t xml:space="preserve"> </w:t>
      </w:r>
      <w:r w:rsidRPr="00175719">
        <w:t>slain.</w:t>
      </w:r>
    </w:p>
    <w:p w14:paraId="1BD12E8B" w14:textId="77777777" w:rsidR="002C0CAD" w:rsidRPr="002C0CAD" w:rsidRDefault="002C0CAD" w:rsidP="002C0CAD">
      <w:pPr>
        <w:pStyle w:val="largemain"/>
        <w:rPr>
          <w:b/>
          <w:sz w:val="16"/>
        </w:rPr>
      </w:pPr>
    </w:p>
    <w:p w14:paraId="0821B0B2" w14:textId="20FD0579" w:rsidR="002C0CAD" w:rsidRPr="002C0CAD" w:rsidRDefault="002C0CAD" w:rsidP="002C0CAD">
      <w:pPr>
        <w:pStyle w:val="largemain"/>
        <w:rPr>
          <w:b/>
          <w:sz w:val="16"/>
        </w:rPr>
      </w:pPr>
      <w:r w:rsidRPr="002C0CAD">
        <w:rPr>
          <w:b/>
        </w:rPr>
        <w:t>3</w:t>
      </w:r>
      <w:r w:rsidR="00175719" w:rsidRPr="00175719">
        <w:t xml:space="preserve"> When</w:t>
      </w:r>
      <w:r>
        <w:t xml:space="preserve"> </w:t>
      </w:r>
      <w:r w:rsidR="00175719" w:rsidRPr="00175719">
        <w:t>I</w:t>
      </w:r>
      <w:r>
        <w:t xml:space="preserve"> </w:t>
      </w:r>
      <w:r w:rsidR="00175719" w:rsidRPr="00175719">
        <w:t>stand</w:t>
      </w:r>
      <w:r>
        <w:t xml:space="preserve"> </w:t>
      </w:r>
      <w:r w:rsidR="00175719" w:rsidRPr="00175719">
        <w:t>in</w:t>
      </w:r>
      <w:r>
        <w:t xml:space="preserve"> </w:t>
      </w:r>
      <w:r w:rsidR="00175719" w:rsidRPr="00175719">
        <w:t>glory</w:t>
      </w:r>
      <w:r>
        <w:rPr>
          <w:b/>
        </w:rPr>
        <w:t xml:space="preserve"> </w:t>
      </w:r>
      <w:r w:rsidR="00175719" w:rsidRPr="00175719">
        <w:t>I</w:t>
      </w:r>
      <w:r>
        <w:t xml:space="preserve"> </w:t>
      </w:r>
      <w:r w:rsidR="00175719" w:rsidRPr="00175719">
        <w:t>will</w:t>
      </w:r>
      <w:r>
        <w:t xml:space="preserve"> </w:t>
      </w:r>
      <w:r w:rsidR="00175719" w:rsidRPr="00175719">
        <w:t>see</w:t>
      </w:r>
      <w:r>
        <w:t xml:space="preserve"> </w:t>
      </w:r>
      <w:r w:rsidR="00175719" w:rsidRPr="00175719">
        <w:t>his</w:t>
      </w:r>
      <w:r>
        <w:t xml:space="preserve"> </w:t>
      </w:r>
      <w:r w:rsidR="00175719" w:rsidRPr="00175719">
        <w:t>face,</w:t>
      </w:r>
    </w:p>
    <w:p w14:paraId="5FC180BE" w14:textId="26C9FC79" w:rsidR="002C0CAD" w:rsidRPr="002C0CAD" w:rsidRDefault="00175719" w:rsidP="002C0CAD">
      <w:pPr>
        <w:pStyle w:val="largemain"/>
        <w:rPr>
          <w:b/>
          <w:sz w:val="16"/>
        </w:rPr>
      </w:pPr>
      <w:r w:rsidRPr="00175719">
        <w:t>and</w:t>
      </w:r>
      <w:r w:rsidR="002C0CAD">
        <w:t xml:space="preserve"> </w:t>
      </w:r>
      <w:r w:rsidRPr="00175719">
        <w:t>there</w:t>
      </w:r>
      <w:r w:rsidR="002C0CAD">
        <w:t xml:space="preserve"> </w:t>
      </w:r>
      <w:r w:rsidRPr="00175719">
        <w:t>I'll</w:t>
      </w:r>
      <w:r w:rsidR="002C0CAD">
        <w:t xml:space="preserve"> </w:t>
      </w:r>
      <w:r w:rsidRPr="00175719">
        <w:t>serve</w:t>
      </w:r>
      <w:r w:rsidR="002C0CAD">
        <w:t xml:space="preserve"> </w:t>
      </w:r>
      <w:r w:rsidRPr="00175719">
        <w:t>my</w:t>
      </w:r>
      <w:r w:rsidR="002C0CAD">
        <w:t xml:space="preserve"> </w:t>
      </w:r>
      <w:r w:rsidRPr="00175719">
        <w:t>King</w:t>
      </w:r>
      <w:r w:rsidR="002C0CAD">
        <w:t xml:space="preserve"> </w:t>
      </w:r>
      <w:r w:rsidRPr="00175719">
        <w:t>forever</w:t>
      </w:r>
      <w:r w:rsidR="002C0CAD">
        <w:rPr>
          <w:b/>
        </w:rPr>
        <w:t xml:space="preserve"> </w:t>
      </w:r>
      <w:r w:rsidRPr="00175719">
        <w:t>in</w:t>
      </w:r>
      <w:r w:rsidR="002C0CAD">
        <w:t xml:space="preserve"> </w:t>
      </w:r>
      <w:r w:rsidRPr="00175719">
        <w:t>that</w:t>
      </w:r>
      <w:r w:rsidR="002C0CAD">
        <w:t xml:space="preserve"> </w:t>
      </w:r>
      <w:r w:rsidRPr="00175719">
        <w:t>holy</w:t>
      </w:r>
      <w:r w:rsidR="002C0CAD">
        <w:t xml:space="preserve"> </w:t>
      </w:r>
      <w:r w:rsidRPr="00175719">
        <w:t>place.</w:t>
      </w:r>
    </w:p>
    <w:p w14:paraId="1D74E91E" w14:textId="77777777" w:rsidR="002C0CAD" w:rsidRPr="002C0CAD" w:rsidRDefault="002C0CAD" w:rsidP="002C0CAD">
      <w:pPr>
        <w:pStyle w:val="largemain"/>
        <w:rPr>
          <w:b/>
          <w:sz w:val="16"/>
        </w:rPr>
      </w:pPr>
    </w:p>
    <w:p w14:paraId="49CF1EEC" w14:textId="0F27779D" w:rsidR="002C0CAD" w:rsidRPr="002C0CAD" w:rsidRDefault="00175719" w:rsidP="002C0CAD">
      <w:pPr>
        <w:pStyle w:val="LargeHeading1"/>
        <w:rPr>
          <w:sz w:val="16"/>
        </w:rPr>
      </w:pPr>
      <w:r w:rsidRPr="002C0CAD">
        <w:t xml:space="preserve"> Declaring Faith</w:t>
      </w:r>
      <w:r w:rsidR="002C0CAD" w:rsidRPr="002C0CAD">
        <w:t xml:space="preserve"> - </w:t>
      </w:r>
      <w:r w:rsidRPr="002C0CAD">
        <w:t xml:space="preserve">affirming our belief </w:t>
      </w:r>
    </w:p>
    <w:p w14:paraId="29E20E24" w14:textId="77777777" w:rsidR="002C0CAD" w:rsidRPr="002C0CAD" w:rsidRDefault="002C0CAD" w:rsidP="00175719">
      <w:pPr>
        <w:pStyle w:val="smallmainbold"/>
        <w:rPr>
          <w:b w:val="0"/>
          <w:bCs/>
          <w:sz w:val="16"/>
          <w:szCs w:val="32"/>
        </w:rPr>
      </w:pPr>
    </w:p>
    <w:p w14:paraId="5B3716D0" w14:textId="77777777" w:rsidR="002C0CAD" w:rsidRPr="002C0CAD" w:rsidRDefault="00175719" w:rsidP="002C0CAD">
      <w:pPr>
        <w:pStyle w:val="largemain"/>
        <w:rPr>
          <w:b/>
          <w:sz w:val="16"/>
        </w:rPr>
      </w:pPr>
      <w:r w:rsidRPr="00175719">
        <w:t>Do you believe and trust in God the Father, who made the world?</w:t>
      </w:r>
    </w:p>
    <w:p w14:paraId="3A474AB2" w14:textId="77777777" w:rsidR="002C0CAD" w:rsidRPr="002C0CAD" w:rsidRDefault="002C0CAD" w:rsidP="002C0CAD">
      <w:pPr>
        <w:pStyle w:val="largemain"/>
        <w:rPr>
          <w:b/>
          <w:sz w:val="16"/>
        </w:rPr>
      </w:pPr>
      <w:r w:rsidRPr="002C0CAD">
        <w:rPr>
          <w:b/>
        </w:rPr>
        <w:t>I believe and trust in him</w:t>
      </w:r>
    </w:p>
    <w:p w14:paraId="5C097371" w14:textId="77777777" w:rsidR="002C0CAD" w:rsidRPr="002C0CAD" w:rsidRDefault="002C0CAD" w:rsidP="002C0CAD">
      <w:pPr>
        <w:pStyle w:val="largemain"/>
        <w:rPr>
          <w:b/>
          <w:sz w:val="16"/>
        </w:rPr>
      </w:pPr>
    </w:p>
    <w:p w14:paraId="6CC63B32" w14:textId="77777777" w:rsidR="002C0CAD" w:rsidRPr="002C0CAD" w:rsidRDefault="00175719" w:rsidP="002C0CAD">
      <w:pPr>
        <w:pStyle w:val="largemain"/>
        <w:rPr>
          <w:b/>
          <w:sz w:val="16"/>
        </w:rPr>
      </w:pPr>
      <w:r w:rsidRPr="00175719">
        <w:t>Do you believe and trust in his Son Jesus Christ, who redeemed mankind?</w:t>
      </w:r>
    </w:p>
    <w:p w14:paraId="3D6C3AD5" w14:textId="77777777" w:rsidR="002C0CAD" w:rsidRPr="002C0CAD" w:rsidRDefault="002C0CAD" w:rsidP="002C0CAD">
      <w:pPr>
        <w:pStyle w:val="largemain"/>
        <w:rPr>
          <w:b/>
          <w:sz w:val="16"/>
        </w:rPr>
      </w:pPr>
      <w:r w:rsidRPr="002C0CAD">
        <w:rPr>
          <w:b/>
        </w:rPr>
        <w:t>I believe and trust in him.</w:t>
      </w:r>
    </w:p>
    <w:p w14:paraId="7C19E287" w14:textId="77777777" w:rsidR="002C0CAD" w:rsidRPr="002C0CAD" w:rsidRDefault="002C0CAD" w:rsidP="002C0CAD">
      <w:pPr>
        <w:pStyle w:val="largemain"/>
        <w:rPr>
          <w:b/>
          <w:sz w:val="16"/>
        </w:rPr>
      </w:pPr>
    </w:p>
    <w:p w14:paraId="10535569" w14:textId="77777777" w:rsidR="002C0CAD" w:rsidRPr="002C0CAD" w:rsidRDefault="00175719" w:rsidP="002C0CAD">
      <w:pPr>
        <w:pStyle w:val="largemain"/>
        <w:rPr>
          <w:b/>
          <w:sz w:val="16"/>
        </w:rPr>
      </w:pPr>
      <w:r w:rsidRPr="00175719">
        <w:t>Do you believe and trust in the Holy Spirit who gives life to the people of God?</w:t>
      </w:r>
    </w:p>
    <w:p w14:paraId="7129FE06" w14:textId="77777777" w:rsidR="002C0CAD" w:rsidRPr="002C0CAD" w:rsidRDefault="002C0CAD" w:rsidP="002C0CAD">
      <w:pPr>
        <w:pStyle w:val="largemain"/>
        <w:rPr>
          <w:b/>
          <w:sz w:val="16"/>
        </w:rPr>
      </w:pPr>
      <w:r w:rsidRPr="002C0CAD">
        <w:rPr>
          <w:b/>
        </w:rPr>
        <w:t>I believe and trust in him.</w:t>
      </w:r>
    </w:p>
    <w:p w14:paraId="73031AEC" w14:textId="77777777" w:rsidR="002C0CAD" w:rsidRPr="002C0CAD" w:rsidRDefault="002C0CAD" w:rsidP="002C0CAD">
      <w:pPr>
        <w:pStyle w:val="largemain"/>
        <w:rPr>
          <w:b/>
          <w:sz w:val="16"/>
        </w:rPr>
      </w:pPr>
    </w:p>
    <w:p w14:paraId="241E5F5F" w14:textId="77777777" w:rsidR="002C0CAD" w:rsidRPr="002C0CAD" w:rsidRDefault="00175719" w:rsidP="002C0CAD">
      <w:pPr>
        <w:pStyle w:val="largemain"/>
        <w:rPr>
          <w:b/>
          <w:sz w:val="16"/>
        </w:rPr>
      </w:pPr>
      <w:r w:rsidRPr="00175719">
        <w:t>This is the faith of the Church.</w:t>
      </w:r>
    </w:p>
    <w:p w14:paraId="1FE95D9F" w14:textId="77777777" w:rsidR="002C0CAD" w:rsidRPr="002C0CAD" w:rsidRDefault="002C0CAD" w:rsidP="002C0CAD">
      <w:pPr>
        <w:pStyle w:val="largemain"/>
        <w:rPr>
          <w:b/>
          <w:sz w:val="16"/>
        </w:rPr>
      </w:pPr>
      <w:r w:rsidRPr="002C0CAD">
        <w:rPr>
          <w:b/>
        </w:rPr>
        <w:t>This is our faith. We believe and trust in One God,</w:t>
      </w:r>
    </w:p>
    <w:p w14:paraId="22D9F133" w14:textId="77777777" w:rsidR="002C0CAD" w:rsidRPr="002C0CAD" w:rsidRDefault="002C0CAD" w:rsidP="002C0CAD">
      <w:pPr>
        <w:pStyle w:val="largemain"/>
        <w:rPr>
          <w:b/>
          <w:sz w:val="16"/>
        </w:rPr>
      </w:pPr>
      <w:r w:rsidRPr="002C0CAD">
        <w:rPr>
          <w:b/>
        </w:rPr>
        <w:t>Father, Son and Holy Spirit.</w:t>
      </w:r>
    </w:p>
    <w:p w14:paraId="1E06EF45" w14:textId="77777777" w:rsidR="002C0CAD" w:rsidRPr="002C0CAD" w:rsidRDefault="002C0CAD" w:rsidP="00175719">
      <w:pPr>
        <w:pStyle w:val="smallmainbold"/>
        <w:rPr>
          <w:b w:val="0"/>
          <w:bCs/>
          <w:sz w:val="16"/>
          <w:szCs w:val="32"/>
        </w:rPr>
      </w:pPr>
    </w:p>
    <w:p w14:paraId="64BDC2AE" w14:textId="78247296" w:rsidR="002C0CAD" w:rsidRPr="002C0CAD" w:rsidRDefault="00175719" w:rsidP="002C0CAD">
      <w:pPr>
        <w:pStyle w:val="LargeHeading1"/>
        <w:rPr>
          <w:sz w:val="16"/>
        </w:rPr>
      </w:pPr>
      <w:r w:rsidRPr="00175719">
        <w:t xml:space="preserve"> Praying Together </w:t>
      </w:r>
      <w:r w:rsidR="002C0CAD">
        <w:t xml:space="preserve">- </w:t>
      </w:r>
      <w:r w:rsidRPr="00175719">
        <w:t xml:space="preserve">Intercessions </w:t>
      </w:r>
    </w:p>
    <w:p w14:paraId="5EE26866" w14:textId="77777777" w:rsidR="002C0CAD" w:rsidRPr="002C0CAD" w:rsidRDefault="002C0CAD" w:rsidP="00175719">
      <w:pPr>
        <w:pStyle w:val="smallmainbold"/>
        <w:rPr>
          <w:b w:val="0"/>
          <w:bCs/>
          <w:sz w:val="16"/>
          <w:szCs w:val="32"/>
        </w:rPr>
      </w:pPr>
    </w:p>
    <w:p w14:paraId="6052811C" w14:textId="294CD94F" w:rsidR="002C0CAD" w:rsidRPr="002C0CAD" w:rsidRDefault="00175719" w:rsidP="002C0CAD">
      <w:pPr>
        <w:pStyle w:val="LargeHeading1"/>
        <w:rPr>
          <w:sz w:val="16"/>
        </w:rPr>
      </w:pPr>
      <w:r w:rsidRPr="002C0CAD">
        <w:t xml:space="preserve"> Sunday Collect </w:t>
      </w:r>
    </w:p>
    <w:p w14:paraId="460FCFF4" w14:textId="290D8720" w:rsidR="002C0CAD" w:rsidRPr="002C0CAD" w:rsidRDefault="00175719" w:rsidP="002C0CAD">
      <w:pPr>
        <w:pStyle w:val="LargeHeading1"/>
        <w:rPr>
          <w:sz w:val="16"/>
        </w:rPr>
      </w:pPr>
      <w:r w:rsidRPr="002C0CAD">
        <w:t xml:space="preserve"> The 18th  Sunday after Trinity </w:t>
      </w:r>
    </w:p>
    <w:p w14:paraId="67A99C5B" w14:textId="77777777" w:rsidR="002C0CAD" w:rsidRPr="002C0CAD" w:rsidRDefault="002C0CAD" w:rsidP="00175719">
      <w:pPr>
        <w:pStyle w:val="smallmainbold"/>
        <w:rPr>
          <w:b w:val="0"/>
          <w:bCs/>
          <w:sz w:val="16"/>
          <w:szCs w:val="32"/>
        </w:rPr>
      </w:pPr>
    </w:p>
    <w:p w14:paraId="62E9CD16" w14:textId="07058E27" w:rsidR="002C0CAD" w:rsidRPr="002C0CAD" w:rsidRDefault="00175719" w:rsidP="002C0CAD">
      <w:pPr>
        <w:pStyle w:val="LargeHeading1"/>
        <w:rPr>
          <w:sz w:val="16"/>
        </w:rPr>
      </w:pPr>
      <w:r w:rsidRPr="00175719">
        <w:t xml:space="preserve"> The Lord's Prayer </w:t>
      </w:r>
      <w:r w:rsidR="002C0CAD">
        <w:t xml:space="preserve">- </w:t>
      </w:r>
      <w:r w:rsidRPr="00175719">
        <w:t>we pray with Jesus</w:t>
      </w:r>
    </w:p>
    <w:p w14:paraId="3E6DB3F6" w14:textId="77777777" w:rsidR="002C0CAD" w:rsidRPr="002C0CAD" w:rsidRDefault="002C0CAD" w:rsidP="00175719">
      <w:pPr>
        <w:pStyle w:val="smallmainbold"/>
        <w:rPr>
          <w:b w:val="0"/>
          <w:bCs/>
          <w:sz w:val="16"/>
          <w:szCs w:val="32"/>
        </w:rPr>
      </w:pPr>
    </w:p>
    <w:p w14:paraId="3A0716F1" w14:textId="77777777" w:rsidR="002C0CAD" w:rsidRPr="002C0CAD" w:rsidRDefault="002C0CAD" w:rsidP="002C0CAD">
      <w:pPr>
        <w:pStyle w:val="largemain"/>
        <w:rPr>
          <w:sz w:val="16"/>
        </w:rPr>
      </w:pPr>
      <w:r w:rsidRPr="002C0CAD">
        <w:rPr>
          <w:b/>
        </w:rPr>
        <w:t>Our Father in heaven, hallowed be your name,</w:t>
      </w:r>
    </w:p>
    <w:p w14:paraId="73E81FCF" w14:textId="77777777" w:rsidR="002C0CAD" w:rsidRPr="002C0CAD" w:rsidRDefault="002C0CAD" w:rsidP="002C0CAD">
      <w:pPr>
        <w:pStyle w:val="largemain"/>
        <w:rPr>
          <w:sz w:val="16"/>
        </w:rPr>
      </w:pPr>
      <w:r w:rsidRPr="002C0CAD">
        <w:rPr>
          <w:b/>
        </w:rPr>
        <w:t>your kingdom come, your will be done,</w:t>
      </w:r>
    </w:p>
    <w:p w14:paraId="03B66C46" w14:textId="77777777" w:rsidR="002C0CAD" w:rsidRPr="002C0CAD" w:rsidRDefault="002C0CAD" w:rsidP="002C0CAD">
      <w:pPr>
        <w:pStyle w:val="largemain"/>
        <w:rPr>
          <w:sz w:val="16"/>
        </w:rPr>
      </w:pPr>
      <w:r w:rsidRPr="002C0CAD">
        <w:rPr>
          <w:b/>
        </w:rPr>
        <w:t>on earth as in heaven.</w:t>
      </w:r>
    </w:p>
    <w:p w14:paraId="0E4002A4" w14:textId="77777777" w:rsidR="002C0CAD" w:rsidRPr="002C0CAD" w:rsidRDefault="002C0CAD" w:rsidP="002C0CAD">
      <w:pPr>
        <w:pStyle w:val="largemain"/>
        <w:rPr>
          <w:sz w:val="16"/>
        </w:rPr>
      </w:pPr>
      <w:r w:rsidRPr="002C0CAD">
        <w:rPr>
          <w:b/>
        </w:rPr>
        <w:lastRenderedPageBreak/>
        <w:t>Give us today our daily bread.</w:t>
      </w:r>
    </w:p>
    <w:p w14:paraId="6EFC31F9" w14:textId="77777777" w:rsidR="002C0CAD" w:rsidRPr="002C0CAD" w:rsidRDefault="002C0CAD" w:rsidP="002C0CAD">
      <w:pPr>
        <w:pStyle w:val="largemain"/>
        <w:rPr>
          <w:sz w:val="16"/>
        </w:rPr>
      </w:pPr>
      <w:r w:rsidRPr="002C0CAD">
        <w:rPr>
          <w:b/>
        </w:rPr>
        <w:t>Forgive us our sins</w:t>
      </w:r>
    </w:p>
    <w:p w14:paraId="547770DB" w14:textId="77777777" w:rsidR="002C0CAD" w:rsidRPr="002C0CAD" w:rsidRDefault="002C0CAD" w:rsidP="002C0CAD">
      <w:pPr>
        <w:pStyle w:val="largemain"/>
        <w:rPr>
          <w:sz w:val="16"/>
        </w:rPr>
      </w:pPr>
      <w:r w:rsidRPr="002C0CAD">
        <w:rPr>
          <w:b/>
        </w:rPr>
        <w:t>as we forgive those who sin against us.</w:t>
      </w:r>
    </w:p>
    <w:p w14:paraId="50E2915B" w14:textId="77777777" w:rsidR="002C0CAD" w:rsidRPr="002C0CAD" w:rsidRDefault="002C0CAD" w:rsidP="002C0CAD">
      <w:pPr>
        <w:pStyle w:val="largemain"/>
        <w:rPr>
          <w:sz w:val="16"/>
        </w:rPr>
      </w:pPr>
      <w:r w:rsidRPr="002C0CAD">
        <w:rPr>
          <w:b/>
        </w:rPr>
        <w:t>Lead us not into temptation</w:t>
      </w:r>
    </w:p>
    <w:p w14:paraId="5A0738A1" w14:textId="77777777" w:rsidR="002C0CAD" w:rsidRPr="002C0CAD" w:rsidRDefault="002C0CAD" w:rsidP="002C0CAD">
      <w:pPr>
        <w:pStyle w:val="largemain"/>
        <w:rPr>
          <w:sz w:val="16"/>
        </w:rPr>
      </w:pPr>
      <w:r w:rsidRPr="002C0CAD">
        <w:rPr>
          <w:b/>
        </w:rPr>
        <w:t>but deliver us from evil.</w:t>
      </w:r>
    </w:p>
    <w:p w14:paraId="40EF0EF4" w14:textId="77777777" w:rsidR="002C0CAD" w:rsidRPr="002C0CAD" w:rsidRDefault="002C0CAD" w:rsidP="002C0CAD">
      <w:pPr>
        <w:pStyle w:val="largemain"/>
        <w:rPr>
          <w:sz w:val="16"/>
        </w:rPr>
      </w:pPr>
      <w:r w:rsidRPr="002C0CAD">
        <w:rPr>
          <w:b/>
        </w:rPr>
        <w:t>For the kingdom, the power, and the glory are yours</w:t>
      </w:r>
    </w:p>
    <w:p w14:paraId="3E944C4F" w14:textId="77777777" w:rsidR="002C0CAD" w:rsidRPr="002C0CAD" w:rsidRDefault="002C0CAD" w:rsidP="002C0CAD">
      <w:pPr>
        <w:pStyle w:val="largemain"/>
        <w:rPr>
          <w:sz w:val="16"/>
        </w:rPr>
      </w:pPr>
      <w:r w:rsidRPr="002C0CAD">
        <w:rPr>
          <w:b/>
        </w:rPr>
        <w:t>now and for ever. Amen.</w:t>
      </w:r>
    </w:p>
    <w:p w14:paraId="5A405980" w14:textId="77777777" w:rsidR="002C0CAD" w:rsidRPr="002C0CAD" w:rsidRDefault="002C0CAD" w:rsidP="00175719">
      <w:pPr>
        <w:pStyle w:val="smallmainbold"/>
        <w:rPr>
          <w:b w:val="0"/>
          <w:bCs/>
          <w:sz w:val="16"/>
          <w:szCs w:val="32"/>
        </w:rPr>
      </w:pPr>
    </w:p>
    <w:p w14:paraId="71B6656E" w14:textId="77777777" w:rsidR="002C0CAD" w:rsidRPr="002C0CAD" w:rsidRDefault="002C0CAD" w:rsidP="00175719">
      <w:pPr>
        <w:pStyle w:val="smallmainbold"/>
        <w:rPr>
          <w:b w:val="0"/>
          <w:bCs/>
          <w:sz w:val="16"/>
          <w:szCs w:val="32"/>
        </w:rPr>
      </w:pPr>
    </w:p>
    <w:p w14:paraId="1D8ABD60" w14:textId="3E638362" w:rsidR="002C0CAD" w:rsidRPr="002C0CAD" w:rsidRDefault="00175719" w:rsidP="002C0CAD">
      <w:pPr>
        <w:pStyle w:val="LargeHeading1"/>
        <w:rPr>
          <w:sz w:val="16"/>
        </w:rPr>
      </w:pPr>
      <w:r w:rsidRPr="00175719">
        <w:t xml:space="preserve"> We sing the praise of him who died  </w:t>
      </w:r>
    </w:p>
    <w:p w14:paraId="20023F73" w14:textId="1A6C6DEB" w:rsidR="002C0CAD" w:rsidRPr="002C0CAD" w:rsidRDefault="00175719" w:rsidP="002C0CAD">
      <w:pPr>
        <w:pStyle w:val="LargeHeading1"/>
        <w:rPr>
          <w:sz w:val="16"/>
        </w:rPr>
      </w:pPr>
      <w:r w:rsidRPr="00175719">
        <w:t xml:space="preserve"> Offertory Hymn 248</w:t>
      </w:r>
    </w:p>
    <w:p w14:paraId="1148E656" w14:textId="77777777" w:rsidR="002C0CAD" w:rsidRPr="002C0CAD" w:rsidRDefault="002C0CAD" w:rsidP="00175719">
      <w:pPr>
        <w:pStyle w:val="smallmainbold"/>
        <w:rPr>
          <w:b w:val="0"/>
          <w:bCs/>
          <w:sz w:val="16"/>
          <w:szCs w:val="32"/>
        </w:rPr>
      </w:pPr>
    </w:p>
    <w:p w14:paraId="5C531536" w14:textId="77777777" w:rsidR="002C0CAD" w:rsidRPr="002C0CAD" w:rsidRDefault="002C0CAD" w:rsidP="002C0CAD">
      <w:pPr>
        <w:pStyle w:val="largemain"/>
        <w:rPr>
          <w:sz w:val="16"/>
        </w:rPr>
      </w:pPr>
      <w:r w:rsidRPr="002C0CAD">
        <w:rPr>
          <w:b/>
        </w:rPr>
        <w:t>1</w:t>
      </w:r>
      <w:r w:rsidR="00175719" w:rsidRPr="002C0CAD">
        <w:t xml:space="preserve"> We sing the praise of him who died,</w:t>
      </w:r>
    </w:p>
    <w:p w14:paraId="0C6A621C" w14:textId="77777777" w:rsidR="002C0CAD" w:rsidRPr="002C0CAD" w:rsidRDefault="00175719" w:rsidP="002C0CAD">
      <w:pPr>
        <w:pStyle w:val="largemain"/>
        <w:rPr>
          <w:sz w:val="16"/>
        </w:rPr>
      </w:pPr>
      <w:r w:rsidRPr="002C0CAD">
        <w:t>of him who died upon the cross;</w:t>
      </w:r>
    </w:p>
    <w:p w14:paraId="5BB48321" w14:textId="77777777" w:rsidR="002C0CAD" w:rsidRPr="002C0CAD" w:rsidRDefault="00175719" w:rsidP="002C0CAD">
      <w:pPr>
        <w:pStyle w:val="largemain"/>
        <w:rPr>
          <w:sz w:val="16"/>
        </w:rPr>
      </w:pPr>
      <w:r w:rsidRPr="002C0CAD">
        <w:t>the sinner's hope though all deride,</w:t>
      </w:r>
    </w:p>
    <w:p w14:paraId="1828A5D4" w14:textId="77777777" w:rsidR="002C0CAD" w:rsidRPr="002C0CAD" w:rsidRDefault="00175719" w:rsidP="002C0CAD">
      <w:pPr>
        <w:pStyle w:val="largemain"/>
        <w:rPr>
          <w:sz w:val="16"/>
        </w:rPr>
      </w:pPr>
      <w:r w:rsidRPr="002C0CAD">
        <w:t>for this we count the world but loss.</w:t>
      </w:r>
    </w:p>
    <w:p w14:paraId="6A6E6824" w14:textId="77777777" w:rsidR="002C0CAD" w:rsidRPr="002C0CAD" w:rsidRDefault="002C0CAD" w:rsidP="002C0CAD">
      <w:pPr>
        <w:pStyle w:val="largemain"/>
        <w:rPr>
          <w:sz w:val="16"/>
        </w:rPr>
      </w:pPr>
    </w:p>
    <w:p w14:paraId="5475F4C5" w14:textId="77777777" w:rsidR="002C0CAD" w:rsidRPr="002C0CAD" w:rsidRDefault="002C0CAD" w:rsidP="002C0CAD">
      <w:pPr>
        <w:pStyle w:val="largemain"/>
        <w:rPr>
          <w:sz w:val="16"/>
        </w:rPr>
      </w:pPr>
      <w:r w:rsidRPr="002C0CAD">
        <w:rPr>
          <w:b/>
        </w:rPr>
        <w:t>2</w:t>
      </w:r>
      <w:r w:rsidR="00175719" w:rsidRPr="002C0CAD">
        <w:t xml:space="preserve"> Inscribed upon the cross we see</w:t>
      </w:r>
    </w:p>
    <w:p w14:paraId="385AFBED" w14:textId="77777777" w:rsidR="002C0CAD" w:rsidRPr="002C0CAD" w:rsidRDefault="00175719" w:rsidP="002C0CAD">
      <w:pPr>
        <w:pStyle w:val="largemain"/>
        <w:rPr>
          <w:sz w:val="16"/>
        </w:rPr>
      </w:pPr>
      <w:r w:rsidRPr="002C0CAD">
        <w:t>in shining letters, 'God is love';</w:t>
      </w:r>
    </w:p>
    <w:p w14:paraId="555232C5" w14:textId="77777777" w:rsidR="002C0CAD" w:rsidRPr="002C0CAD" w:rsidRDefault="00175719" w:rsidP="002C0CAD">
      <w:pPr>
        <w:pStyle w:val="largemain"/>
        <w:rPr>
          <w:sz w:val="16"/>
        </w:rPr>
      </w:pPr>
      <w:r w:rsidRPr="002C0CAD">
        <w:t>he bears our sins upon the tree;</w:t>
      </w:r>
    </w:p>
    <w:p w14:paraId="3EC3444E" w14:textId="77777777" w:rsidR="002C0CAD" w:rsidRPr="002C0CAD" w:rsidRDefault="00175719" w:rsidP="002C0CAD">
      <w:pPr>
        <w:pStyle w:val="largemain"/>
        <w:rPr>
          <w:sz w:val="16"/>
        </w:rPr>
      </w:pPr>
      <w:r w:rsidRPr="002C0CAD">
        <w:t>he brings us mercy from above.</w:t>
      </w:r>
    </w:p>
    <w:p w14:paraId="642046A4" w14:textId="77777777" w:rsidR="002C0CAD" w:rsidRPr="002C0CAD" w:rsidRDefault="002C0CAD" w:rsidP="002C0CAD">
      <w:pPr>
        <w:pStyle w:val="largemain"/>
        <w:rPr>
          <w:sz w:val="16"/>
        </w:rPr>
      </w:pPr>
    </w:p>
    <w:p w14:paraId="32B454DA" w14:textId="77777777" w:rsidR="002C0CAD" w:rsidRPr="002C0CAD" w:rsidRDefault="002C0CAD" w:rsidP="002C0CAD">
      <w:pPr>
        <w:pStyle w:val="largemain"/>
        <w:rPr>
          <w:sz w:val="16"/>
        </w:rPr>
      </w:pPr>
      <w:r w:rsidRPr="002C0CAD">
        <w:rPr>
          <w:b/>
        </w:rPr>
        <w:t>3</w:t>
      </w:r>
      <w:r w:rsidR="00175719" w:rsidRPr="002C0CAD">
        <w:t xml:space="preserve"> The cross, it takes our guilt away;</w:t>
      </w:r>
    </w:p>
    <w:p w14:paraId="58CA3D22" w14:textId="77777777" w:rsidR="002C0CAD" w:rsidRPr="002C0CAD" w:rsidRDefault="00175719" w:rsidP="002C0CAD">
      <w:pPr>
        <w:pStyle w:val="largemain"/>
        <w:rPr>
          <w:sz w:val="16"/>
        </w:rPr>
      </w:pPr>
      <w:r w:rsidRPr="002C0CAD">
        <w:t>it holds the fainting spirit up;</w:t>
      </w:r>
    </w:p>
    <w:p w14:paraId="23077C19" w14:textId="77777777" w:rsidR="002C0CAD" w:rsidRPr="002C0CAD" w:rsidRDefault="00175719" w:rsidP="002C0CAD">
      <w:pPr>
        <w:pStyle w:val="largemain"/>
        <w:rPr>
          <w:sz w:val="16"/>
        </w:rPr>
      </w:pPr>
      <w:r w:rsidRPr="002C0CAD">
        <w:t>it cheers with hope the gloomy day,</w:t>
      </w:r>
    </w:p>
    <w:p w14:paraId="6C6E45E1" w14:textId="77777777" w:rsidR="002C0CAD" w:rsidRPr="002C0CAD" w:rsidRDefault="00175719" w:rsidP="002C0CAD">
      <w:pPr>
        <w:pStyle w:val="largemain"/>
        <w:rPr>
          <w:sz w:val="16"/>
        </w:rPr>
      </w:pPr>
      <w:r w:rsidRPr="002C0CAD">
        <w:t>and sweetens every bitter cup.</w:t>
      </w:r>
    </w:p>
    <w:p w14:paraId="5D7BAA5E" w14:textId="77777777" w:rsidR="002C0CAD" w:rsidRPr="002C0CAD" w:rsidRDefault="002C0CAD" w:rsidP="002C0CAD">
      <w:pPr>
        <w:pStyle w:val="largemain"/>
        <w:rPr>
          <w:sz w:val="16"/>
        </w:rPr>
      </w:pPr>
    </w:p>
    <w:p w14:paraId="7FF85B93" w14:textId="77777777" w:rsidR="002C0CAD" w:rsidRPr="002C0CAD" w:rsidRDefault="002C0CAD" w:rsidP="002C0CAD">
      <w:pPr>
        <w:pStyle w:val="largemain"/>
        <w:rPr>
          <w:sz w:val="16"/>
        </w:rPr>
      </w:pPr>
      <w:r w:rsidRPr="002C0CAD">
        <w:rPr>
          <w:b/>
        </w:rPr>
        <w:t>4</w:t>
      </w:r>
      <w:r w:rsidR="00175719" w:rsidRPr="002C0CAD">
        <w:t xml:space="preserve"> It makes the coward spirit brave,</w:t>
      </w:r>
    </w:p>
    <w:p w14:paraId="61D1642D" w14:textId="77777777" w:rsidR="002C0CAD" w:rsidRPr="002C0CAD" w:rsidRDefault="00175719" w:rsidP="002C0CAD">
      <w:pPr>
        <w:pStyle w:val="largemain"/>
        <w:rPr>
          <w:sz w:val="16"/>
        </w:rPr>
      </w:pPr>
      <w:r w:rsidRPr="002C0CAD">
        <w:t>and nerves the feeble arm for fight;</w:t>
      </w:r>
    </w:p>
    <w:p w14:paraId="5EFFC56E" w14:textId="77777777" w:rsidR="002C0CAD" w:rsidRPr="002C0CAD" w:rsidRDefault="00175719" w:rsidP="002C0CAD">
      <w:pPr>
        <w:pStyle w:val="largemain"/>
        <w:rPr>
          <w:sz w:val="16"/>
        </w:rPr>
      </w:pPr>
      <w:r w:rsidRPr="002C0CAD">
        <w:t>it takes the terror from the grave,</w:t>
      </w:r>
    </w:p>
    <w:p w14:paraId="362712F9" w14:textId="77777777" w:rsidR="002C0CAD" w:rsidRPr="002C0CAD" w:rsidRDefault="00175719" w:rsidP="002C0CAD">
      <w:pPr>
        <w:pStyle w:val="largemain"/>
        <w:rPr>
          <w:sz w:val="16"/>
        </w:rPr>
      </w:pPr>
      <w:r w:rsidRPr="002C0CAD">
        <w:t>and gilds the bed of death with light;</w:t>
      </w:r>
    </w:p>
    <w:p w14:paraId="140FA876" w14:textId="77777777" w:rsidR="002C0CAD" w:rsidRPr="002C0CAD" w:rsidRDefault="002C0CAD" w:rsidP="002C0CAD">
      <w:pPr>
        <w:pStyle w:val="largemain"/>
        <w:rPr>
          <w:sz w:val="16"/>
        </w:rPr>
      </w:pPr>
    </w:p>
    <w:p w14:paraId="1F83DDD3" w14:textId="77777777" w:rsidR="002C0CAD" w:rsidRPr="002C0CAD" w:rsidRDefault="002C0CAD" w:rsidP="002C0CAD">
      <w:pPr>
        <w:pStyle w:val="largemain"/>
        <w:rPr>
          <w:sz w:val="16"/>
        </w:rPr>
      </w:pPr>
      <w:r w:rsidRPr="002C0CAD">
        <w:rPr>
          <w:b/>
        </w:rPr>
        <w:t>5</w:t>
      </w:r>
      <w:r w:rsidR="00175719" w:rsidRPr="002C0CAD">
        <w:t xml:space="preserve"> the balm of life, the cure of woe,</w:t>
      </w:r>
    </w:p>
    <w:p w14:paraId="0AEC2872" w14:textId="77777777" w:rsidR="002C0CAD" w:rsidRPr="002C0CAD" w:rsidRDefault="00175719" w:rsidP="002C0CAD">
      <w:pPr>
        <w:pStyle w:val="largemain"/>
        <w:rPr>
          <w:sz w:val="16"/>
        </w:rPr>
      </w:pPr>
      <w:r w:rsidRPr="002C0CAD">
        <w:t>the measure and the pledge of love,</w:t>
      </w:r>
    </w:p>
    <w:p w14:paraId="2886CB44" w14:textId="77777777" w:rsidR="002C0CAD" w:rsidRPr="002C0CAD" w:rsidRDefault="00175719" w:rsidP="002C0CAD">
      <w:pPr>
        <w:pStyle w:val="largemain"/>
        <w:rPr>
          <w:sz w:val="16"/>
        </w:rPr>
      </w:pPr>
      <w:r w:rsidRPr="002C0CAD">
        <w:lastRenderedPageBreak/>
        <w:t>the sinner's refuge here below,</w:t>
      </w:r>
    </w:p>
    <w:p w14:paraId="2521742B" w14:textId="77777777" w:rsidR="002C0CAD" w:rsidRPr="002C0CAD" w:rsidRDefault="00175719" w:rsidP="002C0CAD">
      <w:pPr>
        <w:pStyle w:val="largemain"/>
        <w:rPr>
          <w:sz w:val="16"/>
        </w:rPr>
      </w:pPr>
      <w:r w:rsidRPr="002C0CAD">
        <w:t>the angels' theme in heaven above.</w:t>
      </w:r>
    </w:p>
    <w:p w14:paraId="0F724AAC" w14:textId="77777777" w:rsidR="002C0CAD" w:rsidRPr="002C0CAD" w:rsidRDefault="002C0CAD" w:rsidP="00175719">
      <w:pPr>
        <w:pStyle w:val="smallmainbold"/>
        <w:rPr>
          <w:b w:val="0"/>
          <w:bCs/>
          <w:sz w:val="16"/>
          <w:szCs w:val="32"/>
        </w:rPr>
      </w:pPr>
    </w:p>
    <w:p w14:paraId="68F51634" w14:textId="4CC17D54" w:rsidR="002C0CAD" w:rsidRPr="002C0CAD" w:rsidRDefault="00175719" w:rsidP="002C0CAD">
      <w:pPr>
        <w:pStyle w:val="LargeHeading1"/>
        <w:rPr>
          <w:sz w:val="16"/>
        </w:rPr>
      </w:pPr>
      <w:r w:rsidRPr="002C0CAD">
        <w:t xml:space="preserve"> Notices </w:t>
      </w:r>
    </w:p>
    <w:p w14:paraId="1D61C559" w14:textId="77777777" w:rsidR="002C0CAD" w:rsidRPr="002C0CAD" w:rsidRDefault="002C0CAD" w:rsidP="00175719">
      <w:pPr>
        <w:pStyle w:val="smallmainbold"/>
        <w:rPr>
          <w:b w:val="0"/>
          <w:bCs/>
          <w:sz w:val="16"/>
          <w:szCs w:val="32"/>
        </w:rPr>
      </w:pPr>
    </w:p>
    <w:p w14:paraId="10397A30" w14:textId="35F1D8C2" w:rsidR="002C0CAD" w:rsidRPr="002C0CAD" w:rsidRDefault="00175719" w:rsidP="002C0CAD">
      <w:pPr>
        <w:pStyle w:val="LargeHeading1"/>
        <w:rPr>
          <w:sz w:val="16"/>
        </w:rPr>
      </w:pPr>
      <w:r w:rsidRPr="00175719">
        <w:t xml:space="preserve"> Beneath the cross of Jesus</w:t>
      </w:r>
      <w:r w:rsidR="002C0CAD">
        <w:t xml:space="preserve"> - </w:t>
      </w:r>
      <w:r w:rsidRPr="00175719">
        <w:t>T &amp; P</w:t>
      </w:r>
      <w:r w:rsidR="002C0CAD">
        <w:t xml:space="preserve"> </w:t>
      </w:r>
      <w:r w:rsidRPr="00175719">
        <w:t>13</w:t>
      </w:r>
    </w:p>
    <w:p w14:paraId="02E7AEE8" w14:textId="77777777" w:rsidR="002C0CAD" w:rsidRPr="002C0CAD" w:rsidRDefault="002C0CAD" w:rsidP="002C0CAD">
      <w:pPr>
        <w:pStyle w:val="largemain"/>
        <w:rPr>
          <w:b/>
          <w:sz w:val="16"/>
        </w:rPr>
      </w:pPr>
      <w:r w:rsidRPr="002C0CAD">
        <w:rPr>
          <w:b/>
        </w:rPr>
        <w:t>1</w:t>
      </w:r>
      <w:r w:rsidR="00175719" w:rsidRPr="00175719">
        <w:t xml:space="preserve"> Beneath the cross of Jesus I find a place to stand; </w:t>
      </w:r>
    </w:p>
    <w:p w14:paraId="2AF44E39" w14:textId="77777777" w:rsidR="002C0CAD" w:rsidRPr="002C0CAD" w:rsidRDefault="00175719" w:rsidP="002C0CAD">
      <w:pPr>
        <w:pStyle w:val="largemain"/>
        <w:rPr>
          <w:b/>
          <w:sz w:val="16"/>
        </w:rPr>
      </w:pPr>
      <w:r w:rsidRPr="00175719">
        <w:t xml:space="preserve">and wonder at such mercy that calls me as I am. </w:t>
      </w:r>
    </w:p>
    <w:p w14:paraId="66CFF1F2" w14:textId="77777777" w:rsidR="002C0CAD" w:rsidRPr="002C0CAD" w:rsidRDefault="00175719" w:rsidP="002C0CAD">
      <w:pPr>
        <w:pStyle w:val="largemain"/>
        <w:rPr>
          <w:b/>
          <w:sz w:val="16"/>
        </w:rPr>
      </w:pPr>
      <w:r w:rsidRPr="00175719">
        <w:t>For hands that should discard me,</w:t>
      </w:r>
    </w:p>
    <w:p w14:paraId="5546AB5A" w14:textId="77777777" w:rsidR="002C0CAD" w:rsidRPr="002C0CAD" w:rsidRDefault="00175719" w:rsidP="002C0CAD">
      <w:pPr>
        <w:pStyle w:val="largemain"/>
        <w:rPr>
          <w:b/>
          <w:sz w:val="16"/>
        </w:rPr>
      </w:pPr>
      <w:r w:rsidRPr="00175719">
        <w:t xml:space="preserve">hold wounds which tell me ‘Come’. </w:t>
      </w:r>
    </w:p>
    <w:p w14:paraId="1248D969" w14:textId="77777777" w:rsidR="002C0CAD" w:rsidRPr="002C0CAD" w:rsidRDefault="00175719" w:rsidP="002C0CAD">
      <w:pPr>
        <w:pStyle w:val="largemain"/>
        <w:rPr>
          <w:b/>
          <w:sz w:val="16"/>
        </w:rPr>
      </w:pPr>
      <w:r w:rsidRPr="00175719">
        <w:t>Beneath the cross of Jesus,</w:t>
      </w:r>
      <w:r w:rsidR="002C0CAD">
        <w:rPr>
          <w:b/>
        </w:rPr>
        <w:t xml:space="preserve"> </w:t>
      </w:r>
      <w:r w:rsidRPr="00175719">
        <w:t xml:space="preserve">my unworthy soul is won. </w:t>
      </w:r>
    </w:p>
    <w:p w14:paraId="0FC94992" w14:textId="77777777" w:rsidR="002C0CAD" w:rsidRPr="002C0CAD" w:rsidRDefault="002C0CAD" w:rsidP="002C0CAD">
      <w:pPr>
        <w:pStyle w:val="largemain"/>
        <w:rPr>
          <w:b/>
          <w:sz w:val="16"/>
        </w:rPr>
      </w:pPr>
    </w:p>
    <w:p w14:paraId="0E4D1D80" w14:textId="77777777" w:rsidR="002C0CAD" w:rsidRPr="002C0CAD" w:rsidRDefault="002C0CAD" w:rsidP="002C0CAD">
      <w:pPr>
        <w:pStyle w:val="largemain"/>
        <w:rPr>
          <w:b/>
          <w:sz w:val="16"/>
        </w:rPr>
      </w:pPr>
      <w:r w:rsidRPr="002C0CAD">
        <w:rPr>
          <w:b/>
        </w:rPr>
        <w:t>2</w:t>
      </w:r>
      <w:r w:rsidR="00175719" w:rsidRPr="00175719">
        <w:t xml:space="preserve"> Beneath the cross of Jesus </w:t>
      </w:r>
      <w:r>
        <w:rPr>
          <w:b/>
        </w:rPr>
        <w:t xml:space="preserve"> </w:t>
      </w:r>
      <w:r w:rsidR="00175719" w:rsidRPr="00175719">
        <w:t xml:space="preserve">his family is my own; </w:t>
      </w:r>
    </w:p>
    <w:p w14:paraId="7F18D3DB" w14:textId="77777777" w:rsidR="002C0CAD" w:rsidRPr="002C0CAD" w:rsidRDefault="00175719" w:rsidP="002C0CAD">
      <w:pPr>
        <w:pStyle w:val="largemain"/>
        <w:rPr>
          <w:b/>
          <w:sz w:val="16"/>
        </w:rPr>
      </w:pPr>
      <w:r w:rsidRPr="00175719">
        <w:t xml:space="preserve">once strangers chasing </w:t>
      </w:r>
      <w:r w:rsidR="002C0CAD">
        <w:rPr>
          <w:b/>
        </w:rPr>
        <w:t xml:space="preserve"> </w:t>
      </w:r>
      <w:r w:rsidRPr="00175719">
        <w:t xml:space="preserve">selfish dreams, </w:t>
      </w:r>
    </w:p>
    <w:p w14:paraId="543075F7" w14:textId="77777777" w:rsidR="002C0CAD" w:rsidRPr="002C0CAD" w:rsidRDefault="00175719" w:rsidP="002C0CAD">
      <w:pPr>
        <w:pStyle w:val="largemain"/>
        <w:rPr>
          <w:b/>
          <w:sz w:val="16"/>
        </w:rPr>
      </w:pPr>
      <w:r w:rsidRPr="00175719">
        <w:t xml:space="preserve">now one through grace alone. </w:t>
      </w:r>
    </w:p>
    <w:p w14:paraId="11C232F3" w14:textId="77777777" w:rsidR="002C0CAD" w:rsidRPr="002C0CAD" w:rsidRDefault="00175719" w:rsidP="002C0CAD">
      <w:pPr>
        <w:pStyle w:val="largemain"/>
        <w:rPr>
          <w:b/>
          <w:sz w:val="16"/>
        </w:rPr>
      </w:pPr>
      <w:r w:rsidRPr="00175719">
        <w:t xml:space="preserve">How could I now dishonour </w:t>
      </w:r>
      <w:r w:rsidR="002C0CAD">
        <w:rPr>
          <w:b/>
        </w:rPr>
        <w:t xml:space="preserve"> </w:t>
      </w:r>
    </w:p>
    <w:p w14:paraId="68449FA8" w14:textId="77777777" w:rsidR="002C0CAD" w:rsidRPr="002C0CAD" w:rsidRDefault="00175719" w:rsidP="002C0CAD">
      <w:pPr>
        <w:pStyle w:val="largemain"/>
        <w:rPr>
          <w:b/>
          <w:sz w:val="16"/>
        </w:rPr>
      </w:pPr>
      <w:r w:rsidRPr="00175719">
        <w:t xml:space="preserve">the ones that you have loved? </w:t>
      </w:r>
    </w:p>
    <w:p w14:paraId="49E90AD9" w14:textId="77777777" w:rsidR="002C0CAD" w:rsidRPr="002C0CAD" w:rsidRDefault="00175719" w:rsidP="002C0CAD">
      <w:pPr>
        <w:pStyle w:val="largemain"/>
        <w:rPr>
          <w:b/>
          <w:sz w:val="16"/>
        </w:rPr>
      </w:pPr>
      <w:r w:rsidRPr="00175719">
        <w:t xml:space="preserve">Beneath the cross of Jesus, </w:t>
      </w:r>
    </w:p>
    <w:p w14:paraId="437A3AEE" w14:textId="77777777" w:rsidR="002C0CAD" w:rsidRPr="002C0CAD" w:rsidRDefault="00175719" w:rsidP="002C0CAD">
      <w:pPr>
        <w:pStyle w:val="largemain"/>
        <w:rPr>
          <w:b/>
          <w:sz w:val="16"/>
        </w:rPr>
      </w:pPr>
      <w:r w:rsidRPr="00175719">
        <w:t xml:space="preserve">see the children called by God. </w:t>
      </w:r>
    </w:p>
    <w:p w14:paraId="43338B36" w14:textId="77777777" w:rsidR="002C0CAD" w:rsidRPr="002C0CAD" w:rsidRDefault="002C0CAD" w:rsidP="002C0CAD">
      <w:pPr>
        <w:pStyle w:val="largemain"/>
        <w:rPr>
          <w:b/>
          <w:sz w:val="16"/>
        </w:rPr>
      </w:pPr>
    </w:p>
    <w:p w14:paraId="130A3084" w14:textId="77777777" w:rsidR="002C0CAD" w:rsidRPr="002C0CAD" w:rsidRDefault="002C0CAD" w:rsidP="002C0CAD">
      <w:pPr>
        <w:pStyle w:val="largemain"/>
        <w:rPr>
          <w:sz w:val="16"/>
        </w:rPr>
      </w:pPr>
      <w:r w:rsidRPr="002C0CAD">
        <w:rPr>
          <w:b/>
        </w:rPr>
        <w:t>3</w:t>
      </w:r>
      <w:r w:rsidR="00175719" w:rsidRPr="00175719">
        <w:t xml:space="preserve"> Beneath the cross of Jesus</w:t>
      </w:r>
    </w:p>
    <w:p w14:paraId="120E7BF4" w14:textId="77777777" w:rsidR="002C0CAD" w:rsidRPr="002C0CAD" w:rsidRDefault="00175719" w:rsidP="002C0CAD">
      <w:pPr>
        <w:pStyle w:val="largemain"/>
        <w:rPr>
          <w:b/>
          <w:sz w:val="16"/>
        </w:rPr>
      </w:pPr>
      <w:r w:rsidRPr="00175719">
        <w:t xml:space="preserve">the path before the crown, </w:t>
      </w:r>
    </w:p>
    <w:p w14:paraId="6FFD2EE7" w14:textId="77777777" w:rsidR="002C0CAD" w:rsidRPr="002C0CAD" w:rsidRDefault="00175719" w:rsidP="002C0CAD">
      <w:pPr>
        <w:pStyle w:val="largemain"/>
        <w:rPr>
          <w:b/>
          <w:sz w:val="16"/>
        </w:rPr>
      </w:pPr>
      <w:r w:rsidRPr="00175719">
        <w:t xml:space="preserve">we follow in his footsteps </w:t>
      </w:r>
    </w:p>
    <w:p w14:paraId="365D68C6" w14:textId="77777777" w:rsidR="002C0CAD" w:rsidRPr="002C0CAD" w:rsidRDefault="00175719" w:rsidP="002C0CAD">
      <w:pPr>
        <w:pStyle w:val="largemain"/>
        <w:rPr>
          <w:b/>
          <w:sz w:val="16"/>
        </w:rPr>
      </w:pPr>
      <w:r w:rsidRPr="00175719">
        <w:t xml:space="preserve">where promised hope is found. </w:t>
      </w:r>
    </w:p>
    <w:p w14:paraId="037F9283" w14:textId="77777777" w:rsidR="002C0CAD" w:rsidRPr="002C0CAD" w:rsidRDefault="00175719" w:rsidP="002C0CAD">
      <w:pPr>
        <w:pStyle w:val="largemain"/>
        <w:rPr>
          <w:b/>
          <w:sz w:val="16"/>
        </w:rPr>
      </w:pPr>
      <w:r w:rsidRPr="00175719">
        <w:t xml:space="preserve">How great the joy before us </w:t>
      </w:r>
      <w:r w:rsidR="002C0CAD">
        <w:rPr>
          <w:b/>
        </w:rPr>
        <w:t xml:space="preserve">- </w:t>
      </w:r>
      <w:r w:rsidRPr="00175719">
        <w:t xml:space="preserve">to be his perfect bride. </w:t>
      </w:r>
    </w:p>
    <w:p w14:paraId="20FDA2B8" w14:textId="77777777" w:rsidR="002C0CAD" w:rsidRPr="002C0CAD" w:rsidRDefault="00175719" w:rsidP="002C0CAD">
      <w:pPr>
        <w:pStyle w:val="largemain"/>
        <w:rPr>
          <w:b/>
          <w:sz w:val="16"/>
        </w:rPr>
      </w:pPr>
      <w:r w:rsidRPr="00175719">
        <w:t xml:space="preserve">Beneath the cross of Jesus, we will gladly live our lives. </w:t>
      </w:r>
    </w:p>
    <w:p w14:paraId="23774FA2" w14:textId="77777777" w:rsidR="002C0CAD" w:rsidRPr="002C0CAD" w:rsidRDefault="00175719" w:rsidP="002C0CAD">
      <w:pPr>
        <w:pStyle w:val="LargeHeading1"/>
        <w:rPr>
          <w:sz w:val="16"/>
          <w:szCs w:val="16"/>
        </w:rPr>
      </w:pPr>
      <w:r w:rsidRPr="002C0CAD">
        <w:rPr>
          <w:sz w:val="16"/>
          <w:szCs w:val="16"/>
        </w:rPr>
        <w:t xml:space="preserve"> </w:t>
      </w:r>
    </w:p>
    <w:p w14:paraId="70F9DEAF" w14:textId="2DE774C4" w:rsidR="002C0CAD" w:rsidRPr="002C0CAD" w:rsidRDefault="00175719" w:rsidP="002C0CAD">
      <w:pPr>
        <w:pStyle w:val="LargeHeading1"/>
        <w:rPr>
          <w:sz w:val="16"/>
        </w:rPr>
      </w:pPr>
      <w:r w:rsidRPr="00175719">
        <w:t xml:space="preserve">Dismissal </w:t>
      </w:r>
    </w:p>
    <w:p w14:paraId="146E53F0" w14:textId="77777777" w:rsidR="002C0CAD" w:rsidRPr="002C0CAD" w:rsidRDefault="00175719" w:rsidP="002C0CAD">
      <w:pPr>
        <w:pStyle w:val="largemain"/>
        <w:rPr>
          <w:b/>
          <w:sz w:val="16"/>
        </w:rPr>
      </w:pPr>
      <w:r w:rsidRPr="00175719">
        <w:t>We go into the world</w:t>
      </w:r>
    </w:p>
    <w:p w14:paraId="2149692C" w14:textId="77777777" w:rsidR="002C0CAD" w:rsidRPr="002C0CAD" w:rsidRDefault="002C0CAD" w:rsidP="002C0CAD">
      <w:pPr>
        <w:pStyle w:val="largemain"/>
        <w:rPr>
          <w:b/>
          <w:sz w:val="16"/>
        </w:rPr>
      </w:pPr>
      <w:r w:rsidRPr="002C0CAD">
        <w:rPr>
          <w:b/>
        </w:rPr>
        <w:t>to walk in God’s light,</w:t>
      </w:r>
      <w:r>
        <w:rPr>
          <w:b/>
        </w:rPr>
        <w:t xml:space="preserve"> </w:t>
      </w:r>
      <w:r w:rsidRPr="002C0CAD">
        <w:rPr>
          <w:b/>
        </w:rPr>
        <w:t>to rejoice in God’s love</w:t>
      </w:r>
    </w:p>
    <w:p w14:paraId="7C371BD8" w14:textId="77777777" w:rsidR="002C0CAD" w:rsidRPr="002C0CAD" w:rsidRDefault="002C0CAD" w:rsidP="002C0CAD">
      <w:pPr>
        <w:pStyle w:val="largemain"/>
        <w:rPr>
          <w:b/>
          <w:sz w:val="16"/>
        </w:rPr>
      </w:pPr>
      <w:r w:rsidRPr="002C0CAD">
        <w:rPr>
          <w:b/>
        </w:rPr>
        <w:t>and to reflect God’s glory.</w:t>
      </w:r>
    </w:p>
    <w:p w14:paraId="69342607" w14:textId="77777777" w:rsidR="002C0CAD" w:rsidRPr="002C0CAD" w:rsidRDefault="002C0CAD" w:rsidP="00175719">
      <w:pPr>
        <w:pStyle w:val="smallmainbold"/>
        <w:rPr>
          <w:b w:val="0"/>
          <w:bCs/>
          <w:sz w:val="16"/>
          <w:szCs w:val="32"/>
        </w:rPr>
      </w:pPr>
    </w:p>
    <w:p w14:paraId="10A3BE6D" w14:textId="581C8D27" w:rsidR="002C0CAD" w:rsidRPr="002C0CAD" w:rsidRDefault="00175719" w:rsidP="002C0CAD">
      <w:pPr>
        <w:pStyle w:val="LargeHeading1"/>
        <w:rPr>
          <w:sz w:val="16"/>
        </w:rPr>
      </w:pPr>
      <w:r w:rsidRPr="002C0CAD">
        <w:t xml:space="preserve"> The Benediction </w:t>
      </w:r>
    </w:p>
    <w:sectPr w:rsidR="002C0CAD" w:rsidRPr="002C0CAD"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719"/>
    <w:rsid w:val="00175719"/>
    <w:rsid w:val="00297CAE"/>
    <w:rsid w:val="002C0CAD"/>
    <w:rsid w:val="002D07DF"/>
    <w:rsid w:val="003A7F4A"/>
    <w:rsid w:val="004A03F7"/>
    <w:rsid w:val="004E0F3D"/>
    <w:rsid w:val="00562BFE"/>
    <w:rsid w:val="00693069"/>
    <w:rsid w:val="006D7206"/>
    <w:rsid w:val="008A372B"/>
    <w:rsid w:val="008B4FFC"/>
    <w:rsid w:val="00A44241"/>
    <w:rsid w:val="00B33EB6"/>
    <w:rsid w:val="00BC2AB7"/>
    <w:rsid w:val="00BE2029"/>
    <w:rsid w:val="00BF40FF"/>
    <w:rsid w:val="00C15953"/>
    <w:rsid w:val="00C46A49"/>
    <w:rsid w:val="00C96FB5"/>
    <w:rsid w:val="00D86C48"/>
    <w:rsid w:val="00EA5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837B25"/>
  <w15:chartTrackingRefBased/>
  <w15:docId w15:val="{A8B65D89-FD77-7645-A8A2-70CF7A031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14</TotalTime>
  <Pages>7</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3</cp:revision>
  <dcterms:created xsi:type="dcterms:W3CDTF">2026-09-29T22:46:00Z</dcterms:created>
  <dcterms:modified xsi:type="dcterms:W3CDTF">2026-09-29T23:00:00Z</dcterms:modified>
</cp:coreProperties>
</file>