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6E82CD" w14:textId="143B4B51" w:rsidR="00EB03E0" w:rsidRPr="00EB03E0" w:rsidRDefault="00EB2B1F" w:rsidP="00EB03E0">
      <w:pPr>
        <w:pStyle w:val="LargeHeading1"/>
        <w:jc w:val="center"/>
      </w:pPr>
      <w:r w:rsidRPr="00EB03E0">
        <w:t>SUNDAY 4</w:t>
      </w:r>
      <w:r w:rsidRPr="00EB03E0">
        <w:rPr>
          <w:vertAlign w:val="superscript"/>
        </w:rPr>
        <w:t>TH</w:t>
      </w:r>
      <w:r w:rsidRPr="00EB03E0">
        <w:t xml:space="preserve"> OCTOBER</w:t>
      </w:r>
      <w:r w:rsidR="00EB03E0" w:rsidRPr="00EB03E0">
        <w:t xml:space="preserve"> - </w:t>
      </w:r>
      <w:r w:rsidRPr="00EB03E0">
        <w:t>CARRYDUFF HARVEST</w:t>
      </w:r>
    </w:p>
    <w:p w14:paraId="6F9CA9B1" w14:textId="77777777" w:rsidR="00EB03E0" w:rsidRPr="00EB03E0" w:rsidRDefault="00EB03E0" w:rsidP="00EB2B1F">
      <w:pPr>
        <w:pStyle w:val="smallmainbold"/>
        <w:rPr>
          <w:sz w:val="16"/>
        </w:rPr>
      </w:pPr>
    </w:p>
    <w:p w14:paraId="3764EE33" w14:textId="73013790" w:rsidR="00EB03E0" w:rsidRPr="00EB03E0" w:rsidRDefault="00EB2B1F" w:rsidP="009C13C1">
      <w:pPr>
        <w:pStyle w:val="LargeHeading1"/>
        <w:rPr>
          <w:sz w:val="16"/>
        </w:rPr>
      </w:pPr>
      <w:r w:rsidRPr="009C13C1">
        <w:t xml:space="preserve"> The Greeting - Hello &amp; Welcome </w:t>
      </w:r>
    </w:p>
    <w:p w14:paraId="3612FB7C" w14:textId="77777777" w:rsidR="00EB03E0" w:rsidRPr="00EB03E0" w:rsidRDefault="00EB03E0" w:rsidP="00EB2B1F">
      <w:pPr>
        <w:pStyle w:val="smallmainbold"/>
        <w:rPr>
          <w:sz w:val="16"/>
        </w:rPr>
      </w:pPr>
    </w:p>
    <w:p w14:paraId="5D631C4A" w14:textId="10BD7FB5" w:rsidR="00EB03E0" w:rsidRPr="00EB03E0" w:rsidRDefault="00EB2B1F" w:rsidP="009C13C1">
      <w:pPr>
        <w:pStyle w:val="LargeHeading1"/>
        <w:rPr>
          <w:sz w:val="16"/>
        </w:rPr>
      </w:pPr>
      <w:r w:rsidRPr="009C13C1">
        <w:t xml:space="preserve"> Opening prayer </w:t>
      </w:r>
    </w:p>
    <w:p w14:paraId="3E4134B3" w14:textId="77777777" w:rsidR="00EB03E0" w:rsidRPr="00EB03E0" w:rsidRDefault="00EB03E0" w:rsidP="00EB2B1F">
      <w:pPr>
        <w:pStyle w:val="smallmainbold"/>
        <w:rPr>
          <w:sz w:val="16"/>
        </w:rPr>
      </w:pPr>
    </w:p>
    <w:p w14:paraId="3AB866D0" w14:textId="706CD61E" w:rsidR="00EB03E0" w:rsidRPr="00EB03E0" w:rsidRDefault="00EB2B1F" w:rsidP="00EB03E0">
      <w:pPr>
        <w:pStyle w:val="LargeHeading1"/>
      </w:pPr>
      <w:r w:rsidRPr="00EB03E0">
        <w:t>Come, ye thankful people, come</w:t>
      </w:r>
      <w:r w:rsidR="00EB03E0" w:rsidRPr="00EB03E0">
        <w:t xml:space="preserve"> -</w:t>
      </w:r>
      <w:r w:rsidR="00EB03E0">
        <w:t xml:space="preserve"> </w:t>
      </w:r>
      <w:r w:rsidRPr="00EB03E0">
        <w:t>Hymn 37</w:t>
      </w:r>
    </w:p>
    <w:p w14:paraId="4F4D0A56" w14:textId="77777777" w:rsidR="00EB03E0" w:rsidRPr="00EB03E0" w:rsidRDefault="00EB03E0" w:rsidP="00EB2B1F">
      <w:pPr>
        <w:pStyle w:val="smallmainbold"/>
        <w:rPr>
          <w:sz w:val="16"/>
        </w:rPr>
      </w:pPr>
    </w:p>
    <w:p w14:paraId="5E3CC6F9" w14:textId="77777777" w:rsidR="00EB03E0" w:rsidRPr="00EB03E0" w:rsidRDefault="00EB03E0" w:rsidP="009C13C1">
      <w:pPr>
        <w:pStyle w:val="largemain"/>
        <w:rPr>
          <w:sz w:val="16"/>
        </w:rPr>
      </w:pPr>
      <w:r w:rsidRPr="00EB03E0">
        <w:rPr>
          <w:b/>
        </w:rPr>
        <w:t>1</w:t>
      </w:r>
      <w:r w:rsidR="00EB2B1F" w:rsidRPr="009C13C1">
        <w:t xml:space="preserve"> Come, ye thankful people, come,</w:t>
      </w:r>
    </w:p>
    <w:p w14:paraId="0769CB25" w14:textId="77777777" w:rsidR="00EB03E0" w:rsidRPr="00EB03E0" w:rsidRDefault="00EB2B1F" w:rsidP="009C13C1">
      <w:pPr>
        <w:pStyle w:val="largemain"/>
        <w:rPr>
          <w:sz w:val="16"/>
        </w:rPr>
      </w:pPr>
      <w:r w:rsidRPr="009C13C1">
        <w:t>raise the song of harvest-home;</w:t>
      </w:r>
    </w:p>
    <w:p w14:paraId="05D1CA9E" w14:textId="77777777" w:rsidR="00EB03E0" w:rsidRPr="00EB03E0" w:rsidRDefault="00EB2B1F" w:rsidP="009C13C1">
      <w:pPr>
        <w:pStyle w:val="largemain"/>
        <w:rPr>
          <w:sz w:val="16"/>
        </w:rPr>
      </w:pPr>
      <w:r w:rsidRPr="009C13C1">
        <w:t>all is safely gathered in</w:t>
      </w:r>
      <w:r w:rsidR="009C13C1">
        <w:t xml:space="preserve"> </w:t>
      </w:r>
      <w:r w:rsidRPr="009C13C1">
        <w:t>ere the winter storms begin;</w:t>
      </w:r>
    </w:p>
    <w:p w14:paraId="09C94E2B" w14:textId="77777777" w:rsidR="00EB03E0" w:rsidRPr="00EB03E0" w:rsidRDefault="00EB2B1F" w:rsidP="009C13C1">
      <w:pPr>
        <w:pStyle w:val="largemain"/>
        <w:rPr>
          <w:sz w:val="16"/>
        </w:rPr>
      </w:pPr>
      <w:r w:rsidRPr="009C13C1">
        <w:t>God our Maker doth provide</w:t>
      </w:r>
      <w:r w:rsidR="009C13C1">
        <w:t xml:space="preserve"> </w:t>
      </w:r>
    </w:p>
    <w:p w14:paraId="4AC7E17E" w14:textId="77777777" w:rsidR="00EB03E0" w:rsidRPr="00EB03E0" w:rsidRDefault="00EB2B1F" w:rsidP="009C13C1">
      <w:pPr>
        <w:pStyle w:val="largemain"/>
        <w:rPr>
          <w:sz w:val="16"/>
        </w:rPr>
      </w:pPr>
      <w:r w:rsidRPr="009C13C1">
        <w:t>for our wants to be supplied;</w:t>
      </w:r>
    </w:p>
    <w:p w14:paraId="519F7A89" w14:textId="77777777" w:rsidR="00EB03E0" w:rsidRPr="00EB03E0" w:rsidRDefault="00EB2B1F" w:rsidP="009C13C1">
      <w:pPr>
        <w:pStyle w:val="largemain"/>
        <w:rPr>
          <w:sz w:val="16"/>
        </w:rPr>
      </w:pPr>
      <w:r w:rsidRPr="009C13C1">
        <w:t>come to God’s own temple, come,</w:t>
      </w:r>
    </w:p>
    <w:p w14:paraId="44D36F42" w14:textId="77777777" w:rsidR="00EB03E0" w:rsidRPr="00EB03E0" w:rsidRDefault="00EB2B1F" w:rsidP="009C13C1">
      <w:pPr>
        <w:pStyle w:val="largemain"/>
        <w:rPr>
          <w:sz w:val="16"/>
        </w:rPr>
      </w:pPr>
      <w:r w:rsidRPr="009C13C1">
        <w:t>raise the song of harvest-home.</w:t>
      </w:r>
    </w:p>
    <w:p w14:paraId="7E6001D4" w14:textId="77777777" w:rsidR="00EB03E0" w:rsidRPr="00EB03E0" w:rsidRDefault="00EB03E0" w:rsidP="009C13C1">
      <w:pPr>
        <w:pStyle w:val="largemain"/>
        <w:rPr>
          <w:sz w:val="16"/>
        </w:rPr>
      </w:pPr>
    </w:p>
    <w:p w14:paraId="759853D6" w14:textId="77777777" w:rsidR="00EB03E0" w:rsidRPr="00EB03E0" w:rsidRDefault="00EB03E0" w:rsidP="009C13C1">
      <w:pPr>
        <w:pStyle w:val="largemain"/>
        <w:rPr>
          <w:sz w:val="16"/>
        </w:rPr>
      </w:pPr>
      <w:r w:rsidRPr="00EB03E0">
        <w:rPr>
          <w:b/>
        </w:rPr>
        <w:t>2</w:t>
      </w:r>
      <w:r w:rsidR="00EB2B1F" w:rsidRPr="009C13C1">
        <w:t xml:space="preserve"> All the world is God’s own field,</w:t>
      </w:r>
    </w:p>
    <w:p w14:paraId="607DDE87" w14:textId="77777777" w:rsidR="00EB03E0" w:rsidRPr="00EB03E0" w:rsidRDefault="00EB2B1F" w:rsidP="009C13C1">
      <w:pPr>
        <w:pStyle w:val="largemain"/>
        <w:rPr>
          <w:sz w:val="16"/>
        </w:rPr>
      </w:pPr>
      <w:r w:rsidRPr="009C13C1">
        <w:t>fruit unto his praise to yield;</w:t>
      </w:r>
    </w:p>
    <w:p w14:paraId="31403DA3" w14:textId="77777777" w:rsidR="00EB03E0" w:rsidRPr="00EB03E0" w:rsidRDefault="00EB2B1F" w:rsidP="009C13C1">
      <w:pPr>
        <w:pStyle w:val="largemain"/>
        <w:rPr>
          <w:sz w:val="16"/>
        </w:rPr>
      </w:pPr>
      <w:r w:rsidRPr="009C13C1">
        <w:t>wheat and tares together sown,</w:t>
      </w:r>
    </w:p>
    <w:p w14:paraId="19077881" w14:textId="77777777" w:rsidR="00EB03E0" w:rsidRPr="00EB03E0" w:rsidRDefault="00EB2B1F" w:rsidP="009C13C1">
      <w:pPr>
        <w:pStyle w:val="largemain"/>
        <w:rPr>
          <w:sz w:val="16"/>
        </w:rPr>
      </w:pPr>
      <w:r w:rsidRPr="009C13C1">
        <w:t>unto joy or sorrow grown;</w:t>
      </w:r>
    </w:p>
    <w:p w14:paraId="6D614D3C" w14:textId="77777777" w:rsidR="00EB03E0" w:rsidRPr="00EB03E0" w:rsidRDefault="00EB2B1F" w:rsidP="009C13C1">
      <w:pPr>
        <w:pStyle w:val="largemain"/>
        <w:rPr>
          <w:sz w:val="16"/>
        </w:rPr>
      </w:pPr>
      <w:r w:rsidRPr="009C13C1">
        <w:t>first the blade, and then the ear,</w:t>
      </w:r>
    </w:p>
    <w:p w14:paraId="5E86DD8F" w14:textId="77777777" w:rsidR="00EB03E0" w:rsidRPr="00EB03E0" w:rsidRDefault="00EB2B1F" w:rsidP="009C13C1">
      <w:pPr>
        <w:pStyle w:val="largemain"/>
        <w:rPr>
          <w:sz w:val="16"/>
        </w:rPr>
      </w:pPr>
      <w:r w:rsidRPr="009C13C1">
        <w:t>then the full corn shall appear:</w:t>
      </w:r>
    </w:p>
    <w:p w14:paraId="39FBBE22" w14:textId="77777777" w:rsidR="00EB03E0" w:rsidRPr="00EB03E0" w:rsidRDefault="00EB2B1F" w:rsidP="009C13C1">
      <w:pPr>
        <w:pStyle w:val="largemain"/>
        <w:rPr>
          <w:sz w:val="16"/>
        </w:rPr>
      </w:pPr>
      <w:r w:rsidRPr="009C13C1">
        <w:t>Lord of harvest, grant that we</w:t>
      </w:r>
    </w:p>
    <w:p w14:paraId="3C065D68" w14:textId="77777777" w:rsidR="00EB03E0" w:rsidRPr="00EB03E0" w:rsidRDefault="00EB2B1F" w:rsidP="009C13C1">
      <w:pPr>
        <w:pStyle w:val="largemain"/>
        <w:rPr>
          <w:sz w:val="16"/>
        </w:rPr>
      </w:pPr>
      <w:r w:rsidRPr="009C13C1">
        <w:t>wholesome grain and pure may be.</w:t>
      </w:r>
    </w:p>
    <w:p w14:paraId="5B3A3FF6" w14:textId="77777777" w:rsidR="00EB03E0" w:rsidRPr="00EB03E0" w:rsidRDefault="00EB03E0" w:rsidP="009C13C1">
      <w:pPr>
        <w:pStyle w:val="largemain"/>
        <w:rPr>
          <w:sz w:val="16"/>
        </w:rPr>
      </w:pPr>
    </w:p>
    <w:p w14:paraId="02EDEE01" w14:textId="77777777" w:rsidR="00EB03E0" w:rsidRPr="00EB03E0" w:rsidRDefault="00EB03E0" w:rsidP="009C13C1">
      <w:pPr>
        <w:pStyle w:val="largemain"/>
        <w:rPr>
          <w:sz w:val="16"/>
        </w:rPr>
      </w:pPr>
      <w:r w:rsidRPr="00EB03E0">
        <w:rPr>
          <w:b/>
        </w:rPr>
        <w:t>3</w:t>
      </w:r>
      <w:r w:rsidR="00EB2B1F" w:rsidRPr="009C13C1">
        <w:t xml:space="preserve"> For the Lord our God shall come,</w:t>
      </w:r>
    </w:p>
    <w:p w14:paraId="5C96F3AB" w14:textId="77777777" w:rsidR="00EB03E0" w:rsidRPr="00EB03E0" w:rsidRDefault="00EB2B1F" w:rsidP="009C13C1">
      <w:pPr>
        <w:pStyle w:val="largemain"/>
        <w:rPr>
          <w:sz w:val="16"/>
        </w:rPr>
      </w:pPr>
      <w:r w:rsidRPr="009C13C1">
        <w:t>and shall take his harvest home;</w:t>
      </w:r>
    </w:p>
    <w:p w14:paraId="2282C735" w14:textId="77777777" w:rsidR="00EB03E0" w:rsidRPr="00EB03E0" w:rsidRDefault="00EB2B1F" w:rsidP="009C13C1">
      <w:pPr>
        <w:pStyle w:val="largemain"/>
        <w:rPr>
          <w:sz w:val="16"/>
        </w:rPr>
      </w:pPr>
      <w:r w:rsidRPr="009C13C1">
        <w:t>from his field shall in that day</w:t>
      </w:r>
      <w:r w:rsidR="009C13C1">
        <w:t xml:space="preserve"> </w:t>
      </w:r>
      <w:r w:rsidRPr="009C13C1">
        <w:t>all offences purge away;</w:t>
      </w:r>
    </w:p>
    <w:p w14:paraId="25C9AEDC" w14:textId="77777777" w:rsidR="00EB03E0" w:rsidRPr="00EB03E0" w:rsidRDefault="00EB2B1F" w:rsidP="009C13C1">
      <w:pPr>
        <w:pStyle w:val="largemain"/>
        <w:rPr>
          <w:sz w:val="16"/>
        </w:rPr>
      </w:pPr>
      <w:r w:rsidRPr="009C13C1">
        <w:t>give his angels charge at last</w:t>
      </w:r>
      <w:r w:rsidR="009C13C1">
        <w:t xml:space="preserve"> </w:t>
      </w:r>
      <w:r w:rsidRPr="009C13C1">
        <w:t>in the fire the tares to cast;</w:t>
      </w:r>
    </w:p>
    <w:p w14:paraId="26F5BFEF" w14:textId="77777777" w:rsidR="00EB03E0" w:rsidRPr="00EB03E0" w:rsidRDefault="00EB2B1F" w:rsidP="009C13C1">
      <w:pPr>
        <w:pStyle w:val="largemain"/>
        <w:rPr>
          <w:sz w:val="16"/>
        </w:rPr>
      </w:pPr>
      <w:r w:rsidRPr="009C13C1">
        <w:t>but the fruitful ears to store</w:t>
      </w:r>
      <w:r w:rsidR="009C13C1">
        <w:t xml:space="preserve"> </w:t>
      </w:r>
      <w:r w:rsidRPr="009C13C1">
        <w:t>in his garner evermore.</w:t>
      </w:r>
    </w:p>
    <w:p w14:paraId="3CD0EFD8" w14:textId="77777777" w:rsidR="00EB03E0" w:rsidRPr="00EB03E0" w:rsidRDefault="00EB03E0" w:rsidP="009C13C1">
      <w:pPr>
        <w:pStyle w:val="largemain"/>
        <w:rPr>
          <w:sz w:val="16"/>
        </w:rPr>
      </w:pPr>
    </w:p>
    <w:p w14:paraId="7F6C28DD" w14:textId="77777777" w:rsidR="00EB03E0" w:rsidRPr="00EB03E0" w:rsidRDefault="00EB03E0" w:rsidP="009C13C1">
      <w:pPr>
        <w:pStyle w:val="largemain"/>
        <w:rPr>
          <w:sz w:val="16"/>
        </w:rPr>
      </w:pPr>
      <w:r w:rsidRPr="00EB03E0">
        <w:rPr>
          <w:b/>
        </w:rPr>
        <w:t>4</w:t>
      </w:r>
      <w:r w:rsidR="00EB2B1F" w:rsidRPr="009C13C1">
        <w:t xml:space="preserve"> Even so, Lord, quickly come,</w:t>
      </w:r>
      <w:r w:rsidR="009C13C1">
        <w:t xml:space="preserve"> </w:t>
      </w:r>
    </w:p>
    <w:p w14:paraId="286A3E25" w14:textId="368DF7E7" w:rsidR="00EB03E0" w:rsidRPr="00EB03E0" w:rsidRDefault="00EB2B1F" w:rsidP="009C13C1">
      <w:pPr>
        <w:pStyle w:val="largemain"/>
        <w:rPr>
          <w:sz w:val="16"/>
        </w:rPr>
      </w:pPr>
      <w:r w:rsidRPr="009C13C1">
        <w:t>to thy final harvest-home;</w:t>
      </w:r>
    </w:p>
    <w:p w14:paraId="16CD13A9" w14:textId="77777777" w:rsidR="00EB03E0" w:rsidRPr="00EB03E0" w:rsidRDefault="00EB2B1F" w:rsidP="009C13C1">
      <w:pPr>
        <w:pStyle w:val="largemain"/>
        <w:rPr>
          <w:sz w:val="16"/>
        </w:rPr>
      </w:pPr>
      <w:r w:rsidRPr="009C13C1">
        <w:lastRenderedPageBreak/>
        <w:t>gather thou thy people in,</w:t>
      </w:r>
      <w:r w:rsidR="009C13C1">
        <w:t xml:space="preserve"> </w:t>
      </w:r>
    </w:p>
    <w:p w14:paraId="1B73ED14" w14:textId="77777777" w:rsidR="00EB03E0" w:rsidRPr="00EB03E0" w:rsidRDefault="00EB2B1F" w:rsidP="009C13C1">
      <w:pPr>
        <w:pStyle w:val="largemain"/>
        <w:rPr>
          <w:sz w:val="16"/>
        </w:rPr>
      </w:pPr>
      <w:r w:rsidRPr="009C13C1">
        <w:t>free from sorrow, free from sin,</w:t>
      </w:r>
    </w:p>
    <w:p w14:paraId="3CC278A0" w14:textId="77777777" w:rsidR="00EB03E0" w:rsidRPr="00EB03E0" w:rsidRDefault="00EB2B1F" w:rsidP="009C13C1">
      <w:pPr>
        <w:pStyle w:val="largemain"/>
        <w:rPr>
          <w:sz w:val="16"/>
        </w:rPr>
      </w:pPr>
      <w:r w:rsidRPr="009C13C1">
        <w:t>there for ever purified</w:t>
      </w:r>
      <w:r w:rsidR="009C13C1">
        <w:t xml:space="preserve"> </w:t>
      </w:r>
      <w:r w:rsidRPr="009C13C1">
        <w:t>in thy presence to abide:</w:t>
      </w:r>
    </w:p>
    <w:p w14:paraId="3D130114" w14:textId="77777777" w:rsidR="00EB03E0" w:rsidRPr="00EB03E0" w:rsidRDefault="00EB2B1F" w:rsidP="009C13C1">
      <w:pPr>
        <w:pStyle w:val="largemain"/>
        <w:rPr>
          <w:sz w:val="16"/>
        </w:rPr>
      </w:pPr>
      <w:r w:rsidRPr="009C13C1">
        <w:t>come, with all thine angels, come,</w:t>
      </w:r>
    </w:p>
    <w:p w14:paraId="01E89B8F" w14:textId="77777777" w:rsidR="00EB03E0" w:rsidRPr="00EB03E0" w:rsidRDefault="00EB2B1F" w:rsidP="009C13C1">
      <w:pPr>
        <w:pStyle w:val="largemain"/>
        <w:rPr>
          <w:sz w:val="16"/>
        </w:rPr>
      </w:pPr>
      <w:r w:rsidRPr="009C13C1">
        <w:t>raise the glorious harvest-home.</w:t>
      </w:r>
    </w:p>
    <w:p w14:paraId="53A46230" w14:textId="77777777" w:rsidR="00EB03E0" w:rsidRPr="00EB03E0" w:rsidRDefault="00EB03E0" w:rsidP="00EB2B1F">
      <w:pPr>
        <w:pStyle w:val="smallmainbold"/>
        <w:rPr>
          <w:sz w:val="16"/>
        </w:rPr>
      </w:pPr>
    </w:p>
    <w:p w14:paraId="1301CB3C" w14:textId="2BC3129B" w:rsidR="00EB03E0" w:rsidRPr="00EB03E0" w:rsidRDefault="00EB2B1F" w:rsidP="009C13C1">
      <w:pPr>
        <w:pStyle w:val="LargeHeading1"/>
        <w:rPr>
          <w:sz w:val="16"/>
        </w:rPr>
      </w:pPr>
      <w:r w:rsidRPr="009C13C1">
        <w:t xml:space="preserve"> Confession </w:t>
      </w:r>
    </w:p>
    <w:p w14:paraId="46DE8780" w14:textId="77777777" w:rsidR="00EB03E0" w:rsidRPr="00EB03E0" w:rsidRDefault="00EB03E0" w:rsidP="00EB2B1F">
      <w:pPr>
        <w:pStyle w:val="smallmainbold"/>
        <w:rPr>
          <w:sz w:val="16"/>
        </w:rPr>
      </w:pPr>
    </w:p>
    <w:p w14:paraId="5EDC9BF0" w14:textId="77777777" w:rsidR="00EB03E0" w:rsidRPr="00EB03E0" w:rsidRDefault="00EB2B1F" w:rsidP="009C13C1">
      <w:pPr>
        <w:pStyle w:val="largemain"/>
        <w:rPr>
          <w:sz w:val="16"/>
        </w:rPr>
      </w:pPr>
      <w:r w:rsidRPr="009C13C1">
        <w:t>O God our Father, we confess that we have often used your gifts carelessly, and often have not acted gratefully for all that you have given to us. Hear our prayer, and in your mercy</w:t>
      </w:r>
    </w:p>
    <w:p w14:paraId="3D9EEE3C" w14:textId="77777777" w:rsidR="00EB03E0" w:rsidRPr="00EB03E0" w:rsidRDefault="00EB03E0" w:rsidP="009C13C1">
      <w:pPr>
        <w:pStyle w:val="largemain"/>
        <w:rPr>
          <w:sz w:val="16"/>
        </w:rPr>
      </w:pPr>
      <w:r w:rsidRPr="00EB03E0">
        <w:rPr>
          <w:b/>
        </w:rPr>
        <w:t>forgive us and help us.</w:t>
      </w:r>
    </w:p>
    <w:p w14:paraId="152652CF" w14:textId="77777777" w:rsidR="00EB03E0" w:rsidRPr="00EB03E0" w:rsidRDefault="00EB03E0" w:rsidP="009C13C1">
      <w:pPr>
        <w:pStyle w:val="largemain"/>
        <w:rPr>
          <w:sz w:val="16"/>
        </w:rPr>
      </w:pPr>
    </w:p>
    <w:p w14:paraId="0CD06350" w14:textId="77777777" w:rsidR="00EB03E0" w:rsidRPr="00EB03E0" w:rsidRDefault="00EB2B1F" w:rsidP="009C13C1">
      <w:pPr>
        <w:pStyle w:val="largemain"/>
        <w:rPr>
          <w:sz w:val="16"/>
        </w:rPr>
      </w:pPr>
      <w:r w:rsidRPr="009C13C1">
        <w:t>When we enjoy the fruits of the harvest, but forget that they</w:t>
      </w:r>
      <w:r w:rsidR="009C13C1">
        <w:t xml:space="preserve"> </w:t>
      </w:r>
      <w:r w:rsidRPr="009C13C1">
        <w:t>come from you – then Father, in your mercy,</w:t>
      </w:r>
    </w:p>
    <w:p w14:paraId="6510523B" w14:textId="77777777" w:rsidR="00EB03E0" w:rsidRPr="00EB03E0" w:rsidRDefault="00EB03E0" w:rsidP="009C13C1">
      <w:pPr>
        <w:pStyle w:val="largemain"/>
        <w:rPr>
          <w:sz w:val="16"/>
        </w:rPr>
      </w:pPr>
      <w:r w:rsidRPr="00EB03E0">
        <w:rPr>
          <w:b/>
        </w:rPr>
        <w:t>forgive us and help us.</w:t>
      </w:r>
    </w:p>
    <w:p w14:paraId="3E2F9174" w14:textId="77777777" w:rsidR="00EB03E0" w:rsidRPr="00EB03E0" w:rsidRDefault="00EB03E0" w:rsidP="009C13C1">
      <w:pPr>
        <w:pStyle w:val="largemain"/>
        <w:rPr>
          <w:sz w:val="16"/>
        </w:rPr>
      </w:pPr>
    </w:p>
    <w:p w14:paraId="0FC37479" w14:textId="77777777" w:rsidR="00EB03E0" w:rsidRPr="00EB03E0" w:rsidRDefault="00EB2B1F" w:rsidP="009C13C1">
      <w:pPr>
        <w:pStyle w:val="largemain"/>
        <w:rPr>
          <w:sz w:val="16"/>
        </w:rPr>
      </w:pPr>
      <w:r w:rsidRPr="009C13C1">
        <w:t>When we are full and satisfied, but ignore the cry of the hungry and those in need – then, Father, in your mercy,</w:t>
      </w:r>
    </w:p>
    <w:p w14:paraId="456A2212" w14:textId="77777777" w:rsidR="00EB03E0" w:rsidRPr="00EB03E0" w:rsidRDefault="00EB03E0" w:rsidP="009C13C1">
      <w:pPr>
        <w:pStyle w:val="largemain"/>
        <w:rPr>
          <w:sz w:val="16"/>
        </w:rPr>
      </w:pPr>
      <w:r w:rsidRPr="00EB03E0">
        <w:rPr>
          <w:b/>
        </w:rPr>
        <w:t>forgive us and help us.</w:t>
      </w:r>
    </w:p>
    <w:p w14:paraId="13A9D91E" w14:textId="77777777" w:rsidR="00EB03E0" w:rsidRPr="00EB03E0" w:rsidRDefault="00EB03E0" w:rsidP="009C13C1">
      <w:pPr>
        <w:pStyle w:val="largemain"/>
        <w:rPr>
          <w:sz w:val="16"/>
        </w:rPr>
      </w:pPr>
    </w:p>
    <w:p w14:paraId="3DFFD563" w14:textId="77777777" w:rsidR="00EB03E0" w:rsidRPr="00EB03E0" w:rsidRDefault="00EB2B1F" w:rsidP="009C13C1">
      <w:pPr>
        <w:pStyle w:val="largemain"/>
        <w:rPr>
          <w:sz w:val="16"/>
        </w:rPr>
      </w:pPr>
      <w:r w:rsidRPr="009C13C1">
        <w:t>When we are thoughtless, and do not treat with respect or care</w:t>
      </w:r>
      <w:r w:rsidR="009C13C1">
        <w:t xml:space="preserve"> </w:t>
      </w:r>
      <w:r w:rsidRPr="009C13C1">
        <w:t>the wonderful world you have made – then, Father, in your</w:t>
      </w:r>
      <w:r w:rsidR="009C13C1">
        <w:t xml:space="preserve"> </w:t>
      </w:r>
      <w:r w:rsidRPr="009C13C1">
        <w:t>mercy,</w:t>
      </w:r>
    </w:p>
    <w:p w14:paraId="09258295" w14:textId="77777777" w:rsidR="00EB03E0" w:rsidRPr="00EB03E0" w:rsidRDefault="00EB03E0" w:rsidP="009C13C1">
      <w:pPr>
        <w:pStyle w:val="largemain"/>
        <w:rPr>
          <w:sz w:val="16"/>
        </w:rPr>
      </w:pPr>
      <w:r w:rsidRPr="00EB03E0">
        <w:rPr>
          <w:b/>
        </w:rPr>
        <w:t>forgive us and help us.</w:t>
      </w:r>
    </w:p>
    <w:p w14:paraId="7F0F365D" w14:textId="77777777" w:rsidR="00EB03E0" w:rsidRPr="00EB03E0" w:rsidRDefault="00EB03E0" w:rsidP="009C13C1">
      <w:pPr>
        <w:pStyle w:val="largemain"/>
        <w:rPr>
          <w:sz w:val="16"/>
        </w:rPr>
      </w:pPr>
    </w:p>
    <w:p w14:paraId="38A172F9" w14:textId="77777777" w:rsidR="00EB03E0" w:rsidRPr="00EB03E0" w:rsidRDefault="00EB2B1F" w:rsidP="009C13C1">
      <w:pPr>
        <w:pStyle w:val="largemain"/>
        <w:rPr>
          <w:sz w:val="16"/>
        </w:rPr>
      </w:pPr>
      <w:r w:rsidRPr="009C13C1">
        <w:t>When we store up goods for ourselves alone, as if there were</w:t>
      </w:r>
      <w:r w:rsidR="009C13C1">
        <w:t xml:space="preserve"> </w:t>
      </w:r>
      <w:r w:rsidRPr="009C13C1">
        <w:t>no God and no heaven – then, Father, in your mercy,</w:t>
      </w:r>
    </w:p>
    <w:p w14:paraId="25D009E5" w14:textId="77777777" w:rsidR="00EB03E0" w:rsidRPr="00EB03E0" w:rsidRDefault="00EB03E0" w:rsidP="009C13C1">
      <w:pPr>
        <w:pStyle w:val="largemain"/>
        <w:rPr>
          <w:sz w:val="16"/>
        </w:rPr>
      </w:pPr>
      <w:r w:rsidRPr="00EB03E0">
        <w:rPr>
          <w:b/>
        </w:rPr>
        <w:t>forgive us and help us.</w:t>
      </w:r>
    </w:p>
    <w:p w14:paraId="39185189" w14:textId="77777777" w:rsidR="00EB03E0" w:rsidRPr="00EB03E0" w:rsidRDefault="00EB03E0" w:rsidP="009C13C1">
      <w:pPr>
        <w:pStyle w:val="largemain"/>
        <w:rPr>
          <w:sz w:val="16"/>
        </w:rPr>
      </w:pPr>
    </w:p>
    <w:p w14:paraId="20C011A8" w14:textId="77777777" w:rsidR="00EB03E0" w:rsidRPr="00EB03E0" w:rsidRDefault="00EB03E0" w:rsidP="009C13C1">
      <w:pPr>
        <w:pStyle w:val="largemain"/>
        <w:rPr>
          <w:sz w:val="16"/>
        </w:rPr>
      </w:pPr>
      <w:r w:rsidRPr="00EB03E0">
        <w:rPr>
          <w:b/>
        </w:rPr>
        <w:t>Grant us thankful hearts and a loving concern for all people; through Jesus Christ our Lord. Amen.</w:t>
      </w:r>
    </w:p>
    <w:p w14:paraId="3E1D2D7D" w14:textId="1A5F3C47" w:rsidR="00EB03E0" w:rsidRPr="00EB03E0" w:rsidRDefault="00EB2B1F" w:rsidP="009C13C1">
      <w:pPr>
        <w:pStyle w:val="LargeHeading1"/>
        <w:rPr>
          <w:sz w:val="16"/>
        </w:rPr>
      </w:pPr>
      <w:r w:rsidRPr="009C13C1">
        <w:lastRenderedPageBreak/>
        <w:t xml:space="preserve">Absolution </w:t>
      </w:r>
    </w:p>
    <w:p w14:paraId="0066FA2B" w14:textId="77777777" w:rsidR="00EB03E0" w:rsidRPr="00EB03E0" w:rsidRDefault="00EB03E0" w:rsidP="00EB2B1F">
      <w:pPr>
        <w:pStyle w:val="smallmainbold"/>
        <w:rPr>
          <w:sz w:val="16"/>
        </w:rPr>
      </w:pPr>
    </w:p>
    <w:p w14:paraId="2406A1BE" w14:textId="206AEB8C" w:rsidR="00EB03E0" w:rsidRPr="00EB03E0" w:rsidRDefault="00EB2B1F" w:rsidP="009C13C1">
      <w:pPr>
        <w:pStyle w:val="LargeHeading1"/>
        <w:rPr>
          <w:sz w:val="16"/>
        </w:rPr>
      </w:pPr>
      <w:r w:rsidRPr="009C13C1">
        <w:t xml:space="preserve"> Preparing to hear God’s Word </w:t>
      </w:r>
    </w:p>
    <w:p w14:paraId="2D77C178" w14:textId="77777777" w:rsidR="00EB03E0" w:rsidRPr="00EB03E0" w:rsidRDefault="00EB03E0" w:rsidP="00EB2B1F">
      <w:pPr>
        <w:pStyle w:val="smallmainbold"/>
        <w:rPr>
          <w:sz w:val="16"/>
        </w:rPr>
      </w:pPr>
    </w:p>
    <w:p w14:paraId="21A80E23" w14:textId="77777777" w:rsidR="00EB03E0" w:rsidRPr="00EB03E0" w:rsidRDefault="00EB2B1F" w:rsidP="009C13C1">
      <w:pPr>
        <w:pStyle w:val="largemain"/>
        <w:rPr>
          <w:sz w:val="16"/>
        </w:rPr>
      </w:pPr>
      <w:r w:rsidRPr="009C13C1">
        <w:t>Your word is a lantern to my feet</w:t>
      </w:r>
    </w:p>
    <w:p w14:paraId="0CDC4552" w14:textId="77777777" w:rsidR="00EB03E0" w:rsidRPr="00EB03E0" w:rsidRDefault="00EB03E0" w:rsidP="009C13C1">
      <w:pPr>
        <w:pStyle w:val="largemain"/>
        <w:rPr>
          <w:sz w:val="16"/>
        </w:rPr>
      </w:pPr>
      <w:r w:rsidRPr="00EB03E0">
        <w:rPr>
          <w:b/>
        </w:rPr>
        <w:t>and a light upon our path.</w:t>
      </w:r>
      <w:r w:rsidR="00EB2B1F" w:rsidRPr="009C13C1">
        <w:t xml:space="preserve">  </w:t>
      </w:r>
      <w:r w:rsidR="00EB2B1F" w:rsidRPr="009C13C1">
        <w:tab/>
      </w:r>
      <w:r w:rsidR="00EB2B1F" w:rsidRPr="009C13C1">
        <w:tab/>
      </w:r>
      <w:r w:rsidR="00EB2B1F" w:rsidRPr="009C13C1">
        <w:tab/>
      </w:r>
    </w:p>
    <w:p w14:paraId="5AFB1F9E" w14:textId="77777777" w:rsidR="00EB03E0" w:rsidRPr="00EB03E0" w:rsidRDefault="00EB2B1F" w:rsidP="009C13C1">
      <w:pPr>
        <w:pStyle w:val="largemain"/>
        <w:rPr>
          <w:sz w:val="16"/>
        </w:rPr>
      </w:pPr>
      <w:r w:rsidRPr="009C13C1">
        <w:t>O Lord, your word is everlasting:</w:t>
      </w:r>
    </w:p>
    <w:p w14:paraId="59791792" w14:textId="77777777" w:rsidR="00EB03E0" w:rsidRPr="00EB03E0" w:rsidRDefault="00EB03E0" w:rsidP="009C13C1">
      <w:pPr>
        <w:pStyle w:val="largemain"/>
        <w:rPr>
          <w:sz w:val="16"/>
        </w:rPr>
      </w:pPr>
      <w:r w:rsidRPr="00EB03E0">
        <w:rPr>
          <w:b/>
        </w:rPr>
        <w:t>it stands firm for ever in the heavens.</w:t>
      </w:r>
      <w:r w:rsidR="00EB2B1F" w:rsidRPr="009C13C1">
        <w:t xml:space="preserve">  </w:t>
      </w:r>
      <w:r w:rsidR="00EB2B1F" w:rsidRPr="009C13C1">
        <w:tab/>
      </w:r>
      <w:r w:rsidR="00EB2B1F" w:rsidRPr="009C13C1">
        <w:tab/>
      </w:r>
    </w:p>
    <w:p w14:paraId="71E87732" w14:textId="77777777" w:rsidR="00EB03E0" w:rsidRPr="00EB03E0" w:rsidRDefault="00EB2B1F" w:rsidP="009C13C1">
      <w:pPr>
        <w:pStyle w:val="largemain"/>
        <w:rPr>
          <w:sz w:val="16"/>
        </w:rPr>
      </w:pPr>
      <w:r w:rsidRPr="009C13C1">
        <w:t>Let us then receive the word of the Lord.</w:t>
      </w:r>
    </w:p>
    <w:p w14:paraId="5176815D" w14:textId="77777777" w:rsidR="00EB03E0" w:rsidRPr="00EB03E0" w:rsidRDefault="00EB03E0" w:rsidP="009C13C1">
      <w:pPr>
        <w:pStyle w:val="largemain"/>
        <w:rPr>
          <w:sz w:val="16"/>
        </w:rPr>
      </w:pPr>
      <w:r w:rsidRPr="00EB03E0">
        <w:rPr>
          <w:b/>
        </w:rPr>
        <w:t>so may the light of your presence shine into our hearts.</w:t>
      </w:r>
    </w:p>
    <w:p w14:paraId="4A4DB875" w14:textId="77777777" w:rsidR="00EB03E0" w:rsidRPr="00EB03E0" w:rsidRDefault="00EB03E0" w:rsidP="009C13C1">
      <w:pPr>
        <w:pStyle w:val="largemain"/>
        <w:rPr>
          <w:sz w:val="16"/>
        </w:rPr>
      </w:pPr>
    </w:p>
    <w:p w14:paraId="77A6F279" w14:textId="40DB2876" w:rsidR="00EB03E0" w:rsidRPr="00EB03E0" w:rsidRDefault="00EB2B1F" w:rsidP="009C13C1">
      <w:pPr>
        <w:pStyle w:val="LargeHeading1"/>
        <w:rPr>
          <w:sz w:val="16"/>
        </w:rPr>
      </w:pPr>
      <w:r w:rsidRPr="009C13C1">
        <w:t xml:space="preserve"> Psalm 8:1-9 </w:t>
      </w:r>
    </w:p>
    <w:p w14:paraId="5AB10CFB" w14:textId="77777777" w:rsidR="00EB03E0" w:rsidRPr="00EB03E0" w:rsidRDefault="00EB03E0" w:rsidP="00EB2B1F">
      <w:pPr>
        <w:pStyle w:val="smallmainbold"/>
        <w:rPr>
          <w:sz w:val="16"/>
        </w:rPr>
      </w:pPr>
    </w:p>
    <w:p w14:paraId="5D6EEADC" w14:textId="77777777" w:rsidR="00EB03E0" w:rsidRPr="00EB03E0" w:rsidRDefault="00EB2B1F" w:rsidP="009C13C1">
      <w:pPr>
        <w:pStyle w:val="largemain"/>
        <w:rPr>
          <w:sz w:val="16"/>
        </w:rPr>
      </w:pPr>
      <w:r w:rsidRPr="009C13C1">
        <w:t>Lord, our Lord, how majestic is your name in all the earth You have set your glory in the heavens.</w:t>
      </w:r>
    </w:p>
    <w:p w14:paraId="214CFC3B" w14:textId="77777777" w:rsidR="00EB03E0" w:rsidRPr="00EB03E0" w:rsidRDefault="00EB03E0" w:rsidP="009C13C1">
      <w:pPr>
        <w:pStyle w:val="largemain"/>
        <w:rPr>
          <w:sz w:val="16"/>
        </w:rPr>
      </w:pPr>
      <w:r w:rsidRPr="00EB03E0">
        <w:rPr>
          <w:b/>
        </w:rPr>
        <w:t>2 Through the praise of children and infants you have established a stronghold against your enemies, to silence the foe and the avenger.</w:t>
      </w:r>
    </w:p>
    <w:p w14:paraId="282FE0F4" w14:textId="77777777" w:rsidR="00EB03E0" w:rsidRPr="00EB03E0" w:rsidRDefault="00EB2B1F" w:rsidP="009C13C1">
      <w:pPr>
        <w:pStyle w:val="largemain"/>
        <w:rPr>
          <w:sz w:val="16"/>
        </w:rPr>
      </w:pPr>
      <w:r w:rsidRPr="009C13C1">
        <w:t>3 When I consider your heavens, the work of your fingers, the moon and the stars, which you have set in place,</w:t>
      </w:r>
    </w:p>
    <w:p w14:paraId="5555DE6B" w14:textId="77777777" w:rsidR="00EB03E0" w:rsidRPr="00EB03E0" w:rsidRDefault="00EB03E0" w:rsidP="009C13C1">
      <w:pPr>
        <w:pStyle w:val="largemain"/>
        <w:rPr>
          <w:sz w:val="16"/>
        </w:rPr>
      </w:pPr>
      <w:r w:rsidRPr="00EB03E0">
        <w:rPr>
          <w:b/>
        </w:rPr>
        <w:t>4 what is mankind that you are mindful of them, human beings that you care for them?</w:t>
      </w:r>
      <w:r w:rsidR="00EB2B1F" w:rsidRPr="009C13C1">
        <w:t xml:space="preserve"> </w:t>
      </w:r>
    </w:p>
    <w:p w14:paraId="473B4C01" w14:textId="77777777" w:rsidR="00EB03E0" w:rsidRPr="00EB03E0" w:rsidRDefault="00EB2B1F" w:rsidP="009C13C1">
      <w:pPr>
        <w:pStyle w:val="largemain"/>
        <w:rPr>
          <w:sz w:val="16"/>
        </w:rPr>
      </w:pPr>
      <w:r w:rsidRPr="009C13C1">
        <w:t>5 You have made them a little lower than the angels and crowned them  with glory and honour.</w:t>
      </w:r>
    </w:p>
    <w:p w14:paraId="42E6062E" w14:textId="77777777" w:rsidR="00EB03E0" w:rsidRPr="00EB03E0" w:rsidRDefault="00EB03E0" w:rsidP="009C13C1">
      <w:pPr>
        <w:pStyle w:val="largemain"/>
        <w:rPr>
          <w:sz w:val="16"/>
        </w:rPr>
      </w:pPr>
      <w:r w:rsidRPr="00EB03E0">
        <w:rPr>
          <w:b/>
        </w:rPr>
        <w:t>6 You made them rulers over the works of your hands; you put everything under their feet:</w:t>
      </w:r>
    </w:p>
    <w:p w14:paraId="302C2A2F" w14:textId="77777777" w:rsidR="00EB03E0" w:rsidRPr="00EB03E0" w:rsidRDefault="00EB2B1F" w:rsidP="009C13C1">
      <w:pPr>
        <w:pStyle w:val="largemain"/>
        <w:rPr>
          <w:sz w:val="16"/>
        </w:rPr>
      </w:pPr>
      <w:r w:rsidRPr="009C13C1">
        <w:t>7 all flocks and herds, and the animals of the wild,</w:t>
      </w:r>
    </w:p>
    <w:p w14:paraId="26F3E792" w14:textId="77777777" w:rsidR="00EB03E0" w:rsidRPr="00EB03E0" w:rsidRDefault="00EB03E0" w:rsidP="009C13C1">
      <w:pPr>
        <w:pStyle w:val="largemain"/>
        <w:rPr>
          <w:sz w:val="16"/>
        </w:rPr>
      </w:pPr>
      <w:r w:rsidRPr="00EB03E0">
        <w:rPr>
          <w:b/>
        </w:rPr>
        <w:t>8 the birds in the sky, and the fish in the sea, all that swim the paths of the seas.</w:t>
      </w:r>
    </w:p>
    <w:p w14:paraId="1E765A48" w14:textId="77777777" w:rsidR="00EB03E0" w:rsidRPr="00EB03E0" w:rsidRDefault="00EB2B1F" w:rsidP="009C13C1">
      <w:pPr>
        <w:pStyle w:val="largemain"/>
        <w:rPr>
          <w:sz w:val="16"/>
        </w:rPr>
      </w:pPr>
      <w:r w:rsidRPr="009C13C1">
        <w:lastRenderedPageBreak/>
        <w:t>9 Lord, our Lord, how majestic is your name in all the earth!</w:t>
      </w:r>
    </w:p>
    <w:p w14:paraId="3D725180" w14:textId="77777777" w:rsidR="00EB03E0" w:rsidRPr="00EB03E0" w:rsidRDefault="00EB03E0" w:rsidP="00EB2B1F">
      <w:pPr>
        <w:pStyle w:val="smallmainbold"/>
        <w:rPr>
          <w:sz w:val="16"/>
        </w:rPr>
      </w:pPr>
    </w:p>
    <w:p w14:paraId="49D783A6" w14:textId="32ABFF19" w:rsidR="00EB03E0" w:rsidRPr="00EB03E0" w:rsidRDefault="00EB2B1F" w:rsidP="009C13C1">
      <w:pPr>
        <w:pStyle w:val="LargeHeading1"/>
        <w:rPr>
          <w:sz w:val="16"/>
        </w:rPr>
      </w:pPr>
      <w:r w:rsidRPr="009C13C1">
        <w:t xml:space="preserve"> Children’s Spot - Sarah </w:t>
      </w:r>
    </w:p>
    <w:p w14:paraId="6BE2556A" w14:textId="77777777" w:rsidR="00EB03E0" w:rsidRPr="00EB03E0" w:rsidRDefault="00EB03E0" w:rsidP="00EB2B1F">
      <w:pPr>
        <w:pStyle w:val="smallmainbold"/>
        <w:rPr>
          <w:sz w:val="16"/>
        </w:rPr>
      </w:pPr>
    </w:p>
    <w:p w14:paraId="71B727C4" w14:textId="56B0D735" w:rsidR="00EB03E0" w:rsidRPr="00EB03E0" w:rsidRDefault="00EB2B1F" w:rsidP="009C13C1">
      <w:pPr>
        <w:pStyle w:val="LargeHeading1"/>
        <w:rPr>
          <w:sz w:val="16"/>
        </w:rPr>
      </w:pPr>
      <w:r w:rsidRPr="009C13C1">
        <w:t xml:space="preserve"> Children’s Song</w:t>
      </w:r>
      <w:r w:rsidR="009C13C1">
        <w:t xml:space="preserve"> - </w:t>
      </w:r>
      <w:r w:rsidRPr="009C13C1">
        <w:t>Psalm 8 Hallé</w:t>
      </w:r>
    </w:p>
    <w:p w14:paraId="1A7D74C1" w14:textId="77777777" w:rsidR="00EB03E0" w:rsidRPr="00EB03E0" w:rsidRDefault="00EB03E0" w:rsidP="00EB2B1F">
      <w:pPr>
        <w:pStyle w:val="smallmainbold"/>
        <w:rPr>
          <w:sz w:val="16"/>
        </w:rPr>
      </w:pPr>
    </w:p>
    <w:p w14:paraId="1FAF7621" w14:textId="6CAB17AE" w:rsidR="00EB03E0" w:rsidRPr="00EB03E0" w:rsidRDefault="00EB2B1F" w:rsidP="009C13C1">
      <w:pPr>
        <w:pStyle w:val="LargeHeading1"/>
        <w:rPr>
          <w:sz w:val="16"/>
        </w:rPr>
      </w:pPr>
      <w:r w:rsidRPr="009C13C1">
        <w:t xml:space="preserve"> Reading </w:t>
      </w:r>
      <w:r w:rsidR="009C13C1" w:rsidRPr="009C13C1">
        <w:t xml:space="preserve">- </w:t>
      </w:r>
      <w:r w:rsidRPr="009C13C1">
        <w:t xml:space="preserve">Ecclesiastes 3:1-11 </w:t>
      </w:r>
    </w:p>
    <w:p w14:paraId="2953A509" w14:textId="77777777" w:rsidR="00EB03E0" w:rsidRPr="00EB03E0" w:rsidRDefault="00EB03E0" w:rsidP="00EB2B1F">
      <w:pPr>
        <w:pStyle w:val="smallmainbold"/>
        <w:rPr>
          <w:sz w:val="16"/>
        </w:rPr>
      </w:pPr>
    </w:p>
    <w:p w14:paraId="5477EF53" w14:textId="77777777" w:rsidR="00EB03E0" w:rsidRPr="00EB03E0" w:rsidRDefault="00EB2B1F" w:rsidP="009C13C1">
      <w:pPr>
        <w:pStyle w:val="largemain"/>
        <w:rPr>
          <w:sz w:val="16"/>
        </w:rPr>
      </w:pPr>
      <w:r w:rsidRPr="009C13C1">
        <w:t>1 There is a time for everything,</w:t>
      </w:r>
      <w:r w:rsidR="009C13C1">
        <w:t xml:space="preserve"> </w:t>
      </w:r>
      <w:r w:rsidRPr="009C13C1">
        <w:t>and a season for every activity under the heavens: 2 a time to be born and a time to die, a time to plant and a time to uproot,</w:t>
      </w:r>
      <w:r w:rsidR="009C13C1">
        <w:t xml:space="preserve"> </w:t>
      </w:r>
      <w:r w:rsidRPr="009C13C1">
        <w:t>3 a time to kill and a time to heal, a time to tear down and a time to build, 4 a time to weep and a time to laugh, a time to mourn and a time to dance,</w:t>
      </w:r>
      <w:r w:rsidR="009C13C1">
        <w:t xml:space="preserve"> </w:t>
      </w:r>
      <w:r w:rsidRPr="009C13C1">
        <w:t>5 a time to scatter stones and a time to gather them, a time to embrace and a time to refrain from embracing,</w:t>
      </w:r>
      <w:r w:rsidR="009C13C1">
        <w:t xml:space="preserve"> </w:t>
      </w:r>
      <w:r w:rsidRPr="009C13C1">
        <w:t>6 a time to search and a time to give up, a time to keep and a time to throw away,</w:t>
      </w:r>
      <w:r w:rsidR="009C13C1">
        <w:t xml:space="preserve"> </w:t>
      </w:r>
      <w:r w:rsidRPr="009C13C1">
        <w:t>7 a time to tear and a time to mend, a time to be silent and a time to speak,</w:t>
      </w:r>
      <w:r w:rsidR="009C13C1">
        <w:t xml:space="preserve"> </w:t>
      </w:r>
      <w:r w:rsidRPr="009C13C1">
        <w:t xml:space="preserve">8  a time to love and a time to hate, a time for war and a time for peace. 9 What do workers gain from their toil? </w:t>
      </w:r>
      <w:r w:rsidR="009C13C1">
        <w:t xml:space="preserve"> </w:t>
      </w:r>
      <w:r w:rsidRPr="009C13C1">
        <w:t>10 I have seen the burden God has laid on the human race. 11 He has made everything beautiful in its time. He has also set eternity in the human heart; yet no one can fathom what God has done from beginning to end.</w:t>
      </w:r>
    </w:p>
    <w:p w14:paraId="18251FC4" w14:textId="77777777" w:rsidR="00EB03E0" w:rsidRPr="00EB03E0" w:rsidRDefault="00EB03E0" w:rsidP="009C13C1">
      <w:pPr>
        <w:pStyle w:val="largemain"/>
        <w:rPr>
          <w:sz w:val="16"/>
        </w:rPr>
      </w:pPr>
    </w:p>
    <w:p w14:paraId="390F2442" w14:textId="7AB8577B" w:rsidR="00EB03E0" w:rsidRPr="00EB03E0" w:rsidRDefault="00EB2B1F" w:rsidP="009C13C1">
      <w:pPr>
        <w:pStyle w:val="LargeHeading1"/>
        <w:rPr>
          <w:sz w:val="16"/>
        </w:rPr>
      </w:pPr>
      <w:r w:rsidRPr="009C13C1">
        <w:t xml:space="preserve"> Sermon - Sarah </w:t>
      </w:r>
    </w:p>
    <w:p w14:paraId="14EED411" w14:textId="77777777" w:rsidR="00EB03E0" w:rsidRPr="00EB03E0" w:rsidRDefault="00EB03E0" w:rsidP="00EB2B1F">
      <w:pPr>
        <w:pStyle w:val="smallmainbold"/>
        <w:rPr>
          <w:sz w:val="16"/>
        </w:rPr>
      </w:pPr>
    </w:p>
    <w:p w14:paraId="226DFFB2" w14:textId="0D0111D5" w:rsidR="00EB03E0" w:rsidRPr="00EB03E0" w:rsidRDefault="00EB2B1F" w:rsidP="009C13C1">
      <w:pPr>
        <w:pStyle w:val="LargeHeading1"/>
        <w:rPr>
          <w:sz w:val="16"/>
        </w:rPr>
      </w:pPr>
      <w:r w:rsidRPr="009C13C1">
        <w:t xml:space="preserve"> Great is thy faithfulness</w:t>
      </w:r>
      <w:r w:rsidR="009C13C1">
        <w:t xml:space="preserve"> - </w:t>
      </w:r>
      <w:r w:rsidRPr="009C13C1">
        <w:t>Hymn 80</w:t>
      </w:r>
    </w:p>
    <w:p w14:paraId="70F702C3" w14:textId="77777777" w:rsidR="00EB03E0" w:rsidRPr="00EB03E0" w:rsidRDefault="00EB03E0" w:rsidP="00EB2B1F">
      <w:pPr>
        <w:pStyle w:val="smallmainbold"/>
        <w:rPr>
          <w:sz w:val="16"/>
        </w:rPr>
      </w:pPr>
    </w:p>
    <w:p w14:paraId="499386C3" w14:textId="77777777" w:rsidR="00EB03E0" w:rsidRPr="00EB03E0" w:rsidRDefault="00EB2B1F" w:rsidP="009C13C1">
      <w:pPr>
        <w:pStyle w:val="largemain"/>
        <w:rPr>
          <w:sz w:val="16"/>
        </w:rPr>
      </w:pPr>
      <w:r w:rsidRPr="009C13C1">
        <w:t>Great is thy faithfulness, O God my Father,</w:t>
      </w:r>
    </w:p>
    <w:p w14:paraId="5FE39022" w14:textId="77777777" w:rsidR="00EB03E0" w:rsidRPr="00EB03E0" w:rsidRDefault="00EB2B1F" w:rsidP="009C13C1">
      <w:pPr>
        <w:pStyle w:val="largemain"/>
        <w:rPr>
          <w:sz w:val="16"/>
        </w:rPr>
      </w:pPr>
      <w:r w:rsidRPr="009C13C1">
        <w:t>there is no shadow of turning with thee;</w:t>
      </w:r>
    </w:p>
    <w:p w14:paraId="576CAD5B" w14:textId="77777777" w:rsidR="00EB03E0" w:rsidRPr="00EB03E0" w:rsidRDefault="00EB2B1F" w:rsidP="009C13C1">
      <w:pPr>
        <w:pStyle w:val="largemain"/>
        <w:rPr>
          <w:sz w:val="16"/>
        </w:rPr>
      </w:pPr>
      <w:r w:rsidRPr="009C13C1">
        <w:lastRenderedPageBreak/>
        <w:t>thou changest not, thy compassions, they fail not,</w:t>
      </w:r>
    </w:p>
    <w:p w14:paraId="58D2613B" w14:textId="77777777" w:rsidR="00EB03E0" w:rsidRPr="00EB03E0" w:rsidRDefault="00EB2B1F" w:rsidP="009C13C1">
      <w:pPr>
        <w:pStyle w:val="largemain"/>
        <w:rPr>
          <w:sz w:val="16"/>
        </w:rPr>
      </w:pPr>
      <w:r w:rsidRPr="009C13C1">
        <w:t>as thou hast been, thou for ever wilt be.</w:t>
      </w:r>
    </w:p>
    <w:p w14:paraId="19E8EBE1" w14:textId="77777777" w:rsidR="00EB03E0" w:rsidRPr="00EB03E0" w:rsidRDefault="00EB03E0" w:rsidP="009C13C1">
      <w:pPr>
        <w:pStyle w:val="largemain"/>
        <w:rPr>
          <w:sz w:val="16"/>
        </w:rPr>
      </w:pPr>
    </w:p>
    <w:p w14:paraId="010E1356" w14:textId="593D0184" w:rsidR="00EB03E0" w:rsidRPr="00EB03E0" w:rsidRDefault="00EB2B1F" w:rsidP="009C13C1">
      <w:pPr>
        <w:pStyle w:val="largemain"/>
        <w:rPr>
          <w:i/>
          <w:iCs/>
          <w:sz w:val="16"/>
        </w:rPr>
      </w:pPr>
      <w:r w:rsidRPr="009C13C1">
        <w:rPr>
          <w:i/>
          <w:iCs/>
        </w:rPr>
        <w:t>Great is thy faithfulness, great is thy faithfulness,</w:t>
      </w:r>
    </w:p>
    <w:p w14:paraId="2702140B" w14:textId="1470090F" w:rsidR="00EB03E0" w:rsidRPr="00EB03E0" w:rsidRDefault="00EB2B1F" w:rsidP="009C13C1">
      <w:pPr>
        <w:pStyle w:val="largemain"/>
        <w:rPr>
          <w:i/>
          <w:iCs/>
          <w:sz w:val="16"/>
        </w:rPr>
      </w:pPr>
      <w:r w:rsidRPr="009C13C1">
        <w:rPr>
          <w:i/>
          <w:iCs/>
        </w:rPr>
        <w:t>morning by morning new mercies I see;</w:t>
      </w:r>
    </w:p>
    <w:p w14:paraId="26AA644A" w14:textId="291851B4" w:rsidR="00EB03E0" w:rsidRPr="00EB03E0" w:rsidRDefault="00EB2B1F" w:rsidP="009C13C1">
      <w:pPr>
        <w:pStyle w:val="largemain"/>
        <w:rPr>
          <w:i/>
          <w:iCs/>
          <w:sz w:val="16"/>
        </w:rPr>
      </w:pPr>
      <w:r w:rsidRPr="009C13C1">
        <w:rPr>
          <w:i/>
          <w:iCs/>
        </w:rPr>
        <w:t>all I have needed thy hand hath provided,</w:t>
      </w:r>
    </w:p>
    <w:p w14:paraId="418F0C0B" w14:textId="25032449" w:rsidR="00EB03E0" w:rsidRPr="00EB03E0" w:rsidRDefault="00EB2B1F" w:rsidP="009C13C1">
      <w:pPr>
        <w:pStyle w:val="largemain"/>
        <w:rPr>
          <w:i/>
          <w:iCs/>
          <w:sz w:val="16"/>
        </w:rPr>
      </w:pPr>
      <w:r w:rsidRPr="009C13C1">
        <w:rPr>
          <w:i/>
          <w:iCs/>
        </w:rPr>
        <w:t>great is thy faithfulness, Lord, unto me!</w:t>
      </w:r>
    </w:p>
    <w:p w14:paraId="27CDD0BF" w14:textId="77777777" w:rsidR="00EB03E0" w:rsidRPr="00EB03E0" w:rsidRDefault="00EB03E0" w:rsidP="009C13C1">
      <w:pPr>
        <w:pStyle w:val="largemain"/>
        <w:rPr>
          <w:sz w:val="16"/>
        </w:rPr>
      </w:pPr>
    </w:p>
    <w:p w14:paraId="03B7EE15" w14:textId="77777777" w:rsidR="00EB03E0" w:rsidRPr="00EB03E0" w:rsidRDefault="00EB03E0" w:rsidP="009C13C1">
      <w:pPr>
        <w:pStyle w:val="largemain"/>
        <w:rPr>
          <w:sz w:val="16"/>
        </w:rPr>
      </w:pPr>
      <w:r w:rsidRPr="00EB03E0">
        <w:rPr>
          <w:b/>
        </w:rPr>
        <w:t>2</w:t>
      </w:r>
      <w:r w:rsidR="00EB2B1F" w:rsidRPr="009C13C1">
        <w:t xml:space="preserve"> Summer and winter, and spring-time and harvest,</w:t>
      </w:r>
    </w:p>
    <w:p w14:paraId="139B5FCD" w14:textId="77777777" w:rsidR="00EB03E0" w:rsidRPr="00EB03E0" w:rsidRDefault="00EB2B1F" w:rsidP="009C13C1">
      <w:pPr>
        <w:pStyle w:val="largemain"/>
        <w:rPr>
          <w:sz w:val="16"/>
        </w:rPr>
      </w:pPr>
      <w:r w:rsidRPr="009C13C1">
        <w:t>sun, moon and stars in their courses above,</w:t>
      </w:r>
    </w:p>
    <w:p w14:paraId="67BA4948" w14:textId="77777777" w:rsidR="00EB03E0" w:rsidRPr="00EB03E0" w:rsidRDefault="00EB2B1F" w:rsidP="009C13C1">
      <w:pPr>
        <w:pStyle w:val="largemain"/>
        <w:rPr>
          <w:sz w:val="16"/>
        </w:rPr>
      </w:pPr>
      <w:r w:rsidRPr="009C13C1">
        <w:t>join with all nature in manifold witness</w:t>
      </w:r>
    </w:p>
    <w:p w14:paraId="69AFBBEE" w14:textId="77777777" w:rsidR="00EB03E0" w:rsidRPr="00EB03E0" w:rsidRDefault="00EB2B1F" w:rsidP="009C13C1">
      <w:pPr>
        <w:pStyle w:val="largemain"/>
        <w:rPr>
          <w:sz w:val="16"/>
        </w:rPr>
      </w:pPr>
      <w:r w:rsidRPr="009C13C1">
        <w:t>to thy great faithfulness, mercy and love.</w:t>
      </w:r>
    </w:p>
    <w:p w14:paraId="15C985E3" w14:textId="77777777" w:rsidR="00EB03E0" w:rsidRPr="00EB03E0" w:rsidRDefault="00EB03E0" w:rsidP="009C13C1">
      <w:pPr>
        <w:pStyle w:val="largemain"/>
        <w:rPr>
          <w:sz w:val="16"/>
        </w:rPr>
      </w:pPr>
    </w:p>
    <w:p w14:paraId="06C98238" w14:textId="77777777" w:rsidR="00EB03E0" w:rsidRPr="00EB03E0" w:rsidRDefault="00EB03E0" w:rsidP="009C13C1">
      <w:pPr>
        <w:pStyle w:val="largemain"/>
        <w:rPr>
          <w:sz w:val="16"/>
        </w:rPr>
      </w:pPr>
      <w:r w:rsidRPr="00EB03E0">
        <w:rPr>
          <w:b/>
        </w:rPr>
        <w:t>3</w:t>
      </w:r>
      <w:r w:rsidR="00EB2B1F" w:rsidRPr="009C13C1">
        <w:t xml:space="preserve"> Pardon for sin and a peace that endureth,</w:t>
      </w:r>
    </w:p>
    <w:p w14:paraId="2B22EEF2" w14:textId="77777777" w:rsidR="00EB03E0" w:rsidRPr="00EB03E0" w:rsidRDefault="00EB2B1F" w:rsidP="009C13C1">
      <w:pPr>
        <w:pStyle w:val="largemain"/>
        <w:rPr>
          <w:sz w:val="16"/>
        </w:rPr>
      </w:pPr>
      <w:r w:rsidRPr="009C13C1">
        <w:t>thine own dear presence to cheer and to guide;</w:t>
      </w:r>
    </w:p>
    <w:p w14:paraId="7C955145" w14:textId="77777777" w:rsidR="00EB03E0" w:rsidRPr="00EB03E0" w:rsidRDefault="00EB2B1F" w:rsidP="009C13C1">
      <w:pPr>
        <w:pStyle w:val="largemain"/>
        <w:rPr>
          <w:sz w:val="16"/>
        </w:rPr>
      </w:pPr>
      <w:r w:rsidRPr="009C13C1">
        <w:t>strength for today and bright hope for tomorrow,</w:t>
      </w:r>
    </w:p>
    <w:p w14:paraId="662F20B1" w14:textId="77777777" w:rsidR="00EB03E0" w:rsidRPr="00EB03E0" w:rsidRDefault="00EB2B1F" w:rsidP="009C13C1">
      <w:pPr>
        <w:pStyle w:val="largemain"/>
        <w:rPr>
          <w:sz w:val="16"/>
        </w:rPr>
      </w:pPr>
      <w:r w:rsidRPr="009C13C1">
        <w:t>blessings all mine, with ten thousand beside!</w:t>
      </w:r>
    </w:p>
    <w:p w14:paraId="39060F33" w14:textId="77777777" w:rsidR="00EB03E0" w:rsidRPr="00EB03E0" w:rsidRDefault="00EB03E0" w:rsidP="00EB2B1F">
      <w:pPr>
        <w:pStyle w:val="smallmainbold"/>
        <w:rPr>
          <w:sz w:val="16"/>
        </w:rPr>
      </w:pPr>
    </w:p>
    <w:p w14:paraId="07FE5510" w14:textId="5298418A" w:rsidR="00EB03E0" w:rsidRPr="00EB03E0" w:rsidRDefault="00EB2B1F" w:rsidP="009C13C1">
      <w:pPr>
        <w:pStyle w:val="LargeHeading1"/>
        <w:rPr>
          <w:sz w:val="16"/>
        </w:rPr>
      </w:pPr>
      <w:r w:rsidRPr="009C13C1">
        <w:t>Choir</w:t>
      </w:r>
      <w:r w:rsidR="00EB03E0">
        <w:t>:</w:t>
      </w:r>
      <w:r w:rsidRPr="009C13C1">
        <w:t xml:space="preserve"> </w:t>
      </w:r>
    </w:p>
    <w:p w14:paraId="24C9EE66" w14:textId="77777777" w:rsidR="00EB03E0" w:rsidRPr="00EB03E0" w:rsidRDefault="00EB2B1F" w:rsidP="009C13C1">
      <w:pPr>
        <w:pStyle w:val="LargeHeading1"/>
        <w:rPr>
          <w:i/>
          <w:iCs/>
          <w:sz w:val="16"/>
        </w:rPr>
      </w:pPr>
      <w:r w:rsidRPr="00EB03E0">
        <w:rPr>
          <w:i/>
          <w:iCs/>
        </w:rPr>
        <w:t xml:space="preserve">The Fields are white onto harvest time </w:t>
      </w:r>
    </w:p>
    <w:p w14:paraId="6B047FCC" w14:textId="77777777" w:rsidR="00EB03E0" w:rsidRPr="00EB03E0" w:rsidRDefault="00EB2B1F" w:rsidP="009C13C1">
      <w:pPr>
        <w:pStyle w:val="LargeHeading1"/>
        <w:rPr>
          <w:i/>
          <w:iCs/>
          <w:sz w:val="16"/>
        </w:rPr>
      </w:pPr>
      <w:r w:rsidRPr="00EB03E0">
        <w:rPr>
          <w:i/>
          <w:iCs/>
        </w:rPr>
        <w:t xml:space="preserve">I’ll go in the strength of the Lord </w:t>
      </w:r>
    </w:p>
    <w:p w14:paraId="26A794B8" w14:textId="77777777" w:rsidR="00EB03E0" w:rsidRPr="00EB03E0" w:rsidRDefault="00EB03E0" w:rsidP="00EB2B1F">
      <w:pPr>
        <w:pStyle w:val="smallmainbold"/>
        <w:rPr>
          <w:sz w:val="16"/>
        </w:rPr>
      </w:pPr>
    </w:p>
    <w:p w14:paraId="75680A3F" w14:textId="5D1C8E6A" w:rsidR="00EB03E0" w:rsidRPr="00EB03E0" w:rsidRDefault="00EB2B1F" w:rsidP="009C13C1">
      <w:pPr>
        <w:pStyle w:val="LargeHeading1"/>
        <w:rPr>
          <w:sz w:val="16"/>
        </w:rPr>
      </w:pPr>
      <w:r w:rsidRPr="009C13C1">
        <w:t xml:space="preserve"> Declaring Faith</w:t>
      </w:r>
      <w:r w:rsidR="009C13C1" w:rsidRPr="009C13C1">
        <w:t xml:space="preserve"> - </w:t>
      </w:r>
      <w:r w:rsidRPr="009C13C1">
        <w:t>Affirming our belief</w:t>
      </w:r>
    </w:p>
    <w:p w14:paraId="335DFDF6" w14:textId="77777777" w:rsidR="00EB03E0" w:rsidRPr="00EB03E0" w:rsidRDefault="00EB03E0" w:rsidP="00EB2B1F">
      <w:pPr>
        <w:pStyle w:val="smallmainbold"/>
        <w:rPr>
          <w:sz w:val="16"/>
        </w:rPr>
      </w:pPr>
    </w:p>
    <w:p w14:paraId="5664BFA3" w14:textId="77777777" w:rsidR="00EB03E0" w:rsidRPr="00EB03E0" w:rsidRDefault="00EB2B1F" w:rsidP="009C13C1">
      <w:pPr>
        <w:pStyle w:val="largemain"/>
        <w:rPr>
          <w:sz w:val="16"/>
        </w:rPr>
      </w:pPr>
      <w:r w:rsidRPr="009C13C1">
        <w:t>Do you believe and trust in God the Father, source of all being and life, the one for whom we exist?</w:t>
      </w:r>
    </w:p>
    <w:p w14:paraId="364F379F" w14:textId="77777777" w:rsidR="00EB03E0" w:rsidRPr="00EB03E0" w:rsidRDefault="00EB03E0" w:rsidP="009C13C1">
      <w:pPr>
        <w:pStyle w:val="largemain"/>
        <w:rPr>
          <w:sz w:val="16"/>
        </w:rPr>
      </w:pPr>
      <w:r w:rsidRPr="00EB03E0">
        <w:rPr>
          <w:b/>
        </w:rPr>
        <w:t>We believe and trust in him.</w:t>
      </w:r>
    </w:p>
    <w:p w14:paraId="1815A90E" w14:textId="77777777" w:rsidR="00EB03E0" w:rsidRPr="00EB03E0" w:rsidRDefault="00EB03E0" w:rsidP="009C13C1">
      <w:pPr>
        <w:pStyle w:val="largemain"/>
        <w:rPr>
          <w:sz w:val="16"/>
        </w:rPr>
      </w:pPr>
    </w:p>
    <w:p w14:paraId="1EDC1B22" w14:textId="77777777" w:rsidR="00EB03E0" w:rsidRPr="00EB03E0" w:rsidRDefault="00EB2B1F" w:rsidP="009C13C1">
      <w:pPr>
        <w:pStyle w:val="largemain"/>
        <w:rPr>
          <w:sz w:val="16"/>
        </w:rPr>
      </w:pPr>
      <w:r w:rsidRPr="009C13C1">
        <w:t>Do you believe and trust in God the Son, who took our human nature, died for us and rose again?</w:t>
      </w:r>
    </w:p>
    <w:p w14:paraId="78DDF6A3" w14:textId="77777777" w:rsidR="00EB03E0" w:rsidRPr="00EB03E0" w:rsidRDefault="00EB03E0" w:rsidP="009C13C1">
      <w:pPr>
        <w:pStyle w:val="largemain"/>
        <w:rPr>
          <w:sz w:val="16"/>
        </w:rPr>
      </w:pPr>
      <w:r w:rsidRPr="00EB03E0">
        <w:rPr>
          <w:b/>
        </w:rPr>
        <w:t>We believe and trust in him.</w:t>
      </w:r>
    </w:p>
    <w:p w14:paraId="764BB516" w14:textId="77777777" w:rsidR="00EB03E0" w:rsidRPr="00EB03E0" w:rsidRDefault="00EB03E0" w:rsidP="009C13C1">
      <w:pPr>
        <w:pStyle w:val="largemain"/>
        <w:rPr>
          <w:sz w:val="16"/>
        </w:rPr>
      </w:pPr>
    </w:p>
    <w:p w14:paraId="2A65DF6A" w14:textId="77777777" w:rsidR="00EB03E0" w:rsidRPr="00EB03E0" w:rsidRDefault="00EB2B1F" w:rsidP="009C13C1">
      <w:pPr>
        <w:pStyle w:val="largemain"/>
        <w:rPr>
          <w:sz w:val="16"/>
        </w:rPr>
      </w:pPr>
      <w:r w:rsidRPr="009C13C1">
        <w:lastRenderedPageBreak/>
        <w:t>Do you believe and trust in God the Holy Spirit, who gives life to the people of God and makes Christ known in the world?</w:t>
      </w:r>
    </w:p>
    <w:p w14:paraId="18457430" w14:textId="77777777" w:rsidR="00EB03E0" w:rsidRPr="00EB03E0" w:rsidRDefault="00EB03E0" w:rsidP="009C13C1">
      <w:pPr>
        <w:pStyle w:val="largemain"/>
        <w:rPr>
          <w:sz w:val="16"/>
        </w:rPr>
      </w:pPr>
      <w:r w:rsidRPr="00EB03E0">
        <w:rPr>
          <w:b/>
        </w:rPr>
        <w:t>We believe and trust in him.</w:t>
      </w:r>
    </w:p>
    <w:p w14:paraId="3B872084" w14:textId="77777777" w:rsidR="00EB03E0" w:rsidRPr="00EB03E0" w:rsidRDefault="00EB03E0" w:rsidP="00EB2B1F">
      <w:pPr>
        <w:pStyle w:val="smallmainbold"/>
        <w:rPr>
          <w:sz w:val="16"/>
        </w:rPr>
      </w:pPr>
    </w:p>
    <w:p w14:paraId="2DA99A29" w14:textId="7CE4646A" w:rsidR="00EB03E0" w:rsidRPr="00EB03E0" w:rsidRDefault="00EB2B1F" w:rsidP="009C13C1">
      <w:pPr>
        <w:pStyle w:val="LargeHeading1"/>
        <w:rPr>
          <w:sz w:val="16"/>
        </w:rPr>
      </w:pPr>
      <w:r w:rsidRPr="009C13C1">
        <w:t xml:space="preserve"> Praying Together</w:t>
      </w:r>
      <w:r w:rsidR="009C13C1" w:rsidRPr="009C13C1">
        <w:t xml:space="preserve"> - </w:t>
      </w:r>
      <w:r w:rsidRPr="009C13C1">
        <w:t xml:space="preserve">Intercessions </w:t>
      </w:r>
    </w:p>
    <w:p w14:paraId="5E8BE80A" w14:textId="77777777" w:rsidR="00EB03E0" w:rsidRPr="00EB03E0" w:rsidRDefault="00EB03E0" w:rsidP="00EB2B1F">
      <w:pPr>
        <w:pStyle w:val="smallmainbold"/>
        <w:rPr>
          <w:sz w:val="16"/>
        </w:rPr>
      </w:pPr>
    </w:p>
    <w:p w14:paraId="32CB612B" w14:textId="60ED3356" w:rsidR="00EB03E0" w:rsidRPr="00EB03E0" w:rsidRDefault="00EB2B1F" w:rsidP="009C13C1">
      <w:pPr>
        <w:pStyle w:val="LargeHeading1"/>
        <w:rPr>
          <w:sz w:val="16"/>
        </w:rPr>
      </w:pPr>
      <w:r w:rsidRPr="009C13C1">
        <w:t xml:space="preserve"> Harvest Collect </w:t>
      </w:r>
    </w:p>
    <w:p w14:paraId="3F5B77C0" w14:textId="77777777" w:rsidR="00EB03E0" w:rsidRPr="00EB03E0" w:rsidRDefault="00EB03E0" w:rsidP="00EB2B1F">
      <w:pPr>
        <w:pStyle w:val="smallmainbold"/>
        <w:rPr>
          <w:sz w:val="16"/>
        </w:rPr>
      </w:pPr>
    </w:p>
    <w:p w14:paraId="375B38B0" w14:textId="77777777" w:rsidR="00EB03E0" w:rsidRPr="00EB03E0" w:rsidRDefault="00EB03E0" w:rsidP="009C13C1">
      <w:pPr>
        <w:pStyle w:val="largemain"/>
        <w:rPr>
          <w:b/>
          <w:sz w:val="16"/>
        </w:rPr>
      </w:pPr>
      <w:r w:rsidRPr="00EB03E0">
        <w:rPr>
          <w:b/>
        </w:rPr>
        <w:t xml:space="preserve">Eternal God, you crown the year with your goodness and give us the fruits of the earth in their season: </w:t>
      </w:r>
    </w:p>
    <w:p w14:paraId="626FAA1C" w14:textId="77777777" w:rsidR="00EB03E0" w:rsidRPr="00EB03E0" w:rsidRDefault="00EB03E0" w:rsidP="009C13C1">
      <w:pPr>
        <w:pStyle w:val="largemain"/>
        <w:rPr>
          <w:sz w:val="16"/>
        </w:rPr>
      </w:pPr>
      <w:r w:rsidRPr="00EB03E0">
        <w:rPr>
          <w:b/>
        </w:rPr>
        <w:t>grant that we may use them to your glory, for the relief of those in need and for our own well-being; through Jesus Christ our Lord. Amen.</w:t>
      </w:r>
    </w:p>
    <w:p w14:paraId="70DDD953" w14:textId="77777777" w:rsidR="00EB03E0" w:rsidRPr="00EB03E0" w:rsidRDefault="00EB03E0" w:rsidP="00EB2B1F">
      <w:pPr>
        <w:pStyle w:val="smallmainbold"/>
        <w:rPr>
          <w:sz w:val="16"/>
        </w:rPr>
      </w:pPr>
    </w:p>
    <w:p w14:paraId="35F3C826" w14:textId="2B9062AF" w:rsidR="00EB03E0" w:rsidRPr="00EB03E0" w:rsidRDefault="00EB2B1F" w:rsidP="009C13C1">
      <w:pPr>
        <w:pStyle w:val="LargeHeading1"/>
        <w:rPr>
          <w:sz w:val="16"/>
        </w:rPr>
      </w:pPr>
      <w:r w:rsidRPr="009C13C1">
        <w:t xml:space="preserve">The Lord’s Prayer  </w:t>
      </w:r>
    </w:p>
    <w:p w14:paraId="645226C1" w14:textId="77777777" w:rsidR="00EB03E0" w:rsidRPr="00EB03E0" w:rsidRDefault="00EB03E0" w:rsidP="00EB2B1F">
      <w:pPr>
        <w:pStyle w:val="smallmainbold"/>
        <w:rPr>
          <w:sz w:val="16"/>
        </w:rPr>
      </w:pPr>
    </w:p>
    <w:p w14:paraId="744BC53A" w14:textId="77777777" w:rsidR="00EB03E0" w:rsidRPr="00EB03E0" w:rsidRDefault="00EB03E0" w:rsidP="009C13C1">
      <w:pPr>
        <w:pStyle w:val="Largemainbold"/>
        <w:rPr>
          <w:sz w:val="16"/>
        </w:rPr>
      </w:pPr>
      <w:r w:rsidRPr="00EB03E0">
        <w:t xml:space="preserve">Our Father, who art in heaven,  </w:t>
      </w:r>
    </w:p>
    <w:p w14:paraId="654727F0" w14:textId="77777777" w:rsidR="00EB03E0" w:rsidRPr="00EB03E0" w:rsidRDefault="00EB03E0" w:rsidP="009C13C1">
      <w:pPr>
        <w:pStyle w:val="Largemainbold"/>
        <w:rPr>
          <w:sz w:val="16"/>
        </w:rPr>
      </w:pPr>
      <w:r w:rsidRPr="00EB03E0">
        <w:t xml:space="preserve">hallowed be thy name,  </w:t>
      </w:r>
    </w:p>
    <w:p w14:paraId="609808CA" w14:textId="77777777" w:rsidR="00EB03E0" w:rsidRPr="00EB03E0" w:rsidRDefault="00EB03E0" w:rsidP="009C13C1">
      <w:pPr>
        <w:pStyle w:val="Largemainbold"/>
        <w:rPr>
          <w:sz w:val="16"/>
        </w:rPr>
      </w:pPr>
      <w:r w:rsidRPr="00EB03E0">
        <w:t xml:space="preserve">thy kingdom come, thy will be done, </w:t>
      </w:r>
    </w:p>
    <w:p w14:paraId="7245F1D6" w14:textId="77777777" w:rsidR="00EB03E0" w:rsidRPr="00EB03E0" w:rsidRDefault="00EB03E0" w:rsidP="009C13C1">
      <w:pPr>
        <w:pStyle w:val="Largemainbold"/>
        <w:rPr>
          <w:sz w:val="16"/>
        </w:rPr>
      </w:pPr>
      <w:r w:rsidRPr="00EB03E0">
        <w:t>on earth as it is in heaven.</w:t>
      </w:r>
    </w:p>
    <w:p w14:paraId="53249BBC" w14:textId="77777777" w:rsidR="00EB03E0" w:rsidRPr="00EB03E0" w:rsidRDefault="00EB03E0" w:rsidP="009C13C1">
      <w:pPr>
        <w:pStyle w:val="Largemainbold"/>
        <w:rPr>
          <w:sz w:val="16"/>
        </w:rPr>
      </w:pPr>
      <w:r w:rsidRPr="00EB03E0">
        <w:t xml:space="preserve">Give us this day our daily bread.  </w:t>
      </w:r>
    </w:p>
    <w:p w14:paraId="01F32C52" w14:textId="77777777" w:rsidR="00EB03E0" w:rsidRPr="00EB03E0" w:rsidRDefault="00EB03E0" w:rsidP="009C13C1">
      <w:pPr>
        <w:pStyle w:val="Largemainbold"/>
        <w:rPr>
          <w:sz w:val="16"/>
        </w:rPr>
      </w:pPr>
      <w:r w:rsidRPr="00EB03E0">
        <w:t xml:space="preserve">And forgive us our trespasses  </w:t>
      </w:r>
    </w:p>
    <w:p w14:paraId="0DC344A1" w14:textId="77777777" w:rsidR="00EB03E0" w:rsidRPr="00EB03E0" w:rsidRDefault="00EB03E0" w:rsidP="009C13C1">
      <w:pPr>
        <w:pStyle w:val="Largemainbold"/>
        <w:rPr>
          <w:sz w:val="16"/>
        </w:rPr>
      </w:pPr>
      <w:r w:rsidRPr="00EB03E0">
        <w:t>as we forgive those who trespass against us.</w:t>
      </w:r>
      <w:r w:rsidR="00EB2B1F" w:rsidRPr="009C13C1">
        <w:t xml:space="preserve">  </w:t>
      </w:r>
    </w:p>
    <w:p w14:paraId="227A1FA1" w14:textId="77777777" w:rsidR="00EB03E0" w:rsidRPr="00EB03E0" w:rsidRDefault="00EB03E0" w:rsidP="009C13C1">
      <w:pPr>
        <w:pStyle w:val="Largemainbold"/>
        <w:rPr>
          <w:sz w:val="16"/>
        </w:rPr>
      </w:pPr>
      <w:r w:rsidRPr="00EB03E0">
        <w:t xml:space="preserve">And lead us not into temptation, </w:t>
      </w:r>
    </w:p>
    <w:p w14:paraId="4CA3BCA4" w14:textId="77777777" w:rsidR="00EB03E0" w:rsidRPr="00EB03E0" w:rsidRDefault="00EB03E0" w:rsidP="009C13C1">
      <w:pPr>
        <w:pStyle w:val="Largemainbold"/>
        <w:rPr>
          <w:sz w:val="16"/>
        </w:rPr>
      </w:pPr>
      <w:r w:rsidRPr="00EB03E0">
        <w:t xml:space="preserve">but deliver us from evil.  </w:t>
      </w:r>
    </w:p>
    <w:p w14:paraId="58B6CA1C" w14:textId="77777777" w:rsidR="00EB03E0" w:rsidRPr="00EB03E0" w:rsidRDefault="00EB03E0" w:rsidP="009C13C1">
      <w:pPr>
        <w:pStyle w:val="Largemainbold"/>
        <w:rPr>
          <w:sz w:val="16"/>
        </w:rPr>
      </w:pPr>
      <w:r w:rsidRPr="00EB03E0">
        <w:t xml:space="preserve">For thine is the kingdom, the power, and the glory  </w:t>
      </w:r>
    </w:p>
    <w:p w14:paraId="4B6A9B35" w14:textId="77777777" w:rsidR="00EB03E0" w:rsidRPr="00EB03E0" w:rsidRDefault="00EB03E0" w:rsidP="009C13C1">
      <w:pPr>
        <w:pStyle w:val="Largemainbold"/>
        <w:rPr>
          <w:sz w:val="16"/>
        </w:rPr>
      </w:pPr>
      <w:r w:rsidRPr="00EB03E0">
        <w:t>for ever and ever. Amen.</w:t>
      </w:r>
    </w:p>
    <w:p w14:paraId="53D1118D" w14:textId="77777777" w:rsidR="00EB03E0" w:rsidRPr="00EB03E0" w:rsidRDefault="00EB03E0" w:rsidP="00EB2B1F">
      <w:pPr>
        <w:pStyle w:val="smallmainbold"/>
        <w:rPr>
          <w:sz w:val="16"/>
        </w:rPr>
      </w:pPr>
    </w:p>
    <w:p w14:paraId="59D29A2E" w14:textId="19256408" w:rsidR="00EB03E0" w:rsidRPr="00EB03E0" w:rsidRDefault="00EB2B1F" w:rsidP="009C13C1">
      <w:pPr>
        <w:pStyle w:val="LargeHeading1"/>
        <w:rPr>
          <w:sz w:val="16"/>
        </w:rPr>
      </w:pPr>
      <w:r w:rsidRPr="009C13C1">
        <w:t xml:space="preserve"> We plough the fields</w:t>
      </w:r>
      <w:r w:rsidR="009C13C1">
        <w:t xml:space="preserve"> -</w:t>
      </w:r>
      <w:r w:rsidRPr="009C13C1">
        <w:t xml:space="preserve"> Hymn 47</w:t>
      </w:r>
    </w:p>
    <w:p w14:paraId="4AEA5C3A" w14:textId="78DF80B4" w:rsidR="00EB03E0" w:rsidRPr="00EB03E0" w:rsidRDefault="00EB2B1F" w:rsidP="009C13C1">
      <w:pPr>
        <w:pStyle w:val="LargeHeading1"/>
        <w:rPr>
          <w:sz w:val="16"/>
        </w:rPr>
      </w:pPr>
      <w:r w:rsidRPr="009C13C1">
        <w:t xml:space="preserve"> Offertory Hymn</w:t>
      </w:r>
    </w:p>
    <w:p w14:paraId="1BE0F1F7" w14:textId="77777777" w:rsidR="00EB03E0" w:rsidRPr="00EB03E0" w:rsidRDefault="00EB03E0" w:rsidP="00EB2B1F">
      <w:pPr>
        <w:pStyle w:val="smallmainbold"/>
        <w:rPr>
          <w:sz w:val="16"/>
        </w:rPr>
      </w:pPr>
    </w:p>
    <w:p w14:paraId="26702209" w14:textId="77777777" w:rsidR="00EB03E0" w:rsidRPr="00EB03E0" w:rsidRDefault="00EB2B1F" w:rsidP="009C13C1">
      <w:pPr>
        <w:pStyle w:val="largemain"/>
        <w:rPr>
          <w:sz w:val="16"/>
        </w:rPr>
      </w:pPr>
      <w:r w:rsidRPr="009C13C1">
        <w:t>We plough the fields, and scatter</w:t>
      </w:r>
    </w:p>
    <w:p w14:paraId="5A7E1B91" w14:textId="77777777" w:rsidR="00EB03E0" w:rsidRPr="00EB03E0" w:rsidRDefault="00EB2B1F" w:rsidP="009C13C1">
      <w:pPr>
        <w:pStyle w:val="largemain"/>
        <w:rPr>
          <w:sz w:val="16"/>
        </w:rPr>
      </w:pPr>
      <w:r w:rsidRPr="009C13C1">
        <w:lastRenderedPageBreak/>
        <w:t>the good seed on the land,</w:t>
      </w:r>
    </w:p>
    <w:p w14:paraId="651BEACE" w14:textId="77777777" w:rsidR="00EB03E0" w:rsidRPr="00EB03E0" w:rsidRDefault="00EB2B1F" w:rsidP="009C13C1">
      <w:pPr>
        <w:pStyle w:val="largemain"/>
        <w:rPr>
          <w:sz w:val="16"/>
        </w:rPr>
      </w:pPr>
      <w:r w:rsidRPr="009C13C1">
        <w:t>but it is fed and watered</w:t>
      </w:r>
      <w:r w:rsidR="009C13C1">
        <w:t xml:space="preserve"> </w:t>
      </w:r>
      <w:r w:rsidRPr="009C13C1">
        <w:t>by God’s almighty hand;</w:t>
      </w:r>
    </w:p>
    <w:p w14:paraId="0CE8664E" w14:textId="77777777" w:rsidR="00EB03E0" w:rsidRPr="00EB03E0" w:rsidRDefault="00EB2B1F" w:rsidP="009C13C1">
      <w:pPr>
        <w:pStyle w:val="largemain"/>
        <w:rPr>
          <w:sz w:val="16"/>
        </w:rPr>
      </w:pPr>
      <w:r w:rsidRPr="009C13C1">
        <w:t>he sends the snow in winter,</w:t>
      </w:r>
    </w:p>
    <w:p w14:paraId="6465A8DE" w14:textId="77777777" w:rsidR="00EB03E0" w:rsidRPr="00EB03E0" w:rsidRDefault="00EB2B1F" w:rsidP="009C13C1">
      <w:pPr>
        <w:pStyle w:val="largemain"/>
        <w:rPr>
          <w:sz w:val="16"/>
        </w:rPr>
      </w:pPr>
      <w:r w:rsidRPr="009C13C1">
        <w:t>the warmth to swell the grain,</w:t>
      </w:r>
    </w:p>
    <w:p w14:paraId="0DBFC8FB" w14:textId="77777777" w:rsidR="00EB03E0" w:rsidRPr="00EB03E0" w:rsidRDefault="00EB2B1F" w:rsidP="009C13C1">
      <w:pPr>
        <w:pStyle w:val="largemain"/>
        <w:rPr>
          <w:sz w:val="16"/>
        </w:rPr>
      </w:pPr>
      <w:r w:rsidRPr="009C13C1">
        <w:t>the breezes and the sunshine,</w:t>
      </w:r>
      <w:r w:rsidR="009C13C1">
        <w:t xml:space="preserve"> </w:t>
      </w:r>
      <w:r w:rsidRPr="009C13C1">
        <w:t>and soft refreshing rain.</w:t>
      </w:r>
    </w:p>
    <w:p w14:paraId="118DF6B7" w14:textId="77777777" w:rsidR="00EB03E0" w:rsidRPr="00EB03E0" w:rsidRDefault="00EB03E0" w:rsidP="009C13C1">
      <w:pPr>
        <w:pStyle w:val="largemain"/>
        <w:rPr>
          <w:sz w:val="16"/>
        </w:rPr>
      </w:pPr>
    </w:p>
    <w:p w14:paraId="0ED1CD69" w14:textId="77777777" w:rsidR="00EB03E0" w:rsidRPr="00EB03E0" w:rsidRDefault="00EB2B1F" w:rsidP="009C13C1">
      <w:pPr>
        <w:pStyle w:val="largemain"/>
        <w:rPr>
          <w:i/>
          <w:iCs/>
          <w:sz w:val="16"/>
        </w:rPr>
      </w:pPr>
      <w:r w:rsidRPr="009C13C1">
        <w:rPr>
          <w:i/>
          <w:iCs/>
        </w:rPr>
        <w:t>All good gifts around us</w:t>
      </w:r>
      <w:r w:rsidR="009C13C1">
        <w:rPr>
          <w:i/>
          <w:iCs/>
        </w:rPr>
        <w:t xml:space="preserve"> </w:t>
      </w:r>
      <w:r w:rsidRPr="009C13C1">
        <w:rPr>
          <w:i/>
          <w:iCs/>
        </w:rPr>
        <w:t>are sent from heaven above;</w:t>
      </w:r>
    </w:p>
    <w:p w14:paraId="29927014" w14:textId="77777777" w:rsidR="00EB03E0" w:rsidRPr="00EB03E0" w:rsidRDefault="00EB2B1F" w:rsidP="009C13C1">
      <w:pPr>
        <w:pStyle w:val="largemain"/>
        <w:rPr>
          <w:i/>
          <w:iCs/>
          <w:sz w:val="16"/>
        </w:rPr>
      </w:pPr>
      <w:r w:rsidRPr="009C13C1">
        <w:rPr>
          <w:i/>
          <w:iCs/>
        </w:rPr>
        <w:t>then thank the Lord, O thank the Lord,</w:t>
      </w:r>
      <w:r w:rsidR="009C13C1">
        <w:rPr>
          <w:i/>
          <w:iCs/>
        </w:rPr>
        <w:t xml:space="preserve"> </w:t>
      </w:r>
      <w:r w:rsidRPr="009C13C1">
        <w:rPr>
          <w:i/>
          <w:iCs/>
        </w:rPr>
        <w:t>for all his love.</w:t>
      </w:r>
    </w:p>
    <w:p w14:paraId="71E279E4" w14:textId="77777777" w:rsidR="00EB03E0" w:rsidRPr="00EB03E0" w:rsidRDefault="00EB03E0" w:rsidP="009C13C1">
      <w:pPr>
        <w:pStyle w:val="largemain"/>
        <w:rPr>
          <w:sz w:val="16"/>
        </w:rPr>
      </w:pPr>
    </w:p>
    <w:p w14:paraId="603A2A57" w14:textId="77777777" w:rsidR="00EB03E0" w:rsidRPr="00EB03E0" w:rsidRDefault="00EB03E0" w:rsidP="009C13C1">
      <w:pPr>
        <w:pStyle w:val="largemain"/>
        <w:rPr>
          <w:sz w:val="16"/>
        </w:rPr>
      </w:pPr>
      <w:r w:rsidRPr="00EB03E0">
        <w:rPr>
          <w:b/>
        </w:rPr>
        <w:t>2</w:t>
      </w:r>
      <w:r w:rsidR="00EB2B1F" w:rsidRPr="009C13C1">
        <w:t xml:space="preserve"> He only is the maker</w:t>
      </w:r>
      <w:r w:rsidR="009C13C1">
        <w:t xml:space="preserve"> </w:t>
      </w:r>
      <w:r w:rsidR="00EB2B1F" w:rsidRPr="009C13C1">
        <w:t>of all things near and far;</w:t>
      </w:r>
    </w:p>
    <w:p w14:paraId="250BBCBA" w14:textId="77777777" w:rsidR="00EB03E0" w:rsidRPr="00EB03E0" w:rsidRDefault="00EB2B1F" w:rsidP="009C13C1">
      <w:pPr>
        <w:pStyle w:val="largemain"/>
        <w:rPr>
          <w:sz w:val="16"/>
        </w:rPr>
      </w:pPr>
      <w:r w:rsidRPr="009C13C1">
        <w:t>he paints the wayside flower,</w:t>
      </w:r>
      <w:r w:rsidR="009C13C1">
        <w:t xml:space="preserve"> </w:t>
      </w:r>
      <w:r w:rsidRPr="009C13C1">
        <w:t>he lights the evening star;</w:t>
      </w:r>
    </w:p>
    <w:p w14:paraId="36E0BECD" w14:textId="77777777" w:rsidR="00EB03E0" w:rsidRDefault="00EB2B1F" w:rsidP="009C13C1">
      <w:pPr>
        <w:pStyle w:val="largemain"/>
      </w:pPr>
      <w:r w:rsidRPr="009C13C1">
        <w:t>the winds and waves obey him,</w:t>
      </w:r>
      <w:r w:rsidR="00EB03E0">
        <w:t xml:space="preserve"> </w:t>
      </w:r>
    </w:p>
    <w:p w14:paraId="068BD3E6" w14:textId="4AABAB8B" w:rsidR="00EB03E0" w:rsidRPr="00EB03E0" w:rsidRDefault="00EB2B1F" w:rsidP="009C13C1">
      <w:pPr>
        <w:pStyle w:val="largemain"/>
        <w:rPr>
          <w:sz w:val="16"/>
        </w:rPr>
      </w:pPr>
      <w:r w:rsidRPr="009C13C1">
        <w:t>by him the birds are fed;</w:t>
      </w:r>
    </w:p>
    <w:p w14:paraId="49FF4D9A" w14:textId="2C4E15EB" w:rsidR="00EB03E0" w:rsidRPr="00EB03E0" w:rsidRDefault="00EB2B1F" w:rsidP="009C13C1">
      <w:pPr>
        <w:pStyle w:val="largemain"/>
        <w:rPr>
          <w:sz w:val="16"/>
        </w:rPr>
      </w:pPr>
      <w:r w:rsidRPr="009C13C1">
        <w:t>much more to us, his children,</w:t>
      </w:r>
      <w:r w:rsidR="00EB03E0">
        <w:t xml:space="preserve"> </w:t>
      </w:r>
      <w:r w:rsidRPr="009C13C1">
        <w:t>he gives our daily bread.</w:t>
      </w:r>
    </w:p>
    <w:p w14:paraId="6250D746" w14:textId="77777777" w:rsidR="00EB03E0" w:rsidRPr="00EB03E0" w:rsidRDefault="00EB03E0" w:rsidP="009C13C1">
      <w:pPr>
        <w:pStyle w:val="largemain"/>
        <w:rPr>
          <w:sz w:val="16"/>
        </w:rPr>
      </w:pPr>
    </w:p>
    <w:p w14:paraId="33C38653" w14:textId="77777777" w:rsidR="00EB03E0" w:rsidRPr="00EB03E0" w:rsidRDefault="00EB03E0" w:rsidP="009C13C1">
      <w:pPr>
        <w:pStyle w:val="largemain"/>
        <w:rPr>
          <w:sz w:val="16"/>
        </w:rPr>
      </w:pPr>
      <w:r w:rsidRPr="00EB03E0">
        <w:rPr>
          <w:b/>
        </w:rPr>
        <w:t>3</w:t>
      </w:r>
      <w:r w:rsidR="00EB2B1F" w:rsidRPr="009C13C1">
        <w:t xml:space="preserve"> We thank you, then, O Father,</w:t>
      </w:r>
    </w:p>
    <w:p w14:paraId="2ACD726A" w14:textId="77777777" w:rsidR="00EB03E0" w:rsidRPr="00EB03E0" w:rsidRDefault="00EB2B1F" w:rsidP="009C13C1">
      <w:pPr>
        <w:pStyle w:val="largemain"/>
        <w:rPr>
          <w:sz w:val="16"/>
        </w:rPr>
      </w:pPr>
      <w:r w:rsidRPr="009C13C1">
        <w:t>for all things bright and good,</w:t>
      </w:r>
    </w:p>
    <w:p w14:paraId="0DE281E8" w14:textId="77777777" w:rsidR="00EB03E0" w:rsidRPr="00EB03E0" w:rsidRDefault="00EB2B1F" w:rsidP="009C13C1">
      <w:pPr>
        <w:pStyle w:val="largemain"/>
        <w:rPr>
          <w:sz w:val="16"/>
        </w:rPr>
      </w:pPr>
      <w:r w:rsidRPr="009C13C1">
        <w:t>the seed-time and the harvest,</w:t>
      </w:r>
    </w:p>
    <w:p w14:paraId="6568B0AF" w14:textId="77777777" w:rsidR="00EB03E0" w:rsidRPr="00EB03E0" w:rsidRDefault="00EB2B1F" w:rsidP="009C13C1">
      <w:pPr>
        <w:pStyle w:val="largemain"/>
        <w:rPr>
          <w:sz w:val="16"/>
        </w:rPr>
      </w:pPr>
      <w:r w:rsidRPr="009C13C1">
        <w:t>our life, our health, our food.</w:t>
      </w:r>
    </w:p>
    <w:p w14:paraId="7EB5C601" w14:textId="77777777" w:rsidR="00EB03E0" w:rsidRPr="00EB03E0" w:rsidRDefault="00EB2B1F" w:rsidP="009C13C1">
      <w:pPr>
        <w:pStyle w:val="largemain"/>
        <w:rPr>
          <w:sz w:val="16"/>
        </w:rPr>
      </w:pPr>
      <w:r w:rsidRPr="009C13C1">
        <w:t>Accept the gifts we offer,</w:t>
      </w:r>
      <w:r w:rsidR="009C13C1">
        <w:t xml:space="preserve"> </w:t>
      </w:r>
      <w:r w:rsidRPr="009C13C1">
        <w:t>for all your love imparts,</w:t>
      </w:r>
    </w:p>
    <w:p w14:paraId="4AADA4DB" w14:textId="77777777" w:rsidR="00EB03E0" w:rsidRPr="00EB03E0" w:rsidRDefault="00EB2B1F" w:rsidP="009C13C1">
      <w:pPr>
        <w:pStyle w:val="largemain"/>
        <w:rPr>
          <w:sz w:val="16"/>
        </w:rPr>
      </w:pPr>
      <w:r w:rsidRPr="009C13C1">
        <w:t>and that which you most welcome,</w:t>
      </w:r>
    </w:p>
    <w:p w14:paraId="7350D448" w14:textId="77777777" w:rsidR="00EB03E0" w:rsidRPr="00EB03E0" w:rsidRDefault="00EB2B1F" w:rsidP="009C13C1">
      <w:pPr>
        <w:pStyle w:val="largemain"/>
        <w:rPr>
          <w:sz w:val="16"/>
        </w:rPr>
      </w:pPr>
      <w:r w:rsidRPr="009C13C1">
        <w:t>our humble, thankful hearts.</w:t>
      </w:r>
    </w:p>
    <w:p w14:paraId="7EECD3FA" w14:textId="77777777" w:rsidR="00EB03E0" w:rsidRPr="00EB03E0" w:rsidRDefault="00EB03E0" w:rsidP="00EB2B1F">
      <w:pPr>
        <w:pStyle w:val="smallmainbold"/>
        <w:rPr>
          <w:sz w:val="16"/>
        </w:rPr>
      </w:pPr>
    </w:p>
    <w:p w14:paraId="66D11D68" w14:textId="31597912" w:rsidR="00EB03E0" w:rsidRPr="00EB03E0" w:rsidRDefault="00EB2B1F" w:rsidP="009C13C1">
      <w:pPr>
        <w:pStyle w:val="LargeHeading1"/>
        <w:rPr>
          <w:sz w:val="16"/>
        </w:rPr>
      </w:pPr>
      <w:r w:rsidRPr="009C13C1">
        <w:t xml:space="preserve"> Notices </w:t>
      </w:r>
    </w:p>
    <w:p w14:paraId="7F621504" w14:textId="77777777" w:rsidR="00EB03E0" w:rsidRPr="00EB03E0" w:rsidRDefault="00EB03E0" w:rsidP="00EB2B1F">
      <w:pPr>
        <w:pStyle w:val="smallmainbold"/>
        <w:rPr>
          <w:sz w:val="16"/>
        </w:rPr>
      </w:pPr>
    </w:p>
    <w:p w14:paraId="1E5DEB81" w14:textId="67048700" w:rsidR="00EB03E0" w:rsidRPr="00EB03E0" w:rsidRDefault="00EB2B1F" w:rsidP="00EB03E0">
      <w:pPr>
        <w:pStyle w:val="LargeHeading1"/>
        <w:rPr>
          <w:sz w:val="16"/>
        </w:rPr>
      </w:pPr>
      <w:r w:rsidRPr="00EB03E0">
        <w:t>My</w:t>
      </w:r>
      <w:r w:rsidR="00EB03E0">
        <w:t xml:space="preserve"> </w:t>
      </w:r>
      <w:r w:rsidRPr="00EB03E0">
        <w:t>heart</w:t>
      </w:r>
      <w:r w:rsidR="00EB03E0">
        <w:t xml:space="preserve"> </w:t>
      </w:r>
      <w:r w:rsidRPr="00EB03E0">
        <w:t>is</w:t>
      </w:r>
      <w:r w:rsidR="00EB03E0">
        <w:t xml:space="preserve"> </w:t>
      </w:r>
      <w:r w:rsidRPr="00EB03E0">
        <w:t>filled</w:t>
      </w:r>
      <w:r w:rsidR="00EB03E0" w:rsidRPr="00EB03E0">
        <w:t xml:space="preserve"> - </w:t>
      </w:r>
      <w:r w:rsidRPr="00EB03E0">
        <w:t>Thanks &amp; Praise 99</w:t>
      </w:r>
    </w:p>
    <w:p w14:paraId="1420641F" w14:textId="77777777" w:rsidR="00EB03E0" w:rsidRPr="00EB03E0" w:rsidRDefault="00EB03E0" w:rsidP="00EB2B1F">
      <w:pPr>
        <w:pStyle w:val="smallmainbold"/>
        <w:rPr>
          <w:sz w:val="16"/>
        </w:rPr>
      </w:pPr>
    </w:p>
    <w:p w14:paraId="56A621E2" w14:textId="77777777" w:rsidR="00EB03E0" w:rsidRPr="00EB03E0" w:rsidRDefault="00EB03E0" w:rsidP="00EB03E0">
      <w:pPr>
        <w:pStyle w:val="largemain"/>
        <w:rPr>
          <w:sz w:val="16"/>
        </w:rPr>
      </w:pPr>
      <w:r w:rsidRPr="00EB03E0">
        <w:rPr>
          <w:b/>
        </w:rPr>
        <w:t>1</w:t>
      </w:r>
      <w:r w:rsidR="00EB2B1F" w:rsidRPr="00EB03E0">
        <w:t xml:space="preserve"> My</w:t>
      </w:r>
      <w:r>
        <w:t xml:space="preserve"> </w:t>
      </w:r>
      <w:r w:rsidR="00EB2B1F" w:rsidRPr="00EB03E0">
        <w:t>heart</w:t>
      </w:r>
      <w:r>
        <w:t xml:space="preserve"> </w:t>
      </w:r>
      <w:r w:rsidR="00EB2B1F" w:rsidRPr="00EB03E0">
        <w:t>is</w:t>
      </w:r>
      <w:r>
        <w:t xml:space="preserve"> </w:t>
      </w:r>
      <w:r w:rsidR="00EB2B1F" w:rsidRPr="00EB03E0">
        <w:t>filled</w:t>
      </w:r>
      <w:r>
        <w:t xml:space="preserve"> </w:t>
      </w:r>
      <w:r w:rsidR="00EB2B1F" w:rsidRPr="00EB03E0">
        <w:t>with</w:t>
      </w:r>
      <w:r>
        <w:t xml:space="preserve"> </w:t>
      </w:r>
      <w:r w:rsidR="00EB2B1F" w:rsidRPr="00EB03E0">
        <w:t xml:space="preserve">thankfulness </w:t>
      </w:r>
    </w:p>
    <w:p w14:paraId="39B880DC" w14:textId="77777777" w:rsidR="00EB03E0" w:rsidRPr="00EB03E0" w:rsidRDefault="00EB2B1F" w:rsidP="00EB03E0">
      <w:pPr>
        <w:pStyle w:val="largemain"/>
        <w:rPr>
          <w:sz w:val="16"/>
        </w:rPr>
      </w:pPr>
      <w:r w:rsidRPr="00EB03E0">
        <w:t>to Him who bore my pain,</w:t>
      </w:r>
    </w:p>
    <w:p w14:paraId="4EAA8919" w14:textId="77777777" w:rsidR="00EB03E0" w:rsidRPr="00EB03E0" w:rsidRDefault="00EB2B1F" w:rsidP="00EB03E0">
      <w:pPr>
        <w:pStyle w:val="largemain"/>
        <w:rPr>
          <w:sz w:val="16"/>
        </w:rPr>
      </w:pPr>
      <w:r w:rsidRPr="00EB03E0">
        <w:t>who</w:t>
      </w:r>
      <w:r w:rsidR="00EB03E0">
        <w:t xml:space="preserve"> </w:t>
      </w:r>
      <w:r w:rsidRPr="00EB03E0">
        <w:t>plumbed</w:t>
      </w:r>
      <w:r w:rsidR="00EB03E0">
        <w:t xml:space="preserve"> </w:t>
      </w:r>
      <w:r w:rsidRPr="00EB03E0">
        <w:t>the</w:t>
      </w:r>
      <w:r w:rsidR="00EB03E0">
        <w:t xml:space="preserve"> </w:t>
      </w:r>
      <w:r w:rsidRPr="00EB03E0">
        <w:t>depths</w:t>
      </w:r>
      <w:r w:rsidR="00EB03E0">
        <w:t xml:space="preserve"> </w:t>
      </w:r>
      <w:r w:rsidRPr="00EB03E0">
        <w:t>of</w:t>
      </w:r>
      <w:r w:rsidR="00EB03E0">
        <w:t xml:space="preserve"> </w:t>
      </w:r>
      <w:r w:rsidRPr="00EB03E0">
        <w:t>my</w:t>
      </w:r>
      <w:r w:rsidR="00EB03E0">
        <w:t xml:space="preserve"> </w:t>
      </w:r>
      <w:r w:rsidRPr="00EB03E0">
        <w:t xml:space="preserve">disgrace </w:t>
      </w:r>
    </w:p>
    <w:p w14:paraId="4C4190D5" w14:textId="77777777" w:rsidR="00EB03E0" w:rsidRPr="00EB03E0" w:rsidRDefault="00EB2B1F" w:rsidP="00EB03E0">
      <w:pPr>
        <w:pStyle w:val="largemain"/>
        <w:rPr>
          <w:sz w:val="16"/>
        </w:rPr>
      </w:pPr>
      <w:r w:rsidRPr="00EB03E0">
        <w:t>and</w:t>
      </w:r>
      <w:r w:rsidR="00EB03E0">
        <w:t xml:space="preserve"> </w:t>
      </w:r>
      <w:r w:rsidRPr="00EB03E0">
        <w:t>gave</w:t>
      </w:r>
      <w:r w:rsidR="00EB03E0">
        <w:t xml:space="preserve"> </w:t>
      </w:r>
      <w:r w:rsidRPr="00EB03E0">
        <w:t>me</w:t>
      </w:r>
      <w:r w:rsidR="00EB03E0">
        <w:t xml:space="preserve"> </w:t>
      </w:r>
      <w:r w:rsidRPr="00EB03E0">
        <w:t>life</w:t>
      </w:r>
      <w:r w:rsidR="00EB03E0">
        <w:t xml:space="preserve"> </w:t>
      </w:r>
      <w:r w:rsidRPr="00EB03E0">
        <w:t>again,</w:t>
      </w:r>
    </w:p>
    <w:p w14:paraId="570D4F41" w14:textId="77777777" w:rsidR="00EB03E0" w:rsidRPr="00EB03E0" w:rsidRDefault="00EB2B1F" w:rsidP="00EB03E0">
      <w:pPr>
        <w:pStyle w:val="largemain"/>
        <w:rPr>
          <w:sz w:val="16"/>
        </w:rPr>
      </w:pPr>
      <w:r w:rsidRPr="00EB03E0">
        <w:t>who</w:t>
      </w:r>
      <w:r w:rsidR="00EB03E0">
        <w:t xml:space="preserve"> </w:t>
      </w:r>
      <w:r w:rsidRPr="00EB03E0">
        <w:t>crushed</w:t>
      </w:r>
      <w:r w:rsidR="00EB03E0">
        <w:t xml:space="preserve"> </w:t>
      </w:r>
      <w:r w:rsidRPr="00EB03E0">
        <w:t>my</w:t>
      </w:r>
      <w:r w:rsidR="00EB03E0">
        <w:t xml:space="preserve"> </w:t>
      </w:r>
      <w:r w:rsidRPr="00EB03E0">
        <w:t>curse</w:t>
      </w:r>
      <w:r w:rsidR="00EB03E0">
        <w:t xml:space="preserve"> </w:t>
      </w:r>
      <w:r w:rsidRPr="00EB03E0">
        <w:t>of</w:t>
      </w:r>
      <w:r w:rsidR="00EB03E0">
        <w:t xml:space="preserve"> </w:t>
      </w:r>
      <w:r w:rsidRPr="00EB03E0">
        <w:t xml:space="preserve">sinfulness </w:t>
      </w:r>
    </w:p>
    <w:p w14:paraId="6DA231DB" w14:textId="77777777" w:rsidR="00EB03E0" w:rsidRPr="00EB03E0" w:rsidRDefault="00EB2B1F" w:rsidP="00EB03E0">
      <w:pPr>
        <w:pStyle w:val="largemain"/>
        <w:rPr>
          <w:sz w:val="16"/>
        </w:rPr>
      </w:pPr>
      <w:r w:rsidRPr="00EB03E0">
        <w:t>and</w:t>
      </w:r>
      <w:r w:rsidR="00EB03E0">
        <w:t xml:space="preserve"> </w:t>
      </w:r>
      <w:r w:rsidRPr="00EB03E0">
        <w:t>clothed</w:t>
      </w:r>
      <w:r w:rsidR="00EB03E0">
        <w:t xml:space="preserve"> </w:t>
      </w:r>
      <w:r w:rsidRPr="00EB03E0">
        <w:t>me</w:t>
      </w:r>
      <w:r w:rsidR="00EB03E0">
        <w:t xml:space="preserve"> </w:t>
      </w:r>
      <w:r w:rsidRPr="00EB03E0">
        <w:t>with</w:t>
      </w:r>
      <w:r w:rsidR="00EB03E0">
        <w:t xml:space="preserve"> </w:t>
      </w:r>
      <w:r w:rsidRPr="00EB03E0">
        <w:t>His</w:t>
      </w:r>
      <w:r w:rsidR="00EB03E0">
        <w:t xml:space="preserve"> </w:t>
      </w:r>
      <w:r w:rsidRPr="00EB03E0">
        <w:t>light,</w:t>
      </w:r>
    </w:p>
    <w:p w14:paraId="2A126850" w14:textId="77777777" w:rsidR="00EB03E0" w:rsidRPr="00EB03E0" w:rsidRDefault="00EB2B1F" w:rsidP="00EB03E0">
      <w:pPr>
        <w:pStyle w:val="largemain"/>
        <w:rPr>
          <w:sz w:val="16"/>
        </w:rPr>
      </w:pPr>
      <w:r w:rsidRPr="00EB03E0">
        <w:lastRenderedPageBreak/>
        <w:t>and</w:t>
      </w:r>
      <w:r w:rsidR="00EB03E0">
        <w:t xml:space="preserve"> </w:t>
      </w:r>
      <w:r w:rsidRPr="00EB03E0">
        <w:t>wrote</w:t>
      </w:r>
      <w:r w:rsidR="00EB03E0">
        <w:t xml:space="preserve"> </w:t>
      </w:r>
      <w:r w:rsidRPr="00EB03E0">
        <w:t>His</w:t>
      </w:r>
      <w:r w:rsidR="00EB03E0">
        <w:t xml:space="preserve"> </w:t>
      </w:r>
      <w:r w:rsidRPr="00EB03E0">
        <w:t>law</w:t>
      </w:r>
      <w:r w:rsidR="00EB03E0">
        <w:t xml:space="preserve"> </w:t>
      </w:r>
      <w:r w:rsidRPr="00EB03E0">
        <w:t>of</w:t>
      </w:r>
      <w:r w:rsidR="00EB03E0">
        <w:t xml:space="preserve"> </w:t>
      </w:r>
      <w:r w:rsidRPr="00EB03E0">
        <w:t xml:space="preserve">righteousness </w:t>
      </w:r>
    </w:p>
    <w:p w14:paraId="56273B47" w14:textId="77777777" w:rsidR="00EB03E0" w:rsidRPr="00EB03E0" w:rsidRDefault="00EB2B1F" w:rsidP="00EB03E0">
      <w:pPr>
        <w:pStyle w:val="largemain"/>
        <w:rPr>
          <w:sz w:val="16"/>
        </w:rPr>
      </w:pPr>
      <w:r w:rsidRPr="00EB03E0">
        <w:t>with</w:t>
      </w:r>
      <w:r w:rsidR="00EB03E0">
        <w:t xml:space="preserve"> </w:t>
      </w:r>
      <w:r w:rsidRPr="00EB03E0">
        <w:t>pow'r</w:t>
      </w:r>
      <w:r w:rsidR="00EB03E0">
        <w:t xml:space="preserve"> </w:t>
      </w:r>
      <w:r w:rsidRPr="00EB03E0">
        <w:t>upon</w:t>
      </w:r>
      <w:r w:rsidR="00EB03E0">
        <w:t xml:space="preserve"> </w:t>
      </w:r>
      <w:r w:rsidRPr="00EB03E0">
        <w:t>my</w:t>
      </w:r>
      <w:r w:rsidR="00EB03E0">
        <w:t xml:space="preserve"> </w:t>
      </w:r>
      <w:r w:rsidRPr="00EB03E0">
        <w:t>heart.</w:t>
      </w:r>
    </w:p>
    <w:p w14:paraId="3A1A0103" w14:textId="77777777" w:rsidR="00EB03E0" w:rsidRPr="00EB03E0" w:rsidRDefault="00EB03E0" w:rsidP="00EB03E0">
      <w:pPr>
        <w:pStyle w:val="largemain"/>
        <w:rPr>
          <w:sz w:val="16"/>
        </w:rPr>
      </w:pPr>
    </w:p>
    <w:p w14:paraId="79917454" w14:textId="77777777" w:rsidR="00EB03E0" w:rsidRPr="00EB03E0" w:rsidRDefault="00EB03E0" w:rsidP="00EB03E0">
      <w:pPr>
        <w:pStyle w:val="largemain"/>
        <w:rPr>
          <w:sz w:val="16"/>
        </w:rPr>
      </w:pPr>
      <w:r w:rsidRPr="00EB03E0">
        <w:rPr>
          <w:b/>
        </w:rPr>
        <w:t>2</w:t>
      </w:r>
      <w:r w:rsidR="00EB2B1F" w:rsidRPr="00EB03E0">
        <w:t xml:space="preserve"> My</w:t>
      </w:r>
      <w:r>
        <w:t xml:space="preserve"> </w:t>
      </w:r>
      <w:r w:rsidR="00EB2B1F" w:rsidRPr="00EB03E0">
        <w:t>heart</w:t>
      </w:r>
      <w:r>
        <w:t xml:space="preserve"> </w:t>
      </w:r>
      <w:r w:rsidR="00EB2B1F" w:rsidRPr="00EB03E0">
        <w:t>is</w:t>
      </w:r>
      <w:r>
        <w:t xml:space="preserve"> </w:t>
      </w:r>
      <w:r w:rsidR="00EB2B1F" w:rsidRPr="00EB03E0">
        <w:t>filled</w:t>
      </w:r>
      <w:r>
        <w:t xml:space="preserve"> </w:t>
      </w:r>
      <w:r w:rsidR="00EB2B1F" w:rsidRPr="00EB03E0">
        <w:t>with</w:t>
      </w:r>
      <w:r>
        <w:t xml:space="preserve"> </w:t>
      </w:r>
      <w:r w:rsidR="00EB2B1F" w:rsidRPr="00EB03E0">
        <w:t xml:space="preserve">thankfulness </w:t>
      </w:r>
    </w:p>
    <w:p w14:paraId="1DD88153" w14:textId="77777777" w:rsidR="00EB03E0" w:rsidRPr="00EB03E0" w:rsidRDefault="00EB2B1F" w:rsidP="00EB03E0">
      <w:pPr>
        <w:pStyle w:val="largemain"/>
        <w:rPr>
          <w:sz w:val="16"/>
        </w:rPr>
      </w:pPr>
      <w:r w:rsidRPr="00EB03E0">
        <w:t>to</w:t>
      </w:r>
      <w:r w:rsidR="00EB03E0">
        <w:t xml:space="preserve"> </w:t>
      </w:r>
      <w:r w:rsidRPr="00EB03E0">
        <w:t>Him</w:t>
      </w:r>
      <w:r w:rsidR="00EB03E0">
        <w:t xml:space="preserve"> </w:t>
      </w:r>
      <w:r w:rsidRPr="00EB03E0">
        <w:t>who</w:t>
      </w:r>
      <w:r w:rsidR="00EB03E0">
        <w:t xml:space="preserve"> </w:t>
      </w:r>
      <w:r w:rsidRPr="00EB03E0">
        <w:t>walks</w:t>
      </w:r>
      <w:r w:rsidR="00EB03E0">
        <w:t xml:space="preserve"> </w:t>
      </w:r>
      <w:r w:rsidRPr="00EB03E0">
        <w:t>beside,</w:t>
      </w:r>
    </w:p>
    <w:p w14:paraId="36D4EE14" w14:textId="77777777" w:rsidR="00EB03E0" w:rsidRPr="00EB03E0" w:rsidRDefault="00EB2B1F" w:rsidP="00EB03E0">
      <w:pPr>
        <w:pStyle w:val="largemain"/>
        <w:rPr>
          <w:sz w:val="16"/>
        </w:rPr>
      </w:pPr>
      <w:r w:rsidRPr="00EB03E0">
        <w:t>who</w:t>
      </w:r>
      <w:r w:rsidR="00EB03E0">
        <w:t xml:space="preserve"> </w:t>
      </w:r>
      <w:r w:rsidRPr="00EB03E0">
        <w:t>floods</w:t>
      </w:r>
      <w:r w:rsidR="00EB03E0">
        <w:t xml:space="preserve"> </w:t>
      </w:r>
      <w:r w:rsidRPr="00EB03E0">
        <w:t>my</w:t>
      </w:r>
      <w:r w:rsidR="00EB03E0">
        <w:t xml:space="preserve"> </w:t>
      </w:r>
      <w:r w:rsidRPr="00EB03E0">
        <w:t>weaknesses</w:t>
      </w:r>
      <w:r w:rsidR="00EB03E0">
        <w:t xml:space="preserve"> </w:t>
      </w:r>
      <w:r w:rsidRPr="00EB03E0">
        <w:t>with</w:t>
      </w:r>
      <w:r w:rsidR="00EB03E0">
        <w:t xml:space="preserve"> </w:t>
      </w:r>
      <w:r w:rsidRPr="00EB03E0">
        <w:t xml:space="preserve">strength </w:t>
      </w:r>
    </w:p>
    <w:p w14:paraId="1D076F52" w14:textId="77777777" w:rsidR="00EB03E0" w:rsidRPr="00EB03E0" w:rsidRDefault="00EB2B1F" w:rsidP="00EB03E0">
      <w:pPr>
        <w:pStyle w:val="largemain"/>
        <w:rPr>
          <w:sz w:val="16"/>
        </w:rPr>
      </w:pPr>
      <w:r w:rsidRPr="00EB03E0">
        <w:t>and</w:t>
      </w:r>
      <w:r w:rsidR="00EB03E0">
        <w:t xml:space="preserve"> </w:t>
      </w:r>
      <w:r w:rsidRPr="00EB03E0">
        <w:t>causes</w:t>
      </w:r>
      <w:r w:rsidR="00EB03E0">
        <w:t xml:space="preserve"> </w:t>
      </w:r>
      <w:r w:rsidRPr="00EB03E0">
        <w:t>fears</w:t>
      </w:r>
      <w:r w:rsidR="00EB03E0">
        <w:t xml:space="preserve"> </w:t>
      </w:r>
      <w:r w:rsidRPr="00EB03E0">
        <w:t>to</w:t>
      </w:r>
      <w:r w:rsidR="00EB03E0">
        <w:t xml:space="preserve"> </w:t>
      </w:r>
      <w:r w:rsidRPr="00EB03E0">
        <w:t>fly,</w:t>
      </w:r>
    </w:p>
    <w:p w14:paraId="41A1B0F4" w14:textId="77777777" w:rsidR="00EB03E0" w:rsidRPr="00EB03E0" w:rsidRDefault="00EB2B1F" w:rsidP="00EB03E0">
      <w:pPr>
        <w:pStyle w:val="largemain"/>
        <w:rPr>
          <w:sz w:val="16"/>
        </w:rPr>
      </w:pPr>
      <w:r w:rsidRPr="00EB03E0">
        <w:t>whose</w:t>
      </w:r>
      <w:r w:rsidR="00EB03E0">
        <w:t xml:space="preserve"> </w:t>
      </w:r>
      <w:r w:rsidRPr="00EB03E0">
        <w:t>every</w:t>
      </w:r>
      <w:r w:rsidR="00EB03E0">
        <w:t xml:space="preserve"> </w:t>
      </w:r>
      <w:r w:rsidRPr="00EB03E0">
        <w:t>promise</w:t>
      </w:r>
      <w:r w:rsidR="00EB03E0">
        <w:t xml:space="preserve"> </w:t>
      </w:r>
      <w:r w:rsidRPr="00EB03E0">
        <w:t>is</w:t>
      </w:r>
      <w:r w:rsidR="00EB03E0">
        <w:t xml:space="preserve"> </w:t>
      </w:r>
      <w:r w:rsidRPr="00EB03E0">
        <w:t>enough for</w:t>
      </w:r>
      <w:r w:rsidR="00EB03E0">
        <w:t xml:space="preserve"> </w:t>
      </w:r>
      <w:r w:rsidRPr="00EB03E0">
        <w:t>every</w:t>
      </w:r>
      <w:r w:rsidR="00EB03E0">
        <w:t xml:space="preserve"> </w:t>
      </w:r>
      <w:r w:rsidRPr="00EB03E0">
        <w:t>step</w:t>
      </w:r>
      <w:r w:rsidR="00EB03E0">
        <w:t xml:space="preserve"> </w:t>
      </w:r>
      <w:r w:rsidRPr="00EB03E0">
        <w:t>I</w:t>
      </w:r>
      <w:r w:rsidR="00EB03E0">
        <w:t xml:space="preserve"> </w:t>
      </w:r>
      <w:r w:rsidRPr="00EB03E0">
        <w:t>take,</w:t>
      </w:r>
    </w:p>
    <w:p w14:paraId="07955F2A" w14:textId="77777777" w:rsidR="00EB03E0" w:rsidRPr="00EB03E0" w:rsidRDefault="00EB2B1F" w:rsidP="00EB03E0">
      <w:pPr>
        <w:pStyle w:val="largemain"/>
        <w:rPr>
          <w:sz w:val="16"/>
        </w:rPr>
      </w:pPr>
      <w:r w:rsidRPr="00EB03E0">
        <w:t>sustaining</w:t>
      </w:r>
      <w:r w:rsidR="00EB03E0">
        <w:t xml:space="preserve"> </w:t>
      </w:r>
      <w:r w:rsidRPr="00EB03E0">
        <w:t>me</w:t>
      </w:r>
      <w:r w:rsidR="00EB03E0">
        <w:t xml:space="preserve"> </w:t>
      </w:r>
      <w:r w:rsidRPr="00EB03E0">
        <w:t>with</w:t>
      </w:r>
      <w:r w:rsidR="00EB03E0">
        <w:t xml:space="preserve"> </w:t>
      </w:r>
      <w:r w:rsidRPr="00EB03E0">
        <w:t>arms</w:t>
      </w:r>
      <w:r w:rsidR="00EB03E0">
        <w:t xml:space="preserve"> </w:t>
      </w:r>
      <w:r w:rsidRPr="00EB03E0">
        <w:t>of</w:t>
      </w:r>
      <w:r w:rsidR="00EB03E0">
        <w:t xml:space="preserve"> </w:t>
      </w:r>
      <w:r w:rsidRPr="00EB03E0">
        <w:t xml:space="preserve">love, </w:t>
      </w:r>
    </w:p>
    <w:p w14:paraId="5D05F3CC" w14:textId="77777777" w:rsidR="00EB03E0" w:rsidRPr="00EB03E0" w:rsidRDefault="00EB2B1F" w:rsidP="00EB03E0">
      <w:pPr>
        <w:pStyle w:val="largemain"/>
        <w:rPr>
          <w:sz w:val="16"/>
        </w:rPr>
      </w:pPr>
      <w:r w:rsidRPr="00EB03E0">
        <w:t>and</w:t>
      </w:r>
      <w:r w:rsidR="00EB03E0">
        <w:t xml:space="preserve"> </w:t>
      </w:r>
      <w:r w:rsidRPr="00EB03E0">
        <w:t>crowning</w:t>
      </w:r>
      <w:r w:rsidR="00EB03E0">
        <w:t xml:space="preserve"> </w:t>
      </w:r>
      <w:r w:rsidRPr="00EB03E0">
        <w:t>me</w:t>
      </w:r>
      <w:r w:rsidR="00EB03E0">
        <w:t xml:space="preserve"> </w:t>
      </w:r>
      <w:r w:rsidRPr="00EB03E0">
        <w:t>with</w:t>
      </w:r>
      <w:r w:rsidR="00EB03E0">
        <w:t xml:space="preserve"> </w:t>
      </w:r>
      <w:r w:rsidRPr="00EB03E0">
        <w:t>grace.</w:t>
      </w:r>
    </w:p>
    <w:p w14:paraId="4866CA7A" w14:textId="77777777" w:rsidR="00EB03E0" w:rsidRPr="00EB03E0" w:rsidRDefault="00EB03E0" w:rsidP="00EB03E0">
      <w:pPr>
        <w:pStyle w:val="largemain"/>
        <w:rPr>
          <w:sz w:val="16"/>
        </w:rPr>
      </w:pPr>
    </w:p>
    <w:p w14:paraId="053F5657" w14:textId="77777777" w:rsidR="00EB03E0" w:rsidRPr="00EB03E0" w:rsidRDefault="00EB03E0" w:rsidP="00EB03E0">
      <w:pPr>
        <w:pStyle w:val="largemain"/>
        <w:rPr>
          <w:sz w:val="16"/>
        </w:rPr>
      </w:pPr>
      <w:r w:rsidRPr="00EB03E0">
        <w:rPr>
          <w:b/>
        </w:rPr>
        <w:t>3</w:t>
      </w:r>
      <w:r w:rsidR="00EB2B1F" w:rsidRPr="00EB03E0">
        <w:t xml:space="preserve"> My</w:t>
      </w:r>
      <w:r>
        <w:t xml:space="preserve"> </w:t>
      </w:r>
      <w:r w:rsidR="00EB2B1F" w:rsidRPr="00EB03E0">
        <w:t>heart</w:t>
      </w:r>
      <w:r>
        <w:t xml:space="preserve"> </w:t>
      </w:r>
      <w:r w:rsidR="00EB2B1F" w:rsidRPr="00EB03E0">
        <w:t>is</w:t>
      </w:r>
      <w:r>
        <w:t xml:space="preserve"> </w:t>
      </w:r>
      <w:r w:rsidR="00EB2B1F" w:rsidRPr="00EB03E0">
        <w:t>filled</w:t>
      </w:r>
      <w:r>
        <w:t xml:space="preserve"> </w:t>
      </w:r>
      <w:r w:rsidR="00EB2B1F" w:rsidRPr="00EB03E0">
        <w:t>with</w:t>
      </w:r>
      <w:r>
        <w:t xml:space="preserve"> </w:t>
      </w:r>
      <w:r w:rsidR="00EB2B1F" w:rsidRPr="00EB03E0">
        <w:t xml:space="preserve">thankfulness </w:t>
      </w:r>
    </w:p>
    <w:p w14:paraId="4F5455F3" w14:textId="77777777" w:rsidR="00EB03E0" w:rsidRPr="00EB03E0" w:rsidRDefault="00EB2B1F" w:rsidP="00EB03E0">
      <w:pPr>
        <w:pStyle w:val="largemain"/>
        <w:rPr>
          <w:sz w:val="16"/>
        </w:rPr>
      </w:pPr>
      <w:r w:rsidRPr="00EB03E0">
        <w:t>to</w:t>
      </w:r>
      <w:r w:rsidR="00EB03E0">
        <w:t xml:space="preserve"> </w:t>
      </w:r>
      <w:r w:rsidRPr="00EB03E0">
        <w:t>Him</w:t>
      </w:r>
      <w:r w:rsidR="00EB03E0">
        <w:t xml:space="preserve"> </w:t>
      </w:r>
      <w:r w:rsidRPr="00EB03E0">
        <w:t>who</w:t>
      </w:r>
      <w:r w:rsidR="00EB03E0">
        <w:t xml:space="preserve"> </w:t>
      </w:r>
      <w:r w:rsidRPr="00EB03E0">
        <w:t>reigns</w:t>
      </w:r>
      <w:r w:rsidR="00EB03E0">
        <w:t xml:space="preserve"> </w:t>
      </w:r>
      <w:r w:rsidRPr="00EB03E0">
        <w:t>above,</w:t>
      </w:r>
    </w:p>
    <w:p w14:paraId="42F2A27A" w14:textId="77777777" w:rsidR="00EB03E0" w:rsidRPr="00EB03E0" w:rsidRDefault="00EB2B1F" w:rsidP="00EB03E0">
      <w:pPr>
        <w:pStyle w:val="largemain"/>
        <w:rPr>
          <w:sz w:val="16"/>
        </w:rPr>
      </w:pPr>
      <w:r w:rsidRPr="00EB03E0">
        <w:t>whose</w:t>
      </w:r>
      <w:r w:rsidR="00EB03E0">
        <w:t xml:space="preserve"> </w:t>
      </w:r>
      <w:r w:rsidRPr="00EB03E0">
        <w:t>wisdom</w:t>
      </w:r>
      <w:r w:rsidR="00EB03E0">
        <w:t xml:space="preserve"> </w:t>
      </w:r>
      <w:r w:rsidRPr="00EB03E0">
        <w:t>is</w:t>
      </w:r>
      <w:r w:rsidR="00EB03E0">
        <w:t xml:space="preserve"> </w:t>
      </w:r>
      <w:r w:rsidRPr="00EB03E0">
        <w:t>my</w:t>
      </w:r>
      <w:r w:rsidR="00EB03E0">
        <w:t xml:space="preserve"> </w:t>
      </w:r>
      <w:r w:rsidRPr="00EB03E0">
        <w:t>perfect</w:t>
      </w:r>
      <w:r w:rsidR="00EB03E0">
        <w:t xml:space="preserve"> </w:t>
      </w:r>
      <w:r w:rsidRPr="00EB03E0">
        <w:t xml:space="preserve">peace, </w:t>
      </w:r>
    </w:p>
    <w:p w14:paraId="230E13A4" w14:textId="77777777" w:rsidR="00EB03E0" w:rsidRPr="00EB03E0" w:rsidRDefault="00EB2B1F" w:rsidP="00EB03E0">
      <w:pPr>
        <w:pStyle w:val="largemain"/>
        <w:rPr>
          <w:sz w:val="16"/>
        </w:rPr>
      </w:pPr>
      <w:r w:rsidRPr="00EB03E0">
        <w:t>whose</w:t>
      </w:r>
      <w:r w:rsidR="00EB03E0">
        <w:t xml:space="preserve"> </w:t>
      </w:r>
      <w:r w:rsidRPr="00EB03E0">
        <w:t>every</w:t>
      </w:r>
      <w:r w:rsidR="00EB03E0">
        <w:t xml:space="preserve"> </w:t>
      </w:r>
      <w:r w:rsidRPr="00EB03E0">
        <w:t>thought</w:t>
      </w:r>
      <w:r w:rsidR="00EB03E0">
        <w:t xml:space="preserve"> </w:t>
      </w:r>
      <w:r w:rsidRPr="00EB03E0">
        <w:t>is</w:t>
      </w:r>
      <w:r w:rsidR="00EB03E0">
        <w:t xml:space="preserve"> </w:t>
      </w:r>
      <w:r w:rsidRPr="00EB03E0">
        <w:t>love.</w:t>
      </w:r>
    </w:p>
    <w:p w14:paraId="182ED5A3" w14:textId="77777777" w:rsidR="00EB03E0" w:rsidRPr="00EB03E0" w:rsidRDefault="00EB2B1F" w:rsidP="00EB03E0">
      <w:pPr>
        <w:pStyle w:val="largemain"/>
        <w:rPr>
          <w:sz w:val="16"/>
        </w:rPr>
      </w:pPr>
      <w:r w:rsidRPr="00EB03E0">
        <w:t>For</w:t>
      </w:r>
      <w:r w:rsidR="00EB03E0">
        <w:t xml:space="preserve"> </w:t>
      </w:r>
      <w:r w:rsidRPr="00EB03E0">
        <w:t>every</w:t>
      </w:r>
      <w:r w:rsidR="00EB03E0">
        <w:t xml:space="preserve"> </w:t>
      </w:r>
      <w:r w:rsidRPr="00EB03E0">
        <w:t>day</w:t>
      </w:r>
      <w:r w:rsidR="00EB03E0">
        <w:t xml:space="preserve"> </w:t>
      </w:r>
      <w:r w:rsidRPr="00EB03E0">
        <w:t>I</w:t>
      </w:r>
      <w:r w:rsidR="00EB03E0">
        <w:t xml:space="preserve"> </w:t>
      </w:r>
      <w:r w:rsidRPr="00EB03E0">
        <w:t>have</w:t>
      </w:r>
      <w:r w:rsidR="00EB03E0">
        <w:t xml:space="preserve"> </w:t>
      </w:r>
      <w:r w:rsidRPr="00EB03E0">
        <w:t>on</w:t>
      </w:r>
      <w:r w:rsidR="00EB03E0">
        <w:t xml:space="preserve"> </w:t>
      </w:r>
      <w:r w:rsidRPr="00EB03E0">
        <w:t>earth is</w:t>
      </w:r>
      <w:r w:rsidR="00EB03E0">
        <w:t xml:space="preserve"> </w:t>
      </w:r>
      <w:r w:rsidRPr="00EB03E0">
        <w:t>given</w:t>
      </w:r>
      <w:r w:rsidR="00EB03E0">
        <w:t xml:space="preserve"> </w:t>
      </w:r>
      <w:r w:rsidRPr="00EB03E0">
        <w:t>by</w:t>
      </w:r>
      <w:r w:rsidR="00EB03E0">
        <w:t xml:space="preserve"> </w:t>
      </w:r>
      <w:r w:rsidRPr="00EB03E0">
        <w:t>the</w:t>
      </w:r>
      <w:r w:rsidR="00EB03E0">
        <w:t xml:space="preserve"> </w:t>
      </w:r>
      <w:r w:rsidRPr="00EB03E0">
        <w:t>King,</w:t>
      </w:r>
    </w:p>
    <w:p w14:paraId="79BA034F" w14:textId="77777777" w:rsidR="00EB03E0" w:rsidRPr="00EB03E0" w:rsidRDefault="00EB2B1F" w:rsidP="00EB03E0">
      <w:pPr>
        <w:pStyle w:val="largemain"/>
        <w:rPr>
          <w:sz w:val="16"/>
        </w:rPr>
      </w:pPr>
      <w:r w:rsidRPr="00EB03E0">
        <w:t>so</w:t>
      </w:r>
      <w:r w:rsidR="00EB03E0">
        <w:t xml:space="preserve"> </w:t>
      </w:r>
      <w:r w:rsidRPr="00EB03E0">
        <w:t>I</w:t>
      </w:r>
      <w:r w:rsidR="00EB03E0">
        <w:t xml:space="preserve"> </w:t>
      </w:r>
      <w:r w:rsidRPr="00EB03E0">
        <w:t>will</w:t>
      </w:r>
      <w:r w:rsidR="00EB03E0">
        <w:t xml:space="preserve"> </w:t>
      </w:r>
      <w:r w:rsidRPr="00EB03E0">
        <w:t>give</w:t>
      </w:r>
      <w:r w:rsidR="00EB03E0">
        <w:t xml:space="preserve"> </w:t>
      </w:r>
      <w:r w:rsidRPr="00EB03E0">
        <w:t>my</w:t>
      </w:r>
      <w:r w:rsidR="00EB03E0">
        <w:t xml:space="preserve"> </w:t>
      </w:r>
      <w:r w:rsidRPr="00EB03E0">
        <w:t>life, my</w:t>
      </w:r>
      <w:r w:rsidR="00EB03E0">
        <w:t xml:space="preserve"> </w:t>
      </w:r>
      <w:r w:rsidRPr="00EB03E0">
        <w:t>all, to</w:t>
      </w:r>
      <w:r w:rsidR="00EB03E0">
        <w:t xml:space="preserve"> </w:t>
      </w:r>
      <w:r w:rsidRPr="00EB03E0">
        <w:t>love</w:t>
      </w:r>
      <w:r w:rsidR="00EB03E0">
        <w:t xml:space="preserve"> </w:t>
      </w:r>
      <w:r w:rsidRPr="00EB03E0">
        <w:t>and</w:t>
      </w:r>
      <w:r w:rsidR="00EB03E0">
        <w:t xml:space="preserve"> </w:t>
      </w:r>
      <w:r w:rsidRPr="00EB03E0">
        <w:t>follow</w:t>
      </w:r>
      <w:r w:rsidR="00EB03E0">
        <w:t xml:space="preserve"> </w:t>
      </w:r>
      <w:r w:rsidRPr="00EB03E0">
        <w:t>Him.</w:t>
      </w:r>
    </w:p>
    <w:p w14:paraId="701DE3DC" w14:textId="77777777" w:rsidR="00EB03E0" w:rsidRPr="00EB03E0" w:rsidRDefault="00EB03E0" w:rsidP="00EB2B1F">
      <w:pPr>
        <w:pStyle w:val="smallmainbold"/>
        <w:rPr>
          <w:sz w:val="16"/>
        </w:rPr>
      </w:pPr>
    </w:p>
    <w:p w14:paraId="065BA7B5" w14:textId="33BC049C" w:rsidR="00EB03E0" w:rsidRPr="00EB03E0" w:rsidRDefault="00EB2B1F" w:rsidP="00EB03E0">
      <w:pPr>
        <w:pStyle w:val="LargeHeading1"/>
        <w:rPr>
          <w:sz w:val="16"/>
        </w:rPr>
      </w:pPr>
      <w:r w:rsidRPr="009C13C1">
        <w:t>Dismissal</w:t>
      </w:r>
    </w:p>
    <w:p w14:paraId="053D77F1" w14:textId="77777777" w:rsidR="00EB03E0" w:rsidRPr="00EB03E0" w:rsidRDefault="00EB03E0" w:rsidP="00EB2B1F">
      <w:pPr>
        <w:pStyle w:val="smallmainbold"/>
        <w:rPr>
          <w:sz w:val="16"/>
        </w:rPr>
      </w:pPr>
    </w:p>
    <w:p w14:paraId="7F387961" w14:textId="77777777" w:rsidR="00EB03E0" w:rsidRPr="00EB03E0" w:rsidRDefault="00EB2B1F" w:rsidP="00EB03E0">
      <w:pPr>
        <w:pStyle w:val="largemain"/>
        <w:rPr>
          <w:sz w:val="16"/>
        </w:rPr>
      </w:pPr>
      <w:r w:rsidRPr="009C13C1">
        <w:t xml:space="preserve">This Harvest time, </w:t>
      </w:r>
    </w:p>
    <w:p w14:paraId="656B6EDE" w14:textId="77777777" w:rsidR="00EB03E0" w:rsidRPr="00EB03E0" w:rsidRDefault="00EB2B1F" w:rsidP="00EB03E0">
      <w:pPr>
        <w:pStyle w:val="largemain"/>
        <w:rPr>
          <w:sz w:val="16"/>
        </w:rPr>
      </w:pPr>
      <w:r w:rsidRPr="009C13C1">
        <w:t>Go in peace to love and serve the Lord</w:t>
      </w:r>
    </w:p>
    <w:p w14:paraId="5B3C3F08" w14:textId="77777777" w:rsidR="00EB03E0" w:rsidRPr="00EB03E0" w:rsidRDefault="00EB03E0" w:rsidP="00EB03E0">
      <w:pPr>
        <w:pStyle w:val="largemain"/>
        <w:rPr>
          <w:sz w:val="16"/>
        </w:rPr>
      </w:pPr>
      <w:r w:rsidRPr="00EB03E0">
        <w:rPr>
          <w:b/>
        </w:rPr>
        <w:t>in the name of Christ. Amen.</w:t>
      </w:r>
    </w:p>
    <w:p w14:paraId="50D268BC" w14:textId="77777777" w:rsidR="00EA5695" w:rsidRPr="009C13C1" w:rsidRDefault="00EA5695" w:rsidP="00EA5695">
      <w:pPr>
        <w:pStyle w:val="smallmainbold"/>
      </w:pPr>
    </w:p>
    <w:sectPr w:rsidR="00EA5695" w:rsidRPr="009C13C1"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B1F"/>
    <w:rsid w:val="00297CAE"/>
    <w:rsid w:val="002D07DF"/>
    <w:rsid w:val="003A7F4A"/>
    <w:rsid w:val="0049354C"/>
    <w:rsid w:val="004E0F3D"/>
    <w:rsid w:val="00562BFE"/>
    <w:rsid w:val="00606F3E"/>
    <w:rsid w:val="00693069"/>
    <w:rsid w:val="006D7206"/>
    <w:rsid w:val="008A372B"/>
    <w:rsid w:val="009C13C1"/>
    <w:rsid w:val="00A44241"/>
    <w:rsid w:val="00B33EB6"/>
    <w:rsid w:val="00BE2029"/>
    <w:rsid w:val="00BF40FF"/>
    <w:rsid w:val="00C15953"/>
    <w:rsid w:val="00C46A49"/>
    <w:rsid w:val="00D86C48"/>
    <w:rsid w:val="00EA5695"/>
    <w:rsid w:val="00EB03E0"/>
    <w:rsid w:val="00EB2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77CCB"/>
  <w15:chartTrackingRefBased/>
  <w15:docId w15:val="{C1A694BE-4104-3B42-8FB8-2B0A6AD11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22</TotalTime>
  <Pages>8</Pages>
  <Words>1178</Words>
  <Characters>6720</Characters>
  <Application>Microsoft Office Word</Application>
  <DocSecurity>0</DocSecurity>
  <Lines>56</Lines>
  <Paragraphs>15</Paragraphs>
  <ScaleCrop>false</ScaleCrop>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4</cp:revision>
  <dcterms:created xsi:type="dcterms:W3CDTF">2026-09-29T15:20:00Z</dcterms:created>
  <dcterms:modified xsi:type="dcterms:W3CDTF">2026-09-29T16:21:00Z</dcterms:modified>
</cp:coreProperties>
</file>