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2FD7E" w14:textId="09B7AC7F" w:rsidR="008B6969" w:rsidRPr="008B6969" w:rsidRDefault="004A5F07" w:rsidP="00415495">
      <w:pPr>
        <w:pStyle w:val="LargeHeading1"/>
        <w:jc w:val="center"/>
        <w:rPr>
          <w:sz w:val="16"/>
        </w:rPr>
      </w:pPr>
      <w:r w:rsidRPr="004A5F07">
        <w:t>All Ages Together</w:t>
      </w:r>
    </w:p>
    <w:p w14:paraId="095D3B83" w14:textId="3AFE2F71" w:rsidR="008B6969" w:rsidRPr="008B6969" w:rsidRDefault="004A5F07" w:rsidP="00415495">
      <w:pPr>
        <w:pStyle w:val="LargeHeading1"/>
        <w:jc w:val="center"/>
        <w:rPr>
          <w:sz w:val="16"/>
        </w:rPr>
      </w:pPr>
      <w:r w:rsidRPr="004A5F07">
        <w:t>Sunday 27th September</w:t>
      </w:r>
    </w:p>
    <w:p w14:paraId="7476C5A2" w14:textId="6FAC25C7" w:rsidR="008B6969" w:rsidRPr="008B6969" w:rsidRDefault="004A5F07" w:rsidP="00415495">
      <w:pPr>
        <w:pStyle w:val="LargeHeading1"/>
        <w:jc w:val="center"/>
        <w:rPr>
          <w:sz w:val="16"/>
        </w:rPr>
      </w:pPr>
      <w:r w:rsidRPr="004A5F07">
        <w:t>17</w:t>
      </w:r>
      <w:r w:rsidRPr="00415495">
        <w:rPr>
          <w:vertAlign w:val="superscript"/>
        </w:rPr>
        <w:t>th</w:t>
      </w:r>
      <w:r w:rsidRPr="004A5F07">
        <w:t xml:space="preserve"> after Trinity</w:t>
      </w:r>
    </w:p>
    <w:p w14:paraId="0B88C1F4" w14:textId="77777777" w:rsidR="008B6969" w:rsidRPr="008B6969" w:rsidRDefault="008B6969" w:rsidP="004A5F07">
      <w:pPr>
        <w:pStyle w:val="smallmainbold"/>
        <w:rPr>
          <w:b w:val="0"/>
          <w:bCs/>
          <w:sz w:val="16"/>
        </w:rPr>
      </w:pPr>
    </w:p>
    <w:p w14:paraId="188568E9" w14:textId="77777777" w:rsidR="008B6969" w:rsidRPr="008B6969" w:rsidRDefault="008B6969" w:rsidP="004A5F07">
      <w:pPr>
        <w:pStyle w:val="smallmainbold"/>
        <w:rPr>
          <w:b w:val="0"/>
          <w:bCs/>
          <w:sz w:val="16"/>
        </w:rPr>
      </w:pPr>
    </w:p>
    <w:p w14:paraId="673DF80E" w14:textId="77777777" w:rsidR="008B6969" w:rsidRPr="008B6969" w:rsidRDefault="004A5F07" w:rsidP="00D42CB7">
      <w:pPr>
        <w:pStyle w:val="LargeHeading1"/>
        <w:rPr>
          <w:sz w:val="16"/>
        </w:rPr>
      </w:pPr>
      <w:r w:rsidRPr="00D42CB7">
        <w:t xml:space="preserve"> Hello and Welcome </w:t>
      </w:r>
    </w:p>
    <w:p w14:paraId="4F622646" w14:textId="77777777" w:rsidR="008B6969" w:rsidRPr="008B6969" w:rsidRDefault="008B6969" w:rsidP="004A5F07">
      <w:pPr>
        <w:pStyle w:val="smallmainbold"/>
        <w:rPr>
          <w:b w:val="0"/>
          <w:bCs/>
          <w:sz w:val="16"/>
        </w:rPr>
      </w:pPr>
    </w:p>
    <w:p w14:paraId="0E18140D" w14:textId="77777777" w:rsidR="008B6969" w:rsidRPr="008B6969" w:rsidRDefault="004A5F07" w:rsidP="00D42CB7">
      <w:pPr>
        <w:pStyle w:val="LargeHeading1"/>
        <w:rPr>
          <w:sz w:val="16"/>
        </w:rPr>
      </w:pPr>
      <w:r w:rsidRPr="004A5F07">
        <w:t xml:space="preserve"> Opening Prayer </w:t>
      </w:r>
    </w:p>
    <w:p w14:paraId="4CC5F43D" w14:textId="77777777" w:rsidR="008B6969" w:rsidRPr="008B6969" w:rsidRDefault="008B6969" w:rsidP="004A5F07">
      <w:pPr>
        <w:pStyle w:val="smallmainbold"/>
        <w:rPr>
          <w:b w:val="0"/>
          <w:bCs/>
          <w:sz w:val="16"/>
        </w:rPr>
      </w:pPr>
    </w:p>
    <w:p w14:paraId="2F098344" w14:textId="77777777" w:rsidR="008B6969" w:rsidRPr="008B6969" w:rsidRDefault="004A5F07" w:rsidP="00D42CB7">
      <w:pPr>
        <w:pStyle w:val="largemain"/>
        <w:rPr>
          <w:b/>
          <w:sz w:val="16"/>
        </w:rPr>
      </w:pPr>
      <w:r w:rsidRPr="004A5F07">
        <w:t xml:space="preserve">The Lord be with you </w:t>
      </w:r>
    </w:p>
    <w:p w14:paraId="0F33C2C9" w14:textId="77777777" w:rsidR="008B6969" w:rsidRPr="008B6969" w:rsidRDefault="008B6969" w:rsidP="00D42CB7">
      <w:pPr>
        <w:pStyle w:val="largemain"/>
        <w:rPr>
          <w:b/>
          <w:sz w:val="16"/>
        </w:rPr>
      </w:pPr>
      <w:r w:rsidRPr="008B6969">
        <w:rPr>
          <w:b/>
        </w:rPr>
        <w:t>And also with you</w:t>
      </w:r>
      <w:r w:rsidR="004A5F07" w:rsidRPr="004A5F07">
        <w:t xml:space="preserve"> </w:t>
      </w:r>
    </w:p>
    <w:p w14:paraId="4FC43FAF" w14:textId="77777777" w:rsidR="008B6969" w:rsidRPr="008B6969" w:rsidRDefault="008B6969" w:rsidP="00D42CB7">
      <w:pPr>
        <w:pStyle w:val="largemain"/>
        <w:rPr>
          <w:b/>
          <w:sz w:val="16"/>
        </w:rPr>
      </w:pPr>
    </w:p>
    <w:p w14:paraId="4826A449" w14:textId="77777777" w:rsidR="008B6969" w:rsidRPr="008B6969" w:rsidRDefault="004A5F07" w:rsidP="00D42CB7">
      <w:pPr>
        <w:pStyle w:val="largemain"/>
        <w:rPr>
          <w:b/>
          <w:sz w:val="16"/>
        </w:rPr>
      </w:pPr>
      <w:r w:rsidRPr="004A5F07">
        <w:t>This is the day that the Lord has made</w:t>
      </w:r>
    </w:p>
    <w:p w14:paraId="044DFF4A" w14:textId="77777777" w:rsidR="008B6969" w:rsidRPr="008B6969" w:rsidRDefault="008B6969" w:rsidP="00D42CB7">
      <w:pPr>
        <w:pStyle w:val="largemain"/>
        <w:rPr>
          <w:b/>
          <w:sz w:val="16"/>
        </w:rPr>
      </w:pPr>
      <w:r w:rsidRPr="008B6969">
        <w:rPr>
          <w:b/>
        </w:rPr>
        <w:t>We will rejoice and be glad in it.</w:t>
      </w:r>
      <w:r w:rsidR="004A5F07" w:rsidRPr="004A5F07">
        <w:t xml:space="preserve"> </w:t>
      </w:r>
    </w:p>
    <w:p w14:paraId="3F475994" w14:textId="77777777" w:rsidR="008B6969" w:rsidRPr="008B6969" w:rsidRDefault="008B6969" w:rsidP="004A5F07">
      <w:pPr>
        <w:pStyle w:val="smallmainbold"/>
        <w:rPr>
          <w:b w:val="0"/>
          <w:bCs/>
          <w:sz w:val="16"/>
        </w:rPr>
      </w:pPr>
    </w:p>
    <w:p w14:paraId="2F44563D" w14:textId="77777777" w:rsidR="008B6969" w:rsidRPr="008B6969" w:rsidRDefault="008B6969" w:rsidP="004A5F07">
      <w:pPr>
        <w:pStyle w:val="smallmainbold"/>
        <w:rPr>
          <w:b w:val="0"/>
          <w:bCs/>
          <w:sz w:val="16"/>
        </w:rPr>
      </w:pPr>
    </w:p>
    <w:p w14:paraId="6DDEC3F3" w14:textId="6DAC1AB5" w:rsidR="008B6969" w:rsidRPr="008B6969" w:rsidRDefault="004A5F07" w:rsidP="00415495">
      <w:pPr>
        <w:pStyle w:val="LargeHeading1"/>
        <w:rPr>
          <w:sz w:val="16"/>
        </w:rPr>
      </w:pPr>
      <w:r w:rsidRPr="00D42CB7">
        <w:t xml:space="preserve"> Angel voices, ever singing</w:t>
      </w:r>
      <w:r w:rsidR="00415495">
        <w:t xml:space="preserve"> - </w:t>
      </w:r>
      <w:r w:rsidRPr="00D42CB7">
        <w:t xml:space="preserve"> Hymn 346</w:t>
      </w:r>
    </w:p>
    <w:p w14:paraId="16102D54" w14:textId="77777777" w:rsidR="008B6969" w:rsidRPr="008B6969" w:rsidRDefault="008B6969" w:rsidP="004A5F07">
      <w:pPr>
        <w:pStyle w:val="smallmainbold"/>
        <w:rPr>
          <w:b w:val="0"/>
          <w:bCs/>
          <w:sz w:val="16"/>
        </w:rPr>
      </w:pPr>
    </w:p>
    <w:p w14:paraId="0AB780DD" w14:textId="77777777" w:rsidR="008B6969" w:rsidRPr="008B6969" w:rsidRDefault="008B6969" w:rsidP="00D42CB7">
      <w:pPr>
        <w:pStyle w:val="largemain"/>
        <w:rPr>
          <w:b/>
          <w:sz w:val="16"/>
        </w:rPr>
      </w:pPr>
      <w:r w:rsidRPr="008B6969">
        <w:rPr>
          <w:b/>
        </w:rPr>
        <w:t>1</w:t>
      </w:r>
      <w:r w:rsidR="004A5F07" w:rsidRPr="004A5F07">
        <w:t xml:space="preserve"> Angel voices, ever singing,</w:t>
      </w:r>
    </w:p>
    <w:p w14:paraId="2BCFF2DC" w14:textId="77777777" w:rsidR="008B6969" w:rsidRPr="008B6969" w:rsidRDefault="004A5F07" w:rsidP="00D42CB7">
      <w:pPr>
        <w:pStyle w:val="largemain"/>
        <w:rPr>
          <w:b/>
          <w:sz w:val="16"/>
        </w:rPr>
      </w:pPr>
      <w:r w:rsidRPr="004A5F07">
        <w:t>round thy throne of light,</w:t>
      </w:r>
    </w:p>
    <w:p w14:paraId="3CB673B5" w14:textId="77777777" w:rsidR="008B6969" w:rsidRPr="008B6969" w:rsidRDefault="004A5F07" w:rsidP="00D42CB7">
      <w:pPr>
        <w:pStyle w:val="largemain"/>
        <w:rPr>
          <w:b/>
          <w:sz w:val="16"/>
        </w:rPr>
      </w:pPr>
      <w:r w:rsidRPr="004A5F07">
        <w:t>angel harps, for ever ringing,</w:t>
      </w:r>
      <w:r w:rsidR="00D42CB7">
        <w:rPr>
          <w:b/>
        </w:rPr>
        <w:t xml:space="preserve"> </w:t>
      </w:r>
      <w:r w:rsidRPr="004A5F07">
        <w:t>rest not day nor night;</w:t>
      </w:r>
    </w:p>
    <w:p w14:paraId="14A9432B" w14:textId="77777777" w:rsidR="008B6969" w:rsidRPr="008B6969" w:rsidRDefault="004A5F07" w:rsidP="00D42CB7">
      <w:pPr>
        <w:pStyle w:val="largemain"/>
        <w:rPr>
          <w:b/>
          <w:sz w:val="16"/>
        </w:rPr>
      </w:pPr>
      <w:r w:rsidRPr="004A5F07">
        <w:t>Thousands only live to bless Thee,</w:t>
      </w:r>
    </w:p>
    <w:p w14:paraId="748960A1" w14:textId="77777777" w:rsidR="008B6969" w:rsidRPr="008B6969" w:rsidRDefault="004A5F07" w:rsidP="00D42CB7">
      <w:pPr>
        <w:pStyle w:val="largemain"/>
        <w:rPr>
          <w:b/>
          <w:sz w:val="16"/>
        </w:rPr>
      </w:pPr>
      <w:r w:rsidRPr="004A5F07">
        <w:t>and confess Thee Lord of might.</w:t>
      </w:r>
    </w:p>
    <w:p w14:paraId="554D08C8" w14:textId="77777777" w:rsidR="008B6969" w:rsidRPr="008B6969" w:rsidRDefault="008B6969" w:rsidP="00D42CB7">
      <w:pPr>
        <w:pStyle w:val="largemain"/>
        <w:rPr>
          <w:b/>
          <w:sz w:val="16"/>
        </w:rPr>
      </w:pPr>
    </w:p>
    <w:p w14:paraId="279350E9" w14:textId="77777777" w:rsidR="008B6969" w:rsidRPr="008B6969" w:rsidRDefault="008B6969" w:rsidP="00D42CB7">
      <w:pPr>
        <w:pStyle w:val="largemain"/>
        <w:rPr>
          <w:b/>
          <w:sz w:val="16"/>
        </w:rPr>
      </w:pPr>
      <w:r w:rsidRPr="008B6969">
        <w:rPr>
          <w:b/>
        </w:rPr>
        <w:t>2</w:t>
      </w:r>
      <w:r w:rsidR="004A5F07" w:rsidRPr="004A5F07">
        <w:t xml:space="preserve"> Yea, we know that thou </w:t>
      </w:r>
      <w:r w:rsidR="00D42CB7">
        <w:t>rejoices</w:t>
      </w:r>
    </w:p>
    <w:p w14:paraId="15404242" w14:textId="77777777" w:rsidR="008B6969" w:rsidRPr="008B6969" w:rsidRDefault="004A5F07" w:rsidP="00D42CB7">
      <w:pPr>
        <w:pStyle w:val="largemain"/>
        <w:rPr>
          <w:b/>
          <w:sz w:val="16"/>
        </w:rPr>
      </w:pPr>
      <w:r w:rsidRPr="004A5F07">
        <w:t>o'er each work of thine;</w:t>
      </w:r>
    </w:p>
    <w:p w14:paraId="2E043D1F" w14:textId="77777777" w:rsidR="008B6969" w:rsidRPr="008B6969" w:rsidRDefault="004A5F07" w:rsidP="00D42CB7">
      <w:pPr>
        <w:pStyle w:val="largemain"/>
        <w:rPr>
          <w:b/>
          <w:sz w:val="16"/>
        </w:rPr>
      </w:pPr>
      <w:r w:rsidRPr="004A5F07">
        <w:t xml:space="preserve">thou didst ears and hands </w:t>
      </w:r>
    </w:p>
    <w:p w14:paraId="4AD72AD4" w14:textId="77777777" w:rsidR="008B6969" w:rsidRPr="008B6969" w:rsidRDefault="004A5F07" w:rsidP="00D42CB7">
      <w:pPr>
        <w:pStyle w:val="largemain"/>
        <w:rPr>
          <w:b/>
          <w:sz w:val="16"/>
        </w:rPr>
      </w:pPr>
      <w:r w:rsidRPr="004A5F07">
        <w:t>and voices for thy praise design;</w:t>
      </w:r>
    </w:p>
    <w:p w14:paraId="0E7DEF94" w14:textId="77777777" w:rsidR="008B6969" w:rsidRPr="008B6969" w:rsidRDefault="004A5F07" w:rsidP="00D42CB7">
      <w:pPr>
        <w:pStyle w:val="largemain"/>
        <w:rPr>
          <w:b/>
          <w:sz w:val="16"/>
        </w:rPr>
      </w:pPr>
      <w:r w:rsidRPr="004A5F07">
        <w:t>craftsman's art and music's measure</w:t>
      </w:r>
    </w:p>
    <w:p w14:paraId="4D8756B3" w14:textId="77777777" w:rsidR="008B6969" w:rsidRPr="008B6969" w:rsidRDefault="004A5F07" w:rsidP="00D42CB7">
      <w:pPr>
        <w:pStyle w:val="largemain"/>
        <w:rPr>
          <w:b/>
          <w:sz w:val="16"/>
        </w:rPr>
      </w:pPr>
      <w:r w:rsidRPr="004A5F07">
        <w:t>for thy pleasure all combine.</w:t>
      </w:r>
    </w:p>
    <w:p w14:paraId="5C15DE94" w14:textId="77777777" w:rsidR="008B6969" w:rsidRPr="008B6969" w:rsidRDefault="008B6969" w:rsidP="00D42CB7">
      <w:pPr>
        <w:pStyle w:val="largemain"/>
        <w:rPr>
          <w:b/>
          <w:sz w:val="16"/>
        </w:rPr>
      </w:pPr>
    </w:p>
    <w:p w14:paraId="3DF6051C" w14:textId="77777777" w:rsidR="008B6969" w:rsidRPr="008B6969" w:rsidRDefault="008B6969" w:rsidP="00D42CB7">
      <w:pPr>
        <w:pStyle w:val="largemain"/>
        <w:rPr>
          <w:b/>
          <w:sz w:val="16"/>
        </w:rPr>
      </w:pPr>
      <w:r w:rsidRPr="008B6969">
        <w:rPr>
          <w:b/>
        </w:rPr>
        <w:t>3</w:t>
      </w:r>
      <w:r w:rsidR="004A5F07" w:rsidRPr="004A5F07">
        <w:t xml:space="preserve"> In thy house, great God, we offer</w:t>
      </w:r>
    </w:p>
    <w:p w14:paraId="7B6E676C" w14:textId="77777777" w:rsidR="008B6969" w:rsidRPr="008B6969" w:rsidRDefault="004A5F07" w:rsidP="00D42CB7">
      <w:pPr>
        <w:pStyle w:val="largemain"/>
        <w:rPr>
          <w:b/>
          <w:sz w:val="16"/>
        </w:rPr>
      </w:pPr>
      <w:r w:rsidRPr="004A5F07">
        <w:t>of thine own to thee;</w:t>
      </w:r>
    </w:p>
    <w:p w14:paraId="0CD63E99" w14:textId="77777777" w:rsidR="008B6969" w:rsidRPr="008B6969" w:rsidRDefault="004A5F07" w:rsidP="00D42CB7">
      <w:pPr>
        <w:pStyle w:val="largemain"/>
        <w:rPr>
          <w:b/>
          <w:sz w:val="16"/>
        </w:rPr>
      </w:pPr>
      <w:r w:rsidRPr="004A5F07">
        <w:t>and for thine acceptance proffer,</w:t>
      </w:r>
      <w:r w:rsidR="00D42CB7">
        <w:t xml:space="preserve"> </w:t>
      </w:r>
      <w:r w:rsidRPr="004A5F07">
        <w:t>all unworthily,</w:t>
      </w:r>
    </w:p>
    <w:p w14:paraId="43A99333" w14:textId="77777777" w:rsidR="008B6969" w:rsidRPr="008B6969" w:rsidRDefault="004A5F07" w:rsidP="00D42CB7">
      <w:pPr>
        <w:pStyle w:val="largemain"/>
        <w:rPr>
          <w:b/>
          <w:sz w:val="16"/>
        </w:rPr>
      </w:pPr>
      <w:r w:rsidRPr="004A5F07">
        <w:t>hearts and minds and hands and voices,</w:t>
      </w:r>
    </w:p>
    <w:p w14:paraId="787C54E2" w14:textId="77777777" w:rsidR="008B6969" w:rsidRPr="008B6969" w:rsidRDefault="004A5F07" w:rsidP="00D42CB7">
      <w:pPr>
        <w:pStyle w:val="largemain"/>
        <w:rPr>
          <w:b/>
          <w:sz w:val="16"/>
        </w:rPr>
      </w:pPr>
      <w:r w:rsidRPr="004A5F07">
        <w:lastRenderedPageBreak/>
        <w:t>in our choicest psalmody</w:t>
      </w:r>
    </w:p>
    <w:p w14:paraId="54D14767" w14:textId="77777777" w:rsidR="008B6969" w:rsidRPr="008B6969" w:rsidRDefault="008B6969" w:rsidP="00D42CB7">
      <w:pPr>
        <w:pStyle w:val="largemain"/>
        <w:rPr>
          <w:b/>
          <w:sz w:val="16"/>
        </w:rPr>
      </w:pPr>
    </w:p>
    <w:p w14:paraId="3D41D35E" w14:textId="77777777" w:rsidR="008B6969" w:rsidRPr="008B6969" w:rsidRDefault="008B6969" w:rsidP="00D42CB7">
      <w:pPr>
        <w:pStyle w:val="largemain"/>
        <w:rPr>
          <w:b/>
          <w:sz w:val="16"/>
        </w:rPr>
      </w:pPr>
      <w:r w:rsidRPr="008B6969">
        <w:rPr>
          <w:b/>
        </w:rPr>
        <w:t>4</w:t>
      </w:r>
      <w:r w:rsidR="004A5F07" w:rsidRPr="004A5F07">
        <w:t xml:space="preserve"> Honour, glory, might and merit,</w:t>
      </w:r>
      <w:r w:rsidR="00D42CB7">
        <w:rPr>
          <w:b/>
        </w:rPr>
        <w:t xml:space="preserve"> </w:t>
      </w:r>
    </w:p>
    <w:p w14:paraId="1304ECE9" w14:textId="77777777" w:rsidR="008B6969" w:rsidRPr="008B6969" w:rsidRDefault="004A5F07" w:rsidP="00D42CB7">
      <w:pPr>
        <w:pStyle w:val="largemain"/>
        <w:rPr>
          <w:b/>
          <w:sz w:val="16"/>
        </w:rPr>
      </w:pPr>
      <w:r w:rsidRPr="004A5F07">
        <w:t>thine shall ever be,</w:t>
      </w:r>
    </w:p>
    <w:p w14:paraId="34918A6A" w14:textId="7E897FF8" w:rsidR="008B6969" w:rsidRPr="008B6969" w:rsidRDefault="004A5F07" w:rsidP="00D42CB7">
      <w:pPr>
        <w:pStyle w:val="largemain"/>
        <w:rPr>
          <w:b/>
          <w:sz w:val="16"/>
        </w:rPr>
      </w:pPr>
      <w:r w:rsidRPr="004A5F07">
        <w:t>Father, Son, and Holy Spirit,</w:t>
      </w:r>
      <w:r w:rsidR="00415495">
        <w:t xml:space="preserve"> </w:t>
      </w:r>
      <w:r w:rsidRPr="004A5F07">
        <w:t>blessed Trinity!</w:t>
      </w:r>
    </w:p>
    <w:p w14:paraId="6583260E" w14:textId="77777777" w:rsidR="008B6969" w:rsidRPr="008B6969" w:rsidRDefault="004A5F07" w:rsidP="00D42CB7">
      <w:pPr>
        <w:pStyle w:val="largemain"/>
        <w:rPr>
          <w:b/>
          <w:sz w:val="16"/>
        </w:rPr>
      </w:pPr>
      <w:r w:rsidRPr="004A5F07">
        <w:t>Of the best that thou hast given</w:t>
      </w:r>
    </w:p>
    <w:p w14:paraId="0E22D5A1" w14:textId="77777777" w:rsidR="008B6969" w:rsidRPr="008B6969" w:rsidRDefault="004A5F07" w:rsidP="00D42CB7">
      <w:pPr>
        <w:pStyle w:val="largemain"/>
        <w:rPr>
          <w:b/>
          <w:sz w:val="16"/>
        </w:rPr>
      </w:pPr>
      <w:r w:rsidRPr="004A5F07">
        <w:t>earth and heaven render thee.</w:t>
      </w:r>
    </w:p>
    <w:p w14:paraId="696A29B9" w14:textId="77777777" w:rsidR="008B6969" w:rsidRPr="008B6969" w:rsidRDefault="008B6969" w:rsidP="004A5F07">
      <w:pPr>
        <w:pStyle w:val="smallmainbold"/>
        <w:rPr>
          <w:b w:val="0"/>
          <w:bCs/>
          <w:sz w:val="16"/>
        </w:rPr>
      </w:pPr>
    </w:p>
    <w:p w14:paraId="3D597235" w14:textId="77777777" w:rsidR="008B6969" w:rsidRPr="008B6969" w:rsidRDefault="004A5F07" w:rsidP="00D42CB7">
      <w:pPr>
        <w:pStyle w:val="LargeHeading1"/>
        <w:rPr>
          <w:sz w:val="16"/>
        </w:rPr>
      </w:pPr>
      <w:r w:rsidRPr="00D42CB7">
        <w:t xml:space="preserve"> Saying sorry</w:t>
      </w:r>
    </w:p>
    <w:p w14:paraId="2B7F3E03" w14:textId="77777777" w:rsidR="008B6969" w:rsidRPr="008B6969" w:rsidRDefault="008B6969" w:rsidP="004A5F07">
      <w:pPr>
        <w:pStyle w:val="smallmainbold"/>
        <w:rPr>
          <w:b w:val="0"/>
          <w:bCs/>
          <w:sz w:val="16"/>
        </w:rPr>
      </w:pPr>
    </w:p>
    <w:p w14:paraId="554F6C33" w14:textId="0D64A16D" w:rsidR="008B6969" w:rsidRPr="008B6969" w:rsidRDefault="004A5F07" w:rsidP="00D42CB7">
      <w:pPr>
        <w:pStyle w:val="largemain"/>
        <w:rPr>
          <w:sz w:val="16"/>
        </w:rPr>
      </w:pPr>
      <w:r w:rsidRPr="00D42CB7">
        <w:t>When we have been selfish,</w:t>
      </w:r>
      <w:r w:rsidR="00415495">
        <w:rPr>
          <w:sz w:val="16"/>
        </w:rPr>
        <w:t xml:space="preserve"> </w:t>
      </w:r>
      <w:r w:rsidRPr="00D42CB7">
        <w:t>and kept everything for ourselves,</w:t>
      </w:r>
    </w:p>
    <w:p w14:paraId="328009F9" w14:textId="77777777" w:rsidR="008B6969" w:rsidRPr="008B6969" w:rsidRDefault="004A5F07" w:rsidP="00D42CB7">
      <w:pPr>
        <w:pStyle w:val="largemain"/>
        <w:rPr>
          <w:sz w:val="16"/>
        </w:rPr>
      </w:pPr>
      <w:r w:rsidRPr="00D42CB7">
        <w:t xml:space="preserve"> </w:t>
      </w:r>
      <w:r w:rsidR="008B6969" w:rsidRPr="008B6969">
        <w:rPr>
          <w:b/>
        </w:rPr>
        <w:t>Lord, forgive us.</w:t>
      </w:r>
    </w:p>
    <w:p w14:paraId="4E5E3A76" w14:textId="77777777" w:rsidR="008B6969" w:rsidRPr="008B6969" w:rsidRDefault="004A5F07" w:rsidP="00D42CB7">
      <w:pPr>
        <w:pStyle w:val="largemain"/>
        <w:rPr>
          <w:sz w:val="16"/>
        </w:rPr>
      </w:pPr>
      <w:r w:rsidRPr="00D42CB7">
        <w:t xml:space="preserve"> </w:t>
      </w:r>
    </w:p>
    <w:p w14:paraId="5A543969" w14:textId="77777777" w:rsidR="008B6969" w:rsidRPr="008B6969" w:rsidRDefault="004A5F07" w:rsidP="00D42CB7">
      <w:pPr>
        <w:pStyle w:val="largemain"/>
        <w:rPr>
          <w:sz w:val="16"/>
        </w:rPr>
      </w:pPr>
      <w:r w:rsidRPr="00D42CB7">
        <w:t>When we have been afraid to use the gifts you have given us,</w:t>
      </w:r>
    </w:p>
    <w:p w14:paraId="555866AA" w14:textId="77777777" w:rsidR="008B6969" w:rsidRPr="008B6969" w:rsidRDefault="008B6969" w:rsidP="00D42CB7">
      <w:pPr>
        <w:pStyle w:val="largemain"/>
        <w:rPr>
          <w:sz w:val="16"/>
        </w:rPr>
      </w:pPr>
      <w:r w:rsidRPr="008B6969">
        <w:rPr>
          <w:b/>
        </w:rPr>
        <w:t>Lord, forgive us.</w:t>
      </w:r>
    </w:p>
    <w:p w14:paraId="3B676ABD" w14:textId="77777777" w:rsidR="008B6969" w:rsidRPr="008B6969" w:rsidRDefault="008B6969" w:rsidP="00D42CB7">
      <w:pPr>
        <w:pStyle w:val="largemain"/>
        <w:rPr>
          <w:sz w:val="16"/>
        </w:rPr>
      </w:pPr>
    </w:p>
    <w:p w14:paraId="28C399AA" w14:textId="77777777" w:rsidR="008B6969" w:rsidRPr="008B6969" w:rsidRDefault="004A5F07" w:rsidP="00D42CB7">
      <w:pPr>
        <w:pStyle w:val="largemain"/>
        <w:rPr>
          <w:sz w:val="16"/>
        </w:rPr>
      </w:pPr>
      <w:r w:rsidRPr="00D42CB7">
        <w:t>When we have missed opportunities to help, encourage or love others,</w:t>
      </w:r>
    </w:p>
    <w:p w14:paraId="38462EA0" w14:textId="77777777" w:rsidR="008B6969" w:rsidRPr="008B6969" w:rsidRDefault="008B6969" w:rsidP="00D42CB7">
      <w:pPr>
        <w:pStyle w:val="largemain"/>
        <w:rPr>
          <w:sz w:val="16"/>
        </w:rPr>
      </w:pPr>
      <w:r w:rsidRPr="008B6969">
        <w:rPr>
          <w:b/>
        </w:rPr>
        <w:t>Lord, forgive us.</w:t>
      </w:r>
    </w:p>
    <w:p w14:paraId="77778E4F" w14:textId="77777777" w:rsidR="008B6969" w:rsidRPr="008B6969" w:rsidRDefault="008B6969" w:rsidP="00D42CB7">
      <w:pPr>
        <w:pStyle w:val="largemain"/>
        <w:rPr>
          <w:sz w:val="16"/>
        </w:rPr>
      </w:pPr>
    </w:p>
    <w:p w14:paraId="21C83878" w14:textId="77777777" w:rsidR="008B6969" w:rsidRPr="008B6969" w:rsidRDefault="004A5F07" w:rsidP="00D42CB7">
      <w:pPr>
        <w:pStyle w:val="largemain"/>
        <w:rPr>
          <w:sz w:val="16"/>
        </w:rPr>
      </w:pPr>
      <w:r w:rsidRPr="00D42CB7">
        <w:t>When we have compared ourselves with others</w:t>
      </w:r>
    </w:p>
    <w:p w14:paraId="243F1DC1" w14:textId="77777777" w:rsidR="008B6969" w:rsidRPr="008B6969" w:rsidRDefault="004A5F07" w:rsidP="00D42CB7">
      <w:pPr>
        <w:pStyle w:val="largemain"/>
        <w:rPr>
          <w:sz w:val="16"/>
        </w:rPr>
      </w:pPr>
      <w:r w:rsidRPr="00D42CB7">
        <w:t>and forgotten that you have made each of us in your image,</w:t>
      </w:r>
    </w:p>
    <w:p w14:paraId="5A9EBA53" w14:textId="77777777" w:rsidR="008B6969" w:rsidRPr="008B6969" w:rsidRDefault="008B6969" w:rsidP="00D42CB7">
      <w:pPr>
        <w:pStyle w:val="largemain"/>
        <w:rPr>
          <w:sz w:val="16"/>
        </w:rPr>
      </w:pPr>
      <w:r w:rsidRPr="008B6969">
        <w:rPr>
          <w:b/>
        </w:rPr>
        <w:t>Lord, forgive us.</w:t>
      </w:r>
    </w:p>
    <w:p w14:paraId="165EE536" w14:textId="77777777" w:rsidR="008B6969" w:rsidRPr="008B6969" w:rsidRDefault="008B6969" w:rsidP="00D42CB7">
      <w:pPr>
        <w:pStyle w:val="largemain"/>
        <w:rPr>
          <w:sz w:val="16"/>
        </w:rPr>
      </w:pPr>
    </w:p>
    <w:p w14:paraId="0310ADDC" w14:textId="77777777" w:rsidR="008B6969" w:rsidRPr="008B6969" w:rsidRDefault="004A5F07" w:rsidP="00D42CB7">
      <w:pPr>
        <w:pStyle w:val="largemain"/>
        <w:rPr>
          <w:sz w:val="16"/>
        </w:rPr>
      </w:pPr>
      <w:r w:rsidRPr="00D42CB7">
        <w:t>When we have wasted the time, talents and opportunities you have given us,</w:t>
      </w:r>
    </w:p>
    <w:p w14:paraId="0C509575" w14:textId="77777777" w:rsidR="008B6969" w:rsidRPr="008B6969" w:rsidRDefault="008B6969" w:rsidP="00D42CB7">
      <w:pPr>
        <w:pStyle w:val="largemain"/>
        <w:rPr>
          <w:sz w:val="16"/>
        </w:rPr>
      </w:pPr>
      <w:r w:rsidRPr="008B6969">
        <w:rPr>
          <w:b/>
        </w:rPr>
        <w:t>Lord, forgive us</w:t>
      </w:r>
    </w:p>
    <w:p w14:paraId="0A8263A7" w14:textId="77777777" w:rsidR="008B6969" w:rsidRPr="008B6969" w:rsidRDefault="008B6969" w:rsidP="00D42CB7">
      <w:pPr>
        <w:pStyle w:val="largemain"/>
        <w:rPr>
          <w:sz w:val="16"/>
        </w:rPr>
      </w:pPr>
    </w:p>
    <w:p w14:paraId="7194AD37" w14:textId="77777777" w:rsidR="008B6969" w:rsidRPr="008B6969" w:rsidRDefault="008B6969" w:rsidP="00D42CB7">
      <w:pPr>
        <w:pStyle w:val="largemain"/>
        <w:rPr>
          <w:sz w:val="16"/>
        </w:rPr>
      </w:pPr>
      <w:r w:rsidRPr="008B6969">
        <w:rPr>
          <w:b/>
        </w:rPr>
        <w:t>God of grace,</w:t>
      </w:r>
    </w:p>
    <w:p w14:paraId="1AF61489" w14:textId="77777777" w:rsidR="008B6969" w:rsidRPr="008B6969" w:rsidRDefault="008B6969" w:rsidP="00D42CB7">
      <w:pPr>
        <w:pStyle w:val="largemain"/>
        <w:rPr>
          <w:sz w:val="16"/>
        </w:rPr>
      </w:pPr>
      <w:r w:rsidRPr="008B6969">
        <w:rPr>
          <w:b/>
        </w:rPr>
        <w:t>help us to learn from our mistakes, to trust you with what we have, and to use your gifts to bless others.</w:t>
      </w:r>
    </w:p>
    <w:p w14:paraId="6D7E7FFE" w14:textId="77777777" w:rsidR="008B6969" w:rsidRPr="008B6969" w:rsidRDefault="008B6969" w:rsidP="004A5F07">
      <w:pPr>
        <w:pStyle w:val="smallmainbold"/>
        <w:rPr>
          <w:b w:val="0"/>
          <w:bCs/>
          <w:sz w:val="16"/>
        </w:rPr>
      </w:pPr>
    </w:p>
    <w:p w14:paraId="2BD91B3F" w14:textId="77777777" w:rsidR="008B6969" w:rsidRPr="008B6969" w:rsidRDefault="004A5F07" w:rsidP="00D42CB7">
      <w:pPr>
        <w:pStyle w:val="LargeHeading1"/>
        <w:rPr>
          <w:sz w:val="16"/>
        </w:rPr>
      </w:pPr>
      <w:r w:rsidRPr="004A5F07">
        <w:lastRenderedPageBreak/>
        <w:t xml:space="preserve"> Assurance of Forgiveness </w:t>
      </w:r>
    </w:p>
    <w:p w14:paraId="42F711DC" w14:textId="77777777" w:rsidR="008B6969" w:rsidRPr="008B6969" w:rsidRDefault="008B6969" w:rsidP="004A5F07">
      <w:pPr>
        <w:pStyle w:val="smallmainbold"/>
        <w:rPr>
          <w:b w:val="0"/>
          <w:bCs/>
          <w:sz w:val="16"/>
        </w:rPr>
      </w:pPr>
    </w:p>
    <w:p w14:paraId="70BAA364" w14:textId="77777777" w:rsidR="008B6969" w:rsidRPr="008B6969" w:rsidRDefault="004A5F07" w:rsidP="00D42CB7">
      <w:pPr>
        <w:pStyle w:val="LargeHeading1"/>
        <w:rPr>
          <w:sz w:val="16"/>
        </w:rPr>
      </w:pPr>
      <w:r w:rsidRPr="004A5F07">
        <w:t xml:space="preserve"> </w:t>
      </w:r>
      <w:r w:rsidR="00D42CB7">
        <w:t xml:space="preserve">video hymn - </w:t>
      </w:r>
      <w:r w:rsidRPr="004A5F07">
        <w:t>Peace like a river</w:t>
      </w:r>
    </w:p>
    <w:p w14:paraId="431B26F1" w14:textId="77777777" w:rsidR="008B6969" w:rsidRPr="008B6969" w:rsidRDefault="008B6969" w:rsidP="004A5F07">
      <w:pPr>
        <w:pStyle w:val="smallmainbold"/>
        <w:rPr>
          <w:b w:val="0"/>
          <w:bCs/>
          <w:sz w:val="16"/>
        </w:rPr>
      </w:pPr>
    </w:p>
    <w:p w14:paraId="5780CCE5" w14:textId="77777777" w:rsidR="008B6969" w:rsidRPr="008B6969" w:rsidRDefault="004A5F07" w:rsidP="00D42CB7">
      <w:pPr>
        <w:pStyle w:val="LargeHeading1"/>
        <w:rPr>
          <w:sz w:val="16"/>
        </w:rPr>
      </w:pPr>
      <w:r w:rsidRPr="004A5F07">
        <w:t xml:space="preserve"> Preparing to hear God's word</w:t>
      </w:r>
    </w:p>
    <w:p w14:paraId="03414516" w14:textId="77777777" w:rsidR="008B6969" w:rsidRPr="008B6969" w:rsidRDefault="008B6969" w:rsidP="004A5F07">
      <w:pPr>
        <w:pStyle w:val="smallmainbold"/>
        <w:rPr>
          <w:b w:val="0"/>
          <w:bCs/>
          <w:sz w:val="16"/>
        </w:rPr>
      </w:pPr>
    </w:p>
    <w:p w14:paraId="7A0412F0" w14:textId="77777777" w:rsidR="008B6969" w:rsidRPr="008B6969" w:rsidRDefault="008B6969" w:rsidP="004A5F07">
      <w:pPr>
        <w:pStyle w:val="smallmainbold"/>
        <w:rPr>
          <w:b w:val="0"/>
          <w:bCs/>
          <w:sz w:val="16"/>
        </w:rPr>
      </w:pPr>
    </w:p>
    <w:p w14:paraId="7BC9D07C" w14:textId="77777777" w:rsidR="008B6969" w:rsidRPr="008B6969" w:rsidRDefault="004A5F07" w:rsidP="00D42CB7">
      <w:pPr>
        <w:pStyle w:val="largemain"/>
        <w:rPr>
          <w:b/>
          <w:sz w:val="16"/>
        </w:rPr>
      </w:pPr>
      <w:r w:rsidRPr="004A5F07">
        <w:t>Let us hear the word of the Lord.</w:t>
      </w:r>
    </w:p>
    <w:p w14:paraId="0472C848" w14:textId="77777777" w:rsidR="008B6969" w:rsidRPr="008B6969" w:rsidRDefault="008B6969" w:rsidP="00D42CB7">
      <w:pPr>
        <w:pStyle w:val="largemain"/>
        <w:rPr>
          <w:b/>
          <w:sz w:val="16"/>
        </w:rPr>
      </w:pPr>
      <w:r w:rsidRPr="008B6969">
        <w:rPr>
          <w:b/>
        </w:rPr>
        <w:t>So may the light of God's presence shine into our hearts.</w:t>
      </w:r>
      <w:r w:rsidR="004A5F07" w:rsidRPr="004A5F07">
        <w:t xml:space="preserve"> </w:t>
      </w:r>
    </w:p>
    <w:p w14:paraId="427A2243" w14:textId="77777777" w:rsidR="008B6969" w:rsidRPr="008B6969" w:rsidRDefault="008B6969" w:rsidP="004A5F07">
      <w:pPr>
        <w:pStyle w:val="smallmainbold"/>
        <w:rPr>
          <w:b w:val="0"/>
          <w:bCs/>
          <w:sz w:val="16"/>
        </w:rPr>
      </w:pPr>
    </w:p>
    <w:p w14:paraId="110215FE" w14:textId="77777777" w:rsidR="008B6969" w:rsidRPr="008B6969" w:rsidRDefault="004A5F07" w:rsidP="00D42CB7">
      <w:pPr>
        <w:pStyle w:val="LargeHeading1"/>
        <w:rPr>
          <w:sz w:val="16"/>
        </w:rPr>
      </w:pPr>
      <w:r w:rsidRPr="00D42CB7">
        <w:t xml:space="preserve"> Matthew 25:14-29 (ESV)</w:t>
      </w:r>
      <w:r w:rsidR="00D42CB7" w:rsidRPr="00D42CB7">
        <w:t xml:space="preserve"> - </w:t>
      </w:r>
      <w:r w:rsidRPr="00D42CB7">
        <w:t>p</w:t>
      </w:r>
      <w:r w:rsidR="00D42CB7" w:rsidRPr="00D42CB7">
        <w:rPr>
          <w:caps w:val="0"/>
        </w:rPr>
        <w:t>lease be seated</w:t>
      </w:r>
    </w:p>
    <w:p w14:paraId="18126EA4" w14:textId="77777777" w:rsidR="008B6969" w:rsidRPr="008B6969" w:rsidRDefault="008B6969" w:rsidP="004A5F07">
      <w:pPr>
        <w:pStyle w:val="smallmainbold"/>
        <w:rPr>
          <w:b w:val="0"/>
          <w:bCs/>
          <w:sz w:val="16"/>
        </w:rPr>
      </w:pPr>
    </w:p>
    <w:p w14:paraId="18360132" w14:textId="37946E8B" w:rsidR="008B6969" w:rsidRPr="00415495" w:rsidRDefault="004A5F07" w:rsidP="00D42CB7">
      <w:pPr>
        <w:pStyle w:val="largemain"/>
        <w:rPr>
          <w:i/>
          <w:iCs/>
          <w:sz w:val="16"/>
        </w:rPr>
      </w:pPr>
      <w:r w:rsidRPr="00415495">
        <w:rPr>
          <w:i/>
          <w:iCs/>
        </w:rPr>
        <w:t>The Parable of the Talents</w:t>
      </w:r>
    </w:p>
    <w:p w14:paraId="10D0DC29" w14:textId="77777777" w:rsidR="008B6969" w:rsidRPr="008B6969" w:rsidRDefault="004A5F07" w:rsidP="00D42CB7">
      <w:pPr>
        <w:pStyle w:val="largemain"/>
        <w:rPr>
          <w:sz w:val="16"/>
        </w:rPr>
      </w:pPr>
      <w:r w:rsidRPr="00D42CB7">
        <w:t xml:space="preserve">14 “For it will be like a man going on a journey, who called his servants and entrusted to them his property. 15 To one he gave five talents, to another two, to another one, to each according to his ability. Then he went away. 16 He who had received the five talents went at once and traded with them, and he made five talents more. 17 So also he who had the two talents made two talents more. 18 But he who had received the one talent went and dug in the ground and hid his master's money. 19 Now after a long time the master of those servants came and settled accounts with them. 20 And he who had received the five talents came forward, bringing five talents more, saying, ‘Master, you delivered to me five talents; here, I have made five talents more.’ 21 His master said to him, ‘Well done, good and faithful servant. You have been faithful over a little; I will set you over much. Enter into the joy of your master.’ 22 And he also who had the two talents came forward, saying, ‘Master, you delivered to me two </w:t>
      </w:r>
      <w:r w:rsidRPr="00D42CB7">
        <w:lastRenderedPageBreak/>
        <w:t>talents; here, I have made two talents more.’ 23 His master said to him, ‘Well done, good and faithful servant. You have been faithful over a little; I will set you over much. Enter into the joy of your master.’ 24 He also who had received the one talent came forward, saying, ‘Master, I knew you to be a hard man, reaping where you did not sow, and gathering where you scattered no seed, 25 so I was afraid, and I went and hid your talent in the ground. Here, you have what is yours.’ 26 But his master answered him, ‘You wicked and slothful servant! You knew that I reap where I have not sown and gather where I scattered no seed? 27 Then you ought to have invested my money with the bankers, and at my coming I should have received what was my own with interest. 28 So take the talent from him and give it to him who has the ten talents. 29 For to everyone who has will more be given, and he will have an abundance. But from the one who has not, even what he has will be taken away.</w:t>
      </w:r>
    </w:p>
    <w:p w14:paraId="379ABA7B" w14:textId="77777777" w:rsidR="008B6969" w:rsidRPr="008B6969" w:rsidRDefault="008B6969" w:rsidP="00D42CB7">
      <w:pPr>
        <w:pStyle w:val="largemain"/>
        <w:rPr>
          <w:sz w:val="16"/>
        </w:rPr>
      </w:pPr>
    </w:p>
    <w:p w14:paraId="42E544E5" w14:textId="77777777" w:rsidR="008B6969" w:rsidRPr="008B6969" w:rsidRDefault="004A5F07" w:rsidP="00D42CB7">
      <w:pPr>
        <w:pStyle w:val="largemain"/>
        <w:rPr>
          <w:sz w:val="16"/>
        </w:rPr>
      </w:pPr>
      <w:r w:rsidRPr="00D42CB7">
        <w:t>This is the word of the Lord.</w:t>
      </w:r>
    </w:p>
    <w:p w14:paraId="0321CC8E" w14:textId="77777777" w:rsidR="008B6969" w:rsidRPr="008B6969" w:rsidRDefault="008B6969" w:rsidP="00D42CB7">
      <w:pPr>
        <w:pStyle w:val="largemain"/>
        <w:rPr>
          <w:sz w:val="16"/>
        </w:rPr>
      </w:pPr>
      <w:r w:rsidRPr="008B6969">
        <w:rPr>
          <w:b/>
        </w:rPr>
        <w:t>Thanks be to God</w:t>
      </w:r>
    </w:p>
    <w:p w14:paraId="42B10561" w14:textId="77777777" w:rsidR="008B6969" w:rsidRPr="008B6969" w:rsidRDefault="008B6969" w:rsidP="004A5F07">
      <w:pPr>
        <w:pStyle w:val="smallmainbold"/>
        <w:rPr>
          <w:b w:val="0"/>
          <w:bCs/>
          <w:sz w:val="16"/>
        </w:rPr>
      </w:pPr>
    </w:p>
    <w:p w14:paraId="4CECF13E" w14:textId="77777777" w:rsidR="008B6969" w:rsidRPr="008B6969" w:rsidRDefault="004A5F07" w:rsidP="00D42CB7">
      <w:pPr>
        <w:pStyle w:val="LargeHeading1"/>
        <w:rPr>
          <w:sz w:val="16"/>
        </w:rPr>
      </w:pPr>
      <w:r w:rsidRPr="004A5F07">
        <w:t xml:space="preserve"> Reflection </w:t>
      </w:r>
      <w:r w:rsidR="00D42CB7">
        <w:t xml:space="preserve">- </w:t>
      </w:r>
      <w:r w:rsidRPr="004A5F07">
        <w:t>Sarah</w:t>
      </w:r>
    </w:p>
    <w:p w14:paraId="38EFB75C" w14:textId="77777777" w:rsidR="008B6969" w:rsidRPr="008B6969" w:rsidRDefault="008B6969" w:rsidP="004A5F07">
      <w:pPr>
        <w:pStyle w:val="smallmainbold"/>
        <w:rPr>
          <w:b w:val="0"/>
          <w:bCs/>
          <w:sz w:val="16"/>
        </w:rPr>
      </w:pPr>
    </w:p>
    <w:p w14:paraId="5F5A041C" w14:textId="77777777" w:rsidR="008B6969" w:rsidRPr="008B6969" w:rsidRDefault="008B6969" w:rsidP="004A5F07">
      <w:pPr>
        <w:pStyle w:val="smallmainbold"/>
        <w:rPr>
          <w:b w:val="0"/>
          <w:bCs/>
          <w:sz w:val="16"/>
        </w:rPr>
      </w:pPr>
    </w:p>
    <w:p w14:paraId="48EC6AA3" w14:textId="77777777" w:rsidR="008B6969" w:rsidRPr="008B6969" w:rsidRDefault="004A5F07" w:rsidP="00D42CB7">
      <w:pPr>
        <w:pStyle w:val="LargeHeading1"/>
        <w:rPr>
          <w:sz w:val="16"/>
        </w:rPr>
      </w:pPr>
      <w:r w:rsidRPr="004A5F07">
        <w:t xml:space="preserve"> I, the Lord of sea and sky</w:t>
      </w:r>
      <w:r w:rsidR="00D42CB7">
        <w:t xml:space="preserve"> - </w:t>
      </w:r>
      <w:r w:rsidRPr="004A5F07">
        <w:t>Hymn 581</w:t>
      </w:r>
    </w:p>
    <w:p w14:paraId="63AE5C9E" w14:textId="77777777" w:rsidR="008B6969" w:rsidRPr="008B6969" w:rsidRDefault="004A5F07" w:rsidP="00D42CB7">
      <w:pPr>
        <w:pStyle w:val="LargeHeading1"/>
        <w:rPr>
          <w:sz w:val="16"/>
        </w:rPr>
      </w:pPr>
      <w:r w:rsidRPr="004A5F07">
        <w:t xml:space="preserve"> Offertory Hymn</w:t>
      </w:r>
    </w:p>
    <w:p w14:paraId="05BB76E3" w14:textId="77777777" w:rsidR="008B6969" w:rsidRPr="008B6969" w:rsidRDefault="004A5F07" w:rsidP="00D42CB7">
      <w:pPr>
        <w:pStyle w:val="largemain"/>
        <w:rPr>
          <w:b/>
          <w:sz w:val="16"/>
        </w:rPr>
      </w:pPr>
      <w:r w:rsidRPr="004A5F07">
        <w:t>I, the Lord of sea and sky,</w:t>
      </w:r>
      <w:r w:rsidR="00D42CB7">
        <w:rPr>
          <w:b/>
        </w:rPr>
        <w:t xml:space="preserve"> </w:t>
      </w:r>
      <w:r w:rsidRPr="004A5F07">
        <w:t>I have heard my people cry.</w:t>
      </w:r>
    </w:p>
    <w:p w14:paraId="5AE60D1E" w14:textId="77777777" w:rsidR="008B6969" w:rsidRPr="008B6969" w:rsidRDefault="004A5F07" w:rsidP="00D42CB7">
      <w:pPr>
        <w:pStyle w:val="largemain"/>
        <w:rPr>
          <w:b/>
          <w:sz w:val="16"/>
        </w:rPr>
      </w:pPr>
      <w:r w:rsidRPr="004A5F07">
        <w:t>All who dwell in dark and sin</w:t>
      </w:r>
      <w:r w:rsidR="00D42CB7">
        <w:rPr>
          <w:b/>
        </w:rPr>
        <w:t xml:space="preserve"> </w:t>
      </w:r>
      <w:r w:rsidRPr="004A5F07">
        <w:t>my hand will save.</w:t>
      </w:r>
    </w:p>
    <w:p w14:paraId="6F1AF62C" w14:textId="77777777" w:rsidR="008B6969" w:rsidRPr="008B6969" w:rsidRDefault="004A5F07" w:rsidP="00D42CB7">
      <w:pPr>
        <w:pStyle w:val="largemain"/>
        <w:rPr>
          <w:b/>
          <w:sz w:val="16"/>
        </w:rPr>
      </w:pPr>
      <w:r w:rsidRPr="004A5F07">
        <w:t>I, who made the stars of night,</w:t>
      </w:r>
    </w:p>
    <w:p w14:paraId="044406F4" w14:textId="77777777" w:rsidR="008B6969" w:rsidRPr="008B6969" w:rsidRDefault="004A5F07" w:rsidP="00D42CB7">
      <w:pPr>
        <w:pStyle w:val="largemain"/>
        <w:rPr>
          <w:b/>
          <w:sz w:val="16"/>
        </w:rPr>
      </w:pPr>
      <w:r w:rsidRPr="004A5F07">
        <w:t>I will make their darkness bright.</w:t>
      </w:r>
    </w:p>
    <w:p w14:paraId="553F5917" w14:textId="77777777" w:rsidR="008B6969" w:rsidRPr="008B6969" w:rsidRDefault="004A5F07" w:rsidP="00D42CB7">
      <w:pPr>
        <w:pStyle w:val="largemain"/>
        <w:rPr>
          <w:b/>
          <w:sz w:val="16"/>
        </w:rPr>
      </w:pPr>
      <w:r w:rsidRPr="004A5F07">
        <w:lastRenderedPageBreak/>
        <w:t>Who will bear my light to them?</w:t>
      </w:r>
      <w:r w:rsidR="00D42CB7">
        <w:rPr>
          <w:b/>
        </w:rPr>
        <w:t xml:space="preserve"> </w:t>
      </w:r>
      <w:r w:rsidRPr="004A5F07">
        <w:t>Whom shall I send?</w:t>
      </w:r>
    </w:p>
    <w:p w14:paraId="7A49AE3B" w14:textId="77777777" w:rsidR="008B6969" w:rsidRPr="008B6969" w:rsidRDefault="008B6969" w:rsidP="00D42CB7">
      <w:pPr>
        <w:pStyle w:val="largemain"/>
        <w:rPr>
          <w:b/>
          <w:sz w:val="16"/>
        </w:rPr>
      </w:pPr>
    </w:p>
    <w:p w14:paraId="67D0001B" w14:textId="77777777" w:rsidR="008B6969" w:rsidRPr="008B6969" w:rsidRDefault="004A5F07" w:rsidP="00D42CB7">
      <w:pPr>
        <w:pStyle w:val="largemain"/>
        <w:rPr>
          <w:b/>
          <w:i/>
          <w:iCs/>
          <w:sz w:val="16"/>
        </w:rPr>
      </w:pPr>
      <w:r w:rsidRPr="00D42CB7">
        <w:rPr>
          <w:i/>
          <w:iCs/>
        </w:rPr>
        <w:t>Here I am, Lord. Is it I, Lord?</w:t>
      </w:r>
    </w:p>
    <w:p w14:paraId="06E14899" w14:textId="77777777" w:rsidR="008B6969" w:rsidRPr="008B6969" w:rsidRDefault="004A5F07" w:rsidP="00D42CB7">
      <w:pPr>
        <w:pStyle w:val="largemain"/>
        <w:rPr>
          <w:b/>
          <w:i/>
          <w:iCs/>
          <w:sz w:val="16"/>
        </w:rPr>
      </w:pPr>
      <w:r w:rsidRPr="00D42CB7">
        <w:rPr>
          <w:i/>
          <w:iCs/>
        </w:rPr>
        <w:t>I have heard you</w:t>
      </w:r>
      <w:r w:rsidR="00D42CB7" w:rsidRPr="00D42CB7">
        <w:rPr>
          <w:i/>
          <w:iCs/>
        </w:rPr>
        <w:t xml:space="preserve"> </w:t>
      </w:r>
      <w:r w:rsidRPr="00D42CB7">
        <w:rPr>
          <w:i/>
          <w:iCs/>
        </w:rPr>
        <w:t>calling in the night.</w:t>
      </w:r>
    </w:p>
    <w:p w14:paraId="325D5135" w14:textId="77777777" w:rsidR="008B6969" w:rsidRPr="008B6969" w:rsidRDefault="004A5F07" w:rsidP="00D42CB7">
      <w:pPr>
        <w:pStyle w:val="largemain"/>
        <w:rPr>
          <w:b/>
          <w:i/>
          <w:iCs/>
          <w:sz w:val="16"/>
        </w:rPr>
      </w:pPr>
      <w:r w:rsidRPr="00D42CB7">
        <w:rPr>
          <w:i/>
          <w:iCs/>
        </w:rPr>
        <w:t>I will go, Lord, if you lead me.</w:t>
      </w:r>
    </w:p>
    <w:p w14:paraId="6647C899" w14:textId="77777777" w:rsidR="008B6969" w:rsidRPr="008B6969" w:rsidRDefault="004A5F07" w:rsidP="00D42CB7">
      <w:pPr>
        <w:pStyle w:val="largemain"/>
        <w:rPr>
          <w:b/>
          <w:i/>
          <w:iCs/>
          <w:sz w:val="16"/>
        </w:rPr>
      </w:pPr>
      <w:r w:rsidRPr="00D42CB7">
        <w:rPr>
          <w:i/>
          <w:iCs/>
        </w:rPr>
        <w:t>I will hold your people</w:t>
      </w:r>
      <w:r w:rsidR="00D42CB7" w:rsidRPr="00D42CB7">
        <w:rPr>
          <w:i/>
          <w:iCs/>
        </w:rPr>
        <w:t xml:space="preserve"> </w:t>
      </w:r>
      <w:r w:rsidRPr="00D42CB7">
        <w:rPr>
          <w:i/>
          <w:iCs/>
        </w:rPr>
        <w:t>in my heart.</w:t>
      </w:r>
    </w:p>
    <w:p w14:paraId="6AE774F7" w14:textId="77777777" w:rsidR="008B6969" w:rsidRPr="008B6969" w:rsidRDefault="008B6969" w:rsidP="00D42CB7">
      <w:pPr>
        <w:pStyle w:val="largemain"/>
        <w:rPr>
          <w:b/>
          <w:sz w:val="16"/>
        </w:rPr>
      </w:pPr>
    </w:p>
    <w:p w14:paraId="40BC6094" w14:textId="77777777" w:rsidR="008B6969" w:rsidRPr="008B6969" w:rsidRDefault="008B6969" w:rsidP="00D42CB7">
      <w:pPr>
        <w:pStyle w:val="largemain"/>
        <w:rPr>
          <w:b/>
          <w:sz w:val="16"/>
        </w:rPr>
      </w:pPr>
      <w:r w:rsidRPr="008B6969">
        <w:rPr>
          <w:b/>
        </w:rPr>
        <w:t>2</w:t>
      </w:r>
      <w:r w:rsidR="004A5F07" w:rsidRPr="004A5F07">
        <w:t xml:space="preserve"> I, the Lord of snow and rain,</w:t>
      </w:r>
    </w:p>
    <w:p w14:paraId="3318FB2D" w14:textId="77777777" w:rsidR="008B6969" w:rsidRPr="008B6969" w:rsidRDefault="004A5F07" w:rsidP="00D42CB7">
      <w:pPr>
        <w:pStyle w:val="largemain"/>
        <w:rPr>
          <w:b/>
          <w:sz w:val="16"/>
        </w:rPr>
      </w:pPr>
      <w:r w:rsidRPr="004A5F07">
        <w:t>I have borne my people's pain.</w:t>
      </w:r>
    </w:p>
    <w:p w14:paraId="2E103539" w14:textId="77777777" w:rsidR="008B6969" w:rsidRPr="008B6969" w:rsidRDefault="004A5F07" w:rsidP="00D42CB7">
      <w:pPr>
        <w:pStyle w:val="largemain"/>
        <w:rPr>
          <w:b/>
          <w:sz w:val="16"/>
        </w:rPr>
      </w:pPr>
      <w:r w:rsidRPr="004A5F07">
        <w:t>I have wept for love of them.</w:t>
      </w:r>
      <w:r w:rsidR="00D42CB7">
        <w:t xml:space="preserve"> </w:t>
      </w:r>
      <w:r w:rsidRPr="004A5F07">
        <w:t>They turn away.</w:t>
      </w:r>
    </w:p>
    <w:p w14:paraId="4B016463" w14:textId="77777777" w:rsidR="008B6969" w:rsidRPr="008B6969" w:rsidRDefault="004A5F07" w:rsidP="00D42CB7">
      <w:pPr>
        <w:pStyle w:val="largemain"/>
        <w:rPr>
          <w:b/>
          <w:sz w:val="16"/>
        </w:rPr>
      </w:pPr>
      <w:r w:rsidRPr="004A5F07">
        <w:t>I will break their hearts of stone,</w:t>
      </w:r>
    </w:p>
    <w:p w14:paraId="154B3C97" w14:textId="77777777" w:rsidR="008B6969" w:rsidRPr="008B6969" w:rsidRDefault="004A5F07" w:rsidP="00D42CB7">
      <w:pPr>
        <w:pStyle w:val="largemain"/>
        <w:rPr>
          <w:b/>
          <w:sz w:val="16"/>
        </w:rPr>
      </w:pPr>
      <w:r w:rsidRPr="004A5F07">
        <w:t>give them hearts for love alone.</w:t>
      </w:r>
    </w:p>
    <w:p w14:paraId="3FA22D93" w14:textId="77777777" w:rsidR="008B6969" w:rsidRPr="008B6969" w:rsidRDefault="004A5F07" w:rsidP="00D42CB7">
      <w:pPr>
        <w:pStyle w:val="largemain"/>
        <w:rPr>
          <w:b/>
          <w:sz w:val="16"/>
        </w:rPr>
      </w:pPr>
      <w:r w:rsidRPr="004A5F07">
        <w:t>I will speak my word to them.</w:t>
      </w:r>
      <w:r w:rsidR="00D42CB7">
        <w:t xml:space="preserve"> </w:t>
      </w:r>
      <w:r w:rsidRPr="004A5F07">
        <w:t>Whom shall I send?</w:t>
      </w:r>
    </w:p>
    <w:p w14:paraId="4BBB2ABC" w14:textId="77777777" w:rsidR="008B6969" w:rsidRPr="008B6969" w:rsidRDefault="008B6969" w:rsidP="00D42CB7">
      <w:pPr>
        <w:pStyle w:val="largemain"/>
        <w:rPr>
          <w:b/>
          <w:sz w:val="16"/>
        </w:rPr>
      </w:pPr>
    </w:p>
    <w:p w14:paraId="0899E67D" w14:textId="77777777" w:rsidR="008B6969" w:rsidRPr="008B6969" w:rsidRDefault="008B6969" w:rsidP="00D42CB7">
      <w:pPr>
        <w:pStyle w:val="largemain"/>
        <w:rPr>
          <w:b/>
          <w:sz w:val="16"/>
        </w:rPr>
      </w:pPr>
      <w:r w:rsidRPr="008B6969">
        <w:rPr>
          <w:b/>
        </w:rPr>
        <w:t>3</w:t>
      </w:r>
      <w:r w:rsidR="004A5F07" w:rsidRPr="004A5F07">
        <w:t xml:space="preserve"> I, the Lord of wind and flame,</w:t>
      </w:r>
    </w:p>
    <w:p w14:paraId="17D3D62F" w14:textId="77777777" w:rsidR="008B6969" w:rsidRPr="008B6969" w:rsidRDefault="004A5F07" w:rsidP="00D42CB7">
      <w:pPr>
        <w:pStyle w:val="largemain"/>
        <w:rPr>
          <w:b/>
          <w:sz w:val="16"/>
        </w:rPr>
      </w:pPr>
      <w:r w:rsidRPr="004A5F07">
        <w:t>I will tend the poor and lame.</w:t>
      </w:r>
    </w:p>
    <w:p w14:paraId="277EF49B" w14:textId="77777777" w:rsidR="008B6969" w:rsidRPr="008B6969" w:rsidRDefault="004A5F07" w:rsidP="00D42CB7">
      <w:pPr>
        <w:pStyle w:val="largemain"/>
        <w:rPr>
          <w:b/>
          <w:sz w:val="16"/>
        </w:rPr>
      </w:pPr>
      <w:r w:rsidRPr="004A5F07">
        <w:t>I will set a feast for them,</w:t>
      </w:r>
      <w:r w:rsidR="00D42CB7">
        <w:rPr>
          <w:b/>
        </w:rPr>
        <w:t xml:space="preserve"> </w:t>
      </w:r>
      <w:r w:rsidRPr="004A5F07">
        <w:t>my hand will save.</w:t>
      </w:r>
    </w:p>
    <w:p w14:paraId="1A2B44A9" w14:textId="77777777" w:rsidR="008B6969" w:rsidRPr="008B6969" w:rsidRDefault="004A5F07" w:rsidP="00D42CB7">
      <w:pPr>
        <w:pStyle w:val="largemain"/>
        <w:rPr>
          <w:b/>
          <w:sz w:val="16"/>
        </w:rPr>
      </w:pPr>
      <w:r w:rsidRPr="004A5F07">
        <w:t>Finest bread I will provide</w:t>
      </w:r>
      <w:r w:rsidR="00D42CB7">
        <w:rPr>
          <w:b/>
        </w:rPr>
        <w:t xml:space="preserve"> </w:t>
      </w:r>
      <w:r w:rsidRPr="004A5F07">
        <w:t>till their hearts be satisfied.</w:t>
      </w:r>
    </w:p>
    <w:p w14:paraId="599845F2" w14:textId="77777777" w:rsidR="008B6969" w:rsidRPr="008B6969" w:rsidRDefault="004A5F07" w:rsidP="00D42CB7">
      <w:pPr>
        <w:pStyle w:val="largemain"/>
        <w:rPr>
          <w:b/>
          <w:sz w:val="16"/>
        </w:rPr>
      </w:pPr>
      <w:r w:rsidRPr="004A5F07">
        <w:t>I will give my life to them.</w:t>
      </w:r>
      <w:r w:rsidR="00D42CB7">
        <w:rPr>
          <w:b/>
        </w:rPr>
        <w:t xml:space="preserve"> </w:t>
      </w:r>
      <w:r w:rsidRPr="004A5F07">
        <w:t>Whom shall I send?</w:t>
      </w:r>
    </w:p>
    <w:p w14:paraId="41C03486" w14:textId="77777777" w:rsidR="008B6969" w:rsidRPr="008B6969" w:rsidRDefault="008B6969" w:rsidP="004A5F07">
      <w:pPr>
        <w:pStyle w:val="smallmainbold"/>
        <w:rPr>
          <w:b w:val="0"/>
          <w:bCs/>
          <w:sz w:val="16"/>
        </w:rPr>
      </w:pPr>
    </w:p>
    <w:p w14:paraId="05ABC9D5" w14:textId="77777777" w:rsidR="008B6969" w:rsidRPr="008B6969" w:rsidRDefault="008B6969" w:rsidP="004A5F07">
      <w:pPr>
        <w:pStyle w:val="smallmainbold"/>
        <w:rPr>
          <w:b w:val="0"/>
          <w:bCs/>
          <w:sz w:val="16"/>
        </w:rPr>
      </w:pPr>
    </w:p>
    <w:p w14:paraId="567C0CFB" w14:textId="77777777" w:rsidR="008B6969" w:rsidRPr="008B6969" w:rsidRDefault="004A5F07" w:rsidP="00D42CB7">
      <w:pPr>
        <w:pStyle w:val="LargeHeading1"/>
        <w:rPr>
          <w:sz w:val="16"/>
        </w:rPr>
      </w:pPr>
      <w:r w:rsidRPr="00D42CB7">
        <w:t xml:space="preserve"> Declaring Faith</w:t>
      </w:r>
      <w:r w:rsidR="00D42CB7" w:rsidRPr="00D42CB7">
        <w:t xml:space="preserve"> - </w:t>
      </w:r>
      <w:r w:rsidRPr="00D42CB7">
        <w:t xml:space="preserve">affirming our belief </w:t>
      </w:r>
    </w:p>
    <w:p w14:paraId="700AE8AD" w14:textId="77777777" w:rsidR="008B6969" w:rsidRPr="008B6969" w:rsidRDefault="008B6969" w:rsidP="00D42CB7">
      <w:pPr>
        <w:pStyle w:val="largemain"/>
        <w:rPr>
          <w:sz w:val="16"/>
        </w:rPr>
      </w:pPr>
    </w:p>
    <w:p w14:paraId="5917350F" w14:textId="77777777" w:rsidR="008B6969" w:rsidRPr="008B6969" w:rsidRDefault="008B6969" w:rsidP="00D42CB7">
      <w:pPr>
        <w:pStyle w:val="largemain"/>
        <w:rPr>
          <w:sz w:val="16"/>
        </w:rPr>
      </w:pPr>
      <w:r w:rsidRPr="008B6969">
        <w:rPr>
          <w:b/>
        </w:rPr>
        <w:t>We believe in God the Father,</w:t>
      </w:r>
    </w:p>
    <w:p w14:paraId="51AE6BFF" w14:textId="77777777" w:rsidR="008B6969" w:rsidRPr="008B6969" w:rsidRDefault="008B6969" w:rsidP="00D42CB7">
      <w:pPr>
        <w:pStyle w:val="largemain"/>
        <w:rPr>
          <w:sz w:val="16"/>
        </w:rPr>
      </w:pPr>
      <w:r w:rsidRPr="008B6969">
        <w:rPr>
          <w:b/>
        </w:rPr>
        <w:t>from whom every family</w:t>
      </w:r>
    </w:p>
    <w:p w14:paraId="4ECE980A" w14:textId="77777777" w:rsidR="008B6969" w:rsidRPr="008B6969" w:rsidRDefault="008B6969" w:rsidP="00D42CB7">
      <w:pPr>
        <w:pStyle w:val="largemain"/>
        <w:rPr>
          <w:sz w:val="16"/>
        </w:rPr>
      </w:pPr>
      <w:r w:rsidRPr="008B6969">
        <w:rPr>
          <w:b/>
        </w:rPr>
        <w:t>in heaven and on earth is named.</w:t>
      </w:r>
    </w:p>
    <w:p w14:paraId="6256F9D4" w14:textId="77777777" w:rsidR="008B6969" w:rsidRPr="008B6969" w:rsidRDefault="008B6969" w:rsidP="00D42CB7">
      <w:pPr>
        <w:pStyle w:val="largemain"/>
        <w:rPr>
          <w:sz w:val="16"/>
        </w:rPr>
      </w:pPr>
      <w:r w:rsidRPr="008B6969">
        <w:rPr>
          <w:b/>
        </w:rPr>
        <w:t>We believe in God the Son,</w:t>
      </w:r>
    </w:p>
    <w:p w14:paraId="515697CB" w14:textId="77777777" w:rsidR="008B6969" w:rsidRPr="008B6969" w:rsidRDefault="008B6969" w:rsidP="00D42CB7">
      <w:pPr>
        <w:pStyle w:val="largemain"/>
        <w:rPr>
          <w:sz w:val="16"/>
        </w:rPr>
      </w:pPr>
      <w:r w:rsidRPr="008B6969">
        <w:rPr>
          <w:b/>
        </w:rPr>
        <w:t>who lives in our hearts through faith,</w:t>
      </w:r>
    </w:p>
    <w:p w14:paraId="5A1AE5F5" w14:textId="77777777" w:rsidR="008B6969" w:rsidRPr="008B6969" w:rsidRDefault="008B6969" w:rsidP="00D42CB7">
      <w:pPr>
        <w:pStyle w:val="largemain"/>
        <w:rPr>
          <w:sz w:val="16"/>
        </w:rPr>
      </w:pPr>
      <w:r w:rsidRPr="008B6969">
        <w:rPr>
          <w:b/>
        </w:rPr>
        <w:t>and fills us with his love.</w:t>
      </w:r>
    </w:p>
    <w:p w14:paraId="4BC62F44" w14:textId="77777777" w:rsidR="008B6969" w:rsidRPr="008B6969" w:rsidRDefault="008B6969" w:rsidP="00D42CB7">
      <w:pPr>
        <w:pStyle w:val="largemain"/>
        <w:rPr>
          <w:sz w:val="16"/>
        </w:rPr>
      </w:pPr>
      <w:r w:rsidRPr="008B6969">
        <w:rPr>
          <w:b/>
        </w:rPr>
        <w:t>We believe in God the Holy Spirit,</w:t>
      </w:r>
    </w:p>
    <w:p w14:paraId="3E3BCFD1" w14:textId="77777777" w:rsidR="008B6969" w:rsidRPr="008B6969" w:rsidRDefault="008B6969" w:rsidP="00D42CB7">
      <w:pPr>
        <w:pStyle w:val="largemain"/>
        <w:rPr>
          <w:sz w:val="16"/>
        </w:rPr>
      </w:pPr>
      <w:r w:rsidRPr="008B6969">
        <w:rPr>
          <w:b/>
        </w:rPr>
        <w:t>who strengthens us with power from on high.</w:t>
      </w:r>
    </w:p>
    <w:p w14:paraId="7BA5D64C" w14:textId="77777777" w:rsidR="008B6969" w:rsidRPr="008B6969" w:rsidRDefault="008B6969" w:rsidP="00D42CB7">
      <w:pPr>
        <w:pStyle w:val="largemain"/>
        <w:rPr>
          <w:sz w:val="16"/>
        </w:rPr>
      </w:pPr>
      <w:r w:rsidRPr="008B6969">
        <w:rPr>
          <w:b/>
        </w:rPr>
        <w:t>We believe in one God;</w:t>
      </w:r>
    </w:p>
    <w:p w14:paraId="40741428" w14:textId="77777777" w:rsidR="008B6969" w:rsidRPr="008B6969" w:rsidRDefault="008B6969" w:rsidP="00D42CB7">
      <w:pPr>
        <w:pStyle w:val="largemain"/>
        <w:rPr>
          <w:sz w:val="16"/>
        </w:rPr>
      </w:pPr>
      <w:r w:rsidRPr="008B6969">
        <w:rPr>
          <w:b/>
        </w:rPr>
        <w:t>Father, Son and Holy Spirit. Amen.</w:t>
      </w:r>
    </w:p>
    <w:p w14:paraId="40361A0C" w14:textId="77777777" w:rsidR="008B6969" w:rsidRPr="008B6969" w:rsidRDefault="008B6969" w:rsidP="004A5F07">
      <w:pPr>
        <w:pStyle w:val="smallmainbold"/>
        <w:rPr>
          <w:b w:val="0"/>
          <w:bCs/>
          <w:sz w:val="16"/>
        </w:rPr>
      </w:pPr>
    </w:p>
    <w:p w14:paraId="76921E31" w14:textId="77777777" w:rsidR="008B6969" w:rsidRPr="008B6969" w:rsidRDefault="008B6969" w:rsidP="004A5F07">
      <w:pPr>
        <w:pStyle w:val="smallmainbold"/>
        <w:rPr>
          <w:b w:val="0"/>
          <w:bCs/>
          <w:sz w:val="16"/>
        </w:rPr>
      </w:pPr>
    </w:p>
    <w:p w14:paraId="4D754B2B" w14:textId="77777777" w:rsidR="008B6969" w:rsidRPr="008B6969" w:rsidRDefault="004A5F07" w:rsidP="00D42CB7">
      <w:pPr>
        <w:pStyle w:val="LargeHeading1"/>
        <w:rPr>
          <w:sz w:val="16"/>
        </w:rPr>
      </w:pPr>
      <w:r w:rsidRPr="004A5F07">
        <w:t xml:space="preserve"> Happy Birthday </w:t>
      </w:r>
    </w:p>
    <w:p w14:paraId="2F79E2DB" w14:textId="77777777" w:rsidR="008B6969" w:rsidRPr="008B6969" w:rsidRDefault="004A5F07" w:rsidP="00D42CB7">
      <w:pPr>
        <w:pStyle w:val="LargeHeading1"/>
        <w:rPr>
          <w:sz w:val="16"/>
        </w:rPr>
      </w:pPr>
      <w:r w:rsidRPr="004A5F07">
        <w:t xml:space="preserve"> f</w:t>
      </w:r>
      <w:r w:rsidR="00D42CB7" w:rsidRPr="004A5F07">
        <w:rPr>
          <w:caps w:val="0"/>
        </w:rPr>
        <w:t xml:space="preserve">or all whose birthday is in </w:t>
      </w:r>
      <w:r w:rsidR="00D42CB7">
        <w:rPr>
          <w:caps w:val="0"/>
        </w:rPr>
        <w:t>S</w:t>
      </w:r>
      <w:r w:rsidR="00D42CB7" w:rsidRPr="004A5F07">
        <w:rPr>
          <w:caps w:val="0"/>
        </w:rPr>
        <w:t xml:space="preserve">eptember </w:t>
      </w:r>
    </w:p>
    <w:p w14:paraId="7200B8BB" w14:textId="77777777" w:rsidR="008B6969" w:rsidRPr="008B6969" w:rsidRDefault="008B6969" w:rsidP="004A5F07">
      <w:pPr>
        <w:pStyle w:val="smallmainbold"/>
        <w:rPr>
          <w:b w:val="0"/>
          <w:bCs/>
          <w:sz w:val="16"/>
        </w:rPr>
      </w:pPr>
    </w:p>
    <w:p w14:paraId="20BBE196" w14:textId="77777777" w:rsidR="008B6969" w:rsidRPr="008B6969" w:rsidRDefault="008B6969" w:rsidP="00D42CB7">
      <w:pPr>
        <w:pStyle w:val="largemain"/>
        <w:rPr>
          <w:sz w:val="16"/>
        </w:rPr>
      </w:pPr>
    </w:p>
    <w:p w14:paraId="781CB431" w14:textId="77777777" w:rsidR="008B6969" w:rsidRPr="008B6969" w:rsidRDefault="004A5F07" w:rsidP="00D42CB7">
      <w:pPr>
        <w:pStyle w:val="largemain"/>
        <w:rPr>
          <w:sz w:val="16"/>
        </w:rPr>
      </w:pPr>
      <w:r w:rsidRPr="00D42CB7">
        <w:t xml:space="preserve">Happy Birthday to you!  To Jesus be true. </w:t>
      </w:r>
    </w:p>
    <w:p w14:paraId="4227C186" w14:textId="77777777" w:rsidR="008B6969" w:rsidRPr="008B6969" w:rsidRDefault="004A5F07" w:rsidP="00D42CB7">
      <w:pPr>
        <w:pStyle w:val="largemain"/>
        <w:rPr>
          <w:sz w:val="16"/>
        </w:rPr>
      </w:pPr>
      <w:r w:rsidRPr="00D42CB7">
        <w:t xml:space="preserve">May God bless you and keep you, </w:t>
      </w:r>
    </w:p>
    <w:p w14:paraId="233E6BF4" w14:textId="77777777" w:rsidR="008B6969" w:rsidRPr="008B6969" w:rsidRDefault="004A5F07" w:rsidP="00D42CB7">
      <w:pPr>
        <w:pStyle w:val="largemain"/>
        <w:rPr>
          <w:sz w:val="16"/>
        </w:rPr>
      </w:pPr>
      <w:r w:rsidRPr="00D42CB7">
        <w:t xml:space="preserve">the whole year through. </w:t>
      </w:r>
    </w:p>
    <w:p w14:paraId="2CC03D45" w14:textId="77777777" w:rsidR="008B6969" w:rsidRPr="008B6969" w:rsidRDefault="008B6969" w:rsidP="00D42CB7">
      <w:pPr>
        <w:pStyle w:val="LargeHeading1"/>
        <w:rPr>
          <w:sz w:val="16"/>
        </w:rPr>
      </w:pPr>
    </w:p>
    <w:p w14:paraId="71FDA144" w14:textId="4BA00A70" w:rsidR="008B6969" w:rsidRPr="008B6969" w:rsidRDefault="004A5F07" w:rsidP="00D42CB7">
      <w:pPr>
        <w:pStyle w:val="LargeHeading1"/>
        <w:rPr>
          <w:sz w:val="16"/>
        </w:rPr>
      </w:pPr>
      <w:r w:rsidRPr="00D42CB7">
        <w:t xml:space="preserve"> VIDEO HYMN </w:t>
      </w:r>
      <w:r w:rsidR="00415495">
        <w:t>–</w:t>
      </w:r>
      <w:r w:rsidR="00D42CB7" w:rsidRPr="00D42CB7">
        <w:t xml:space="preserve"> </w:t>
      </w:r>
      <w:r w:rsidRPr="00D42CB7">
        <w:t>J</w:t>
      </w:r>
      <w:r w:rsidR="00D42CB7" w:rsidRPr="00D42CB7">
        <w:rPr>
          <w:caps w:val="0"/>
        </w:rPr>
        <w:t>esus</w:t>
      </w:r>
      <w:r w:rsidR="00415495">
        <w:rPr>
          <w:caps w:val="0"/>
        </w:rPr>
        <w:t>’</w:t>
      </w:r>
      <w:r w:rsidR="00D42CB7" w:rsidRPr="00D42CB7">
        <w:rPr>
          <w:caps w:val="0"/>
        </w:rPr>
        <w:t xml:space="preserve"> love is very wonderful </w:t>
      </w:r>
    </w:p>
    <w:p w14:paraId="2A20B1F4" w14:textId="77777777" w:rsidR="008B6969" w:rsidRPr="008B6969" w:rsidRDefault="008B6969" w:rsidP="004A5F07">
      <w:pPr>
        <w:pStyle w:val="smallmainbold"/>
        <w:rPr>
          <w:b w:val="0"/>
          <w:bCs/>
          <w:sz w:val="16"/>
        </w:rPr>
      </w:pPr>
    </w:p>
    <w:p w14:paraId="14D69600" w14:textId="77777777" w:rsidR="008B6969" w:rsidRPr="008B6969" w:rsidRDefault="004A5F07" w:rsidP="00D42CB7">
      <w:pPr>
        <w:pStyle w:val="LargeHeading1"/>
        <w:rPr>
          <w:sz w:val="16"/>
        </w:rPr>
      </w:pPr>
      <w:r w:rsidRPr="004A5F07">
        <w:t xml:space="preserve"> Praying Together </w:t>
      </w:r>
      <w:r w:rsidR="00D42CB7">
        <w:t xml:space="preserve">- </w:t>
      </w:r>
      <w:r w:rsidRPr="004A5F07">
        <w:t>I</w:t>
      </w:r>
      <w:r w:rsidR="00D42CB7" w:rsidRPr="004A5F07">
        <w:rPr>
          <w:caps w:val="0"/>
        </w:rPr>
        <w:t>ntercessions</w:t>
      </w:r>
    </w:p>
    <w:p w14:paraId="074535FA" w14:textId="77777777" w:rsidR="008B6969" w:rsidRPr="008B6969" w:rsidRDefault="008B6969" w:rsidP="004A5F07">
      <w:pPr>
        <w:pStyle w:val="smallmainbold"/>
        <w:rPr>
          <w:b w:val="0"/>
          <w:bCs/>
          <w:sz w:val="16"/>
        </w:rPr>
      </w:pPr>
    </w:p>
    <w:p w14:paraId="4536491A" w14:textId="77777777" w:rsidR="008B6969" w:rsidRPr="008B6969" w:rsidRDefault="004A5F07" w:rsidP="00D42CB7">
      <w:pPr>
        <w:pStyle w:val="LargeHeading1"/>
        <w:rPr>
          <w:sz w:val="16"/>
        </w:rPr>
      </w:pPr>
      <w:r w:rsidRPr="004A5F07">
        <w:t xml:space="preserve"> Sunday Collect </w:t>
      </w:r>
    </w:p>
    <w:p w14:paraId="4E9F4F26" w14:textId="77777777" w:rsidR="008B6969" w:rsidRPr="008B6969" w:rsidRDefault="008B6969" w:rsidP="004A5F07">
      <w:pPr>
        <w:pStyle w:val="smallmainbold"/>
        <w:rPr>
          <w:b w:val="0"/>
          <w:bCs/>
          <w:sz w:val="16"/>
        </w:rPr>
      </w:pPr>
    </w:p>
    <w:p w14:paraId="7BA40955" w14:textId="77777777" w:rsidR="008B6969" w:rsidRPr="008B6969" w:rsidRDefault="004A5F07" w:rsidP="00D42CB7">
      <w:pPr>
        <w:pStyle w:val="LargeHeading1"/>
        <w:rPr>
          <w:sz w:val="16"/>
        </w:rPr>
      </w:pPr>
      <w:r w:rsidRPr="004A5F07">
        <w:t xml:space="preserve"> The Lord's Prayer </w:t>
      </w:r>
    </w:p>
    <w:p w14:paraId="2B8E69E0" w14:textId="77777777" w:rsidR="008B6969" w:rsidRPr="008B6969" w:rsidRDefault="008B6969" w:rsidP="00D42CB7">
      <w:pPr>
        <w:pStyle w:val="largemain"/>
        <w:rPr>
          <w:sz w:val="16"/>
        </w:rPr>
      </w:pPr>
      <w:r w:rsidRPr="008B6969">
        <w:rPr>
          <w:b/>
        </w:rPr>
        <w:t>Our Father in heaven, hallowed be your name,</w:t>
      </w:r>
    </w:p>
    <w:p w14:paraId="0BD043AA" w14:textId="77777777" w:rsidR="008B6969" w:rsidRPr="008B6969" w:rsidRDefault="008B6969" w:rsidP="00D42CB7">
      <w:pPr>
        <w:pStyle w:val="largemain"/>
        <w:rPr>
          <w:sz w:val="16"/>
        </w:rPr>
      </w:pPr>
      <w:r w:rsidRPr="008B6969">
        <w:rPr>
          <w:b/>
        </w:rPr>
        <w:t>your kingdom come, your will be done,</w:t>
      </w:r>
    </w:p>
    <w:p w14:paraId="29724E64" w14:textId="77777777" w:rsidR="008B6969" w:rsidRPr="008B6969" w:rsidRDefault="008B6969" w:rsidP="00D42CB7">
      <w:pPr>
        <w:pStyle w:val="largemain"/>
        <w:rPr>
          <w:sz w:val="16"/>
        </w:rPr>
      </w:pPr>
      <w:r w:rsidRPr="008B6969">
        <w:rPr>
          <w:b/>
        </w:rPr>
        <w:t>on earth as in heaven.</w:t>
      </w:r>
    </w:p>
    <w:p w14:paraId="49970A4D" w14:textId="586DE70D" w:rsidR="008B6969" w:rsidRPr="008B6969" w:rsidRDefault="008B6969" w:rsidP="00D42CB7">
      <w:pPr>
        <w:pStyle w:val="largemain"/>
        <w:rPr>
          <w:sz w:val="16"/>
        </w:rPr>
      </w:pPr>
      <w:r w:rsidRPr="008B6969">
        <w:rPr>
          <w:b/>
        </w:rPr>
        <w:t>Give us today our daily bread.</w:t>
      </w:r>
      <w:r w:rsidR="00415495">
        <w:rPr>
          <w:sz w:val="16"/>
        </w:rPr>
        <w:t xml:space="preserve"> </w:t>
      </w:r>
      <w:r w:rsidRPr="008B6969">
        <w:rPr>
          <w:b/>
        </w:rPr>
        <w:t>Forgive us our sins</w:t>
      </w:r>
    </w:p>
    <w:p w14:paraId="5284A4CB" w14:textId="77777777" w:rsidR="008B6969" w:rsidRPr="008B6969" w:rsidRDefault="008B6969" w:rsidP="00D42CB7">
      <w:pPr>
        <w:pStyle w:val="largemain"/>
        <w:rPr>
          <w:sz w:val="16"/>
        </w:rPr>
      </w:pPr>
      <w:r w:rsidRPr="008B6969">
        <w:rPr>
          <w:b/>
        </w:rPr>
        <w:t>as we forgive those who sin against us.</w:t>
      </w:r>
    </w:p>
    <w:p w14:paraId="7A29B776" w14:textId="77777777" w:rsidR="008B6969" w:rsidRPr="008B6969" w:rsidRDefault="008B6969" w:rsidP="00D42CB7">
      <w:pPr>
        <w:pStyle w:val="largemain"/>
        <w:rPr>
          <w:sz w:val="16"/>
        </w:rPr>
      </w:pPr>
      <w:r w:rsidRPr="008B6969">
        <w:rPr>
          <w:b/>
        </w:rPr>
        <w:t>Lead us not into temptation but deliver us from evil.</w:t>
      </w:r>
    </w:p>
    <w:p w14:paraId="42A62ABD" w14:textId="77777777" w:rsidR="008B6969" w:rsidRPr="008B6969" w:rsidRDefault="008B6969" w:rsidP="00D42CB7">
      <w:pPr>
        <w:pStyle w:val="largemain"/>
        <w:rPr>
          <w:sz w:val="16"/>
        </w:rPr>
      </w:pPr>
      <w:r w:rsidRPr="008B6969">
        <w:rPr>
          <w:b/>
        </w:rPr>
        <w:t>For the kingdom, the power, and the glory are yours</w:t>
      </w:r>
    </w:p>
    <w:p w14:paraId="6BA326DA" w14:textId="77777777" w:rsidR="008B6969" w:rsidRPr="008B6969" w:rsidRDefault="008B6969" w:rsidP="00D42CB7">
      <w:pPr>
        <w:pStyle w:val="largemain"/>
        <w:rPr>
          <w:sz w:val="16"/>
        </w:rPr>
      </w:pPr>
      <w:r w:rsidRPr="008B6969">
        <w:rPr>
          <w:b/>
        </w:rPr>
        <w:t>now and for ever. Amen.</w:t>
      </w:r>
    </w:p>
    <w:p w14:paraId="6D16738D" w14:textId="77777777" w:rsidR="008B6969" w:rsidRPr="008B6969" w:rsidRDefault="008B6969" w:rsidP="004A5F07">
      <w:pPr>
        <w:pStyle w:val="smallmainbold"/>
        <w:rPr>
          <w:b w:val="0"/>
          <w:bCs/>
          <w:sz w:val="16"/>
        </w:rPr>
      </w:pPr>
    </w:p>
    <w:p w14:paraId="115BD9E4" w14:textId="77777777" w:rsidR="008B6969" w:rsidRPr="008B6969" w:rsidRDefault="008B6969" w:rsidP="004A5F07">
      <w:pPr>
        <w:pStyle w:val="smallmainbold"/>
        <w:rPr>
          <w:b w:val="0"/>
          <w:bCs/>
          <w:sz w:val="16"/>
        </w:rPr>
      </w:pPr>
    </w:p>
    <w:p w14:paraId="0AC7FF99" w14:textId="77777777" w:rsidR="008B6969" w:rsidRPr="008B6969" w:rsidRDefault="004A5F07" w:rsidP="00D42CB7">
      <w:pPr>
        <w:pStyle w:val="LargeHeading1"/>
        <w:rPr>
          <w:sz w:val="16"/>
        </w:rPr>
      </w:pPr>
      <w:r w:rsidRPr="00D42CB7">
        <w:t xml:space="preserve"> VIDEO HYMN </w:t>
      </w:r>
    </w:p>
    <w:p w14:paraId="20A0E014" w14:textId="77777777" w:rsidR="008B6969" w:rsidRPr="008B6969" w:rsidRDefault="004A5F07" w:rsidP="00D42CB7">
      <w:pPr>
        <w:pStyle w:val="LargeHeading1"/>
        <w:rPr>
          <w:sz w:val="16"/>
        </w:rPr>
      </w:pPr>
      <w:r w:rsidRPr="00D42CB7">
        <w:t xml:space="preserve"> I</w:t>
      </w:r>
      <w:r w:rsidR="00D42CB7" w:rsidRPr="00D42CB7">
        <w:rPr>
          <w:caps w:val="0"/>
        </w:rPr>
        <w:t>’m going to jump up and down (be happy)</w:t>
      </w:r>
    </w:p>
    <w:p w14:paraId="56C13163" w14:textId="77777777" w:rsidR="008B6969" w:rsidRPr="008B6969" w:rsidRDefault="008B6969" w:rsidP="004A5F07">
      <w:pPr>
        <w:pStyle w:val="smallmainbold"/>
        <w:rPr>
          <w:b w:val="0"/>
          <w:bCs/>
          <w:sz w:val="16"/>
        </w:rPr>
      </w:pPr>
    </w:p>
    <w:p w14:paraId="5E83B755" w14:textId="77777777" w:rsidR="008B6969" w:rsidRPr="008B6969" w:rsidRDefault="004A5F07" w:rsidP="00D42CB7">
      <w:pPr>
        <w:pStyle w:val="LargeHeading1"/>
        <w:rPr>
          <w:sz w:val="16"/>
        </w:rPr>
      </w:pPr>
      <w:r w:rsidRPr="00D42CB7">
        <w:t xml:space="preserve"> Notices </w:t>
      </w:r>
    </w:p>
    <w:p w14:paraId="7E1D2C3D" w14:textId="77777777" w:rsidR="008B6969" w:rsidRPr="008B6969" w:rsidRDefault="008B6969" w:rsidP="004A5F07">
      <w:pPr>
        <w:pStyle w:val="smallmainbold"/>
        <w:rPr>
          <w:b w:val="0"/>
          <w:bCs/>
          <w:sz w:val="16"/>
        </w:rPr>
      </w:pPr>
    </w:p>
    <w:p w14:paraId="1E62BBA4" w14:textId="77777777" w:rsidR="008B6969" w:rsidRPr="008B6969" w:rsidRDefault="004A5F07" w:rsidP="00D42CB7">
      <w:pPr>
        <w:pStyle w:val="LargeHeading1"/>
        <w:rPr>
          <w:sz w:val="16"/>
        </w:rPr>
      </w:pPr>
      <w:r w:rsidRPr="00D42CB7">
        <w:t xml:space="preserve">  Give me Oil in my lamp </w:t>
      </w:r>
      <w:r w:rsidR="00D42CB7" w:rsidRPr="00D42CB7">
        <w:t xml:space="preserve">- </w:t>
      </w:r>
      <w:r w:rsidRPr="00D42CB7">
        <w:t>Hymn 570</w:t>
      </w:r>
    </w:p>
    <w:p w14:paraId="4CC53BF9" w14:textId="77777777" w:rsidR="008B6969" w:rsidRPr="008B6969" w:rsidRDefault="008B6969" w:rsidP="004A5F07">
      <w:pPr>
        <w:pStyle w:val="smallmainbold"/>
        <w:rPr>
          <w:b w:val="0"/>
          <w:bCs/>
          <w:sz w:val="16"/>
        </w:rPr>
      </w:pPr>
    </w:p>
    <w:p w14:paraId="57C1013A" w14:textId="77777777" w:rsidR="008B6969" w:rsidRPr="008B6969" w:rsidRDefault="00D42CB7" w:rsidP="00D42CB7">
      <w:pPr>
        <w:pStyle w:val="largemain"/>
        <w:rPr>
          <w:b/>
          <w:sz w:val="16"/>
        </w:rPr>
      </w:pPr>
      <w:r>
        <w:t xml:space="preserve">1 </w:t>
      </w:r>
      <w:r w:rsidR="004A5F07" w:rsidRPr="004A5F07">
        <w:t>Give me oil in my lamp, keep me burning,</w:t>
      </w:r>
    </w:p>
    <w:p w14:paraId="4A778847" w14:textId="77777777" w:rsidR="008B6969" w:rsidRPr="008B6969" w:rsidRDefault="004A5F07" w:rsidP="00D42CB7">
      <w:pPr>
        <w:pStyle w:val="largemain"/>
        <w:rPr>
          <w:b/>
          <w:sz w:val="16"/>
        </w:rPr>
      </w:pPr>
      <w:r w:rsidRPr="004A5F07">
        <w:t>give me oil in my lamp I pray;</w:t>
      </w:r>
    </w:p>
    <w:p w14:paraId="1FADFBD1" w14:textId="77777777" w:rsidR="008B6969" w:rsidRPr="008B6969" w:rsidRDefault="004A5F07" w:rsidP="00D42CB7">
      <w:pPr>
        <w:pStyle w:val="largemain"/>
        <w:rPr>
          <w:b/>
          <w:sz w:val="16"/>
        </w:rPr>
      </w:pPr>
      <w:r w:rsidRPr="004A5F07">
        <w:t>give me oil in my lamp, keep me burning,</w:t>
      </w:r>
    </w:p>
    <w:p w14:paraId="1D367D43" w14:textId="77777777" w:rsidR="008B6969" w:rsidRPr="008B6969" w:rsidRDefault="004A5F07" w:rsidP="00D42CB7">
      <w:pPr>
        <w:pStyle w:val="largemain"/>
        <w:rPr>
          <w:b/>
          <w:sz w:val="16"/>
        </w:rPr>
      </w:pPr>
      <w:r w:rsidRPr="004A5F07">
        <w:lastRenderedPageBreak/>
        <w:t>keep me burning till the break of day.</w:t>
      </w:r>
    </w:p>
    <w:p w14:paraId="4E702312" w14:textId="77777777" w:rsidR="008B6969" w:rsidRPr="008B6969" w:rsidRDefault="008B6969" w:rsidP="00D42CB7">
      <w:pPr>
        <w:pStyle w:val="largemain"/>
        <w:rPr>
          <w:b/>
          <w:sz w:val="16"/>
        </w:rPr>
      </w:pPr>
    </w:p>
    <w:p w14:paraId="39B9A570" w14:textId="77777777" w:rsidR="008B6969" w:rsidRPr="008B6969" w:rsidRDefault="008B6969" w:rsidP="00D42CB7">
      <w:pPr>
        <w:pStyle w:val="largemain"/>
        <w:rPr>
          <w:b/>
          <w:sz w:val="16"/>
        </w:rPr>
      </w:pPr>
      <w:r w:rsidRPr="008B6969">
        <w:rPr>
          <w:i/>
        </w:rPr>
        <w:t>Sing hosannah, sing hosannah,</w:t>
      </w:r>
    </w:p>
    <w:p w14:paraId="58B805E0" w14:textId="77777777" w:rsidR="008B6969" w:rsidRPr="008B6969" w:rsidRDefault="008B6969" w:rsidP="00D42CB7">
      <w:pPr>
        <w:pStyle w:val="largemain"/>
        <w:rPr>
          <w:b/>
          <w:sz w:val="16"/>
        </w:rPr>
      </w:pPr>
      <w:r w:rsidRPr="008B6969">
        <w:rPr>
          <w:i/>
        </w:rPr>
        <w:t>sing hosannah to the King of Kings!</w:t>
      </w:r>
    </w:p>
    <w:p w14:paraId="20D81AEF" w14:textId="77777777" w:rsidR="008B6969" w:rsidRPr="008B6969" w:rsidRDefault="008B6969" w:rsidP="00D42CB7">
      <w:pPr>
        <w:pStyle w:val="largemain"/>
        <w:rPr>
          <w:b/>
          <w:sz w:val="16"/>
        </w:rPr>
      </w:pPr>
      <w:r w:rsidRPr="008B6969">
        <w:rPr>
          <w:i/>
        </w:rPr>
        <w:t>Sing hosannah, sing Hosannah</w:t>
      </w:r>
    </w:p>
    <w:p w14:paraId="6ED7A3F9" w14:textId="77777777" w:rsidR="008B6969" w:rsidRPr="008B6969" w:rsidRDefault="008B6969" w:rsidP="00D42CB7">
      <w:pPr>
        <w:pStyle w:val="largemain"/>
        <w:rPr>
          <w:b/>
          <w:sz w:val="16"/>
        </w:rPr>
      </w:pPr>
      <w:r w:rsidRPr="008B6969">
        <w:rPr>
          <w:i/>
        </w:rPr>
        <w:t>sing hosannah to the King!</w:t>
      </w:r>
    </w:p>
    <w:p w14:paraId="61BA70F4" w14:textId="77777777" w:rsidR="008B6969" w:rsidRPr="008B6969" w:rsidRDefault="008B6969" w:rsidP="00D42CB7">
      <w:pPr>
        <w:pStyle w:val="largemain"/>
        <w:rPr>
          <w:b/>
          <w:sz w:val="16"/>
        </w:rPr>
      </w:pPr>
    </w:p>
    <w:p w14:paraId="463080B2" w14:textId="77777777" w:rsidR="008B6969" w:rsidRPr="008B6969" w:rsidRDefault="00D42CB7" w:rsidP="00D42CB7">
      <w:pPr>
        <w:pStyle w:val="largemain"/>
        <w:rPr>
          <w:b/>
          <w:sz w:val="16"/>
        </w:rPr>
      </w:pPr>
      <w:r>
        <w:t xml:space="preserve">2 </w:t>
      </w:r>
      <w:r w:rsidR="004A5F07" w:rsidRPr="004A5F07">
        <w:t>Give me joy in my heart, keep me praising,</w:t>
      </w:r>
    </w:p>
    <w:p w14:paraId="3F7325DD" w14:textId="77777777" w:rsidR="008B6969" w:rsidRPr="008B6969" w:rsidRDefault="004A5F07" w:rsidP="00D42CB7">
      <w:pPr>
        <w:pStyle w:val="largemain"/>
        <w:rPr>
          <w:b/>
          <w:sz w:val="16"/>
        </w:rPr>
      </w:pPr>
      <w:r w:rsidRPr="004A5F07">
        <w:t>give me joy in my heart, I pray;</w:t>
      </w:r>
    </w:p>
    <w:p w14:paraId="3E8128F3" w14:textId="77777777" w:rsidR="008B6969" w:rsidRPr="008B6969" w:rsidRDefault="004A5F07" w:rsidP="00D42CB7">
      <w:pPr>
        <w:pStyle w:val="largemain"/>
        <w:rPr>
          <w:b/>
          <w:sz w:val="16"/>
        </w:rPr>
      </w:pPr>
      <w:r w:rsidRPr="004A5F07">
        <w:t>give me joy in my heart, keep me praising,</w:t>
      </w:r>
    </w:p>
    <w:p w14:paraId="119DB0F8" w14:textId="77777777" w:rsidR="008B6969" w:rsidRPr="008B6969" w:rsidRDefault="004A5F07" w:rsidP="00D42CB7">
      <w:pPr>
        <w:pStyle w:val="largemain"/>
        <w:rPr>
          <w:b/>
          <w:sz w:val="16"/>
        </w:rPr>
      </w:pPr>
      <w:r w:rsidRPr="004A5F07">
        <w:t>keep me praising till the break of day.</w:t>
      </w:r>
    </w:p>
    <w:p w14:paraId="699AE625" w14:textId="77777777" w:rsidR="008B6969" w:rsidRPr="008B6969" w:rsidRDefault="008B6969" w:rsidP="00D42CB7">
      <w:pPr>
        <w:pStyle w:val="largemain"/>
        <w:rPr>
          <w:b/>
          <w:sz w:val="16"/>
        </w:rPr>
      </w:pPr>
    </w:p>
    <w:p w14:paraId="0E4A6AA6" w14:textId="77777777" w:rsidR="008B6969" w:rsidRPr="008B6969" w:rsidRDefault="00D42CB7" w:rsidP="00D42CB7">
      <w:pPr>
        <w:pStyle w:val="largemain"/>
        <w:rPr>
          <w:b/>
          <w:sz w:val="16"/>
        </w:rPr>
      </w:pPr>
      <w:r>
        <w:t xml:space="preserve">3 </w:t>
      </w:r>
      <w:r w:rsidR="004A5F07" w:rsidRPr="004A5F07">
        <w:t>Give me peace in my heart, keep me loving,</w:t>
      </w:r>
    </w:p>
    <w:p w14:paraId="49C2B1CB" w14:textId="77777777" w:rsidR="008B6969" w:rsidRPr="008B6969" w:rsidRDefault="004A5F07" w:rsidP="00D42CB7">
      <w:pPr>
        <w:pStyle w:val="largemain"/>
        <w:rPr>
          <w:b/>
          <w:sz w:val="16"/>
        </w:rPr>
      </w:pPr>
      <w:r w:rsidRPr="004A5F07">
        <w:t>give me peace in my heart, I pray;</w:t>
      </w:r>
    </w:p>
    <w:p w14:paraId="1DB43E5F" w14:textId="77777777" w:rsidR="008B6969" w:rsidRPr="008B6969" w:rsidRDefault="004A5F07" w:rsidP="00D42CB7">
      <w:pPr>
        <w:pStyle w:val="largemain"/>
        <w:rPr>
          <w:b/>
          <w:sz w:val="16"/>
        </w:rPr>
      </w:pPr>
      <w:r w:rsidRPr="004A5F07">
        <w:t>give me peace in my heart, keep me loving,</w:t>
      </w:r>
    </w:p>
    <w:p w14:paraId="1B07EDD7" w14:textId="77777777" w:rsidR="008B6969" w:rsidRPr="008B6969" w:rsidRDefault="004A5F07" w:rsidP="00D42CB7">
      <w:pPr>
        <w:pStyle w:val="largemain"/>
        <w:rPr>
          <w:b/>
          <w:sz w:val="16"/>
        </w:rPr>
      </w:pPr>
      <w:r w:rsidRPr="004A5F07">
        <w:t>keep me loving till the break of day.</w:t>
      </w:r>
    </w:p>
    <w:p w14:paraId="1A3C210E" w14:textId="77777777" w:rsidR="008B6969" w:rsidRPr="008B6969" w:rsidRDefault="008B6969" w:rsidP="00D42CB7">
      <w:pPr>
        <w:pStyle w:val="largemain"/>
        <w:rPr>
          <w:b/>
          <w:sz w:val="16"/>
        </w:rPr>
      </w:pPr>
    </w:p>
    <w:p w14:paraId="43065550" w14:textId="77777777" w:rsidR="008B6969" w:rsidRPr="008B6969" w:rsidRDefault="00D42CB7" w:rsidP="00D42CB7">
      <w:pPr>
        <w:pStyle w:val="largemain"/>
        <w:rPr>
          <w:b/>
          <w:sz w:val="16"/>
        </w:rPr>
      </w:pPr>
      <w:r>
        <w:t xml:space="preserve">4 </w:t>
      </w:r>
      <w:r w:rsidR="004A5F07" w:rsidRPr="004A5F07">
        <w:t>Give me love in my heart, keep me serving,</w:t>
      </w:r>
    </w:p>
    <w:p w14:paraId="5D0BAF8F" w14:textId="77777777" w:rsidR="008B6969" w:rsidRPr="008B6969" w:rsidRDefault="004A5F07" w:rsidP="00D42CB7">
      <w:pPr>
        <w:pStyle w:val="largemain"/>
        <w:rPr>
          <w:b/>
          <w:sz w:val="16"/>
        </w:rPr>
      </w:pPr>
      <w:r w:rsidRPr="004A5F07">
        <w:t>give me love in my heart, I pray;</w:t>
      </w:r>
    </w:p>
    <w:p w14:paraId="4F9EC57D" w14:textId="77777777" w:rsidR="008B6969" w:rsidRPr="008B6969" w:rsidRDefault="004A5F07" w:rsidP="00D42CB7">
      <w:pPr>
        <w:pStyle w:val="largemain"/>
        <w:rPr>
          <w:b/>
          <w:sz w:val="16"/>
        </w:rPr>
      </w:pPr>
      <w:r w:rsidRPr="004A5F07">
        <w:t>give me love in my heart, keep me serving,</w:t>
      </w:r>
    </w:p>
    <w:p w14:paraId="5E59794E" w14:textId="77777777" w:rsidR="008B6969" w:rsidRPr="008B6969" w:rsidRDefault="004A5F07" w:rsidP="00D42CB7">
      <w:pPr>
        <w:pStyle w:val="largemain"/>
        <w:rPr>
          <w:b/>
          <w:sz w:val="16"/>
        </w:rPr>
      </w:pPr>
      <w:r w:rsidRPr="004A5F07">
        <w:t>keep me serving till the break of day.</w:t>
      </w:r>
    </w:p>
    <w:p w14:paraId="298F8E16" w14:textId="77777777" w:rsidR="008B6969" w:rsidRPr="008B6969" w:rsidRDefault="008B6969" w:rsidP="004A5F07">
      <w:pPr>
        <w:pStyle w:val="smallmainbold"/>
        <w:rPr>
          <w:b w:val="0"/>
          <w:bCs/>
          <w:sz w:val="16"/>
        </w:rPr>
      </w:pPr>
    </w:p>
    <w:p w14:paraId="64B2F072" w14:textId="77777777" w:rsidR="008B6969" w:rsidRPr="008B6969" w:rsidRDefault="004A5F07" w:rsidP="00D42CB7">
      <w:pPr>
        <w:pStyle w:val="LargeHeading1"/>
        <w:rPr>
          <w:sz w:val="16"/>
        </w:rPr>
      </w:pPr>
      <w:r w:rsidRPr="004A5F07">
        <w:t xml:space="preserve"> Closing Prayer </w:t>
      </w:r>
    </w:p>
    <w:p w14:paraId="3FBF37D5" w14:textId="77777777" w:rsidR="008B6969" w:rsidRPr="008B6969" w:rsidRDefault="008B6969" w:rsidP="004A5F07">
      <w:pPr>
        <w:pStyle w:val="smallmainbold"/>
        <w:rPr>
          <w:b w:val="0"/>
          <w:bCs/>
          <w:sz w:val="16"/>
        </w:rPr>
      </w:pPr>
    </w:p>
    <w:p w14:paraId="25CDBEDF" w14:textId="77777777" w:rsidR="008B6969" w:rsidRPr="008B6969" w:rsidRDefault="008B6969" w:rsidP="004A5F07">
      <w:pPr>
        <w:pStyle w:val="smallmainbold"/>
        <w:rPr>
          <w:b w:val="0"/>
          <w:bCs/>
          <w:sz w:val="16"/>
        </w:rPr>
      </w:pPr>
    </w:p>
    <w:p w14:paraId="2C1E5ED0" w14:textId="77777777" w:rsidR="008B6969" w:rsidRPr="008B6969" w:rsidRDefault="004A5F07" w:rsidP="00D42CB7">
      <w:pPr>
        <w:pStyle w:val="largemain"/>
        <w:rPr>
          <w:b/>
          <w:sz w:val="16"/>
        </w:rPr>
      </w:pPr>
      <w:r w:rsidRPr="004A5F07">
        <w:t xml:space="preserve">We go into the world </w:t>
      </w:r>
    </w:p>
    <w:p w14:paraId="31559FC7" w14:textId="77777777" w:rsidR="008B6969" w:rsidRPr="008B6969" w:rsidRDefault="008B6969" w:rsidP="00D42CB7">
      <w:pPr>
        <w:pStyle w:val="largemain"/>
        <w:rPr>
          <w:b/>
          <w:sz w:val="16"/>
        </w:rPr>
      </w:pPr>
      <w:r w:rsidRPr="008B6969">
        <w:rPr>
          <w:b/>
        </w:rPr>
        <w:t>To walk in God's light</w:t>
      </w:r>
      <w:r w:rsidR="004A5F07" w:rsidRPr="004A5F07">
        <w:t xml:space="preserve"> </w:t>
      </w:r>
    </w:p>
    <w:p w14:paraId="5EBACAEF" w14:textId="77777777" w:rsidR="008B6969" w:rsidRPr="008B6969" w:rsidRDefault="008B6969" w:rsidP="00D42CB7">
      <w:pPr>
        <w:pStyle w:val="largemain"/>
        <w:rPr>
          <w:b/>
          <w:sz w:val="16"/>
        </w:rPr>
      </w:pPr>
      <w:r w:rsidRPr="008B6969">
        <w:rPr>
          <w:b/>
        </w:rPr>
        <w:t>To rejoice in God's love</w:t>
      </w:r>
      <w:r w:rsidR="004A5F07" w:rsidRPr="004A5F07">
        <w:t xml:space="preserve"> </w:t>
      </w:r>
    </w:p>
    <w:p w14:paraId="338FBF49" w14:textId="77777777" w:rsidR="008B6969" w:rsidRPr="008B6969" w:rsidRDefault="008B6969" w:rsidP="00D42CB7">
      <w:pPr>
        <w:pStyle w:val="largemain"/>
        <w:rPr>
          <w:b/>
          <w:sz w:val="16"/>
        </w:rPr>
      </w:pPr>
      <w:r w:rsidRPr="008B6969">
        <w:rPr>
          <w:b/>
        </w:rPr>
        <w:t>And to reflect God's glory Amen</w:t>
      </w:r>
    </w:p>
    <w:p w14:paraId="2CAA0F77" w14:textId="77777777" w:rsidR="008B6969" w:rsidRPr="008B6969" w:rsidRDefault="008B6969" w:rsidP="004A5F07">
      <w:pPr>
        <w:pStyle w:val="smallmainbold"/>
        <w:rPr>
          <w:b w:val="0"/>
          <w:bCs/>
          <w:sz w:val="16"/>
        </w:rPr>
      </w:pPr>
    </w:p>
    <w:p w14:paraId="132007B3" w14:textId="77777777" w:rsidR="008B6969" w:rsidRPr="008B6969" w:rsidRDefault="008B6969" w:rsidP="004A5F07">
      <w:pPr>
        <w:pStyle w:val="smallmainbold"/>
        <w:rPr>
          <w:b w:val="0"/>
          <w:bCs/>
          <w:sz w:val="16"/>
        </w:rPr>
      </w:pPr>
    </w:p>
    <w:p w14:paraId="15D35418" w14:textId="43410CC1" w:rsidR="00EA5695" w:rsidRPr="004A5F07" w:rsidRDefault="00EA5695" w:rsidP="004A5F07">
      <w:pPr>
        <w:pStyle w:val="smallmainbold"/>
        <w:rPr>
          <w:b w:val="0"/>
          <w:bCs/>
        </w:rPr>
      </w:pPr>
    </w:p>
    <w:sectPr w:rsidR="00EA5695" w:rsidRPr="004A5F07"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07"/>
    <w:rsid w:val="00297CAE"/>
    <w:rsid w:val="002D07DF"/>
    <w:rsid w:val="003A7F4A"/>
    <w:rsid w:val="00415495"/>
    <w:rsid w:val="004A5F07"/>
    <w:rsid w:val="004E0F3D"/>
    <w:rsid w:val="00562BFE"/>
    <w:rsid w:val="00693069"/>
    <w:rsid w:val="006D7206"/>
    <w:rsid w:val="007B717B"/>
    <w:rsid w:val="008A372B"/>
    <w:rsid w:val="008B6969"/>
    <w:rsid w:val="008E2B03"/>
    <w:rsid w:val="00A44241"/>
    <w:rsid w:val="00B33EB6"/>
    <w:rsid w:val="00BE2029"/>
    <w:rsid w:val="00BF40FF"/>
    <w:rsid w:val="00C15953"/>
    <w:rsid w:val="00C46A49"/>
    <w:rsid w:val="00D42CB7"/>
    <w:rsid w:val="00D86C48"/>
    <w:rsid w:val="00EA5695"/>
    <w:rsid w:val="00FD2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5D375"/>
  <w15:chartTrackingRefBased/>
  <w15:docId w15:val="{E6FA6A06-DE27-C44D-A65C-37CF303F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14</TotalTime>
  <Pages>7</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5</cp:revision>
  <dcterms:created xsi:type="dcterms:W3CDTF">2026-09-23T19:11:00Z</dcterms:created>
  <dcterms:modified xsi:type="dcterms:W3CDTF">2026-09-23T19:36:00Z</dcterms:modified>
</cp:coreProperties>
</file>