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85EE69" w14:textId="2C2DC7B2" w:rsidR="00281FAF" w:rsidRPr="00281FAF" w:rsidRDefault="00547E54" w:rsidP="00281FAF">
      <w:pPr>
        <w:pStyle w:val="LargeHeading1"/>
        <w:jc w:val="center"/>
        <w:rPr>
          <w:sz w:val="16"/>
        </w:rPr>
      </w:pPr>
      <w:r w:rsidRPr="00547E54">
        <w:t>Sunday 20th September</w:t>
      </w:r>
    </w:p>
    <w:p w14:paraId="08B3EC38" w14:textId="4AA0DA85" w:rsidR="00281FAF" w:rsidRPr="00281FAF" w:rsidRDefault="00547E54" w:rsidP="00281FAF">
      <w:pPr>
        <w:pStyle w:val="LargeHeading1"/>
        <w:jc w:val="center"/>
        <w:rPr>
          <w:sz w:val="16"/>
        </w:rPr>
      </w:pPr>
      <w:r w:rsidRPr="00547E54">
        <w:t>The 16th Sunday after Trinity</w:t>
      </w:r>
    </w:p>
    <w:p w14:paraId="7979E713" w14:textId="77777777" w:rsidR="00281FAF" w:rsidRPr="00281FAF" w:rsidRDefault="00281FAF" w:rsidP="00B56F54">
      <w:pPr>
        <w:pStyle w:val="LargeHeading1"/>
        <w:rPr>
          <w:sz w:val="16"/>
        </w:rPr>
      </w:pPr>
    </w:p>
    <w:p w14:paraId="003C34BC" w14:textId="0BC3FE22" w:rsidR="00281FAF" w:rsidRPr="00281FAF" w:rsidRDefault="00547E54" w:rsidP="00B56F54">
      <w:pPr>
        <w:pStyle w:val="LargeHeading1"/>
        <w:rPr>
          <w:sz w:val="16"/>
        </w:rPr>
      </w:pPr>
      <w:r w:rsidRPr="00B56F54">
        <w:t xml:space="preserve">The Greeting </w:t>
      </w:r>
      <w:r w:rsidR="00B56F54" w:rsidRPr="00B56F54">
        <w:t>-</w:t>
      </w:r>
      <w:r w:rsidRPr="00B56F54">
        <w:t xml:space="preserve"> Hello and Welcome</w:t>
      </w:r>
    </w:p>
    <w:p w14:paraId="20BFD2B0" w14:textId="77777777" w:rsidR="00281FAF" w:rsidRPr="00281FAF" w:rsidRDefault="00281FAF" w:rsidP="00547E54">
      <w:pPr>
        <w:pStyle w:val="smallmainbold"/>
        <w:rPr>
          <w:b w:val="0"/>
          <w:bCs/>
          <w:sz w:val="16"/>
        </w:rPr>
      </w:pPr>
    </w:p>
    <w:p w14:paraId="647AF5C4" w14:textId="77777777" w:rsidR="00E36007" w:rsidRPr="00E36007" w:rsidRDefault="00547E54" w:rsidP="00B56F54">
      <w:pPr>
        <w:pStyle w:val="largemain"/>
        <w:rPr>
          <w:b/>
          <w:sz w:val="16"/>
          <w:szCs w:val="16"/>
        </w:rPr>
      </w:pPr>
      <w:r w:rsidRPr="00547E54">
        <w:t>Grace, mercy and peace</w:t>
      </w:r>
      <w:r w:rsidR="00B56F54">
        <w:rPr>
          <w:b/>
        </w:rPr>
        <w:t xml:space="preserve"> </w:t>
      </w:r>
      <w:r w:rsidRPr="00547E54">
        <w:t>from God our Father</w:t>
      </w:r>
      <w:r w:rsidR="00B56F54">
        <w:rPr>
          <w:b/>
        </w:rPr>
        <w:t xml:space="preserve"> </w:t>
      </w:r>
      <w:r w:rsidRPr="00547E54">
        <w:t>and the Lord Jesus Christ</w:t>
      </w:r>
      <w:r w:rsidR="00E36007">
        <w:rPr>
          <w:b/>
          <w:sz w:val="16"/>
        </w:rPr>
        <w:t xml:space="preserve"> </w:t>
      </w:r>
      <w:r w:rsidRPr="00547E54">
        <w:t>be with you all</w:t>
      </w:r>
      <w:r w:rsidR="00B56F54">
        <w:rPr>
          <w:b/>
        </w:rPr>
        <w:t xml:space="preserve"> </w:t>
      </w:r>
    </w:p>
    <w:p w14:paraId="4C3EA2C9" w14:textId="7F75C7B2" w:rsidR="00281FAF" w:rsidRPr="00281FAF" w:rsidRDefault="00547E54" w:rsidP="00B56F54">
      <w:pPr>
        <w:pStyle w:val="largemain"/>
        <w:rPr>
          <w:b/>
          <w:sz w:val="16"/>
        </w:rPr>
      </w:pPr>
      <w:r w:rsidRPr="00281FAF">
        <w:rPr>
          <w:b/>
        </w:rPr>
        <w:t xml:space="preserve">and </w:t>
      </w:r>
      <w:proofErr w:type="gramStart"/>
      <w:r w:rsidRPr="00281FAF">
        <w:rPr>
          <w:b/>
        </w:rPr>
        <w:t>also</w:t>
      </w:r>
      <w:proofErr w:type="gramEnd"/>
      <w:r w:rsidRPr="00281FAF">
        <w:rPr>
          <w:b/>
        </w:rPr>
        <w:t xml:space="preserve"> with you.</w:t>
      </w:r>
    </w:p>
    <w:p w14:paraId="19F7C4A0" w14:textId="77777777" w:rsidR="00281FAF" w:rsidRPr="00281FAF" w:rsidRDefault="00281FAF" w:rsidP="00B56F54">
      <w:pPr>
        <w:pStyle w:val="largemain"/>
        <w:rPr>
          <w:b/>
          <w:sz w:val="16"/>
        </w:rPr>
      </w:pPr>
    </w:p>
    <w:p w14:paraId="77AEBC98" w14:textId="77777777" w:rsidR="00281FAF" w:rsidRPr="00281FAF" w:rsidRDefault="00547E54" w:rsidP="00B56F54">
      <w:pPr>
        <w:pStyle w:val="largemain"/>
        <w:rPr>
          <w:b/>
          <w:sz w:val="16"/>
        </w:rPr>
      </w:pPr>
      <w:r w:rsidRPr="00547E54">
        <w:t>O Lord, open our lips,</w:t>
      </w:r>
    </w:p>
    <w:p w14:paraId="003A0F4D" w14:textId="77777777" w:rsidR="00281FAF" w:rsidRPr="00281FAF" w:rsidRDefault="00547E54" w:rsidP="00B56F54">
      <w:pPr>
        <w:pStyle w:val="largemain"/>
        <w:rPr>
          <w:b/>
          <w:sz w:val="16"/>
        </w:rPr>
      </w:pPr>
      <w:r w:rsidRPr="00281FAF">
        <w:rPr>
          <w:b/>
        </w:rPr>
        <w:t>and our mouth will proclaim your praise.</w:t>
      </w:r>
    </w:p>
    <w:p w14:paraId="4E69A9C7" w14:textId="77777777" w:rsidR="00281FAF" w:rsidRPr="00281FAF" w:rsidRDefault="00281FAF" w:rsidP="00B56F54">
      <w:pPr>
        <w:pStyle w:val="largemain"/>
        <w:rPr>
          <w:b/>
          <w:sz w:val="16"/>
        </w:rPr>
      </w:pPr>
    </w:p>
    <w:p w14:paraId="7C673C48" w14:textId="77777777" w:rsidR="00281FAF" w:rsidRPr="00281FAF" w:rsidRDefault="00547E54" w:rsidP="00B56F54">
      <w:pPr>
        <w:pStyle w:val="largemain"/>
        <w:rPr>
          <w:b/>
          <w:sz w:val="16"/>
        </w:rPr>
      </w:pPr>
      <w:r w:rsidRPr="00547E54">
        <w:t>Let us worship the Lord.</w:t>
      </w:r>
    </w:p>
    <w:p w14:paraId="21602CD4" w14:textId="77777777" w:rsidR="00281FAF" w:rsidRPr="00281FAF" w:rsidRDefault="00547E54" w:rsidP="00B56F54">
      <w:pPr>
        <w:pStyle w:val="largemain"/>
        <w:rPr>
          <w:b/>
          <w:sz w:val="16"/>
        </w:rPr>
      </w:pPr>
      <w:r w:rsidRPr="00281FAF">
        <w:rPr>
          <w:b/>
        </w:rPr>
        <w:t>All praise to his name.</w:t>
      </w:r>
    </w:p>
    <w:p w14:paraId="01A4879A" w14:textId="77777777" w:rsidR="00281FAF" w:rsidRPr="00281FAF" w:rsidRDefault="00281FAF" w:rsidP="00547E54">
      <w:pPr>
        <w:pStyle w:val="smallmainbold"/>
        <w:rPr>
          <w:b w:val="0"/>
          <w:bCs/>
          <w:sz w:val="16"/>
        </w:rPr>
      </w:pPr>
    </w:p>
    <w:p w14:paraId="10E2E8F3" w14:textId="77777777" w:rsidR="00281FAF" w:rsidRPr="00281FAF" w:rsidRDefault="00547E54" w:rsidP="00B56F54">
      <w:pPr>
        <w:pStyle w:val="largemain"/>
        <w:rPr>
          <w:sz w:val="16"/>
        </w:rPr>
      </w:pPr>
      <w:r w:rsidRPr="00B56F54">
        <w:t>Blessed be God, Father, Son and Holy Spirit.</w:t>
      </w:r>
    </w:p>
    <w:p w14:paraId="29152861" w14:textId="77777777" w:rsidR="00281FAF" w:rsidRPr="00281FAF" w:rsidRDefault="00547E54" w:rsidP="00B56F54">
      <w:pPr>
        <w:pStyle w:val="largemain"/>
        <w:rPr>
          <w:sz w:val="16"/>
        </w:rPr>
      </w:pPr>
      <w:r w:rsidRPr="00281FAF">
        <w:rPr>
          <w:b/>
        </w:rPr>
        <w:t>Blessed be God for ever.</w:t>
      </w:r>
    </w:p>
    <w:p w14:paraId="2BBAC803" w14:textId="77777777" w:rsidR="00281FAF" w:rsidRPr="00281FAF" w:rsidRDefault="00281FAF" w:rsidP="00547E54">
      <w:pPr>
        <w:pStyle w:val="smallmainbold"/>
        <w:rPr>
          <w:b w:val="0"/>
          <w:bCs/>
          <w:sz w:val="16"/>
        </w:rPr>
      </w:pPr>
    </w:p>
    <w:p w14:paraId="5A574EBF" w14:textId="77777777" w:rsidR="00281FAF" w:rsidRPr="00281FAF" w:rsidRDefault="00547E54" w:rsidP="00B56F54">
      <w:pPr>
        <w:pStyle w:val="LargeHeading1"/>
        <w:rPr>
          <w:sz w:val="16"/>
        </w:rPr>
      </w:pPr>
      <w:r w:rsidRPr="00547E54">
        <w:t xml:space="preserve"> Holy, holy, holy! Lord God almighty!</w:t>
      </w:r>
    </w:p>
    <w:p w14:paraId="36F98D56" w14:textId="776BF523" w:rsidR="00281FAF" w:rsidRPr="00281FAF" w:rsidRDefault="00547E54" w:rsidP="00B56F54">
      <w:pPr>
        <w:pStyle w:val="LargeHeading1"/>
        <w:rPr>
          <w:sz w:val="16"/>
        </w:rPr>
      </w:pPr>
      <w:r w:rsidRPr="00547E54">
        <w:t xml:space="preserve"> Hymn</w:t>
      </w:r>
      <w:r w:rsidR="00281FAF">
        <w:t xml:space="preserve"> </w:t>
      </w:r>
      <w:r w:rsidRPr="00547E54">
        <w:t>321</w:t>
      </w:r>
    </w:p>
    <w:p w14:paraId="24288209" w14:textId="77777777" w:rsidR="00281FAF" w:rsidRPr="00281FAF" w:rsidRDefault="00B56F54" w:rsidP="00B56F54">
      <w:pPr>
        <w:pStyle w:val="largemain"/>
        <w:rPr>
          <w:b/>
          <w:sz w:val="16"/>
        </w:rPr>
      </w:pPr>
      <w:r>
        <w:t xml:space="preserve">1. </w:t>
      </w:r>
      <w:r w:rsidR="00547E54" w:rsidRPr="00547E54">
        <w:t>Holy, holy, holy! Lord God almighty!</w:t>
      </w:r>
    </w:p>
    <w:p w14:paraId="53012EF3" w14:textId="77777777" w:rsidR="00281FAF" w:rsidRPr="00281FAF" w:rsidRDefault="00547E54" w:rsidP="00B56F54">
      <w:pPr>
        <w:pStyle w:val="largemain"/>
        <w:rPr>
          <w:b/>
          <w:sz w:val="16"/>
        </w:rPr>
      </w:pPr>
      <w:r w:rsidRPr="00547E54">
        <w:t>early in the morning our song shall rise to thee;</w:t>
      </w:r>
    </w:p>
    <w:p w14:paraId="291A60C3" w14:textId="38515B1D" w:rsidR="00281FAF" w:rsidRPr="00281FAF" w:rsidRDefault="00547E54" w:rsidP="00B56F54">
      <w:pPr>
        <w:pStyle w:val="largemain"/>
        <w:rPr>
          <w:b/>
          <w:sz w:val="16"/>
        </w:rPr>
      </w:pPr>
      <w:r w:rsidRPr="00547E54">
        <w:t>holy, holy, holy! merciful and mighty;</w:t>
      </w:r>
    </w:p>
    <w:p w14:paraId="13B9F107" w14:textId="77777777" w:rsidR="00281FAF" w:rsidRPr="00281FAF" w:rsidRDefault="00547E54" w:rsidP="00B56F54">
      <w:pPr>
        <w:pStyle w:val="largemain"/>
        <w:rPr>
          <w:b/>
          <w:sz w:val="16"/>
        </w:rPr>
      </w:pPr>
      <w:r w:rsidRPr="00547E54">
        <w:t>God in Three persons, blessèd Trinity!</w:t>
      </w:r>
    </w:p>
    <w:p w14:paraId="5F605A5B" w14:textId="77777777" w:rsidR="00281FAF" w:rsidRPr="00281FAF" w:rsidRDefault="00281FAF" w:rsidP="00B56F54">
      <w:pPr>
        <w:pStyle w:val="largemain"/>
        <w:rPr>
          <w:b/>
          <w:sz w:val="16"/>
        </w:rPr>
      </w:pPr>
    </w:p>
    <w:p w14:paraId="0DFE5757" w14:textId="77777777" w:rsidR="00281FAF" w:rsidRPr="00281FAF" w:rsidRDefault="00B56F54" w:rsidP="00B56F54">
      <w:pPr>
        <w:pStyle w:val="largemain"/>
        <w:rPr>
          <w:b/>
          <w:sz w:val="16"/>
        </w:rPr>
      </w:pPr>
      <w:r>
        <w:t xml:space="preserve">2. </w:t>
      </w:r>
      <w:r w:rsidR="00547E54" w:rsidRPr="00547E54">
        <w:t>Holy, holy, holy! all the saints adore thee,</w:t>
      </w:r>
    </w:p>
    <w:p w14:paraId="690134E7" w14:textId="77777777" w:rsidR="00281FAF" w:rsidRDefault="00547E54" w:rsidP="00B56F54">
      <w:pPr>
        <w:pStyle w:val="largemain"/>
        <w:rPr>
          <w:sz w:val="16"/>
        </w:rPr>
      </w:pPr>
      <w:r w:rsidRPr="00547E54">
        <w:t xml:space="preserve">casting down their golden crowns </w:t>
      </w:r>
    </w:p>
    <w:p w14:paraId="4ED8192C" w14:textId="666FC5B9" w:rsidR="00281FAF" w:rsidRPr="00281FAF" w:rsidRDefault="00547E54" w:rsidP="00B56F54">
      <w:pPr>
        <w:pStyle w:val="largemain"/>
        <w:rPr>
          <w:sz w:val="16"/>
        </w:rPr>
      </w:pPr>
      <w:r w:rsidRPr="00547E54">
        <w:t>around the glassy sea;</w:t>
      </w:r>
    </w:p>
    <w:p w14:paraId="6E7EEEAC" w14:textId="77777777" w:rsidR="00281FAF" w:rsidRPr="00281FAF" w:rsidRDefault="00547E54" w:rsidP="00B56F54">
      <w:pPr>
        <w:pStyle w:val="largemain"/>
        <w:rPr>
          <w:b/>
          <w:sz w:val="16"/>
        </w:rPr>
      </w:pPr>
      <w:r w:rsidRPr="00547E54">
        <w:t>cherubim and seraphim falling down before thee,</w:t>
      </w:r>
    </w:p>
    <w:p w14:paraId="42F19E42" w14:textId="77777777" w:rsidR="00281FAF" w:rsidRPr="00281FAF" w:rsidRDefault="00547E54" w:rsidP="00B56F54">
      <w:pPr>
        <w:pStyle w:val="largemain"/>
        <w:rPr>
          <w:b/>
          <w:sz w:val="16"/>
        </w:rPr>
      </w:pPr>
      <w:r w:rsidRPr="00547E54">
        <w:t>God everlasting through eternity.</w:t>
      </w:r>
    </w:p>
    <w:p w14:paraId="4A51119C" w14:textId="77777777" w:rsidR="00281FAF" w:rsidRPr="00281FAF" w:rsidRDefault="00281FAF" w:rsidP="00B56F54">
      <w:pPr>
        <w:pStyle w:val="largemain"/>
        <w:rPr>
          <w:b/>
          <w:sz w:val="16"/>
        </w:rPr>
      </w:pPr>
    </w:p>
    <w:p w14:paraId="3813758B" w14:textId="77777777" w:rsidR="00281FAF" w:rsidRPr="00281FAF" w:rsidRDefault="00B56F54" w:rsidP="00B56F54">
      <w:pPr>
        <w:pStyle w:val="largemain"/>
        <w:rPr>
          <w:b/>
          <w:sz w:val="16"/>
        </w:rPr>
      </w:pPr>
      <w:r>
        <w:t xml:space="preserve">3. </w:t>
      </w:r>
      <w:r w:rsidR="00547E54" w:rsidRPr="00547E54">
        <w:t>Holy, holy, holy! though the darkness hide thee,</w:t>
      </w:r>
    </w:p>
    <w:p w14:paraId="21EF34AA" w14:textId="77777777" w:rsidR="00281FAF" w:rsidRPr="00281FAF" w:rsidRDefault="00547E54" w:rsidP="00B56F54">
      <w:pPr>
        <w:pStyle w:val="largemain"/>
        <w:rPr>
          <w:b/>
          <w:sz w:val="16"/>
        </w:rPr>
      </w:pPr>
      <w:r w:rsidRPr="00547E54">
        <w:t>though the sinful human eye thy glory may not see,</w:t>
      </w:r>
    </w:p>
    <w:p w14:paraId="2DBBF220" w14:textId="77777777" w:rsidR="00281FAF" w:rsidRPr="00281FAF" w:rsidRDefault="00547E54" w:rsidP="00B56F54">
      <w:pPr>
        <w:pStyle w:val="largemain"/>
        <w:rPr>
          <w:b/>
          <w:sz w:val="16"/>
        </w:rPr>
      </w:pPr>
      <w:r w:rsidRPr="00547E54">
        <w:t>only thou art holy, there is none beside thee</w:t>
      </w:r>
    </w:p>
    <w:p w14:paraId="43C581FE" w14:textId="77777777" w:rsidR="00281FAF" w:rsidRPr="00281FAF" w:rsidRDefault="00547E54" w:rsidP="00B56F54">
      <w:pPr>
        <w:pStyle w:val="largemain"/>
        <w:rPr>
          <w:b/>
          <w:sz w:val="16"/>
        </w:rPr>
      </w:pPr>
      <w:r w:rsidRPr="00547E54">
        <w:lastRenderedPageBreak/>
        <w:t>perfect in power, in love, and purity.</w:t>
      </w:r>
    </w:p>
    <w:p w14:paraId="0B18D235" w14:textId="77777777" w:rsidR="00281FAF" w:rsidRPr="00281FAF" w:rsidRDefault="00281FAF" w:rsidP="00B56F54">
      <w:pPr>
        <w:pStyle w:val="largemain"/>
        <w:rPr>
          <w:b/>
          <w:sz w:val="16"/>
        </w:rPr>
      </w:pPr>
    </w:p>
    <w:p w14:paraId="37A18376" w14:textId="24212727" w:rsidR="00281FAF" w:rsidRPr="00281FAF" w:rsidRDefault="00B56F54" w:rsidP="00B56F54">
      <w:pPr>
        <w:pStyle w:val="largemain"/>
        <w:rPr>
          <w:b/>
          <w:sz w:val="16"/>
        </w:rPr>
      </w:pPr>
      <w:r w:rsidRPr="00B56F54">
        <w:rPr>
          <w:bCs/>
        </w:rPr>
        <w:t>4.</w:t>
      </w:r>
      <w:r w:rsidR="00E36007">
        <w:rPr>
          <w:bCs/>
        </w:rPr>
        <w:t xml:space="preserve"> </w:t>
      </w:r>
      <w:r w:rsidR="00547E54" w:rsidRPr="00547E54">
        <w:t>Holy, holy, holy! Lord God almighty!</w:t>
      </w:r>
    </w:p>
    <w:p w14:paraId="26C80AFD" w14:textId="77777777" w:rsidR="00281FAF" w:rsidRPr="00281FAF" w:rsidRDefault="00547E54" w:rsidP="00B56F54">
      <w:pPr>
        <w:pStyle w:val="largemain"/>
        <w:rPr>
          <w:b/>
          <w:sz w:val="16"/>
        </w:rPr>
      </w:pPr>
      <w:r w:rsidRPr="00547E54">
        <w:t xml:space="preserve">all thy works shall praise thy name </w:t>
      </w:r>
    </w:p>
    <w:p w14:paraId="191620F1" w14:textId="77777777" w:rsidR="00281FAF" w:rsidRPr="00281FAF" w:rsidRDefault="00547E54" w:rsidP="00B56F54">
      <w:pPr>
        <w:pStyle w:val="largemain"/>
        <w:rPr>
          <w:b/>
          <w:sz w:val="16"/>
        </w:rPr>
      </w:pPr>
      <w:r w:rsidRPr="00547E54">
        <w:t>in earth and sky and sea;</w:t>
      </w:r>
    </w:p>
    <w:p w14:paraId="226A4FBE" w14:textId="77777777" w:rsidR="00281FAF" w:rsidRPr="00281FAF" w:rsidRDefault="00547E54" w:rsidP="00B56F54">
      <w:pPr>
        <w:pStyle w:val="largemain"/>
        <w:rPr>
          <w:b/>
          <w:sz w:val="16"/>
        </w:rPr>
      </w:pPr>
      <w:r w:rsidRPr="00547E54">
        <w:t>holy, holy, holy! merciful and mighty!</w:t>
      </w:r>
    </w:p>
    <w:p w14:paraId="0CB4FD25" w14:textId="77777777" w:rsidR="00281FAF" w:rsidRPr="00281FAF" w:rsidRDefault="00547E54" w:rsidP="00B56F54">
      <w:pPr>
        <w:pStyle w:val="largemain"/>
        <w:rPr>
          <w:b/>
          <w:sz w:val="16"/>
        </w:rPr>
      </w:pPr>
      <w:r w:rsidRPr="00547E54">
        <w:t>God in Three persons, blessèd Trinity!</w:t>
      </w:r>
    </w:p>
    <w:p w14:paraId="033884EA" w14:textId="77777777" w:rsidR="00281FAF" w:rsidRPr="00281FAF" w:rsidRDefault="00281FAF" w:rsidP="00547E54">
      <w:pPr>
        <w:pStyle w:val="smallmainbold"/>
        <w:rPr>
          <w:b w:val="0"/>
          <w:bCs/>
          <w:sz w:val="16"/>
        </w:rPr>
      </w:pPr>
    </w:p>
    <w:p w14:paraId="51CF42EA" w14:textId="78F90CCE" w:rsidR="00281FAF" w:rsidRPr="00281FAF" w:rsidRDefault="00547E54" w:rsidP="00B56F54">
      <w:pPr>
        <w:pStyle w:val="LargeHeading1"/>
        <w:rPr>
          <w:sz w:val="16"/>
        </w:rPr>
      </w:pPr>
      <w:r w:rsidRPr="00B56F54">
        <w:t xml:space="preserve">Penitence </w:t>
      </w:r>
      <w:r w:rsidR="00B56F54" w:rsidRPr="00B56F54">
        <w:t xml:space="preserve">- </w:t>
      </w:r>
      <w:r w:rsidRPr="00B56F54">
        <w:t>saying sorry</w:t>
      </w:r>
    </w:p>
    <w:p w14:paraId="189A89EB" w14:textId="77777777" w:rsidR="00281FAF" w:rsidRPr="00281FAF" w:rsidRDefault="00547E54" w:rsidP="00B56F54">
      <w:pPr>
        <w:pStyle w:val="Largemainbold"/>
        <w:rPr>
          <w:sz w:val="16"/>
        </w:rPr>
      </w:pPr>
      <w:r w:rsidRPr="00281FAF">
        <w:t>O God,</w:t>
      </w:r>
      <w:r w:rsidR="00B56F54" w:rsidRPr="00281FAF">
        <w:t xml:space="preserve"> </w:t>
      </w:r>
      <w:r w:rsidRPr="00281FAF">
        <w:t>our loving Father in heaven,</w:t>
      </w:r>
    </w:p>
    <w:p w14:paraId="37532EF0" w14:textId="77777777" w:rsidR="00281FAF" w:rsidRPr="00281FAF" w:rsidRDefault="00547E54" w:rsidP="00B56F54">
      <w:pPr>
        <w:pStyle w:val="Largemainbold"/>
        <w:rPr>
          <w:sz w:val="16"/>
        </w:rPr>
      </w:pPr>
      <w:r w:rsidRPr="00281FAF">
        <w:t>we confess that we have</w:t>
      </w:r>
      <w:r w:rsidR="00B56F54" w:rsidRPr="00281FAF">
        <w:t xml:space="preserve"> </w:t>
      </w:r>
      <w:r w:rsidRPr="00281FAF">
        <w:t>sinned against you;</w:t>
      </w:r>
    </w:p>
    <w:p w14:paraId="63350A52" w14:textId="77777777" w:rsidR="00281FAF" w:rsidRPr="00281FAF" w:rsidRDefault="00547E54" w:rsidP="00B56F54">
      <w:pPr>
        <w:pStyle w:val="Largemainbold"/>
        <w:rPr>
          <w:sz w:val="16"/>
        </w:rPr>
      </w:pPr>
      <w:r w:rsidRPr="00281FAF">
        <w:t>we have broken your commandments;</w:t>
      </w:r>
    </w:p>
    <w:p w14:paraId="344E22D4" w14:textId="77777777" w:rsidR="00281FAF" w:rsidRPr="00281FAF" w:rsidRDefault="00547E54" w:rsidP="00B56F54">
      <w:pPr>
        <w:pStyle w:val="Largemainbold"/>
        <w:rPr>
          <w:sz w:val="16"/>
        </w:rPr>
      </w:pPr>
      <w:r w:rsidRPr="00281FAF">
        <w:t>we have often been selfish,</w:t>
      </w:r>
    </w:p>
    <w:p w14:paraId="390D3270" w14:textId="77777777" w:rsidR="00281FAF" w:rsidRPr="00281FAF" w:rsidRDefault="00547E54" w:rsidP="00B56F54">
      <w:pPr>
        <w:pStyle w:val="Largemainbold"/>
        <w:rPr>
          <w:sz w:val="16"/>
        </w:rPr>
      </w:pPr>
      <w:r w:rsidRPr="00281FAF">
        <w:t>and we have not</w:t>
      </w:r>
      <w:r w:rsidR="00B56F54" w:rsidRPr="00281FAF">
        <w:t xml:space="preserve"> </w:t>
      </w:r>
      <w:r w:rsidRPr="00281FAF">
        <w:t>loved you as we should.</w:t>
      </w:r>
    </w:p>
    <w:p w14:paraId="30657DAB" w14:textId="77777777" w:rsidR="00281FAF" w:rsidRPr="00281FAF" w:rsidRDefault="00547E54" w:rsidP="00B56F54">
      <w:pPr>
        <w:pStyle w:val="Largemainbold"/>
        <w:rPr>
          <w:sz w:val="16"/>
        </w:rPr>
      </w:pPr>
      <w:r w:rsidRPr="00281FAF">
        <w:t>For these, and all our sins,</w:t>
      </w:r>
      <w:r w:rsidR="00B56F54" w:rsidRPr="00281FAF">
        <w:t xml:space="preserve"> </w:t>
      </w:r>
      <w:r w:rsidRPr="00281FAF">
        <w:t>forgive us, we pray:</w:t>
      </w:r>
      <w:r w:rsidRPr="00547E54">
        <w:t xml:space="preserve"> </w:t>
      </w:r>
    </w:p>
    <w:p w14:paraId="5A98F163" w14:textId="77777777" w:rsidR="00281FAF" w:rsidRPr="00281FAF" w:rsidRDefault="00547E54" w:rsidP="00B56F54">
      <w:pPr>
        <w:pStyle w:val="Largemainbold"/>
        <w:rPr>
          <w:sz w:val="16"/>
        </w:rPr>
      </w:pPr>
      <w:r w:rsidRPr="00281FAF">
        <w:t>through our Lord and Saviour</w:t>
      </w:r>
      <w:r w:rsidR="00B56F54" w:rsidRPr="00281FAF">
        <w:t xml:space="preserve"> </w:t>
      </w:r>
      <w:r w:rsidRPr="00281FAF">
        <w:t>Jesus Christ.</w:t>
      </w:r>
      <w:r w:rsidRPr="00547E54">
        <w:t xml:space="preserve"> </w:t>
      </w:r>
    </w:p>
    <w:p w14:paraId="6E1C1B24" w14:textId="77777777" w:rsidR="00281FAF" w:rsidRPr="00281FAF" w:rsidRDefault="00547E54" w:rsidP="00B56F54">
      <w:pPr>
        <w:pStyle w:val="Largemainbold"/>
        <w:rPr>
          <w:sz w:val="16"/>
        </w:rPr>
      </w:pPr>
      <w:r w:rsidRPr="00281FAF">
        <w:t>Amen.</w:t>
      </w:r>
    </w:p>
    <w:p w14:paraId="474A1868" w14:textId="77777777" w:rsidR="00281FAF" w:rsidRPr="00281FAF" w:rsidRDefault="00281FAF" w:rsidP="00547E54">
      <w:pPr>
        <w:pStyle w:val="smallmainbold"/>
        <w:rPr>
          <w:b w:val="0"/>
          <w:bCs/>
          <w:sz w:val="16"/>
        </w:rPr>
      </w:pPr>
    </w:p>
    <w:p w14:paraId="4319C1F3" w14:textId="0DBE1708" w:rsidR="00281FAF" w:rsidRPr="00281FAF" w:rsidRDefault="00547E54" w:rsidP="00B56F54">
      <w:pPr>
        <w:pStyle w:val="LargeHeading1"/>
        <w:rPr>
          <w:sz w:val="16"/>
        </w:rPr>
      </w:pPr>
      <w:r w:rsidRPr="00B56F54">
        <w:t xml:space="preserve">Forgiveness </w:t>
      </w:r>
      <w:r w:rsidR="00B56F54" w:rsidRPr="00B56F54">
        <w:t xml:space="preserve">- </w:t>
      </w:r>
      <w:r w:rsidRPr="00B56F54">
        <w:t>a reminder of God's gift</w:t>
      </w:r>
    </w:p>
    <w:p w14:paraId="4E325F78" w14:textId="77777777" w:rsidR="00281FAF" w:rsidRPr="00281FAF" w:rsidRDefault="00281FAF" w:rsidP="00547E54">
      <w:pPr>
        <w:pStyle w:val="smallmainbold"/>
        <w:rPr>
          <w:b w:val="0"/>
          <w:bCs/>
          <w:sz w:val="16"/>
        </w:rPr>
      </w:pPr>
    </w:p>
    <w:p w14:paraId="0022A60D" w14:textId="484B59BA" w:rsidR="00281FAF" w:rsidRPr="00281FAF" w:rsidRDefault="00547E54" w:rsidP="00B56F54">
      <w:pPr>
        <w:pStyle w:val="LargeHeading1"/>
        <w:rPr>
          <w:sz w:val="16"/>
        </w:rPr>
      </w:pPr>
      <w:r w:rsidRPr="00547E54">
        <w:t>Preparing to hear God's word</w:t>
      </w:r>
    </w:p>
    <w:p w14:paraId="1F0CEBAE" w14:textId="77777777" w:rsidR="00281FAF" w:rsidRPr="00281FAF" w:rsidRDefault="00547E54" w:rsidP="00B56F54">
      <w:pPr>
        <w:pStyle w:val="largemain"/>
        <w:rPr>
          <w:b/>
          <w:sz w:val="16"/>
        </w:rPr>
      </w:pPr>
      <w:r w:rsidRPr="00547E54">
        <w:t>Your word is a lantern to my feet</w:t>
      </w:r>
    </w:p>
    <w:p w14:paraId="7DE7CD32" w14:textId="1D3EC54A" w:rsidR="00281FAF" w:rsidRPr="00281FAF" w:rsidRDefault="00547E54" w:rsidP="00B56F54">
      <w:pPr>
        <w:pStyle w:val="largemain"/>
        <w:rPr>
          <w:b/>
          <w:sz w:val="16"/>
        </w:rPr>
      </w:pPr>
      <w:r w:rsidRPr="00281FAF">
        <w:rPr>
          <w:b/>
        </w:rPr>
        <w:t>and a light upon our path.</w:t>
      </w:r>
      <w:r w:rsidRPr="00547E54">
        <w:t xml:space="preserve">  </w:t>
      </w:r>
    </w:p>
    <w:p w14:paraId="40B7E8E8" w14:textId="77777777" w:rsidR="00281FAF" w:rsidRPr="00281FAF" w:rsidRDefault="00281FAF" w:rsidP="00B56F54">
      <w:pPr>
        <w:pStyle w:val="largemain"/>
        <w:rPr>
          <w:sz w:val="16"/>
        </w:rPr>
      </w:pPr>
    </w:p>
    <w:p w14:paraId="39F256C8" w14:textId="77777777" w:rsidR="00281FAF" w:rsidRPr="00281FAF" w:rsidRDefault="00547E54" w:rsidP="00B56F54">
      <w:pPr>
        <w:pStyle w:val="largemain"/>
        <w:rPr>
          <w:b/>
          <w:sz w:val="16"/>
        </w:rPr>
      </w:pPr>
      <w:r w:rsidRPr="00547E54">
        <w:t>O Lord, your word is everlasting:</w:t>
      </w:r>
    </w:p>
    <w:p w14:paraId="6689B639" w14:textId="7E0EDF82" w:rsidR="00281FAF" w:rsidRPr="00281FAF" w:rsidRDefault="00547E54" w:rsidP="00B56F54">
      <w:pPr>
        <w:pStyle w:val="largemain"/>
        <w:rPr>
          <w:b/>
          <w:sz w:val="16"/>
        </w:rPr>
      </w:pPr>
      <w:r w:rsidRPr="00281FAF">
        <w:rPr>
          <w:b/>
        </w:rPr>
        <w:t>it stands firm for ever in the heavens.</w:t>
      </w:r>
      <w:r w:rsidRPr="00547E54">
        <w:t xml:space="preserve"> </w:t>
      </w:r>
    </w:p>
    <w:p w14:paraId="4C208E16" w14:textId="77777777" w:rsidR="00281FAF" w:rsidRPr="00281FAF" w:rsidRDefault="00281FAF" w:rsidP="00B56F54">
      <w:pPr>
        <w:pStyle w:val="largemain"/>
        <w:rPr>
          <w:b/>
          <w:sz w:val="16"/>
        </w:rPr>
      </w:pPr>
    </w:p>
    <w:p w14:paraId="148C1BF6" w14:textId="77777777" w:rsidR="00281FAF" w:rsidRPr="00281FAF" w:rsidRDefault="00547E54" w:rsidP="00B56F54">
      <w:pPr>
        <w:pStyle w:val="largemain"/>
        <w:rPr>
          <w:b/>
          <w:sz w:val="16"/>
        </w:rPr>
      </w:pPr>
      <w:r w:rsidRPr="00547E54">
        <w:t>Let us then receive the word of the Lord.</w:t>
      </w:r>
    </w:p>
    <w:p w14:paraId="0FA6C5D3" w14:textId="77777777" w:rsidR="00281FAF" w:rsidRPr="00281FAF" w:rsidRDefault="00547E54" w:rsidP="00B56F54">
      <w:pPr>
        <w:pStyle w:val="largemain"/>
        <w:rPr>
          <w:b/>
          <w:sz w:val="16"/>
        </w:rPr>
      </w:pPr>
      <w:r w:rsidRPr="00281FAF">
        <w:rPr>
          <w:b/>
        </w:rPr>
        <w:t>so may the light of your presence shine into our hearts.</w:t>
      </w:r>
    </w:p>
    <w:p w14:paraId="3B313B56" w14:textId="6E5774EE" w:rsidR="00281FAF" w:rsidRPr="00281FAF" w:rsidRDefault="00547E54" w:rsidP="00B56F54">
      <w:pPr>
        <w:pStyle w:val="LargeHeading1"/>
        <w:rPr>
          <w:sz w:val="16"/>
        </w:rPr>
      </w:pPr>
      <w:r w:rsidRPr="00547E54">
        <w:t>Psalm 105:1-6</w:t>
      </w:r>
    </w:p>
    <w:p w14:paraId="3A9D2A56" w14:textId="77777777" w:rsidR="00281FAF" w:rsidRPr="00281FAF" w:rsidRDefault="00547E54" w:rsidP="00B56F54">
      <w:pPr>
        <w:pStyle w:val="largemain"/>
        <w:rPr>
          <w:sz w:val="16"/>
        </w:rPr>
      </w:pPr>
      <w:r w:rsidRPr="00281FAF">
        <w:rPr>
          <w:b/>
        </w:rPr>
        <w:t>1 Give praise to the Lord, proclaim his name; make known among the nations what he has done.</w:t>
      </w:r>
    </w:p>
    <w:p w14:paraId="278F496F" w14:textId="77777777" w:rsidR="00281FAF" w:rsidRPr="00281FAF" w:rsidRDefault="00547E54" w:rsidP="00B56F54">
      <w:pPr>
        <w:pStyle w:val="largemain"/>
        <w:rPr>
          <w:sz w:val="16"/>
        </w:rPr>
      </w:pPr>
      <w:r w:rsidRPr="00281FAF">
        <w:rPr>
          <w:b/>
        </w:rPr>
        <w:lastRenderedPageBreak/>
        <w:t>2 Sing to him, sing praise to him; tell of all his wonderful acts.</w:t>
      </w:r>
    </w:p>
    <w:p w14:paraId="2209F74A" w14:textId="77777777" w:rsidR="00281FAF" w:rsidRPr="00281FAF" w:rsidRDefault="00547E54" w:rsidP="00B56F54">
      <w:pPr>
        <w:pStyle w:val="largemain"/>
        <w:rPr>
          <w:sz w:val="16"/>
        </w:rPr>
      </w:pPr>
      <w:r w:rsidRPr="00281FAF">
        <w:rPr>
          <w:b/>
        </w:rPr>
        <w:t>3 Glory in his holy name; let the hearts of those who seek the Lord rejoice.</w:t>
      </w:r>
    </w:p>
    <w:p w14:paraId="5B0DF364" w14:textId="77777777" w:rsidR="00281FAF" w:rsidRPr="00281FAF" w:rsidRDefault="00547E54" w:rsidP="00B56F54">
      <w:pPr>
        <w:pStyle w:val="largemain"/>
        <w:rPr>
          <w:sz w:val="16"/>
        </w:rPr>
      </w:pPr>
      <w:r w:rsidRPr="00281FAF">
        <w:rPr>
          <w:b/>
        </w:rPr>
        <w:t>4 Look to the Lord and his strength; seek his face always.</w:t>
      </w:r>
    </w:p>
    <w:p w14:paraId="30066CFF" w14:textId="77777777" w:rsidR="00281FAF" w:rsidRPr="00281FAF" w:rsidRDefault="00547E54" w:rsidP="00B56F54">
      <w:pPr>
        <w:pStyle w:val="largemain"/>
        <w:rPr>
          <w:sz w:val="16"/>
        </w:rPr>
      </w:pPr>
      <w:r w:rsidRPr="00281FAF">
        <w:rPr>
          <w:b/>
        </w:rPr>
        <w:t>5 Remember the wonders he has done, his miracles, and the judgments he pronounced,</w:t>
      </w:r>
    </w:p>
    <w:p w14:paraId="17C73683" w14:textId="77777777" w:rsidR="00281FAF" w:rsidRPr="00281FAF" w:rsidRDefault="00547E54" w:rsidP="00B56F54">
      <w:pPr>
        <w:pStyle w:val="largemain"/>
        <w:rPr>
          <w:sz w:val="16"/>
        </w:rPr>
      </w:pPr>
      <w:r w:rsidRPr="00281FAF">
        <w:rPr>
          <w:b/>
        </w:rPr>
        <w:t>6 you his servants, the descendants of Abraham, his chosen ones, the children of Jacob.</w:t>
      </w:r>
    </w:p>
    <w:p w14:paraId="5083031A" w14:textId="77777777" w:rsidR="00281FAF" w:rsidRPr="00281FAF" w:rsidRDefault="00281FAF" w:rsidP="00547E54">
      <w:pPr>
        <w:pStyle w:val="smallmainbold"/>
        <w:rPr>
          <w:b w:val="0"/>
          <w:bCs/>
          <w:sz w:val="16"/>
        </w:rPr>
      </w:pPr>
    </w:p>
    <w:p w14:paraId="195DB303" w14:textId="77777777" w:rsidR="00281FAF" w:rsidRPr="00281FAF" w:rsidRDefault="00547E54" w:rsidP="00B56F54">
      <w:pPr>
        <w:pStyle w:val="LargeHeading1"/>
        <w:rPr>
          <w:sz w:val="16"/>
        </w:rPr>
      </w:pPr>
      <w:r w:rsidRPr="00547E54">
        <w:t xml:space="preserve"> Children's Spot</w:t>
      </w:r>
    </w:p>
    <w:p w14:paraId="3AA93C7A" w14:textId="77777777" w:rsidR="00281FAF" w:rsidRPr="00281FAF" w:rsidRDefault="00281FAF" w:rsidP="00547E54">
      <w:pPr>
        <w:pStyle w:val="smallmainbold"/>
        <w:rPr>
          <w:b w:val="0"/>
          <w:bCs/>
          <w:sz w:val="16"/>
        </w:rPr>
      </w:pPr>
    </w:p>
    <w:p w14:paraId="5838B0F6" w14:textId="508634F1" w:rsidR="00281FAF" w:rsidRPr="00281FAF" w:rsidRDefault="00547E54" w:rsidP="00B56F54">
      <w:pPr>
        <w:pStyle w:val="LargeHeading1"/>
        <w:rPr>
          <w:sz w:val="16"/>
        </w:rPr>
      </w:pPr>
      <w:r w:rsidRPr="00B56F54">
        <w:t xml:space="preserve"> Be Bold, Be Strong</w:t>
      </w:r>
    </w:p>
    <w:p w14:paraId="4F6F4382" w14:textId="77777777" w:rsidR="00281FAF" w:rsidRPr="00281FAF" w:rsidRDefault="00281FAF" w:rsidP="00547E54">
      <w:pPr>
        <w:pStyle w:val="smallmainbold"/>
        <w:rPr>
          <w:b w:val="0"/>
          <w:bCs/>
          <w:sz w:val="16"/>
        </w:rPr>
      </w:pPr>
    </w:p>
    <w:p w14:paraId="40D4AA25" w14:textId="77777777" w:rsidR="00281FAF" w:rsidRPr="00281FAF" w:rsidRDefault="00547E54" w:rsidP="00B56F54">
      <w:pPr>
        <w:pStyle w:val="LargeHeading1"/>
        <w:rPr>
          <w:sz w:val="16"/>
        </w:rPr>
      </w:pPr>
      <w:r w:rsidRPr="00B56F54">
        <w:t xml:space="preserve"> Philippians 1:21-30 </w:t>
      </w:r>
      <w:r w:rsidR="00B56F54">
        <w:t xml:space="preserve">- </w:t>
      </w:r>
      <w:r w:rsidRPr="00B56F54">
        <w:t>p</w:t>
      </w:r>
      <w:r w:rsidR="00B56F54" w:rsidRPr="00B56F54">
        <w:rPr>
          <w:caps w:val="0"/>
        </w:rPr>
        <w:t>lease be seated</w:t>
      </w:r>
    </w:p>
    <w:p w14:paraId="39901500" w14:textId="77777777" w:rsidR="00281FAF" w:rsidRPr="00281FAF" w:rsidRDefault="00281FAF" w:rsidP="00547E54">
      <w:pPr>
        <w:pStyle w:val="smallmainbold"/>
        <w:rPr>
          <w:b w:val="0"/>
          <w:bCs/>
          <w:sz w:val="16"/>
        </w:rPr>
      </w:pPr>
    </w:p>
    <w:p w14:paraId="109E9F16" w14:textId="77777777" w:rsidR="00281FAF" w:rsidRPr="00281FAF" w:rsidRDefault="00547E54" w:rsidP="00B56F54">
      <w:pPr>
        <w:pStyle w:val="largemain"/>
        <w:rPr>
          <w:sz w:val="16"/>
        </w:rPr>
      </w:pPr>
      <w:r w:rsidRPr="00B56F54">
        <w:t>21 For to me, to live is Christ and to die is gain. 22 If I am to go on living in the body, this will mean fruitful labour for me. Yet what shall I choose? I do not know! 23 I am torn between the two: I desire to depart and be with Christ, which is better by far; 24 but it is more necessary for you that I remain in the body. 25 Convinced of this, I know that I will remain, and I will continue with all of you for your progress and joy in the faith, 26 so that through my being with you again your boasting in Christ Jesus will abound on account of me.</w:t>
      </w:r>
      <w:r w:rsidR="00B56F54" w:rsidRPr="00B56F54">
        <w:t xml:space="preserve"> </w:t>
      </w:r>
    </w:p>
    <w:p w14:paraId="1A851272" w14:textId="77777777" w:rsidR="00281FAF" w:rsidRPr="00281FAF" w:rsidRDefault="00547E54" w:rsidP="00B56F54">
      <w:pPr>
        <w:pStyle w:val="Largemainbold"/>
        <w:rPr>
          <w:i/>
          <w:iCs/>
          <w:sz w:val="16"/>
        </w:rPr>
      </w:pPr>
      <w:r w:rsidRPr="00B56F54">
        <w:rPr>
          <w:i/>
          <w:iCs/>
        </w:rPr>
        <w:t>Life Worthy of the Gospel</w:t>
      </w:r>
    </w:p>
    <w:p w14:paraId="63723896" w14:textId="77777777" w:rsidR="00281FAF" w:rsidRPr="00281FAF" w:rsidRDefault="00547E54" w:rsidP="00B56F54">
      <w:pPr>
        <w:pStyle w:val="largemain"/>
        <w:rPr>
          <w:sz w:val="16"/>
        </w:rPr>
      </w:pPr>
      <w:r w:rsidRPr="00B56F54">
        <w:t xml:space="preserve">27 Whatever happens, conduct yourselves in a manner worthy of the gospel of Christ. Then, whether I come and see you or only hear about you in my absence, I will know that you stand firm in the one Spirit, striving </w:t>
      </w:r>
      <w:r w:rsidRPr="00B56F54">
        <w:lastRenderedPageBreak/>
        <w:t>together as one for the faith of the gospel 28 without being frightened in any way by those who oppose you. This is a sign to them that they will be destroyed, but that you will be saved- and that by God. 29 For it has been granted to you on behalf of Christ not only to believe in him, but also to suffer for him, 30 since you are going through the same struggle you saw I had, and now hear that I still have.</w:t>
      </w:r>
    </w:p>
    <w:p w14:paraId="2FF1CD27" w14:textId="77777777" w:rsidR="00281FAF" w:rsidRPr="00281FAF" w:rsidRDefault="00281FAF" w:rsidP="00B56F54">
      <w:pPr>
        <w:pStyle w:val="largemain"/>
        <w:rPr>
          <w:sz w:val="16"/>
        </w:rPr>
      </w:pPr>
    </w:p>
    <w:p w14:paraId="4FB3C8B9" w14:textId="77777777" w:rsidR="00281FAF" w:rsidRPr="00281FAF" w:rsidRDefault="00547E54" w:rsidP="00B56F54">
      <w:pPr>
        <w:pStyle w:val="largemain"/>
        <w:rPr>
          <w:sz w:val="16"/>
        </w:rPr>
      </w:pPr>
      <w:r w:rsidRPr="00B56F54">
        <w:t>This is the word of the Lord.</w:t>
      </w:r>
    </w:p>
    <w:p w14:paraId="0548AEB7" w14:textId="43951BDB" w:rsidR="00281FAF" w:rsidRPr="00281FAF" w:rsidRDefault="00547E54" w:rsidP="00B56F54">
      <w:pPr>
        <w:pStyle w:val="largemain"/>
        <w:rPr>
          <w:sz w:val="16"/>
        </w:rPr>
      </w:pPr>
      <w:r w:rsidRPr="00281FAF">
        <w:rPr>
          <w:b/>
        </w:rPr>
        <w:t>Thanks be to God</w:t>
      </w:r>
      <w:r w:rsidRPr="00B56F54">
        <w:t xml:space="preserve"> </w:t>
      </w:r>
    </w:p>
    <w:p w14:paraId="114367B3" w14:textId="1BA17F8E" w:rsidR="00281FAF" w:rsidRPr="00281FAF" w:rsidRDefault="00547E54" w:rsidP="00B56F54">
      <w:pPr>
        <w:pStyle w:val="LargeHeading1"/>
        <w:rPr>
          <w:sz w:val="16"/>
        </w:rPr>
      </w:pPr>
      <w:r w:rsidRPr="00547E54">
        <w:t>The Sermon</w:t>
      </w:r>
    </w:p>
    <w:p w14:paraId="03E8CA6A" w14:textId="77777777" w:rsidR="00281FAF" w:rsidRPr="00281FAF" w:rsidRDefault="00281FAF" w:rsidP="00547E54">
      <w:pPr>
        <w:pStyle w:val="smallmainbold"/>
        <w:rPr>
          <w:b w:val="0"/>
          <w:bCs/>
          <w:sz w:val="16"/>
        </w:rPr>
      </w:pPr>
    </w:p>
    <w:p w14:paraId="569E5B99" w14:textId="1DA731B2" w:rsidR="00281FAF" w:rsidRPr="00281FAF" w:rsidRDefault="00547E54" w:rsidP="00B56F54">
      <w:pPr>
        <w:pStyle w:val="LargeHeading1"/>
        <w:rPr>
          <w:sz w:val="16"/>
        </w:rPr>
      </w:pPr>
      <w:r w:rsidRPr="00547E54">
        <w:t>The Lord's my Shepherd</w:t>
      </w:r>
      <w:r w:rsidR="00B56F54">
        <w:t xml:space="preserve"> - </w:t>
      </w:r>
      <w:r w:rsidRPr="00547E54">
        <w:t xml:space="preserve">T &amp; </w:t>
      </w:r>
      <w:r w:rsidR="00B56F54">
        <w:t>P</w:t>
      </w:r>
      <w:r w:rsidRPr="00547E54">
        <w:t xml:space="preserve"> 147</w:t>
      </w:r>
    </w:p>
    <w:p w14:paraId="38141EF6" w14:textId="77777777" w:rsidR="00281FAF" w:rsidRPr="00281FAF" w:rsidRDefault="00547E54" w:rsidP="00B56F54">
      <w:pPr>
        <w:pStyle w:val="largemain"/>
        <w:rPr>
          <w:b/>
          <w:sz w:val="16"/>
        </w:rPr>
      </w:pPr>
      <w:r w:rsidRPr="00547E54">
        <w:t>The Lord’s my shepherd, I’ll not want.</w:t>
      </w:r>
    </w:p>
    <w:p w14:paraId="20B2F244" w14:textId="77777777" w:rsidR="00281FAF" w:rsidRPr="00281FAF" w:rsidRDefault="00547E54" w:rsidP="00B56F54">
      <w:pPr>
        <w:pStyle w:val="largemain"/>
        <w:rPr>
          <w:b/>
          <w:sz w:val="16"/>
        </w:rPr>
      </w:pPr>
      <w:r w:rsidRPr="00547E54">
        <w:t>He makes me lie in pastures green.</w:t>
      </w:r>
    </w:p>
    <w:p w14:paraId="61376709" w14:textId="77777777" w:rsidR="002114E9" w:rsidRDefault="00547E54" w:rsidP="00B56F54">
      <w:pPr>
        <w:pStyle w:val="largemain"/>
        <w:rPr>
          <w:b/>
          <w:sz w:val="16"/>
        </w:rPr>
      </w:pPr>
      <w:r w:rsidRPr="00547E54">
        <w:t>He leads me by the still, still waters,</w:t>
      </w:r>
    </w:p>
    <w:p w14:paraId="1803ECDC" w14:textId="193D56CB" w:rsidR="00281FAF" w:rsidRPr="00281FAF" w:rsidRDefault="00547E54" w:rsidP="00B56F54">
      <w:pPr>
        <w:pStyle w:val="largemain"/>
        <w:rPr>
          <w:b/>
          <w:sz w:val="16"/>
        </w:rPr>
      </w:pPr>
      <w:r w:rsidRPr="00547E54">
        <w:t>his goodness restores my soul.</w:t>
      </w:r>
    </w:p>
    <w:p w14:paraId="69A28238" w14:textId="77777777" w:rsidR="00281FAF" w:rsidRPr="00281FAF" w:rsidRDefault="00281FAF" w:rsidP="00B56F54">
      <w:pPr>
        <w:pStyle w:val="largemain"/>
        <w:rPr>
          <w:b/>
          <w:sz w:val="16"/>
        </w:rPr>
      </w:pPr>
    </w:p>
    <w:p w14:paraId="2A31F113" w14:textId="3E2C4663" w:rsidR="00281FAF" w:rsidRPr="00281FAF" w:rsidRDefault="00547E54" w:rsidP="00B56F54">
      <w:pPr>
        <w:pStyle w:val="largemain"/>
        <w:rPr>
          <w:b/>
          <w:i/>
          <w:iCs/>
          <w:sz w:val="16"/>
        </w:rPr>
      </w:pPr>
      <w:r w:rsidRPr="00B56F54">
        <w:rPr>
          <w:i/>
          <w:iCs/>
        </w:rPr>
        <w:t>And I will trust in you alone,</w:t>
      </w:r>
      <w:r w:rsidR="002114E9">
        <w:rPr>
          <w:b/>
          <w:i/>
          <w:iCs/>
          <w:sz w:val="16"/>
        </w:rPr>
        <w:t xml:space="preserve"> </w:t>
      </w:r>
      <w:r w:rsidRPr="00B56F54">
        <w:rPr>
          <w:i/>
          <w:iCs/>
        </w:rPr>
        <w:t>and I will trust in you alone,</w:t>
      </w:r>
    </w:p>
    <w:p w14:paraId="0FB4B881" w14:textId="77777777" w:rsidR="00281FAF" w:rsidRPr="00281FAF" w:rsidRDefault="00547E54" w:rsidP="00B56F54">
      <w:pPr>
        <w:pStyle w:val="largemain"/>
        <w:rPr>
          <w:b/>
          <w:i/>
          <w:iCs/>
          <w:sz w:val="16"/>
        </w:rPr>
      </w:pPr>
      <w:r w:rsidRPr="00B56F54">
        <w:rPr>
          <w:i/>
          <w:iCs/>
        </w:rPr>
        <w:t>for your endless mercy follows me,</w:t>
      </w:r>
    </w:p>
    <w:p w14:paraId="42CB3732" w14:textId="77777777" w:rsidR="00281FAF" w:rsidRPr="00281FAF" w:rsidRDefault="00547E54" w:rsidP="00B56F54">
      <w:pPr>
        <w:pStyle w:val="largemain"/>
        <w:rPr>
          <w:b/>
          <w:i/>
          <w:iCs/>
          <w:sz w:val="16"/>
        </w:rPr>
      </w:pPr>
      <w:r w:rsidRPr="00B56F54">
        <w:rPr>
          <w:i/>
          <w:iCs/>
        </w:rPr>
        <w:t>your goodness will lead me home.</w:t>
      </w:r>
    </w:p>
    <w:p w14:paraId="091153AE" w14:textId="77777777" w:rsidR="00281FAF" w:rsidRPr="00281FAF" w:rsidRDefault="00281FAF" w:rsidP="00B56F54">
      <w:pPr>
        <w:pStyle w:val="largemain"/>
        <w:rPr>
          <w:b/>
          <w:sz w:val="16"/>
        </w:rPr>
      </w:pPr>
    </w:p>
    <w:p w14:paraId="11EF2EAE" w14:textId="77777777" w:rsidR="00281FAF" w:rsidRPr="00281FAF" w:rsidRDefault="00547E54" w:rsidP="00B56F54">
      <w:pPr>
        <w:pStyle w:val="largemain"/>
        <w:rPr>
          <w:b/>
          <w:sz w:val="16"/>
        </w:rPr>
      </w:pPr>
      <w:r w:rsidRPr="00281FAF">
        <w:rPr>
          <w:b/>
        </w:rPr>
        <w:t>2</w:t>
      </w:r>
      <w:r w:rsidRPr="00547E54">
        <w:t xml:space="preserve"> He guides my ways in righteousness,</w:t>
      </w:r>
    </w:p>
    <w:p w14:paraId="34260BD6" w14:textId="77777777" w:rsidR="00281FAF" w:rsidRPr="00281FAF" w:rsidRDefault="00547E54" w:rsidP="00B56F54">
      <w:pPr>
        <w:pStyle w:val="largemain"/>
        <w:rPr>
          <w:b/>
          <w:sz w:val="16"/>
        </w:rPr>
      </w:pPr>
      <w:r w:rsidRPr="00547E54">
        <w:t>and he anoints my head with oil,</w:t>
      </w:r>
    </w:p>
    <w:p w14:paraId="6134B4BB" w14:textId="77777777" w:rsidR="00281FAF" w:rsidRPr="00281FAF" w:rsidRDefault="00547E54" w:rsidP="00B56F54">
      <w:pPr>
        <w:pStyle w:val="largemain"/>
        <w:rPr>
          <w:b/>
          <w:sz w:val="16"/>
        </w:rPr>
      </w:pPr>
      <w:r w:rsidRPr="00547E54">
        <w:t>and my cup, it overflows with joy,</w:t>
      </w:r>
    </w:p>
    <w:p w14:paraId="1595E43D" w14:textId="77777777" w:rsidR="00281FAF" w:rsidRPr="00281FAF" w:rsidRDefault="00547E54" w:rsidP="00B56F54">
      <w:pPr>
        <w:pStyle w:val="largemain"/>
        <w:rPr>
          <w:b/>
          <w:sz w:val="16"/>
        </w:rPr>
      </w:pPr>
      <w:r w:rsidRPr="00547E54">
        <w:t>I feast on his pure delights.</w:t>
      </w:r>
    </w:p>
    <w:p w14:paraId="3261A472" w14:textId="77777777" w:rsidR="00281FAF" w:rsidRPr="00281FAF" w:rsidRDefault="00281FAF" w:rsidP="00B56F54">
      <w:pPr>
        <w:pStyle w:val="largemain"/>
        <w:rPr>
          <w:b/>
          <w:sz w:val="16"/>
        </w:rPr>
      </w:pPr>
    </w:p>
    <w:p w14:paraId="6370F159" w14:textId="77777777" w:rsidR="00281FAF" w:rsidRPr="00281FAF" w:rsidRDefault="00547E54" w:rsidP="00B56F54">
      <w:pPr>
        <w:pStyle w:val="largemain"/>
        <w:rPr>
          <w:b/>
          <w:sz w:val="16"/>
        </w:rPr>
      </w:pPr>
      <w:r w:rsidRPr="00281FAF">
        <w:rPr>
          <w:b/>
        </w:rPr>
        <w:t>3</w:t>
      </w:r>
      <w:r w:rsidRPr="00547E54">
        <w:t xml:space="preserve"> And though I walk the darkest path,</w:t>
      </w:r>
    </w:p>
    <w:p w14:paraId="1FAF405A" w14:textId="77777777" w:rsidR="00281FAF" w:rsidRPr="00281FAF" w:rsidRDefault="00547E54" w:rsidP="00B56F54">
      <w:pPr>
        <w:pStyle w:val="largemain"/>
        <w:rPr>
          <w:b/>
          <w:sz w:val="16"/>
        </w:rPr>
      </w:pPr>
      <w:r w:rsidRPr="00547E54">
        <w:t>I will not fear the evil one,</w:t>
      </w:r>
    </w:p>
    <w:p w14:paraId="5ABB0C34" w14:textId="77777777" w:rsidR="00281FAF" w:rsidRPr="00281FAF" w:rsidRDefault="00547E54" w:rsidP="00B56F54">
      <w:pPr>
        <w:pStyle w:val="largemain"/>
        <w:rPr>
          <w:b/>
          <w:sz w:val="16"/>
        </w:rPr>
      </w:pPr>
      <w:r w:rsidRPr="00547E54">
        <w:t>for you are with me, and your rod and staff</w:t>
      </w:r>
    </w:p>
    <w:p w14:paraId="4F6A618C" w14:textId="77777777" w:rsidR="00281FAF" w:rsidRPr="00281FAF" w:rsidRDefault="00547E54" w:rsidP="00B56F54">
      <w:pPr>
        <w:pStyle w:val="largemain"/>
        <w:rPr>
          <w:b/>
          <w:sz w:val="16"/>
        </w:rPr>
      </w:pPr>
      <w:r w:rsidRPr="00547E54">
        <w:t>are the comfort I need to know.</w:t>
      </w:r>
    </w:p>
    <w:p w14:paraId="3F2D14FF" w14:textId="77777777" w:rsidR="00281FAF" w:rsidRPr="00281FAF" w:rsidRDefault="00281FAF" w:rsidP="00547E54">
      <w:pPr>
        <w:pStyle w:val="smallmainbold"/>
        <w:rPr>
          <w:b w:val="0"/>
          <w:bCs/>
          <w:sz w:val="16"/>
        </w:rPr>
      </w:pPr>
    </w:p>
    <w:p w14:paraId="5DEFCC9B" w14:textId="47A9F3BE" w:rsidR="00281FAF" w:rsidRPr="00281FAF" w:rsidRDefault="00547E54" w:rsidP="00B56F54">
      <w:pPr>
        <w:pStyle w:val="LargeHeading1"/>
        <w:rPr>
          <w:sz w:val="16"/>
        </w:rPr>
      </w:pPr>
      <w:r w:rsidRPr="00547E54">
        <w:lastRenderedPageBreak/>
        <w:t xml:space="preserve">Declaring Faith </w:t>
      </w:r>
      <w:r w:rsidR="00B56F54">
        <w:t xml:space="preserve">- </w:t>
      </w:r>
      <w:r w:rsidRPr="00547E54">
        <w:t>affirming our belief</w:t>
      </w:r>
    </w:p>
    <w:p w14:paraId="53893504" w14:textId="77777777" w:rsidR="00281FAF" w:rsidRPr="00281FAF" w:rsidRDefault="00281FAF" w:rsidP="00547E54">
      <w:pPr>
        <w:pStyle w:val="smallmainbold"/>
        <w:rPr>
          <w:b w:val="0"/>
          <w:bCs/>
          <w:sz w:val="16"/>
        </w:rPr>
      </w:pPr>
    </w:p>
    <w:p w14:paraId="5C4A96B4" w14:textId="2578B470" w:rsidR="00281FAF" w:rsidRPr="00281FAF" w:rsidRDefault="00547E54" w:rsidP="00B56F54">
      <w:pPr>
        <w:pStyle w:val="Largemainbold"/>
        <w:rPr>
          <w:sz w:val="16"/>
        </w:rPr>
      </w:pPr>
      <w:r w:rsidRPr="00281FAF">
        <w:t>I believe in God,</w:t>
      </w:r>
      <w:r w:rsidRPr="00547E54">
        <w:t xml:space="preserve"> </w:t>
      </w:r>
      <w:r w:rsidRPr="00281FAF">
        <w:t>the Father almighty,</w:t>
      </w:r>
      <w:r w:rsidRPr="00547E54">
        <w:t xml:space="preserve"> </w:t>
      </w:r>
    </w:p>
    <w:p w14:paraId="575A65FF" w14:textId="77777777" w:rsidR="00281FAF" w:rsidRPr="00281FAF" w:rsidRDefault="00547E54" w:rsidP="00B56F54">
      <w:pPr>
        <w:pStyle w:val="Largemainbold"/>
        <w:rPr>
          <w:sz w:val="16"/>
        </w:rPr>
      </w:pPr>
      <w:r w:rsidRPr="00281FAF">
        <w:t>creator of heaven and earth.</w:t>
      </w:r>
    </w:p>
    <w:p w14:paraId="212353A4" w14:textId="22AF034F" w:rsidR="00281FAF" w:rsidRPr="00281FAF" w:rsidRDefault="00547E54" w:rsidP="00B56F54">
      <w:pPr>
        <w:pStyle w:val="Largemainbold"/>
        <w:rPr>
          <w:sz w:val="16"/>
        </w:rPr>
      </w:pPr>
      <w:r w:rsidRPr="00281FAF">
        <w:t>I believe in Jesus Christ,</w:t>
      </w:r>
      <w:r w:rsidR="00B56F54" w:rsidRPr="00281FAF">
        <w:t xml:space="preserve"> </w:t>
      </w:r>
      <w:r w:rsidRPr="00281FAF">
        <w:t>God's only Son, our Lord,</w:t>
      </w:r>
      <w:r w:rsidRPr="00547E54">
        <w:t xml:space="preserve"> </w:t>
      </w:r>
    </w:p>
    <w:p w14:paraId="128B6BE8" w14:textId="2F1EA047" w:rsidR="00281FAF" w:rsidRPr="00281FAF" w:rsidRDefault="00547E54" w:rsidP="00B56F54">
      <w:pPr>
        <w:pStyle w:val="Largemainbold"/>
        <w:rPr>
          <w:sz w:val="16"/>
        </w:rPr>
      </w:pPr>
      <w:r w:rsidRPr="00281FAF">
        <w:t>who was conceived</w:t>
      </w:r>
      <w:r w:rsidRPr="00547E54">
        <w:t xml:space="preserve"> </w:t>
      </w:r>
      <w:r w:rsidRPr="00281FAF">
        <w:t>by the Holy Spirit,</w:t>
      </w:r>
      <w:r w:rsidRPr="00547E54">
        <w:t xml:space="preserve"> </w:t>
      </w:r>
    </w:p>
    <w:p w14:paraId="0FDF14DE" w14:textId="77777777" w:rsidR="002114E9" w:rsidRDefault="00547E54" w:rsidP="00B56F54">
      <w:pPr>
        <w:pStyle w:val="Largemainbold"/>
        <w:rPr>
          <w:sz w:val="16"/>
        </w:rPr>
      </w:pPr>
      <w:r w:rsidRPr="00281FAF">
        <w:t>born of the Virgin Mary,</w:t>
      </w:r>
      <w:r w:rsidRPr="00547E54">
        <w:t xml:space="preserve"> </w:t>
      </w:r>
    </w:p>
    <w:p w14:paraId="20190499" w14:textId="7C3033A7" w:rsidR="00281FAF" w:rsidRPr="00281FAF" w:rsidRDefault="00547E54" w:rsidP="00B56F54">
      <w:pPr>
        <w:pStyle w:val="Largemainbold"/>
        <w:rPr>
          <w:sz w:val="16"/>
        </w:rPr>
      </w:pPr>
      <w:r w:rsidRPr="00281FAF">
        <w:t>suffered under Pontius Pilate,</w:t>
      </w:r>
      <w:r w:rsidRPr="00547E54">
        <w:t xml:space="preserve"> </w:t>
      </w:r>
    </w:p>
    <w:p w14:paraId="4F09C2FA" w14:textId="68255B84" w:rsidR="00281FAF" w:rsidRPr="00281FAF" w:rsidRDefault="00547E54" w:rsidP="00B56F54">
      <w:pPr>
        <w:pStyle w:val="Largemainbold"/>
        <w:rPr>
          <w:sz w:val="16"/>
        </w:rPr>
      </w:pPr>
      <w:r w:rsidRPr="00281FAF">
        <w:t>was crucified, died</w:t>
      </w:r>
      <w:r w:rsidRPr="00547E54">
        <w:t xml:space="preserve"> </w:t>
      </w:r>
      <w:r w:rsidRPr="00281FAF">
        <w:t>and was buried;</w:t>
      </w:r>
      <w:r w:rsidRPr="00547E54">
        <w:t xml:space="preserve"> </w:t>
      </w:r>
    </w:p>
    <w:p w14:paraId="747E4F15" w14:textId="77777777" w:rsidR="00281FAF" w:rsidRPr="00281FAF" w:rsidRDefault="00547E54" w:rsidP="00B56F54">
      <w:pPr>
        <w:pStyle w:val="Largemainbold"/>
        <w:rPr>
          <w:sz w:val="16"/>
        </w:rPr>
      </w:pPr>
      <w:r w:rsidRPr="00281FAF">
        <w:t>he descended to the dead.</w:t>
      </w:r>
    </w:p>
    <w:p w14:paraId="0F20E528" w14:textId="77777777" w:rsidR="00281FAF" w:rsidRPr="00281FAF" w:rsidRDefault="00547E54" w:rsidP="00B56F54">
      <w:pPr>
        <w:pStyle w:val="Largemainbold"/>
        <w:rPr>
          <w:sz w:val="16"/>
        </w:rPr>
      </w:pPr>
      <w:r w:rsidRPr="00281FAF">
        <w:t>On the third day he rose again;</w:t>
      </w:r>
      <w:r w:rsidRPr="00547E54">
        <w:t xml:space="preserve"> </w:t>
      </w:r>
    </w:p>
    <w:p w14:paraId="3D1FCA47" w14:textId="77777777" w:rsidR="00281FAF" w:rsidRPr="00281FAF" w:rsidRDefault="00547E54" w:rsidP="00B56F54">
      <w:pPr>
        <w:pStyle w:val="Largemainbold"/>
        <w:rPr>
          <w:sz w:val="16"/>
        </w:rPr>
      </w:pPr>
      <w:r w:rsidRPr="00281FAF">
        <w:t>he ascended into heaven,</w:t>
      </w:r>
      <w:r w:rsidRPr="00547E54">
        <w:t xml:space="preserve"> </w:t>
      </w:r>
    </w:p>
    <w:p w14:paraId="27610FD0" w14:textId="42E2A46E" w:rsidR="00281FAF" w:rsidRPr="00281FAF" w:rsidRDefault="00547E54" w:rsidP="00B56F54">
      <w:pPr>
        <w:pStyle w:val="Largemainbold"/>
        <w:rPr>
          <w:sz w:val="16"/>
        </w:rPr>
      </w:pPr>
      <w:r w:rsidRPr="00281FAF">
        <w:t>he is seated at the right hand</w:t>
      </w:r>
      <w:r w:rsidRPr="00547E54">
        <w:t xml:space="preserve"> </w:t>
      </w:r>
      <w:r w:rsidRPr="00281FAF">
        <w:t>of the Father,</w:t>
      </w:r>
      <w:r w:rsidRPr="00547E54">
        <w:t xml:space="preserve"> </w:t>
      </w:r>
    </w:p>
    <w:p w14:paraId="012D9E05" w14:textId="77777777" w:rsidR="002114E9" w:rsidRDefault="00547E54" w:rsidP="00B56F54">
      <w:pPr>
        <w:pStyle w:val="Largemainbold"/>
      </w:pPr>
      <w:r w:rsidRPr="00281FAF">
        <w:t xml:space="preserve">and he will come again </w:t>
      </w:r>
    </w:p>
    <w:p w14:paraId="439381F5" w14:textId="0BCAE130" w:rsidR="00281FAF" w:rsidRPr="00281FAF" w:rsidRDefault="00547E54" w:rsidP="00B56F54">
      <w:pPr>
        <w:pStyle w:val="Largemainbold"/>
        <w:rPr>
          <w:sz w:val="16"/>
        </w:rPr>
      </w:pPr>
      <w:r w:rsidRPr="00281FAF">
        <w:t>to judge the living and the dead.</w:t>
      </w:r>
    </w:p>
    <w:p w14:paraId="15106328" w14:textId="4E13E667" w:rsidR="00281FAF" w:rsidRPr="00281FAF" w:rsidRDefault="00547E54" w:rsidP="00B56F54">
      <w:pPr>
        <w:pStyle w:val="Largemainbold"/>
        <w:rPr>
          <w:sz w:val="16"/>
        </w:rPr>
      </w:pPr>
      <w:r w:rsidRPr="00281FAF">
        <w:t>I believe in the Holy Spirit,</w:t>
      </w:r>
      <w:r w:rsidRPr="00547E54">
        <w:t xml:space="preserve"> </w:t>
      </w:r>
      <w:r w:rsidRPr="00281FAF">
        <w:t>the holy catholic Church,</w:t>
      </w:r>
      <w:r w:rsidRPr="00547E54">
        <w:t xml:space="preserve"> </w:t>
      </w:r>
    </w:p>
    <w:p w14:paraId="665C0EFB" w14:textId="6C7AED49" w:rsidR="00281FAF" w:rsidRPr="00281FAF" w:rsidRDefault="00547E54" w:rsidP="00B56F54">
      <w:pPr>
        <w:pStyle w:val="Largemainbold"/>
        <w:rPr>
          <w:sz w:val="16"/>
        </w:rPr>
      </w:pPr>
      <w:r w:rsidRPr="00281FAF">
        <w:t>the communion of saints,</w:t>
      </w:r>
      <w:r w:rsidRPr="00547E54">
        <w:t xml:space="preserve"> </w:t>
      </w:r>
      <w:r w:rsidRPr="00281FAF">
        <w:t>the forgiveness of sins,</w:t>
      </w:r>
      <w:r w:rsidRPr="00547E54">
        <w:t xml:space="preserve"> </w:t>
      </w:r>
    </w:p>
    <w:p w14:paraId="40D7EEC8" w14:textId="77777777" w:rsidR="00281FAF" w:rsidRPr="00281FAF" w:rsidRDefault="00547E54" w:rsidP="00B56F54">
      <w:pPr>
        <w:pStyle w:val="Largemainbold"/>
        <w:rPr>
          <w:sz w:val="16"/>
        </w:rPr>
      </w:pPr>
      <w:r w:rsidRPr="00281FAF">
        <w:t>the resurrection of the body,</w:t>
      </w:r>
      <w:r w:rsidRPr="00547E54">
        <w:t xml:space="preserve"> </w:t>
      </w:r>
    </w:p>
    <w:p w14:paraId="3CA6AFF6" w14:textId="77777777" w:rsidR="00281FAF" w:rsidRPr="00281FAF" w:rsidRDefault="00547E54" w:rsidP="00B56F54">
      <w:pPr>
        <w:pStyle w:val="Largemainbold"/>
        <w:rPr>
          <w:sz w:val="16"/>
        </w:rPr>
      </w:pPr>
      <w:r w:rsidRPr="00281FAF">
        <w:t>and the life everlasting. Amen.</w:t>
      </w:r>
    </w:p>
    <w:p w14:paraId="61B95080" w14:textId="77777777" w:rsidR="00281FAF" w:rsidRPr="00281FAF" w:rsidRDefault="00281FAF" w:rsidP="00547E54">
      <w:pPr>
        <w:pStyle w:val="smallmainbold"/>
        <w:rPr>
          <w:b w:val="0"/>
          <w:bCs/>
          <w:sz w:val="16"/>
        </w:rPr>
      </w:pPr>
    </w:p>
    <w:p w14:paraId="71BEB04D" w14:textId="5DF892F8" w:rsidR="00281FAF" w:rsidRPr="00281FAF" w:rsidRDefault="00547E54" w:rsidP="00B56F54">
      <w:pPr>
        <w:pStyle w:val="LargeHeading1"/>
        <w:rPr>
          <w:sz w:val="16"/>
        </w:rPr>
      </w:pPr>
      <w:r w:rsidRPr="00B56F54">
        <w:t xml:space="preserve">Praying Together </w:t>
      </w:r>
      <w:r w:rsidR="00B56F54" w:rsidRPr="00B56F54">
        <w:t xml:space="preserve">- </w:t>
      </w:r>
      <w:r w:rsidRPr="00B56F54">
        <w:t>Intercessions</w:t>
      </w:r>
    </w:p>
    <w:p w14:paraId="3B7E67AB" w14:textId="77777777" w:rsidR="00281FAF" w:rsidRPr="00281FAF" w:rsidRDefault="00281FAF" w:rsidP="00547E54">
      <w:pPr>
        <w:pStyle w:val="smallmainbold"/>
        <w:rPr>
          <w:b w:val="0"/>
          <w:bCs/>
          <w:sz w:val="16"/>
        </w:rPr>
      </w:pPr>
    </w:p>
    <w:p w14:paraId="0EF88837" w14:textId="23327674" w:rsidR="00281FAF" w:rsidRPr="00281FAF" w:rsidRDefault="00547E54" w:rsidP="00B56F54">
      <w:pPr>
        <w:pStyle w:val="LargeHeading1"/>
        <w:rPr>
          <w:sz w:val="16"/>
        </w:rPr>
      </w:pPr>
      <w:r w:rsidRPr="00547E54">
        <w:t>Collect</w:t>
      </w:r>
      <w:r w:rsidR="00B56F54">
        <w:t xml:space="preserve"> - </w:t>
      </w:r>
      <w:r w:rsidRPr="00547E54">
        <w:t xml:space="preserve">The </w:t>
      </w:r>
      <w:r w:rsidR="00B56F54">
        <w:t>16</w:t>
      </w:r>
      <w:r w:rsidR="00B56F54" w:rsidRPr="00B56F54">
        <w:rPr>
          <w:vertAlign w:val="superscript"/>
        </w:rPr>
        <w:t>th</w:t>
      </w:r>
      <w:r w:rsidR="00B56F54">
        <w:t xml:space="preserve"> </w:t>
      </w:r>
      <w:r w:rsidRPr="00547E54">
        <w:t xml:space="preserve"> Sunday after Trinity</w:t>
      </w:r>
    </w:p>
    <w:p w14:paraId="6F8E6465" w14:textId="77777777" w:rsidR="00281FAF" w:rsidRPr="00281FAF" w:rsidRDefault="00281FAF" w:rsidP="00547E54">
      <w:pPr>
        <w:pStyle w:val="smallmainbold"/>
        <w:rPr>
          <w:b w:val="0"/>
          <w:bCs/>
          <w:sz w:val="16"/>
        </w:rPr>
      </w:pPr>
    </w:p>
    <w:p w14:paraId="52CD207D" w14:textId="42EDF617" w:rsidR="00281FAF" w:rsidRPr="00281FAF" w:rsidRDefault="00547E54" w:rsidP="00B56F54">
      <w:pPr>
        <w:pStyle w:val="LargeHeading1"/>
        <w:rPr>
          <w:sz w:val="16"/>
        </w:rPr>
      </w:pPr>
      <w:r w:rsidRPr="00547E54">
        <w:t xml:space="preserve">The Lord's Prayer </w:t>
      </w:r>
      <w:r w:rsidR="00B56F54">
        <w:t xml:space="preserve">- </w:t>
      </w:r>
      <w:r w:rsidRPr="00547E54">
        <w:t>w</w:t>
      </w:r>
      <w:r w:rsidR="00B56F54" w:rsidRPr="00547E54">
        <w:rPr>
          <w:caps w:val="0"/>
        </w:rPr>
        <w:t xml:space="preserve">e pray with </w:t>
      </w:r>
      <w:r w:rsidR="00B56F54">
        <w:rPr>
          <w:caps w:val="0"/>
        </w:rPr>
        <w:t>J</w:t>
      </w:r>
      <w:r w:rsidR="00B56F54" w:rsidRPr="00547E54">
        <w:rPr>
          <w:caps w:val="0"/>
        </w:rPr>
        <w:t>esus</w:t>
      </w:r>
    </w:p>
    <w:p w14:paraId="5A1348FA" w14:textId="5E84712D" w:rsidR="002114E9" w:rsidRDefault="00547E54" w:rsidP="00B56F54">
      <w:pPr>
        <w:pStyle w:val="Largemainbold"/>
        <w:rPr>
          <w:sz w:val="16"/>
        </w:rPr>
      </w:pPr>
      <w:r w:rsidRPr="00B56F54">
        <w:t>Our Father, who art in heaven,</w:t>
      </w:r>
    </w:p>
    <w:p w14:paraId="5BB6AD5C" w14:textId="2679909F" w:rsidR="00281FAF" w:rsidRPr="00281FAF" w:rsidRDefault="00547E54" w:rsidP="00B56F54">
      <w:pPr>
        <w:pStyle w:val="Largemainbold"/>
        <w:rPr>
          <w:sz w:val="16"/>
        </w:rPr>
      </w:pPr>
      <w:r w:rsidRPr="00B56F54">
        <w:t>hallowed be thy name,</w:t>
      </w:r>
    </w:p>
    <w:p w14:paraId="5BFD1DEC" w14:textId="20ADDA9D" w:rsidR="00281FAF" w:rsidRPr="00281FAF" w:rsidRDefault="00547E54" w:rsidP="00B56F54">
      <w:pPr>
        <w:pStyle w:val="Largemainbold"/>
        <w:rPr>
          <w:sz w:val="16"/>
        </w:rPr>
      </w:pPr>
      <w:r w:rsidRPr="00B56F54">
        <w:t>thy kingdom come, thy will be done,</w:t>
      </w:r>
    </w:p>
    <w:p w14:paraId="627670B9" w14:textId="77777777" w:rsidR="00281FAF" w:rsidRPr="00281FAF" w:rsidRDefault="00547E54" w:rsidP="00B56F54">
      <w:pPr>
        <w:pStyle w:val="Largemainbold"/>
        <w:rPr>
          <w:sz w:val="16"/>
        </w:rPr>
      </w:pPr>
      <w:r w:rsidRPr="00B56F54">
        <w:t>on earth as it is in heaven.</w:t>
      </w:r>
    </w:p>
    <w:p w14:paraId="510395BC" w14:textId="001E31DA" w:rsidR="00281FAF" w:rsidRPr="00281FAF" w:rsidRDefault="00547E54" w:rsidP="00B56F54">
      <w:pPr>
        <w:pStyle w:val="Largemainbold"/>
        <w:rPr>
          <w:sz w:val="16"/>
        </w:rPr>
      </w:pPr>
      <w:r w:rsidRPr="00281FAF">
        <w:t>Give us this day our daily bread.</w:t>
      </w:r>
    </w:p>
    <w:p w14:paraId="7BA2BBE7" w14:textId="28406E1B" w:rsidR="00281FAF" w:rsidRPr="00281FAF" w:rsidRDefault="00547E54" w:rsidP="00B56F54">
      <w:pPr>
        <w:pStyle w:val="Largemainbold"/>
        <w:rPr>
          <w:sz w:val="16"/>
        </w:rPr>
      </w:pPr>
      <w:r w:rsidRPr="00281FAF">
        <w:t>And forgive us our trespasses</w:t>
      </w:r>
    </w:p>
    <w:p w14:paraId="454D168C" w14:textId="2F2D4B53" w:rsidR="00281FAF" w:rsidRPr="00281FAF" w:rsidRDefault="00547E54" w:rsidP="00B56F54">
      <w:pPr>
        <w:pStyle w:val="Largemainbold"/>
        <w:rPr>
          <w:sz w:val="16"/>
        </w:rPr>
      </w:pPr>
      <w:r w:rsidRPr="00281FAF">
        <w:t>as we forgive those who trespass against us.</w:t>
      </w:r>
    </w:p>
    <w:p w14:paraId="39B942AC" w14:textId="77AF78F4" w:rsidR="00281FAF" w:rsidRPr="00281FAF" w:rsidRDefault="00547E54" w:rsidP="00B56F54">
      <w:pPr>
        <w:pStyle w:val="Largemainbold"/>
        <w:rPr>
          <w:sz w:val="16"/>
        </w:rPr>
      </w:pPr>
      <w:r w:rsidRPr="00B56F54">
        <w:lastRenderedPageBreak/>
        <w:t>And lead us not into temptation,</w:t>
      </w:r>
    </w:p>
    <w:p w14:paraId="0A0D53F5" w14:textId="63701DB3" w:rsidR="00281FAF" w:rsidRPr="00281FAF" w:rsidRDefault="00547E54" w:rsidP="00B56F54">
      <w:pPr>
        <w:pStyle w:val="Largemainbold"/>
        <w:rPr>
          <w:sz w:val="16"/>
        </w:rPr>
      </w:pPr>
      <w:r w:rsidRPr="00B56F54">
        <w:t>but deliver us from evil.</w:t>
      </w:r>
    </w:p>
    <w:p w14:paraId="7A18C704" w14:textId="5B0D4F19" w:rsidR="00281FAF" w:rsidRPr="00281FAF" w:rsidRDefault="00547E54" w:rsidP="00B56F54">
      <w:pPr>
        <w:pStyle w:val="Largemainbold"/>
        <w:rPr>
          <w:sz w:val="16"/>
        </w:rPr>
      </w:pPr>
      <w:r w:rsidRPr="00B56F54">
        <w:t>For thine is the kingdom, the power, and the glory</w:t>
      </w:r>
    </w:p>
    <w:p w14:paraId="139684F1" w14:textId="77777777" w:rsidR="00281FAF" w:rsidRPr="00281FAF" w:rsidRDefault="00547E54" w:rsidP="00B56F54">
      <w:pPr>
        <w:pStyle w:val="Largemainbold"/>
        <w:rPr>
          <w:sz w:val="16"/>
        </w:rPr>
      </w:pPr>
      <w:r w:rsidRPr="00B56F54">
        <w:t>for ever and ever. Amen.</w:t>
      </w:r>
    </w:p>
    <w:p w14:paraId="1076CA33" w14:textId="77777777" w:rsidR="00281FAF" w:rsidRPr="00281FAF" w:rsidRDefault="00281FAF" w:rsidP="00547E54">
      <w:pPr>
        <w:pStyle w:val="smallmainbold"/>
        <w:rPr>
          <w:b w:val="0"/>
          <w:bCs/>
          <w:sz w:val="16"/>
        </w:rPr>
      </w:pPr>
    </w:p>
    <w:p w14:paraId="4EBEF4D3" w14:textId="44823EB3" w:rsidR="00281FAF" w:rsidRPr="00281FAF" w:rsidRDefault="00547E54" w:rsidP="00B56F54">
      <w:pPr>
        <w:pStyle w:val="LargeHeading1"/>
        <w:rPr>
          <w:sz w:val="16"/>
        </w:rPr>
      </w:pPr>
      <w:r w:rsidRPr="00B56F54">
        <w:t>From</w:t>
      </w:r>
      <w:r w:rsidR="002114E9">
        <w:t xml:space="preserve"> </w:t>
      </w:r>
      <w:r w:rsidRPr="00B56F54">
        <w:t>heav'n</w:t>
      </w:r>
      <w:r w:rsidR="002114E9">
        <w:t xml:space="preserve"> </w:t>
      </w:r>
      <w:r w:rsidRPr="00B56F54">
        <w:t>you</w:t>
      </w:r>
      <w:r w:rsidR="002114E9">
        <w:t xml:space="preserve"> </w:t>
      </w:r>
      <w:r w:rsidRPr="00B56F54">
        <w:t>came</w:t>
      </w:r>
      <w:r w:rsidR="00B56F54" w:rsidRPr="00B56F54">
        <w:t xml:space="preserve"> - </w:t>
      </w:r>
      <w:r w:rsidRPr="00B56F54">
        <w:t>Hymn 219</w:t>
      </w:r>
      <w:r w:rsidR="00662184">
        <w:t xml:space="preserve"> </w:t>
      </w:r>
      <w:proofErr w:type="gramStart"/>
      <w:r w:rsidRPr="00B56F54">
        <w:t>Offertory</w:t>
      </w:r>
      <w:proofErr w:type="gramEnd"/>
    </w:p>
    <w:p w14:paraId="676CE857" w14:textId="33C6EE00" w:rsidR="002114E9" w:rsidRPr="002114E9" w:rsidRDefault="002114E9" w:rsidP="002114E9">
      <w:pPr>
        <w:pStyle w:val="largemain"/>
        <w:rPr>
          <w:b/>
          <w:sz w:val="16"/>
          <w:szCs w:val="16"/>
        </w:rPr>
      </w:pPr>
      <w:r w:rsidRPr="002114E9">
        <w:rPr>
          <w:b/>
          <w:bCs/>
        </w:rPr>
        <w:t>1</w:t>
      </w:r>
      <w:r w:rsidRPr="00547E54">
        <w:t xml:space="preserve"> From</w:t>
      </w:r>
      <w:r>
        <w:t xml:space="preserve"> </w:t>
      </w:r>
      <w:r w:rsidRPr="00547E54">
        <w:t>heav'n</w:t>
      </w:r>
      <w:r>
        <w:t xml:space="preserve"> </w:t>
      </w:r>
      <w:r w:rsidRPr="00547E54">
        <w:t>you</w:t>
      </w:r>
      <w:r>
        <w:t xml:space="preserve"> </w:t>
      </w:r>
      <w:r w:rsidRPr="00547E54">
        <w:t>came,</w:t>
      </w:r>
      <w:r>
        <w:t xml:space="preserve"> </w:t>
      </w:r>
      <w:r w:rsidRPr="00547E54">
        <w:t>helpless</w:t>
      </w:r>
      <w:r>
        <w:t xml:space="preserve"> </w:t>
      </w:r>
      <w:r w:rsidRPr="00547E54">
        <w:t>babe,</w:t>
      </w:r>
    </w:p>
    <w:p w14:paraId="3837FB8C" w14:textId="4DD9301F" w:rsidR="00281FAF" w:rsidRPr="00281FAF" w:rsidRDefault="00547E54" w:rsidP="00B56F54">
      <w:pPr>
        <w:pStyle w:val="largemain"/>
        <w:rPr>
          <w:b/>
          <w:sz w:val="16"/>
        </w:rPr>
      </w:pPr>
      <w:r w:rsidRPr="00547E54">
        <w:t>entered</w:t>
      </w:r>
      <w:r w:rsidR="002114E9">
        <w:t xml:space="preserve"> </w:t>
      </w:r>
      <w:r w:rsidRPr="00547E54">
        <w:t>our</w:t>
      </w:r>
      <w:r w:rsidR="002114E9">
        <w:t xml:space="preserve"> </w:t>
      </w:r>
      <w:r w:rsidRPr="00547E54">
        <w:t>world,</w:t>
      </w:r>
      <w:r w:rsidR="002114E9">
        <w:t xml:space="preserve"> </w:t>
      </w:r>
      <w:r w:rsidRPr="00547E54">
        <w:t>your</w:t>
      </w:r>
      <w:r w:rsidR="002114E9">
        <w:t xml:space="preserve"> </w:t>
      </w:r>
      <w:r w:rsidRPr="00547E54">
        <w:t>glory</w:t>
      </w:r>
      <w:r w:rsidR="002114E9">
        <w:t xml:space="preserve"> </w:t>
      </w:r>
      <w:r w:rsidRPr="00547E54">
        <w:t>veiled;</w:t>
      </w:r>
    </w:p>
    <w:p w14:paraId="36301E1A" w14:textId="22047B6A" w:rsidR="00281FAF" w:rsidRPr="00281FAF" w:rsidRDefault="00547E54" w:rsidP="00B56F54">
      <w:pPr>
        <w:pStyle w:val="largemain"/>
        <w:rPr>
          <w:b/>
          <w:sz w:val="16"/>
        </w:rPr>
      </w:pPr>
      <w:r w:rsidRPr="00547E54">
        <w:t>not</w:t>
      </w:r>
      <w:r w:rsidR="002114E9">
        <w:t xml:space="preserve"> </w:t>
      </w:r>
      <w:r w:rsidRPr="00547E54">
        <w:t>to</w:t>
      </w:r>
      <w:r w:rsidR="002114E9">
        <w:t xml:space="preserve"> </w:t>
      </w:r>
      <w:r w:rsidRPr="00547E54">
        <w:t>be</w:t>
      </w:r>
      <w:r w:rsidR="002114E9">
        <w:t xml:space="preserve"> </w:t>
      </w:r>
      <w:r w:rsidRPr="00547E54">
        <w:t>served</w:t>
      </w:r>
      <w:r w:rsidR="002114E9">
        <w:t xml:space="preserve"> </w:t>
      </w:r>
      <w:r w:rsidRPr="00547E54">
        <w:t>but</w:t>
      </w:r>
      <w:r w:rsidR="002114E9">
        <w:t xml:space="preserve"> </w:t>
      </w:r>
      <w:r w:rsidRPr="00547E54">
        <w:t>to</w:t>
      </w:r>
      <w:r w:rsidR="002114E9">
        <w:t xml:space="preserve"> </w:t>
      </w:r>
      <w:r w:rsidRPr="00547E54">
        <w:t>serve,</w:t>
      </w:r>
    </w:p>
    <w:p w14:paraId="5DF0D029" w14:textId="5C5AB77C" w:rsidR="00281FAF" w:rsidRPr="00281FAF" w:rsidRDefault="00547E54" w:rsidP="00B56F54">
      <w:pPr>
        <w:pStyle w:val="largemain"/>
        <w:rPr>
          <w:b/>
          <w:sz w:val="16"/>
        </w:rPr>
      </w:pPr>
      <w:r w:rsidRPr="00547E54">
        <w:t>and</w:t>
      </w:r>
      <w:r w:rsidR="002114E9">
        <w:t xml:space="preserve"> </w:t>
      </w:r>
      <w:r w:rsidRPr="00547E54">
        <w:t>give</w:t>
      </w:r>
      <w:r w:rsidR="002114E9">
        <w:t xml:space="preserve"> </w:t>
      </w:r>
      <w:r w:rsidRPr="00547E54">
        <w:t>your</w:t>
      </w:r>
      <w:r w:rsidR="002114E9">
        <w:t xml:space="preserve"> </w:t>
      </w:r>
      <w:r w:rsidRPr="00547E54">
        <w:t>life</w:t>
      </w:r>
      <w:r w:rsidR="002114E9">
        <w:t xml:space="preserve"> </w:t>
      </w:r>
      <w:r w:rsidRPr="00547E54">
        <w:t>that</w:t>
      </w:r>
      <w:r w:rsidR="002114E9">
        <w:t xml:space="preserve"> </w:t>
      </w:r>
      <w:r w:rsidRPr="00547E54">
        <w:t>we</w:t>
      </w:r>
      <w:r w:rsidR="002114E9">
        <w:t xml:space="preserve"> </w:t>
      </w:r>
      <w:r w:rsidRPr="00547E54">
        <w:t>might</w:t>
      </w:r>
      <w:r w:rsidR="002114E9">
        <w:t xml:space="preserve"> </w:t>
      </w:r>
      <w:r w:rsidRPr="00547E54">
        <w:t>live.</w:t>
      </w:r>
    </w:p>
    <w:p w14:paraId="7A6E90AE" w14:textId="77777777" w:rsidR="00281FAF" w:rsidRPr="00281FAF" w:rsidRDefault="00281FAF" w:rsidP="00B56F54">
      <w:pPr>
        <w:pStyle w:val="largemain"/>
        <w:rPr>
          <w:b/>
          <w:sz w:val="16"/>
        </w:rPr>
      </w:pPr>
    </w:p>
    <w:p w14:paraId="736E2BA3" w14:textId="207B5FE6" w:rsidR="00281FAF" w:rsidRPr="00281FAF" w:rsidRDefault="00547E54" w:rsidP="00B56F54">
      <w:pPr>
        <w:pStyle w:val="largemain"/>
        <w:rPr>
          <w:b/>
          <w:i/>
          <w:iCs/>
          <w:sz w:val="16"/>
        </w:rPr>
      </w:pPr>
      <w:r w:rsidRPr="00B56F54">
        <w:rPr>
          <w:i/>
          <w:iCs/>
        </w:rPr>
        <w:t>This</w:t>
      </w:r>
      <w:r w:rsidR="002114E9">
        <w:rPr>
          <w:i/>
          <w:iCs/>
        </w:rPr>
        <w:t xml:space="preserve"> </w:t>
      </w:r>
      <w:r w:rsidRPr="00B56F54">
        <w:rPr>
          <w:i/>
          <w:iCs/>
        </w:rPr>
        <w:t>is</w:t>
      </w:r>
      <w:r w:rsidR="002114E9">
        <w:rPr>
          <w:i/>
          <w:iCs/>
        </w:rPr>
        <w:t xml:space="preserve"> </w:t>
      </w:r>
      <w:r w:rsidRPr="00B56F54">
        <w:rPr>
          <w:i/>
          <w:iCs/>
        </w:rPr>
        <w:t>our</w:t>
      </w:r>
      <w:r w:rsidR="002114E9">
        <w:rPr>
          <w:i/>
          <w:iCs/>
        </w:rPr>
        <w:t xml:space="preserve"> </w:t>
      </w:r>
      <w:r w:rsidRPr="00B56F54">
        <w:rPr>
          <w:i/>
          <w:iCs/>
        </w:rPr>
        <w:t>God,</w:t>
      </w:r>
      <w:r w:rsidR="00B56F54">
        <w:rPr>
          <w:i/>
          <w:iCs/>
        </w:rPr>
        <w:t xml:space="preserve"> </w:t>
      </w:r>
      <w:r w:rsidRPr="00B56F54">
        <w:rPr>
          <w:i/>
          <w:iCs/>
        </w:rPr>
        <w:t>the</w:t>
      </w:r>
      <w:r w:rsidR="002114E9">
        <w:rPr>
          <w:i/>
          <w:iCs/>
        </w:rPr>
        <w:t xml:space="preserve"> </w:t>
      </w:r>
      <w:r w:rsidRPr="00B56F54">
        <w:rPr>
          <w:i/>
          <w:iCs/>
        </w:rPr>
        <w:t>Servant</w:t>
      </w:r>
      <w:r w:rsidR="002114E9">
        <w:rPr>
          <w:i/>
          <w:iCs/>
        </w:rPr>
        <w:t xml:space="preserve"> </w:t>
      </w:r>
      <w:r w:rsidRPr="00B56F54">
        <w:rPr>
          <w:i/>
          <w:iCs/>
        </w:rPr>
        <w:t>King,</w:t>
      </w:r>
    </w:p>
    <w:p w14:paraId="11DD39BA" w14:textId="751D3767" w:rsidR="00281FAF" w:rsidRPr="00281FAF" w:rsidRDefault="00547E54" w:rsidP="00B56F54">
      <w:pPr>
        <w:pStyle w:val="largemain"/>
        <w:rPr>
          <w:b/>
          <w:i/>
          <w:iCs/>
          <w:sz w:val="16"/>
        </w:rPr>
      </w:pPr>
      <w:r w:rsidRPr="00B56F54">
        <w:rPr>
          <w:i/>
          <w:iCs/>
        </w:rPr>
        <w:t>he</w:t>
      </w:r>
      <w:r w:rsidR="002114E9">
        <w:rPr>
          <w:i/>
          <w:iCs/>
        </w:rPr>
        <w:t xml:space="preserve"> </w:t>
      </w:r>
      <w:r w:rsidRPr="00B56F54">
        <w:rPr>
          <w:i/>
          <w:iCs/>
        </w:rPr>
        <w:t>calls</w:t>
      </w:r>
      <w:r w:rsidR="002114E9">
        <w:rPr>
          <w:i/>
          <w:iCs/>
        </w:rPr>
        <w:t xml:space="preserve"> </w:t>
      </w:r>
      <w:r w:rsidRPr="00B56F54">
        <w:rPr>
          <w:i/>
          <w:iCs/>
        </w:rPr>
        <w:t>us</w:t>
      </w:r>
      <w:r w:rsidR="002114E9">
        <w:rPr>
          <w:i/>
          <w:iCs/>
        </w:rPr>
        <w:t xml:space="preserve"> </w:t>
      </w:r>
      <w:r w:rsidRPr="00B56F54">
        <w:rPr>
          <w:i/>
          <w:iCs/>
        </w:rPr>
        <w:t>now</w:t>
      </w:r>
      <w:r w:rsidR="002114E9">
        <w:rPr>
          <w:i/>
          <w:iCs/>
        </w:rPr>
        <w:t xml:space="preserve"> </w:t>
      </w:r>
      <w:r w:rsidRPr="00B56F54">
        <w:rPr>
          <w:i/>
          <w:iCs/>
        </w:rPr>
        <w:t>to</w:t>
      </w:r>
      <w:r w:rsidR="002114E9">
        <w:rPr>
          <w:i/>
          <w:iCs/>
        </w:rPr>
        <w:t xml:space="preserve"> </w:t>
      </w:r>
      <w:r w:rsidRPr="00B56F54">
        <w:rPr>
          <w:i/>
          <w:iCs/>
        </w:rPr>
        <w:t>follow</w:t>
      </w:r>
      <w:r w:rsidR="002114E9">
        <w:rPr>
          <w:i/>
          <w:iCs/>
        </w:rPr>
        <w:t xml:space="preserve"> </w:t>
      </w:r>
      <w:r w:rsidRPr="00B56F54">
        <w:rPr>
          <w:i/>
          <w:iCs/>
        </w:rPr>
        <w:t>him,</w:t>
      </w:r>
    </w:p>
    <w:p w14:paraId="5DF1F6B6" w14:textId="6C274B57" w:rsidR="00281FAF" w:rsidRPr="00281FAF" w:rsidRDefault="00547E54" w:rsidP="00B56F54">
      <w:pPr>
        <w:pStyle w:val="largemain"/>
        <w:rPr>
          <w:b/>
          <w:i/>
          <w:iCs/>
          <w:sz w:val="16"/>
        </w:rPr>
      </w:pPr>
      <w:r w:rsidRPr="00B56F54">
        <w:rPr>
          <w:i/>
          <w:iCs/>
        </w:rPr>
        <w:t>to</w:t>
      </w:r>
      <w:r w:rsidR="002114E9">
        <w:rPr>
          <w:i/>
          <w:iCs/>
        </w:rPr>
        <w:t xml:space="preserve"> </w:t>
      </w:r>
      <w:r w:rsidRPr="00B56F54">
        <w:rPr>
          <w:i/>
          <w:iCs/>
        </w:rPr>
        <w:t>bring</w:t>
      </w:r>
      <w:r w:rsidR="002114E9">
        <w:rPr>
          <w:i/>
          <w:iCs/>
        </w:rPr>
        <w:t xml:space="preserve"> </w:t>
      </w:r>
      <w:r w:rsidRPr="00B56F54">
        <w:rPr>
          <w:i/>
          <w:iCs/>
        </w:rPr>
        <w:t>our</w:t>
      </w:r>
      <w:r w:rsidR="002114E9">
        <w:rPr>
          <w:i/>
          <w:iCs/>
        </w:rPr>
        <w:t xml:space="preserve"> </w:t>
      </w:r>
      <w:r w:rsidRPr="00B56F54">
        <w:rPr>
          <w:i/>
          <w:iCs/>
        </w:rPr>
        <w:t>lives</w:t>
      </w:r>
      <w:r w:rsidR="00B56F54">
        <w:rPr>
          <w:i/>
          <w:iCs/>
        </w:rPr>
        <w:t xml:space="preserve"> </w:t>
      </w:r>
      <w:r w:rsidRPr="00B56F54">
        <w:rPr>
          <w:i/>
          <w:iCs/>
        </w:rPr>
        <w:t>as</w:t>
      </w:r>
      <w:r w:rsidR="002114E9">
        <w:rPr>
          <w:i/>
          <w:iCs/>
        </w:rPr>
        <w:t xml:space="preserve"> </w:t>
      </w:r>
      <w:r w:rsidRPr="00B56F54">
        <w:rPr>
          <w:i/>
          <w:iCs/>
        </w:rPr>
        <w:t>a</w:t>
      </w:r>
      <w:r w:rsidR="002114E9">
        <w:rPr>
          <w:i/>
          <w:iCs/>
        </w:rPr>
        <w:t xml:space="preserve"> </w:t>
      </w:r>
      <w:r w:rsidRPr="00B56F54">
        <w:rPr>
          <w:i/>
          <w:iCs/>
        </w:rPr>
        <w:t>daily</w:t>
      </w:r>
      <w:r w:rsidR="002114E9">
        <w:rPr>
          <w:i/>
          <w:iCs/>
        </w:rPr>
        <w:t xml:space="preserve"> </w:t>
      </w:r>
      <w:r w:rsidRPr="00B56F54">
        <w:rPr>
          <w:i/>
          <w:iCs/>
        </w:rPr>
        <w:t>offering</w:t>
      </w:r>
    </w:p>
    <w:p w14:paraId="61D6798C" w14:textId="1F129189" w:rsidR="00281FAF" w:rsidRPr="00281FAF" w:rsidRDefault="00547E54" w:rsidP="00B56F54">
      <w:pPr>
        <w:pStyle w:val="largemain"/>
        <w:rPr>
          <w:b/>
          <w:i/>
          <w:iCs/>
          <w:sz w:val="16"/>
        </w:rPr>
      </w:pPr>
      <w:r w:rsidRPr="00B56F54">
        <w:rPr>
          <w:i/>
          <w:iCs/>
        </w:rPr>
        <w:t>of</w:t>
      </w:r>
      <w:r w:rsidR="002114E9">
        <w:rPr>
          <w:i/>
          <w:iCs/>
        </w:rPr>
        <w:t xml:space="preserve"> </w:t>
      </w:r>
      <w:r w:rsidRPr="00B56F54">
        <w:rPr>
          <w:i/>
          <w:iCs/>
        </w:rPr>
        <w:t>worship</w:t>
      </w:r>
      <w:r w:rsidR="002114E9">
        <w:rPr>
          <w:i/>
          <w:iCs/>
        </w:rPr>
        <w:t xml:space="preserve"> </w:t>
      </w:r>
      <w:r w:rsidRPr="00B56F54">
        <w:rPr>
          <w:i/>
          <w:iCs/>
        </w:rPr>
        <w:t>to</w:t>
      </w:r>
      <w:r w:rsidR="002114E9">
        <w:rPr>
          <w:i/>
          <w:iCs/>
        </w:rPr>
        <w:t xml:space="preserve"> </w:t>
      </w:r>
      <w:r w:rsidRPr="00B56F54">
        <w:rPr>
          <w:i/>
          <w:iCs/>
        </w:rPr>
        <w:t>the</w:t>
      </w:r>
      <w:r w:rsidR="002114E9">
        <w:rPr>
          <w:i/>
          <w:iCs/>
        </w:rPr>
        <w:t xml:space="preserve"> </w:t>
      </w:r>
      <w:r w:rsidRPr="00B56F54">
        <w:rPr>
          <w:i/>
          <w:iCs/>
        </w:rPr>
        <w:t>Servant</w:t>
      </w:r>
      <w:r w:rsidR="002114E9">
        <w:rPr>
          <w:i/>
          <w:iCs/>
        </w:rPr>
        <w:t xml:space="preserve"> </w:t>
      </w:r>
      <w:r w:rsidRPr="00B56F54">
        <w:rPr>
          <w:i/>
          <w:iCs/>
        </w:rPr>
        <w:t>King.</w:t>
      </w:r>
    </w:p>
    <w:p w14:paraId="7C01D7C8" w14:textId="77777777" w:rsidR="00281FAF" w:rsidRPr="00281FAF" w:rsidRDefault="00281FAF" w:rsidP="00B56F54">
      <w:pPr>
        <w:pStyle w:val="largemain"/>
        <w:rPr>
          <w:b/>
          <w:sz w:val="16"/>
        </w:rPr>
      </w:pPr>
    </w:p>
    <w:p w14:paraId="7C67D4DC" w14:textId="0E85478B" w:rsidR="00281FAF" w:rsidRPr="00281FAF" w:rsidRDefault="00547E54" w:rsidP="00B56F54">
      <w:pPr>
        <w:pStyle w:val="largemain"/>
        <w:rPr>
          <w:b/>
          <w:sz w:val="16"/>
        </w:rPr>
      </w:pPr>
      <w:r w:rsidRPr="00281FAF">
        <w:rPr>
          <w:b/>
        </w:rPr>
        <w:t>2</w:t>
      </w:r>
      <w:r w:rsidRPr="00547E54">
        <w:t xml:space="preserve"> There</w:t>
      </w:r>
      <w:r w:rsidR="002114E9">
        <w:t xml:space="preserve"> </w:t>
      </w:r>
      <w:r w:rsidRPr="00547E54">
        <w:t>in</w:t>
      </w:r>
      <w:r w:rsidR="002114E9">
        <w:t xml:space="preserve"> </w:t>
      </w:r>
      <w:r w:rsidRPr="00547E54">
        <w:t>the</w:t>
      </w:r>
      <w:r w:rsidR="002114E9">
        <w:t xml:space="preserve"> </w:t>
      </w:r>
      <w:r w:rsidRPr="00547E54">
        <w:t>garden</w:t>
      </w:r>
      <w:r w:rsidR="002114E9">
        <w:t xml:space="preserve"> </w:t>
      </w:r>
      <w:r w:rsidRPr="00547E54">
        <w:t>of</w:t>
      </w:r>
      <w:r w:rsidR="002114E9">
        <w:t xml:space="preserve"> </w:t>
      </w:r>
      <w:r w:rsidRPr="00547E54">
        <w:t>tears,</w:t>
      </w:r>
    </w:p>
    <w:p w14:paraId="4BF20827" w14:textId="7B2993A9" w:rsidR="00281FAF" w:rsidRPr="00281FAF" w:rsidRDefault="00547E54" w:rsidP="00B56F54">
      <w:pPr>
        <w:pStyle w:val="largemain"/>
        <w:rPr>
          <w:b/>
          <w:sz w:val="16"/>
        </w:rPr>
      </w:pPr>
      <w:r w:rsidRPr="00547E54">
        <w:t>my</w:t>
      </w:r>
      <w:r w:rsidR="002114E9">
        <w:t xml:space="preserve"> </w:t>
      </w:r>
      <w:r w:rsidRPr="00547E54">
        <w:t>heavy</w:t>
      </w:r>
      <w:r w:rsidR="002114E9">
        <w:t xml:space="preserve"> </w:t>
      </w:r>
      <w:r w:rsidRPr="00547E54">
        <w:t>load</w:t>
      </w:r>
      <w:r w:rsidR="002114E9">
        <w:t xml:space="preserve"> </w:t>
      </w:r>
      <w:r w:rsidRPr="00547E54">
        <w:t>he</w:t>
      </w:r>
      <w:r w:rsidR="002114E9">
        <w:t xml:space="preserve"> </w:t>
      </w:r>
      <w:r w:rsidRPr="00547E54">
        <w:t>chose</w:t>
      </w:r>
      <w:r w:rsidR="002114E9">
        <w:t xml:space="preserve"> </w:t>
      </w:r>
      <w:r w:rsidRPr="00547E54">
        <w:t>to</w:t>
      </w:r>
      <w:r w:rsidR="002114E9">
        <w:t xml:space="preserve"> </w:t>
      </w:r>
      <w:r w:rsidRPr="00547E54">
        <w:t>bear;</w:t>
      </w:r>
    </w:p>
    <w:p w14:paraId="7EB001DB" w14:textId="1BAC6FC7" w:rsidR="00281FAF" w:rsidRPr="00281FAF" w:rsidRDefault="00547E54" w:rsidP="00B56F54">
      <w:pPr>
        <w:pStyle w:val="largemain"/>
        <w:rPr>
          <w:b/>
          <w:sz w:val="16"/>
        </w:rPr>
      </w:pPr>
      <w:r w:rsidRPr="00547E54">
        <w:t>his</w:t>
      </w:r>
      <w:r w:rsidR="002114E9">
        <w:t xml:space="preserve"> </w:t>
      </w:r>
      <w:r w:rsidRPr="00547E54">
        <w:t>heart</w:t>
      </w:r>
      <w:r w:rsidR="002114E9">
        <w:t xml:space="preserve"> </w:t>
      </w:r>
      <w:r w:rsidRPr="00547E54">
        <w:t>with</w:t>
      </w:r>
      <w:r w:rsidR="002114E9">
        <w:t xml:space="preserve"> </w:t>
      </w:r>
      <w:r w:rsidRPr="00547E54">
        <w:t>sorrow</w:t>
      </w:r>
      <w:r w:rsidR="002114E9">
        <w:t xml:space="preserve"> </w:t>
      </w:r>
      <w:r w:rsidRPr="00547E54">
        <w:t>was</w:t>
      </w:r>
      <w:r w:rsidR="002114E9">
        <w:t xml:space="preserve"> </w:t>
      </w:r>
      <w:r w:rsidRPr="00547E54">
        <w:t>torn,</w:t>
      </w:r>
    </w:p>
    <w:p w14:paraId="6CD48243" w14:textId="0507E073" w:rsidR="00281FAF" w:rsidRPr="00281FAF" w:rsidRDefault="00547E54" w:rsidP="00B56F54">
      <w:pPr>
        <w:pStyle w:val="largemain"/>
        <w:rPr>
          <w:b/>
          <w:sz w:val="16"/>
        </w:rPr>
      </w:pPr>
      <w:r w:rsidRPr="00547E54">
        <w:t>'Yet</w:t>
      </w:r>
      <w:r w:rsidR="002114E9">
        <w:t xml:space="preserve"> </w:t>
      </w:r>
      <w:r w:rsidRPr="00547E54">
        <w:t>not</w:t>
      </w:r>
      <w:r w:rsidR="002114E9">
        <w:t xml:space="preserve"> </w:t>
      </w:r>
      <w:r w:rsidRPr="00547E54">
        <w:t>my</w:t>
      </w:r>
      <w:r w:rsidR="002114E9">
        <w:t xml:space="preserve"> </w:t>
      </w:r>
      <w:r w:rsidRPr="00547E54">
        <w:t>will</w:t>
      </w:r>
      <w:r w:rsidR="002114E9">
        <w:t xml:space="preserve"> </w:t>
      </w:r>
      <w:r w:rsidRPr="00547E54">
        <w:t>but</w:t>
      </w:r>
      <w:r w:rsidR="002114E9">
        <w:t xml:space="preserve"> </w:t>
      </w:r>
      <w:r w:rsidRPr="00547E54">
        <w:t>yours',</w:t>
      </w:r>
      <w:r w:rsidR="002114E9">
        <w:t xml:space="preserve"> </w:t>
      </w:r>
      <w:r w:rsidRPr="00547E54">
        <w:t>he</w:t>
      </w:r>
      <w:r w:rsidR="002114E9">
        <w:t xml:space="preserve"> </w:t>
      </w:r>
      <w:r w:rsidRPr="00547E54">
        <w:t>said.</w:t>
      </w:r>
    </w:p>
    <w:p w14:paraId="2F964584" w14:textId="77777777" w:rsidR="00281FAF" w:rsidRPr="00281FAF" w:rsidRDefault="00281FAF" w:rsidP="00B56F54">
      <w:pPr>
        <w:pStyle w:val="largemain"/>
        <w:rPr>
          <w:b/>
          <w:sz w:val="16"/>
        </w:rPr>
      </w:pPr>
    </w:p>
    <w:p w14:paraId="17B35D98" w14:textId="4D604B2C" w:rsidR="00281FAF" w:rsidRPr="00281FAF" w:rsidRDefault="00547E54" w:rsidP="00B56F54">
      <w:pPr>
        <w:pStyle w:val="largemain"/>
        <w:rPr>
          <w:b/>
          <w:sz w:val="16"/>
        </w:rPr>
      </w:pPr>
      <w:r w:rsidRPr="00281FAF">
        <w:rPr>
          <w:b/>
        </w:rPr>
        <w:t>3</w:t>
      </w:r>
      <w:r w:rsidRPr="00547E54">
        <w:t xml:space="preserve"> Come</w:t>
      </w:r>
      <w:r w:rsidR="002114E9">
        <w:t xml:space="preserve"> </w:t>
      </w:r>
      <w:r w:rsidRPr="00547E54">
        <w:t>see</w:t>
      </w:r>
      <w:r w:rsidR="002114E9">
        <w:t xml:space="preserve"> </w:t>
      </w:r>
      <w:r w:rsidRPr="00547E54">
        <w:t>his</w:t>
      </w:r>
      <w:r w:rsidR="002114E9">
        <w:t xml:space="preserve"> </w:t>
      </w:r>
      <w:r w:rsidRPr="00547E54">
        <w:t>hands</w:t>
      </w:r>
      <w:r w:rsidR="002114E9">
        <w:t xml:space="preserve"> </w:t>
      </w:r>
      <w:r w:rsidRPr="00547E54">
        <w:t>and</w:t>
      </w:r>
      <w:r w:rsidR="002114E9">
        <w:t xml:space="preserve"> </w:t>
      </w:r>
      <w:r w:rsidRPr="00547E54">
        <w:t>his</w:t>
      </w:r>
      <w:r w:rsidR="002114E9">
        <w:t xml:space="preserve"> </w:t>
      </w:r>
      <w:r w:rsidRPr="00547E54">
        <w:t>feet,</w:t>
      </w:r>
    </w:p>
    <w:p w14:paraId="24A120FA" w14:textId="149585E2" w:rsidR="00281FAF" w:rsidRPr="00281FAF" w:rsidRDefault="00547E54" w:rsidP="00B56F54">
      <w:pPr>
        <w:pStyle w:val="largemain"/>
        <w:rPr>
          <w:b/>
          <w:sz w:val="16"/>
        </w:rPr>
      </w:pPr>
      <w:r w:rsidRPr="00547E54">
        <w:t>the</w:t>
      </w:r>
      <w:r w:rsidR="002114E9">
        <w:t xml:space="preserve"> </w:t>
      </w:r>
      <w:r w:rsidRPr="00547E54">
        <w:t>scars</w:t>
      </w:r>
      <w:r w:rsidR="002114E9">
        <w:t xml:space="preserve"> </w:t>
      </w:r>
      <w:r w:rsidRPr="00547E54">
        <w:t>that</w:t>
      </w:r>
      <w:r w:rsidR="002114E9">
        <w:t xml:space="preserve"> </w:t>
      </w:r>
      <w:r w:rsidRPr="00547E54">
        <w:t>speak</w:t>
      </w:r>
      <w:r w:rsidR="002114E9">
        <w:t xml:space="preserve"> </w:t>
      </w:r>
      <w:r w:rsidRPr="00547E54">
        <w:t>of</w:t>
      </w:r>
      <w:r w:rsidR="002114E9">
        <w:t xml:space="preserve"> </w:t>
      </w:r>
      <w:r w:rsidRPr="00547E54">
        <w:t>sacrifice,</w:t>
      </w:r>
    </w:p>
    <w:p w14:paraId="09756BD5" w14:textId="20190450" w:rsidR="00281FAF" w:rsidRPr="00281FAF" w:rsidRDefault="00547E54" w:rsidP="00B56F54">
      <w:pPr>
        <w:pStyle w:val="largemain"/>
        <w:rPr>
          <w:b/>
          <w:sz w:val="16"/>
        </w:rPr>
      </w:pPr>
      <w:r w:rsidRPr="00547E54">
        <w:t>hands</w:t>
      </w:r>
      <w:r w:rsidR="002114E9">
        <w:t xml:space="preserve"> </w:t>
      </w:r>
      <w:r w:rsidRPr="00547E54">
        <w:t>that</w:t>
      </w:r>
      <w:r w:rsidR="002114E9">
        <w:t xml:space="preserve"> </w:t>
      </w:r>
      <w:r w:rsidRPr="00547E54">
        <w:t>flung</w:t>
      </w:r>
      <w:r w:rsidR="002114E9">
        <w:t xml:space="preserve"> </w:t>
      </w:r>
      <w:r w:rsidRPr="00547E54">
        <w:t>stars</w:t>
      </w:r>
      <w:r w:rsidR="002114E9">
        <w:t xml:space="preserve"> </w:t>
      </w:r>
      <w:r w:rsidRPr="00547E54">
        <w:t>into</w:t>
      </w:r>
      <w:r w:rsidR="002114E9">
        <w:t xml:space="preserve"> </w:t>
      </w:r>
      <w:r w:rsidRPr="00547E54">
        <w:t>space</w:t>
      </w:r>
    </w:p>
    <w:p w14:paraId="0B6BD338" w14:textId="0234B181" w:rsidR="00281FAF" w:rsidRPr="00281FAF" w:rsidRDefault="00547E54" w:rsidP="00B56F54">
      <w:pPr>
        <w:pStyle w:val="largemain"/>
        <w:rPr>
          <w:b/>
          <w:sz w:val="16"/>
        </w:rPr>
      </w:pPr>
      <w:r w:rsidRPr="00547E54">
        <w:t>to</w:t>
      </w:r>
      <w:r w:rsidR="002114E9">
        <w:t xml:space="preserve"> </w:t>
      </w:r>
      <w:r w:rsidRPr="00547E54">
        <w:t>cruel</w:t>
      </w:r>
      <w:r w:rsidR="002114E9">
        <w:t xml:space="preserve"> </w:t>
      </w:r>
      <w:r w:rsidRPr="00547E54">
        <w:t>nails</w:t>
      </w:r>
      <w:r w:rsidR="002114E9">
        <w:t xml:space="preserve"> </w:t>
      </w:r>
      <w:r w:rsidRPr="00547E54">
        <w:t>surrendered.</w:t>
      </w:r>
    </w:p>
    <w:p w14:paraId="4292B6BA" w14:textId="77777777" w:rsidR="00281FAF" w:rsidRPr="00281FAF" w:rsidRDefault="00281FAF" w:rsidP="00B56F54">
      <w:pPr>
        <w:pStyle w:val="largemain"/>
        <w:rPr>
          <w:b/>
          <w:sz w:val="16"/>
        </w:rPr>
      </w:pPr>
    </w:p>
    <w:p w14:paraId="64E6BD90" w14:textId="48441B86" w:rsidR="00281FAF" w:rsidRPr="00281FAF" w:rsidRDefault="00547E54" w:rsidP="00B56F54">
      <w:pPr>
        <w:pStyle w:val="largemain"/>
        <w:rPr>
          <w:b/>
          <w:sz w:val="16"/>
        </w:rPr>
      </w:pPr>
      <w:r w:rsidRPr="00281FAF">
        <w:rPr>
          <w:b/>
        </w:rPr>
        <w:t>4</w:t>
      </w:r>
      <w:r w:rsidRPr="00547E54">
        <w:t xml:space="preserve"> So</w:t>
      </w:r>
      <w:r w:rsidR="002114E9">
        <w:t xml:space="preserve"> </w:t>
      </w:r>
      <w:r w:rsidRPr="00547E54">
        <w:t>let</w:t>
      </w:r>
      <w:r w:rsidR="002114E9">
        <w:t xml:space="preserve"> </w:t>
      </w:r>
      <w:r w:rsidRPr="00547E54">
        <w:t>us</w:t>
      </w:r>
      <w:r w:rsidR="002114E9">
        <w:t xml:space="preserve"> </w:t>
      </w:r>
      <w:r w:rsidRPr="00547E54">
        <w:t>learn</w:t>
      </w:r>
      <w:r w:rsidR="002114E9">
        <w:t xml:space="preserve"> </w:t>
      </w:r>
      <w:r w:rsidRPr="00547E54">
        <w:t>how</w:t>
      </w:r>
      <w:r w:rsidR="002114E9">
        <w:t xml:space="preserve"> </w:t>
      </w:r>
      <w:r w:rsidRPr="00547E54">
        <w:t>to</w:t>
      </w:r>
      <w:r w:rsidR="002114E9">
        <w:t xml:space="preserve"> </w:t>
      </w:r>
      <w:r w:rsidRPr="00547E54">
        <w:t>serve,</w:t>
      </w:r>
    </w:p>
    <w:p w14:paraId="2C4DBA4B" w14:textId="6A7B20C8" w:rsidR="00281FAF" w:rsidRPr="00281FAF" w:rsidRDefault="00547E54" w:rsidP="00B56F54">
      <w:pPr>
        <w:pStyle w:val="largemain"/>
        <w:rPr>
          <w:b/>
          <w:sz w:val="16"/>
        </w:rPr>
      </w:pPr>
      <w:r w:rsidRPr="00547E54">
        <w:t>and</w:t>
      </w:r>
      <w:r w:rsidR="002114E9">
        <w:t xml:space="preserve"> </w:t>
      </w:r>
      <w:r w:rsidRPr="00547E54">
        <w:t>in</w:t>
      </w:r>
      <w:r w:rsidR="002114E9">
        <w:t xml:space="preserve"> </w:t>
      </w:r>
      <w:r w:rsidRPr="00547E54">
        <w:t>our</w:t>
      </w:r>
      <w:r w:rsidR="002114E9">
        <w:t xml:space="preserve"> </w:t>
      </w:r>
      <w:r w:rsidRPr="00547E54">
        <w:t>lives</w:t>
      </w:r>
      <w:r w:rsidR="002114E9">
        <w:t xml:space="preserve"> </w:t>
      </w:r>
      <w:r w:rsidRPr="00547E54">
        <w:t>enthrone</w:t>
      </w:r>
      <w:r w:rsidR="002114E9">
        <w:t xml:space="preserve"> </w:t>
      </w:r>
      <w:r w:rsidRPr="00547E54">
        <w:t>him;</w:t>
      </w:r>
    </w:p>
    <w:p w14:paraId="758B5112" w14:textId="2663219B" w:rsidR="00281FAF" w:rsidRPr="00281FAF" w:rsidRDefault="00547E54" w:rsidP="00B56F54">
      <w:pPr>
        <w:pStyle w:val="largemain"/>
        <w:rPr>
          <w:b/>
          <w:sz w:val="16"/>
        </w:rPr>
      </w:pPr>
      <w:r w:rsidRPr="00547E54">
        <w:t>each</w:t>
      </w:r>
      <w:r w:rsidR="002114E9">
        <w:t xml:space="preserve"> </w:t>
      </w:r>
      <w:r w:rsidRPr="00547E54">
        <w:t>other's</w:t>
      </w:r>
      <w:r w:rsidR="002114E9">
        <w:t xml:space="preserve"> </w:t>
      </w:r>
      <w:r w:rsidRPr="00547E54">
        <w:t>needs</w:t>
      </w:r>
      <w:r w:rsidR="002114E9">
        <w:t xml:space="preserve"> </w:t>
      </w:r>
      <w:r w:rsidRPr="00547E54">
        <w:t>to</w:t>
      </w:r>
      <w:r w:rsidR="002114E9">
        <w:t xml:space="preserve"> </w:t>
      </w:r>
      <w:r w:rsidRPr="00547E54">
        <w:t>prefer,</w:t>
      </w:r>
    </w:p>
    <w:p w14:paraId="599800D6" w14:textId="48519D5D" w:rsidR="00281FAF" w:rsidRPr="00281FAF" w:rsidRDefault="00547E54" w:rsidP="00B56F54">
      <w:pPr>
        <w:pStyle w:val="largemain"/>
        <w:rPr>
          <w:b/>
          <w:sz w:val="16"/>
        </w:rPr>
      </w:pPr>
      <w:r w:rsidRPr="00547E54">
        <w:t>for</w:t>
      </w:r>
      <w:r w:rsidR="002114E9">
        <w:t xml:space="preserve"> </w:t>
      </w:r>
      <w:r w:rsidRPr="00547E54">
        <w:t>it</w:t>
      </w:r>
      <w:r w:rsidR="002114E9">
        <w:t xml:space="preserve"> </w:t>
      </w:r>
      <w:r w:rsidRPr="00547E54">
        <w:t>is</w:t>
      </w:r>
      <w:r w:rsidR="002114E9">
        <w:t xml:space="preserve"> </w:t>
      </w:r>
      <w:r w:rsidRPr="00547E54">
        <w:t>Christ</w:t>
      </w:r>
      <w:r w:rsidR="002114E9">
        <w:t xml:space="preserve"> </w:t>
      </w:r>
      <w:r w:rsidRPr="00547E54">
        <w:t>we're</w:t>
      </w:r>
      <w:r w:rsidR="002114E9">
        <w:t xml:space="preserve"> </w:t>
      </w:r>
      <w:r w:rsidRPr="00547E54">
        <w:t>serving.</w:t>
      </w:r>
    </w:p>
    <w:p w14:paraId="3826E85A" w14:textId="0C754876" w:rsidR="00281FAF" w:rsidRPr="00281FAF" w:rsidRDefault="00547E54" w:rsidP="00B56F54">
      <w:pPr>
        <w:pStyle w:val="LargeHeading1"/>
        <w:rPr>
          <w:sz w:val="16"/>
        </w:rPr>
      </w:pPr>
      <w:r w:rsidRPr="00B56F54">
        <w:t>Notices</w:t>
      </w:r>
    </w:p>
    <w:p w14:paraId="47AC85CF" w14:textId="77777777" w:rsidR="00281FAF" w:rsidRPr="00281FAF" w:rsidRDefault="00281FAF" w:rsidP="00547E54">
      <w:pPr>
        <w:pStyle w:val="smallmainbold"/>
        <w:rPr>
          <w:b w:val="0"/>
          <w:bCs/>
          <w:sz w:val="16"/>
        </w:rPr>
      </w:pPr>
    </w:p>
    <w:p w14:paraId="6EF2F95C" w14:textId="77777777" w:rsidR="00281FAF" w:rsidRPr="00281FAF" w:rsidRDefault="00547E54" w:rsidP="00CD268C">
      <w:pPr>
        <w:pStyle w:val="LargeHeading1"/>
        <w:rPr>
          <w:sz w:val="16"/>
        </w:rPr>
      </w:pPr>
      <w:r w:rsidRPr="00CD268C">
        <w:lastRenderedPageBreak/>
        <w:t>Guide me, O thou great Jehovah</w:t>
      </w:r>
      <w:r w:rsidR="00CD268C" w:rsidRPr="00CD268C">
        <w:t xml:space="preserve"> -</w:t>
      </w:r>
      <w:r w:rsidRPr="00CD268C">
        <w:t>H</w:t>
      </w:r>
      <w:r w:rsidR="00CD268C">
        <w:rPr>
          <w:caps w:val="0"/>
        </w:rPr>
        <w:t>ymn</w:t>
      </w:r>
      <w:r w:rsidRPr="00CD268C">
        <w:t xml:space="preserve"> 647</w:t>
      </w:r>
    </w:p>
    <w:p w14:paraId="7A553BC6" w14:textId="77777777" w:rsidR="00281FAF" w:rsidRPr="00281FAF" w:rsidRDefault="00281FAF" w:rsidP="00547E54">
      <w:pPr>
        <w:pStyle w:val="smallmainbold"/>
        <w:rPr>
          <w:b w:val="0"/>
          <w:bCs/>
          <w:sz w:val="16"/>
        </w:rPr>
      </w:pPr>
    </w:p>
    <w:p w14:paraId="4CEE0099" w14:textId="77777777" w:rsidR="00281FAF" w:rsidRPr="00281FAF" w:rsidRDefault="00547E54" w:rsidP="00CD268C">
      <w:pPr>
        <w:pStyle w:val="largemain"/>
        <w:rPr>
          <w:sz w:val="16"/>
        </w:rPr>
      </w:pPr>
      <w:r w:rsidRPr="00547E54">
        <w:t>Guide me, O thou great Jehovah,</w:t>
      </w:r>
    </w:p>
    <w:p w14:paraId="65D19164" w14:textId="77777777" w:rsidR="00281FAF" w:rsidRPr="00281FAF" w:rsidRDefault="00547E54" w:rsidP="00CD268C">
      <w:pPr>
        <w:pStyle w:val="largemain"/>
        <w:rPr>
          <w:b/>
          <w:sz w:val="16"/>
        </w:rPr>
      </w:pPr>
      <w:r w:rsidRPr="00547E54">
        <w:t>pilgrim through this barren land;</w:t>
      </w:r>
    </w:p>
    <w:p w14:paraId="741ABA46" w14:textId="77777777" w:rsidR="00281FAF" w:rsidRPr="00281FAF" w:rsidRDefault="00547E54" w:rsidP="00CD268C">
      <w:pPr>
        <w:pStyle w:val="largemain"/>
        <w:rPr>
          <w:b/>
          <w:sz w:val="16"/>
        </w:rPr>
      </w:pPr>
      <w:r w:rsidRPr="00547E54">
        <w:t>I am weak, but thou art mighty;</w:t>
      </w:r>
    </w:p>
    <w:p w14:paraId="187877D0" w14:textId="77777777" w:rsidR="00281FAF" w:rsidRPr="00281FAF" w:rsidRDefault="00547E54" w:rsidP="00CD268C">
      <w:pPr>
        <w:pStyle w:val="largemain"/>
        <w:rPr>
          <w:b/>
          <w:sz w:val="16"/>
        </w:rPr>
      </w:pPr>
      <w:r w:rsidRPr="00547E54">
        <w:t>hold me with thy powerful hand:</w:t>
      </w:r>
    </w:p>
    <w:p w14:paraId="6DA55680" w14:textId="77777777" w:rsidR="00281FAF" w:rsidRPr="00281FAF" w:rsidRDefault="00547E54" w:rsidP="00CD268C">
      <w:pPr>
        <w:pStyle w:val="largemain"/>
        <w:rPr>
          <w:b/>
          <w:sz w:val="16"/>
        </w:rPr>
      </w:pPr>
      <w:r w:rsidRPr="00547E54">
        <w:t>bread of heaven, bread of heaven,</w:t>
      </w:r>
    </w:p>
    <w:p w14:paraId="0A4391DF" w14:textId="77777777" w:rsidR="00281FAF" w:rsidRPr="00281FAF" w:rsidRDefault="00547E54" w:rsidP="00CD268C">
      <w:pPr>
        <w:pStyle w:val="largemain"/>
        <w:rPr>
          <w:b/>
          <w:sz w:val="16"/>
        </w:rPr>
      </w:pPr>
      <w:r w:rsidRPr="00547E54">
        <w:t>feed me now and evermore.</w:t>
      </w:r>
    </w:p>
    <w:p w14:paraId="769327DE" w14:textId="77777777" w:rsidR="00281FAF" w:rsidRPr="00281FAF" w:rsidRDefault="00CD268C" w:rsidP="00CD268C">
      <w:pPr>
        <w:pStyle w:val="largemain"/>
        <w:rPr>
          <w:b/>
          <w:sz w:val="16"/>
        </w:rPr>
      </w:pPr>
      <w:r>
        <w:t>f</w:t>
      </w:r>
      <w:r w:rsidR="00547E54" w:rsidRPr="00547E54">
        <w:t>eed me now and evermore.</w:t>
      </w:r>
    </w:p>
    <w:p w14:paraId="066D6C68" w14:textId="77777777" w:rsidR="00281FAF" w:rsidRPr="00281FAF" w:rsidRDefault="00281FAF" w:rsidP="00CD268C">
      <w:pPr>
        <w:pStyle w:val="largemain"/>
        <w:rPr>
          <w:b/>
          <w:sz w:val="16"/>
        </w:rPr>
      </w:pPr>
    </w:p>
    <w:p w14:paraId="125729F1" w14:textId="77777777" w:rsidR="00281FAF" w:rsidRPr="00281FAF" w:rsidRDefault="00547E54" w:rsidP="00CD268C">
      <w:pPr>
        <w:pStyle w:val="largemain"/>
        <w:rPr>
          <w:b/>
          <w:sz w:val="16"/>
        </w:rPr>
      </w:pPr>
      <w:r w:rsidRPr="00547E54">
        <w:t>Open now the crystal fountain,</w:t>
      </w:r>
    </w:p>
    <w:p w14:paraId="1252F2E8" w14:textId="77777777" w:rsidR="00281FAF" w:rsidRPr="00281FAF" w:rsidRDefault="00547E54" w:rsidP="00CD268C">
      <w:pPr>
        <w:pStyle w:val="largemain"/>
        <w:rPr>
          <w:b/>
          <w:sz w:val="16"/>
        </w:rPr>
      </w:pPr>
      <w:r w:rsidRPr="00547E54">
        <w:t>whence the healing stream doth flow;</w:t>
      </w:r>
    </w:p>
    <w:p w14:paraId="3651D056" w14:textId="77777777" w:rsidR="00281FAF" w:rsidRPr="00281FAF" w:rsidRDefault="00547E54" w:rsidP="00CD268C">
      <w:pPr>
        <w:pStyle w:val="largemain"/>
        <w:rPr>
          <w:b/>
          <w:sz w:val="16"/>
        </w:rPr>
      </w:pPr>
      <w:r w:rsidRPr="00547E54">
        <w:t>let the fiery, cloudy pillar</w:t>
      </w:r>
    </w:p>
    <w:p w14:paraId="02666EC1" w14:textId="77777777" w:rsidR="00281FAF" w:rsidRPr="00281FAF" w:rsidRDefault="00547E54" w:rsidP="00CD268C">
      <w:pPr>
        <w:pStyle w:val="largemain"/>
        <w:rPr>
          <w:b/>
          <w:sz w:val="16"/>
        </w:rPr>
      </w:pPr>
      <w:r w:rsidRPr="00547E54">
        <w:t>lead me all my journey through:</w:t>
      </w:r>
    </w:p>
    <w:p w14:paraId="38C3E772" w14:textId="77777777" w:rsidR="00281FAF" w:rsidRPr="00281FAF" w:rsidRDefault="00547E54" w:rsidP="00CD268C">
      <w:pPr>
        <w:pStyle w:val="largemain"/>
        <w:rPr>
          <w:b/>
          <w:sz w:val="16"/>
        </w:rPr>
      </w:pPr>
      <w:r w:rsidRPr="00547E54">
        <w:t>strong deliverer, strong deliverer,</w:t>
      </w:r>
    </w:p>
    <w:p w14:paraId="738C589E" w14:textId="77777777" w:rsidR="00281FAF" w:rsidRPr="00281FAF" w:rsidRDefault="00547E54" w:rsidP="00CD268C">
      <w:pPr>
        <w:pStyle w:val="largemain"/>
        <w:rPr>
          <w:b/>
          <w:sz w:val="16"/>
        </w:rPr>
      </w:pPr>
      <w:r w:rsidRPr="00547E54">
        <w:t>be thou still my strength and shield.</w:t>
      </w:r>
    </w:p>
    <w:p w14:paraId="661A4474" w14:textId="77777777" w:rsidR="00281FAF" w:rsidRPr="00281FAF" w:rsidRDefault="00547E54" w:rsidP="00CD268C">
      <w:pPr>
        <w:pStyle w:val="largemain"/>
        <w:rPr>
          <w:b/>
          <w:sz w:val="16"/>
        </w:rPr>
      </w:pPr>
      <w:r w:rsidRPr="00547E54">
        <w:t>be thou still my strength and shield.</w:t>
      </w:r>
    </w:p>
    <w:p w14:paraId="18C1027D" w14:textId="77777777" w:rsidR="00281FAF" w:rsidRPr="00281FAF" w:rsidRDefault="00281FAF" w:rsidP="00CD268C">
      <w:pPr>
        <w:pStyle w:val="largemain"/>
        <w:rPr>
          <w:b/>
          <w:sz w:val="16"/>
        </w:rPr>
      </w:pPr>
    </w:p>
    <w:p w14:paraId="0FB272F2" w14:textId="77777777" w:rsidR="00281FAF" w:rsidRPr="00281FAF" w:rsidRDefault="00547E54" w:rsidP="00CD268C">
      <w:pPr>
        <w:pStyle w:val="largemain"/>
        <w:rPr>
          <w:b/>
          <w:sz w:val="16"/>
        </w:rPr>
      </w:pPr>
      <w:r w:rsidRPr="00547E54">
        <w:t>When I tread the verge of Jordan,</w:t>
      </w:r>
    </w:p>
    <w:p w14:paraId="607603C2" w14:textId="77777777" w:rsidR="00281FAF" w:rsidRPr="00281FAF" w:rsidRDefault="00547E54" w:rsidP="00CD268C">
      <w:pPr>
        <w:pStyle w:val="largemain"/>
        <w:rPr>
          <w:b/>
          <w:sz w:val="16"/>
        </w:rPr>
      </w:pPr>
      <w:r w:rsidRPr="00547E54">
        <w:t>bid my anxious fears subside;</w:t>
      </w:r>
    </w:p>
    <w:p w14:paraId="4C12CDE8" w14:textId="77777777" w:rsidR="00281FAF" w:rsidRPr="00281FAF" w:rsidRDefault="00547E54" w:rsidP="00CD268C">
      <w:pPr>
        <w:pStyle w:val="largemain"/>
        <w:rPr>
          <w:b/>
          <w:sz w:val="16"/>
        </w:rPr>
      </w:pPr>
      <w:r w:rsidRPr="00547E54">
        <w:t>death of death, and hell’s destruction,</w:t>
      </w:r>
    </w:p>
    <w:p w14:paraId="1EC23159" w14:textId="77777777" w:rsidR="00281FAF" w:rsidRPr="00281FAF" w:rsidRDefault="00547E54" w:rsidP="00CD268C">
      <w:pPr>
        <w:pStyle w:val="largemain"/>
        <w:rPr>
          <w:b/>
          <w:sz w:val="16"/>
        </w:rPr>
      </w:pPr>
      <w:r w:rsidRPr="00547E54">
        <w:t>land me safe on Canaan’s side:</w:t>
      </w:r>
    </w:p>
    <w:p w14:paraId="6423DA4D" w14:textId="77777777" w:rsidR="00281FAF" w:rsidRPr="00281FAF" w:rsidRDefault="00547E54" w:rsidP="00CD268C">
      <w:pPr>
        <w:pStyle w:val="largemain"/>
        <w:rPr>
          <w:b/>
          <w:sz w:val="16"/>
        </w:rPr>
      </w:pPr>
      <w:r w:rsidRPr="00547E54">
        <w:t>songs of praises, songs of praises</w:t>
      </w:r>
    </w:p>
    <w:p w14:paraId="52B1FD20" w14:textId="77777777" w:rsidR="00281FAF" w:rsidRPr="00281FAF" w:rsidRDefault="00547E54" w:rsidP="00CD268C">
      <w:pPr>
        <w:pStyle w:val="largemain"/>
        <w:rPr>
          <w:b/>
          <w:sz w:val="16"/>
        </w:rPr>
      </w:pPr>
      <w:r w:rsidRPr="00547E54">
        <w:t>I will ever give to thee.</w:t>
      </w:r>
      <w:r w:rsidR="00CD268C">
        <w:rPr>
          <w:b/>
        </w:rPr>
        <w:t xml:space="preserve"> </w:t>
      </w:r>
      <w:r w:rsidRPr="00547E54">
        <w:t>I will ever give to thee.</w:t>
      </w:r>
    </w:p>
    <w:p w14:paraId="1148A133" w14:textId="77777777" w:rsidR="00281FAF" w:rsidRPr="00281FAF" w:rsidRDefault="00281FAF" w:rsidP="00547E54">
      <w:pPr>
        <w:pStyle w:val="smallmainbold"/>
        <w:rPr>
          <w:b w:val="0"/>
          <w:bCs/>
          <w:sz w:val="16"/>
        </w:rPr>
      </w:pPr>
    </w:p>
    <w:p w14:paraId="4786ABF9" w14:textId="53AC236E" w:rsidR="00281FAF" w:rsidRPr="00281FAF" w:rsidRDefault="00547E54" w:rsidP="00CD268C">
      <w:pPr>
        <w:pStyle w:val="LargeHeading1"/>
        <w:rPr>
          <w:sz w:val="16"/>
        </w:rPr>
      </w:pPr>
      <w:r w:rsidRPr="00CD268C">
        <w:t>Dismissal</w:t>
      </w:r>
    </w:p>
    <w:p w14:paraId="59C0487B" w14:textId="77777777" w:rsidR="00281FAF" w:rsidRPr="00281FAF" w:rsidRDefault="00547E54" w:rsidP="00CD268C">
      <w:pPr>
        <w:pStyle w:val="Largemainbold"/>
        <w:rPr>
          <w:sz w:val="16"/>
        </w:rPr>
      </w:pPr>
      <w:r w:rsidRPr="00281FAF">
        <w:t>Be with us Lord,</w:t>
      </w:r>
      <w:r w:rsidR="00CD268C" w:rsidRPr="00281FAF">
        <w:t xml:space="preserve"> </w:t>
      </w:r>
      <w:r w:rsidRPr="00281FAF">
        <w:t>as we go out into the world.</w:t>
      </w:r>
    </w:p>
    <w:p w14:paraId="3FF82EB9" w14:textId="77777777" w:rsidR="00281FAF" w:rsidRPr="00281FAF" w:rsidRDefault="00547E54" w:rsidP="00CD268C">
      <w:pPr>
        <w:pStyle w:val="Largemainbold"/>
        <w:rPr>
          <w:sz w:val="16"/>
        </w:rPr>
      </w:pPr>
      <w:r w:rsidRPr="00281FAF">
        <w:t>May the lips that have</w:t>
      </w:r>
      <w:r w:rsidR="00CD268C" w:rsidRPr="00281FAF">
        <w:t xml:space="preserve"> </w:t>
      </w:r>
      <w:r w:rsidRPr="00281FAF">
        <w:t>sung your praise</w:t>
      </w:r>
    </w:p>
    <w:p w14:paraId="426D9A2E" w14:textId="77777777" w:rsidR="00281FAF" w:rsidRPr="00281FAF" w:rsidRDefault="00547E54" w:rsidP="00CD268C">
      <w:pPr>
        <w:pStyle w:val="Largemainbold"/>
        <w:rPr>
          <w:sz w:val="16"/>
        </w:rPr>
      </w:pPr>
      <w:r w:rsidRPr="00281FAF">
        <w:t>always speak the truth;</w:t>
      </w:r>
    </w:p>
    <w:p w14:paraId="5980F48A" w14:textId="77777777" w:rsidR="00281FAF" w:rsidRPr="00281FAF" w:rsidRDefault="00547E54" w:rsidP="00CD268C">
      <w:pPr>
        <w:pStyle w:val="Largemainbold"/>
        <w:rPr>
          <w:sz w:val="16"/>
        </w:rPr>
      </w:pPr>
      <w:r w:rsidRPr="00281FAF">
        <w:t>may the ears which have</w:t>
      </w:r>
      <w:r w:rsidR="00CD268C" w:rsidRPr="00281FAF">
        <w:t xml:space="preserve"> </w:t>
      </w:r>
      <w:r w:rsidRPr="00281FAF">
        <w:t>heard your Word</w:t>
      </w:r>
    </w:p>
    <w:p w14:paraId="758D1413" w14:textId="01C0B8DF" w:rsidR="00281FAF" w:rsidRPr="00281FAF" w:rsidRDefault="00547E54" w:rsidP="00CD268C">
      <w:pPr>
        <w:pStyle w:val="Largemainbold"/>
        <w:rPr>
          <w:sz w:val="16"/>
        </w:rPr>
      </w:pPr>
      <w:r w:rsidRPr="00281FAF">
        <w:t>listen only to what is good</w:t>
      </w:r>
    </w:p>
    <w:p w14:paraId="273001F9" w14:textId="77777777" w:rsidR="00281FAF" w:rsidRPr="00281FAF" w:rsidRDefault="00547E54" w:rsidP="00CD268C">
      <w:pPr>
        <w:pStyle w:val="Largemainbold"/>
        <w:rPr>
          <w:sz w:val="16"/>
        </w:rPr>
      </w:pPr>
      <w:r w:rsidRPr="00281FAF">
        <w:t>and may our lives</w:t>
      </w:r>
      <w:r w:rsidR="00CD268C" w:rsidRPr="00281FAF">
        <w:t xml:space="preserve"> </w:t>
      </w:r>
      <w:r w:rsidRPr="00281FAF">
        <w:t>as well as our worship</w:t>
      </w:r>
    </w:p>
    <w:p w14:paraId="62A7E408" w14:textId="77777777" w:rsidR="00281FAF" w:rsidRPr="00281FAF" w:rsidRDefault="00547E54" w:rsidP="00CD268C">
      <w:pPr>
        <w:pStyle w:val="Largemainbold"/>
        <w:rPr>
          <w:sz w:val="16"/>
        </w:rPr>
      </w:pPr>
      <w:r w:rsidRPr="00281FAF">
        <w:lastRenderedPageBreak/>
        <w:t>be always pleasing in your sight,</w:t>
      </w:r>
    </w:p>
    <w:p w14:paraId="0ACD0A14" w14:textId="77777777" w:rsidR="00281FAF" w:rsidRPr="00281FAF" w:rsidRDefault="00547E54" w:rsidP="00CD268C">
      <w:pPr>
        <w:pStyle w:val="Largemainbold"/>
        <w:rPr>
          <w:sz w:val="16"/>
        </w:rPr>
      </w:pPr>
      <w:r w:rsidRPr="00281FAF">
        <w:t>for the glory of Jesus Christ</w:t>
      </w:r>
      <w:r w:rsidR="00CD268C" w:rsidRPr="00281FAF">
        <w:t xml:space="preserve"> </w:t>
      </w:r>
      <w:r w:rsidRPr="00281FAF">
        <w:t>our Lord.</w:t>
      </w:r>
      <w:r w:rsidRPr="00CD268C">
        <w:t xml:space="preserve"> </w:t>
      </w:r>
    </w:p>
    <w:p w14:paraId="16BBC248" w14:textId="77777777" w:rsidR="00281FAF" w:rsidRPr="00281FAF" w:rsidRDefault="00547E54" w:rsidP="00CD268C">
      <w:pPr>
        <w:pStyle w:val="Largemainbold"/>
        <w:rPr>
          <w:sz w:val="16"/>
        </w:rPr>
      </w:pPr>
      <w:r w:rsidRPr="00281FAF">
        <w:t>Amen.</w:t>
      </w:r>
    </w:p>
    <w:p w14:paraId="6B4AB33C" w14:textId="0DD81AF7" w:rsidR="00281FAF" w:rsidRPr="00281FAF" w:rsidRDefault="00547E54" w:rsidP="00CD268C">
      <w:pPr>
        <w:pStyle w:val="LargeHeading1"/>
        <w:rPr>
          <w:sz w:val="16"/>
        </w:rPr>
      </w:pPr>
      <w:r w:rsidRPr="00CD268C">
        <w:t>The Benediction</w:t>
      </w:r>
    </w:p>
    <w:p w14:paraId="2BCB07EC" w14:textId="77777777" w:rsidR="00281FAF" w:rsidRPr="00281FAF" w:rsidRDefault="00281FAF" w:rsidP="00547E54">
      <w:pPr>
        <w:pStyle w:val="smallmainbold"/>
        <w:rPr>
          <w:b w:val="0"/>
          <w:bCs/>
          <w:sz w:val="16"/>
        </w:rPr>
      </w:pPr>
    </w:p>
    <w:p w14:paraId="22A69B9D" w14:textId="77777777" w:rsidR="00281FAF" w:rsidRPr="00281FAF" w:rsidRDefault="00547E54" w:rsidP="00CD268C">
      <w:pPr>
        <w:pStyle w:val="largemain"/>
        <w:rPr>
          <w:b/>
          <w:sz w:val="16"/>
        </w:rPr>
      </w:pPr>
      <w:r w:rsidRPr="00547E54">
        <w:t xml:space="preserve">We go in peace to love </w:t>
      </w:r>
    </w:p>
    <w:p w14:paraId="32973317" w14:textId="77777777" w:rsidR="00281FAF" w:rsidRPr="00281FAF" w:rsidRDefault="00547E54" w:rsidP="00CD268C">
      <w:pPr>
        <w:pStyle w:val="largemain"/>
        <w:rPr>
          <w:b/>
          <w:sz w:val="16"/>
        </w:rPr>
      </w:pPr>
      <w:r w:rsidRPr="00547E54">
        <w:t>and serve the Lord.</w:t>
      </w:r>
    </w:p>
    <w:p w14:paraId="6D8FC75A" w14:textId="77777777" w:rsidR="00281FAF" w:rsidRPr="00281FAF" w:rsidRDefault="00547E54" w:rsidP="00CD268C">
      <w:pPr>
        <w:pStyle w:val="largemain"/>
        <w:rPr>
          <w:b/>
          <w:sz w:val="16"/>
        </w:rPr>
      </w:pPr>
      <w:r w:rsidRPr="00281FAF">
        <w:rPr>
          <w:b/>
        </w:rPr>
        <w:t>In the name of Christ. Amen.</w:t>
      </w:r>
    </w:p>
    <w:sectPr w:rsidR="00281FAF" w:rsidRPr="00281FAF"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E54"/>
    <w:rsid w:val="00065702"/>
    <w:rsid w:val="002114E9"/>
    <w:rsid w:val="00281FAF"/>
    <w:rsid w:val="00297CAE"/>
    <w:rsid w:val="002D07DF"/>
    <w:rsid w:val="003A7F4A"/>
    <w:rsid w:val="004E0F3D"/>
    <w:rsid w:val="00547E54"/>
    <w:rsid w:val="00562BFE"/>
    <w:rsid w:val="00662184"/>
    <w:rsid w:val="0067447D"/>
    <w:rsid w:val="00693069"/>
    <w:rsid w:val="006D7206"/>
    <w:rsid w:val="008A372B"/>
    <w:rsid w:val="00982E58"/>
    <w:rsid w:val="00A44241"/>
    <w:rsid w:val="00B33EB6"/>
    <w:rsid w:val="00B56F54"/>
    <w:rsid w:val="00BB191D"/>
    <w:rsid w:val="00BE2029"/>
    <w:rsid w:val="00BF40FF"/>
    <w:rsid w:val="00C15953"/>
    <w:rsid w:val="00C46A49"/>
    <w:rsid w:val="00CD268C"/>
    <w:rsid w:val="00D86C48"/>
    <w:rsid w:val="00E36007"/>
    <w:rsid w:val="00EA5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2B15A"/>
  <w15:chartTrackingRefBased/>
  <w15:docId w15:val="{550413DC-3E94-3D4A-B4D4-7A705B217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19</TotalTime>
  <Pages>8</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8</cp:revision>
  <dcterms:created xsi:type="dcterms:W3CDTF">2026-09-16T18:15:00Z</dcterms:created>
  <dcterms:modified xsi:type="dcterms:W3CDTF">2026-09-16T18:55:00Z</dcterms:modified>
</cp:coreProperties>
</file>