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9A4B5E" w14:textId="2B0A9895" w:rsidR="00437A3E" w:rsidRPr="0039027B" w:rsidRDefault="00796561" w:rsidP="0039027B">
      <w:pPr>
        <w:pStyle w:val="LargeHeading2"/>
        <w:jc w:val="center"/>
      </w:pPr>
      <w:r w:rsidRPr="0039027B">
        <w:t>13th September</w:t>
      </w:r>
      <w:r w:rsidR="0039027B" w:rsidRPr="0039027B">
        <w:t xml:space="preserve"> - </w:t>
      </w:r>
      <w:r w:rsidRPr="0039027B">
        <w:t xml:space="preserve">The </w:t>
      </w:r>
      <w:r w:rsidR="0039027B" w:rsidRPr="0039027B">
        <w:t>15th</w:t>
      </w:r>
      <w:r w:rsidRPr="0039027B">
        <w:t xml:space="preserve"> Sunday after Trinity</w:t>
      </w:r>
    </w:p>
    <w:p w14:paraId="7D910851" w14:textId="77777777" w:rsidR="00437A3E" w:rsidRPr="00437A3E" w:rsidRDefault="00437A3E" w:rsidP="002E7F05">
      <w:pPr>
        <w:pStyle w:val="LargeHeading2"/>
        <w:rPr>
          <w:sz w:val="16"/>
        </w:rPr>
      </w:pPr>
    </w:p>
    <w:p w14:paraId="7A5926DC" w14:textId="26FF5231" w:rsidR="00437A3E" w:rsidRPr="00437A3E" w:rsidRDefault="00796561" w:rsidP="002E7F05">
      <w:pPr>
        <w:pStyle w:val="LargeHeading2"/>
        <w:rPr>
          <w:sz w:val="16"/>
        </w:rPr>
      </w:pPr>
      <w:r w:rsidRPr="009B1BD3">
        <w:t xml:space="preserve"> Renew Weekend Service </w:t>
      </w:r>
    </w:p>
    <w:p w14:paraId="4934CF91" w14:textId="77777777" w:rsidR="00437A3E" w:rsidRPr="00437A3E" w:rsidRDefault="00437A3E" w:rsidP="002E7F05">
      <w:pPr>
        <w:pStyle w:val="LargeHeading2"/>
        <w:rPr>
          <w:bCs/>
          <w:sz w:val="16"/>
        </w:rPr>
      </w:pPr>
    </w:p>
    <w:p w14:paraId="7F14BA17" w14:textId="2C00E6BD" w:rsidR="00437A3E" w:rsidRPr="00437A3E" w:rsidRDefault="00796561" w:rsidP="002E7F05">
      <w:pPr>
        <w:pStyle w:val="LargeHeading2"/>
        <w:rPr>
          <w:sz w:val="16"/>
        </w:rPr>
      </w:pPr>
      <w:r w:rsidRPr="009B1BD3">
        <w:t xml:space="preserve"> Hello and Welcome </w:t>
      </w:r>
    </w:p>
    <w:p w14:paraId="5933FDAA" w14:textId="77777777" w:rsidR="00437A3E" w:rsidRPr="00437A3E" w:rsidRDefault="00437A3E" w:rsidP="002E7F05">
      <w:pPr>
        <w:pStyle w:val="LargeHeading2"/>
        <w:rPr>
          <w:bCs/>
          <w:sz w:val="16"/>
        </w:rPr>
      </w:pPr>
    </w:p>
    <w:p w14:paraId="576F8614" w14:textId="39A09855" w:rsidR="00437A3E" w:rsidRPr="00437A3E" w:rsidRDefault="00796561" w:rsidP="002E7F05">
      <w:pPr>
        <w:pStyle w:val="LargeHeading2"/>
        <w:rPr>
          <w:sz w:val="16"/>
        </w:rPr>
      </w:pPr>
      <w:r w:rsidRPr="009B1BD3">
        <w:t xml:space="preserve"> Opening prayer </w:t>
      </w:r>
    </w:p>
    <w:p w14:paraId="0FEFFD5F" w14:textId="54889E11" w:rsidR="00437A3E" w:rsidRPr="00437A3E" w:rsidRDefault="0039027B" w:rsidP="00146FA9">
      <w:pPr>
        <w:pStyle w:val="largemain"/>
        <w:rPr>
          <w:sz w:val="16"/>
        </w:rPr>
      </w:pPr>
      <w:r>
        <w:t>…</w:t>
      </w:r>
      <w:r w:rsidR="00796561" w:rsidRPr="00146FA9">
        <w:t xml:space="preserve"> with all that we have experienced, carried and faced.</w:t>
      </w:r>
    </w:p>
    <w:p w14:paraId="688F495D" w14:textId="44F9465F" w:rsidR="00437A3E" w:rsidRPr="00437A3E" w:rsidRDefault="00796561" w:rsidP="00146FA9">
      <w:pPr>
        <w:pStyle w:val="largemain"/>
        <w:rPr>
          <w:sz w:val="16"/>
        </w:rPr>
      </w:pPr>
      <w:r w:rsidRPr="00437A3E">
        <w:rPr>
          <w:b/>
        </w:rPr>
        <w:t>Lord, renew us.</w:t>
      </w:r>
    </w:p>
    <w:p w14:paraId="5BFE61E1" w14:textId="77777777" w:rsidR="00437A3E" w:rsidRPr="00437A3E" w:rsidRDefault="00437A3E" w:rsidP="00146FA9">
      <w:pPr>
        <w:pStyle w:val="largemain"/>
        <w:rPr>
          <w:sz w:val="16"/>
        </w:rPr>
      </w:pPr>
    </w:p>
    <w:p w14:paraId="4E9CB666" w14:textId="7577F27E" w:rsidR="00437A3E" w:rsidRPr="00437A3E" w:rsidRDefault="0039027B" w:rsidP="00146FA9">
      <w:pPr>
        <w:pStyle w:val="largemain"/>
        <w:rPr>
          <w:sz w:val="16"/>
        </w:rPr>
      </w:pPr>
      <w:r>
        <w:t>…</w:t>
      </w:r>
      <w:r w:rsidR="00796561" w:rsidRPr="00146FA9">
        <w:t xml:space="preserve"> when other things have taken your place.</w:t>
      </w:r>
    </w:p>
    <w:p w14:paraId="580D1527" w14:textId="3F821D49" w:rsidR="00437A3E" w:rsidRPr="00437A3E" w:rsidRDefault="00796561" w:rsidP="00146FA9">
      <w:pPr>
        <w:pStyle w:val="largemain"/>
        <w:rPr>
          <w:sz w:val="16"/>
        </w:rPr>
      </w:pPr>
      <w:r w:rsidRPr="00437A3E">
        <w:rPr>
          <w:b/>
        </w:rPr>
        <w:t>Lord, restore us.</w:t>
      </w:r>
    </w:p>
    <w:p w14:paraId="08F16A17" w14:textId="77777777" w:rsidR="00437A3E" w:rsidRPr="00437A3E" w:rsidRDefault="00437A3E" w:rsidP="00146FA9">
      <w:pPr>
        <w:pStyle w:val="largemain"/>
        <w:rPr>
          <w:sz w:val="16"/>
        </w:rPr>
      </w:pPr>
    </w:p>
    <w:p w14:paraId="2ACC99C5" w14:textId="371B3DBA" w:rsidR="00437A3E" w:rsidRPr="00437A3E" w:rsidRDefault="0039027B" w:rsidP="00146FA9">
      <w:pPr>
        <w:pStyle w:val="largemain"/>
        <w:rPr>
          <w:sz w:val="16"/>
        </w:rPr>
      </w:pPr>
      <w:r>
        <w:t>…</w:t>
      </w:r>
      <w:r w:rsidR="00796561" w:rsidRPr="00146FA9">
        <w:t xml:space="preserve"> and to follow you afresh.</w:t>
      </w:r>
    </w:p>
    <w:p w14:paraId="1081FEFC" w14:textId="08D6CF47" w:rsidR="00437A3E" w:rsidRPr="00437A3E" w:rsidRDefault="00796561" w:rsidP="00146FA9">
      <w:pPr>
        <w:pStyle w:val="largemain"/>
        <w:rPr>
          <w:sz w:val="16"/>
        </w:rPr>
      </w:pPr>
      <w:r w:rsidRPr="00437A3E">
        <w:rPr>
          <w:b/>
        </w:rPr>
        <w:t>Lord, renew our hearts.</w:t>
      </w:r>
    </w:p>
    <w:p w14:paraId="661FC50A" w14:textId="77777777" w:rsidR="00437A3E" w:rsidRPr="00437A3E" w:rsidRDefault="00437A3E" w:rsidP="00146FA9">
      <w:pPr>
        <w:pStyle w:val="largemain"/>
        <w:rPr>
          <w:sz w:val="16"/>
        </w:rPr>
      </w:pPr>
    </w:p>
    <w:p w14:paraId="3035A6E3" w14:textId="395B5E61" w:rsidR="00437A3E" w:rsidRPr="00437A3E" w:rsidRDefault="0039027B" w:rsidP="00146FA9">
      <w:pPr>
        <w:pStyle w:val="largemain"/>
        <w:rPr>
          <w:sz w:val="16"/>
        </w:rPr>
      </w:pPr>
      <w:r>
        <w:t>…</w:t>
      </w:r>
      <w:r w:rsidR="00796561" w:rsidRPr="00146FA9">
        <w:t xml:space="preserve"> as we commit our whole lives to you. </w:t>
      </w:r>
    </w:p>
    <w:p w14:paraId="3E450F14" w14:textId="7D4712DA" w:rsidR="00437A3E" w:rsidRPr="00437A3E" w:rsidRDefault="00796561" w:rsidP="00146FA9">
      <w:pPr>
        <w:pStyle w:val="largemain"/>
        <w:rPr>
          <w:sz w:val="16"/>
        </w:rPr>
      </w:pPr>
      <w:r w:rsidRPr="00437A3E">
        <w:rPr>
          <w:b/>
        </w:rPr>
        <w:t>Renew us, restore us and lead us, Lord. Amen.</w:t>
      </w:r>
    </w:p>
    <w:p w14:paraId="7A60528C" w14:textId="77777777" w:rsidR="00437A3E" w:rsidRPr="00437A3E" w:rsidRDefault="00437A3E" w:rsidP="00796561">
      <w:pPr>
        <w:pStyle w:val="smallmainbold"/>
        <w:rPr>
          <w:b w:val="0"/>
          <w:bCs/>
          <w:sz w:val="16"/>
        </w:rPr>
      </w:pPr>
    </w:p>
    <w:p w14:paraId="5E6CCFAB" w14:textId="6100CD25" w:rsidR="00437A3E" w:rsidRPr="0039027B" w:rsidRDefault="00796561" w:rsidP="0039027B">
      <w:pPr>
        <w:pStyle w:val="LargeHeading2"/>
      </w:pPr>
      <w:r w:rsidRPr="0039027B">
        <w:t xml:space="preserve"> Come people of the risen King</w:t>
      </w:r>
    </w:p>
    <w:p w14:paraId="481AB7F4" w14:textId="77777777" w:rsidR="00437A3E" w:rsidRPr="00437A3E" w:rsidRDefault="00796561" w:rsidP="00146FA9">
      <w:pPr>
        <w:pStyle w:val="largemain"/>
        <w:rPr>
          <w:sz w:val="16"/>
        </w:rPr>
      </w:pPr>
      <w:r w:rsidRPr="009B1BD3">
        <w:t xml:space="preserve">Come, people of the risen King,  </w:t>
      </w:r>
    </w:p>
    <w:p w14:paraId="3316D802" w14:textId="77777777" w:rsidR="00437A3E" w:rsidRPr="00437A3E" w:rsidRDefault="00796561" w:rsidP="00146FA9">
      <w:pPr>
        <w:pStyle w:val="largemain"/>
        <w:rPr>
          <w:sz w:val="16"/>
        </w:rPr>
      </w:pPr>
      <w:r w:rsidRPr="009B1BD3">
        <w:t xml:space="preserve">Who delight to bring Him praise.  </w:t>
      </w:r>
    </w:p>
    <w:p w14:paraId="049336C0" w14:textId="77777777" w:rsidR="00437A3E" w:rsidRPr="00437A3E" w:rsidRDefault="00796561" w:rsidP="00146FA9">
      <w:pPr>
        <w:pStyle w:val="largemain"/>
        <w:rPr>
          <w:sz w:val="16"/>
        </w:rPr>
      </w:pPr>
      <w:r w:rsidRPr="009B1BD3">
        <w:t xml:space="preserve">Come, all and tune your hearts to sing  </w:t>
      </w:r>
    </w:p>
    <w:p w14:paraId="2F7EF58A" w14:textId="77777777" w:rsidR="00437A3E" w:rsidRPr="00437A3E" w:rsidRDefault="00796561" w:rsidP="00146FA9">
      <w:pPr>
        <w:pStyle w:val="largemain"/>
        <w:rPr>
          <w:sz w:val="16"/>
        </w:rPr>
      </w:pPr>
      <w:r w:rsidRPr="009B1BD3">
        <w:t xml:space="preserve">To the Morning Star of grace. </w:t>
      </w:r>
    </w:p>
    <w:p w14:paraId="3F8F5A6D" w14:textId="77777777" w:rsidR="00437A3E" w:rsidRPr="00437A3E" w:rsidRDefault="00796561" w:rsidP="00146FA9">
      <w:pPr>
        <w:pStyle w:val="largemain"/>
        <w:rPr>
          <w:sz w:val="16"/>
        </w:rPr>
      </w:pPr>
      <w:r w:rsidRPr="009B1BD3">
        <w:t xml:space="preserve">From the shifting shadows of the earth  </w:t>
      </w:r>
    </w:p>
    <w:p w14:paraId="29F3F6EB" w14:textId="77777777" w:rsidR="00437A3E" w:rsidRPr="00437A3E" w:rsidRDefault="00796561" w:rsidP="00146FA9">
      <w:pPr>
        <w:pStyle w:val="largemain"/>
        <w:rPr>
          <w:sz w:val="16"/>
        </w:rPr>
      </w:pPr>
      <w:r w:rsidRPr="009B1BD3">
        <w:t xml:space="preserve">We will lift our eyes to Him,  </w:t>
      </w:r>
    </w:p>
    <w:p w14:paraId="30A0B150" w14:textId="77777777" w:rsidR="00437A3E" w:rsidRPr="00437A3E" w:rsidRDefault="00796561" w:rsidP="00146FA9">
      <w:pPr>
        <w:pStyle w:val="largemain"/>
        <w:rPr>
          <w:sz w:val="16"/>
        </w:rPr>
      </w:pPr>
      <w:r w:rsidRPr="009B1BD3">
        <w:t xml:space="preserve">Where steady arms of mercy reach  </w:t>
      </w:r>
    </w:p>
    <w:p w14:paraId="02FF2486" w14:textId="77777777" w:rsidR="00437A3E" w:rsidRPr="00437A3E" w:rsidRDefault="00796561" w:rsidP="00146FA9">
      <w:pPr>
        <w:pStyle w:val="largemain"/>
        <w:rPr>
          <w:sz w:val="16"/>
        </w:rPr>
      </w:pPr>
      <w:r w:rsidRPr="009B1BD3">
        <w:t>To gather children in.</w:t>
      </w:r>
    </w:p>
    <w:p w14:paraId="1128E680" w14:textId="77777777" w:rsidR="00437A3E" w:rsidRPr="00437A3E" w:rsidRDefault="00437A3E" w:rsidP="00146FA9">
      <w:pPr>
        <w:pStyle w:val="largemain"/>
        <w:rPr>
          <w:sz w:val="16"/>
        </w:rPr>
      </w:pPr>
    </w:p>
    <w:p w14:paraId="75401C31" w14:textId="05041D9E" w:rsidR="00437A3E" w:rsidRPr="00437A3E" w:rsidRDefault="00796561" w:rsidP="00146FA9">
      <w:pPr>
        <w:pStyle w:val="largemain"/>
        <w:rPr>
          <w:i/>
          <w:iCs/>
          <w:sz w:val="16"/>
        </w:rPr>
      </w:pPr>
      <w:r w:rsidRPr="00146FA9">
        <w:rPr>
          <w:i/>
          <w:iCs/>
        </w:rPr>
        <w:t xml:space="preserve">Rejoice! Rejoice! Let every tongue rejoice!  </w:t>
      </w:r>
    </w:p>
    <w:p w14:paraId="3D6938C9" w14:textId="7868FDA4" w:rsidR="00437A3E" w:rsidRPr="00437A3E" w:rsidRDefault="00796561" w:rsidP="00146FA9">
      <w:pPr>
        <w:pStyle w:val="largemain"/>
        <w:rPr>
          <w:i/>
          <w:iCs/>
          <w:sz w:val="16"/>
        </w:rPr>
      </w:pPr>
      <w:r w:rsidRPr="00146FA9">
        <w:rPr>
          <w:i/>
          <w:iCs/>
        </w:rPr>
        <w:t>One heart, one voice, O Church of Christ, rejoice!</w:t>
      </w:r>
    </w:p>
    <w:p w14:paraId="08B44540" w14:textId="77777777" w:rsidR="00437A3E" w:rsidRPr="00437A3E" w:rsidRDefault="00437A3E" w:rsidP="00146FA9">
      <w:pPr>
        <w:pStyle w:val="largemain"/>
        <w:rPr>
          <w:sz w:val="16"/>
        </w:rPr>
      </w:pPr>
    </w:p>
    <w:p w14:paraId="269C588F" w14:textId="77777777" w:rsidR="00437A3E" w:rsidRPr="00437A3E" w:rsidRDefault="00796561" w:rsidP="00146FA9">
      <w:pPr>
        <w:pStyle w:val="largemain"/>
        <w:rPr>
          <w:sz w:val="16"/>
        </w:rPr>
      </w:pPr>
      <w:r w:rsidRPr="009B1BD3">
        <w:t xml:space="preserve">Come, those whose joy is morning sun  </w:t>
      </w:r>
    </w:p>
    <w:p w14:paraId="6E30701C" w14:textId="77777777" w:rsidR="00437A3E" w:rsidRPr="00437A3E" w:rsidRDefault="00796561" w:rsidP="00146FA9">
      <w:pPr>
        <w:pStyle w:val="largemain"/>
        <w:rPr>
          <w:sz w:val="16"/>
        </w:rPr>
      </w:pPr>
      <w:r w:rsidRPr="009B1BD3">
        <w:t xml:space="preserve">And those weeping through the night. </w:t>
      </w:r>
    </w:p>
    <w:p w14:paraId="53DD55DD" w14:textId="77777777" w:rsidR="00437A3E" w:rsidRPr="00437A3E" w:rsidRDefault="00796561" w:rsidP="00146FA9">
      <w:pPr>
        <w:pStyle w:val="largemain"/>
        <w:rPr>
          <w:sz w:val="16"/>
        </w:rPr>
      </w:pPr>
      <w:r w:rsidRPr="009B1BD3">
        <w:t xml:space="preserve">Come, those who tell of battles won,  </w:t>
      </w:r>
    </w:p>
    <w:p w14:paraId="7A2E8602" w14:textId="77777777" w:rsidR="00437A3E" w:rsidRPr="00437A3E" w:rsidRDefault="00796561" w:rsidP="00146FA9">
      <w:pPr>
        <w:pStyle w:val="largemain"/>
        <w:rPr>
          <w:sz w:val="16"/>
        </w:rPr>
      </w:pPr>
      <w:r w:rsidRPr="009B1BD3">
        <w:t xml:space="preserve">And those struggling in the fight.  </w:t>
      </w:r>
    </w:p>
    <w:p w14:paraId="28861C6F" w14:textId="77777777" w:rsidR="00437A3E" w:rsidRPr="00437A3E" w:rsidRDefault="00796561" w:rsidP="00146FA9">
      <w:pPr>
        <w:pStyle w:val="largemain"/>
        <w:rPr>
          <w:sz w:val="16"/>
        </w:rPr>
      </w:pPr>
      <w:r w:rsidRPr="009B1BD3">
        <w:lastRenderedPageBreak/>
        <w:t xml:space="preserve">For His perfect love will never change,  </w:t>
      </w:r>
    </w:p>
    <w:p w14:paraId="0D1505D7" w14:textId="77777777" w:rsidR="00437A3E" w:rsidRPr="00437A3E" w:rsidRDefault="00796561" w:rsidP="00146FA9">
      <w:pPr>
        <w:pStyle w:val="largemain"/>
        <w:rPr>
          <w:sz w:val="16"/>
        </w:rPr>
      </w:pPr>
      <w:r w:rsidRPr="009B1BD3">
        <w:t xml:space="preserve">And His mercies never cease,  </w:t>
      </w:r>
    </w:p>
    <w:p w14:paraId="290A2301" w14:textId="77777777" w:rsidR="00437A3E" w:rsidRPr="00437A3E" w:rsidRDefault="00796561" w:rsidP="00146FA9">
      <w:pPr>
        <w:pStyle w:val="largemain"/>
        <w:rPr>
          <w:sz w:val="16"/>
        </w:rPr>
      </w:pPr>
      <w:r w:rsidRPr="009B1BD3">
        <w:t xml:space="preserve">But follow us through all our days  </w:t>
      </w:r>
    </w:p>
    <w:p w14:paraId="2A72876A" w14:textId="77777777" w:rsidR="00437A3E" w:rsidRPr="00437A3E" w:rsidRDefault="00796561" w:rsidP="00146FA9">
      <w:pPr>
        <w:pStyle w:val="largemain"/>
        <w:rPr>
          <w:sz w:val="16"/>
        </w:rPr>
      </w:pPr>
      <w:r w:rsidRPr="009B1BD3">
        <w:t>With the certain hope of peace.</w:t>
      </w:r>
    </w:p>
    <w:p w14:paraId="06C1BD29" w14:textId="77777777" w:rsidR="00437A3E" w:rsidRPr="00437A3E" w:rsidRDefault="00437A3E" w:rsidP="00146FA9">
      <w:pPr>
        <w:pStyle w:val="largemain"/>
        <w:rPr>
          <w:sz w:val="16"/>
        </w:rPr>
      </w:pPr>
    </w:p>
    <w:p w14:paraId="172585A0" w14:textId="77777777" w:rsidR="00437A3E" w:rsidRPr="00437A3E" w:rsidRDefault="00796561" w:rsidP="00146FA9">
      <w:pPr>
        <w:pStyle w:val="largemain"/>
        <w:rPr>
          <w:sz w:val="16"/>
        </w:rPr>
      </w:pPr>
      <w:r w:rsidRPr="009B1BD3">
        <w:t xml:space="preserve">Come, young and old from every land,  </w:t>
      </w:r>
    </w:p>
    <w:p w14:paraId="05EA732E" w14:textId="77777777" w:rsidR="00437A3E" w:rsidRPr="00437A3E" w:rsidRDefault="00796561" w:rsidP="00146FA9">
      <w:pPr>
        <w:pStyle w:val="largemain"/>
        <w:rPr>
          <w:sz w:val="16"/>
        </w:rPr>
      </w:pPr>
      <w:r w:rsidRPr="009B1BD3">
        <w:t xml:space="preserve">Men and women of the faith.  </w:t>
      </w:r>
    </w:p>
    <w:p w14:paraId="60EEBAEE" w14:textId="77777777" w:rsidR="00437A3E" w:rsidRPr="00437A3E" w:rsidRDefault="00796561" w:rsidP="00146FA9">
      <w:pPr>
        <w:pStyle w:val="largemain"/>
        <w:rPr>
          <w:sz w:val="16"/>
        </w:rPr>
      </w:pPr>
      <w:r w:rsidRPr="009B1BD3">
        <w:t xml:space="preserve">Come, those with full or empty hands,  </w:t>
      </w:r>
    </w:p>
    <w:p w14:paraId="51B326E4" w14:textId="77777777" w:rsidR="00437A3E" w:rsidRPr="00437A3E" w:rsidRDefault="00796561" w:rsidP="00146FA9">
      <w:pPr>
        <w:pStyle w:val="largemain"/>
        <w:rPr>
          <w:sz w:val="16"/>
        </w:rPr>
      </w:pPr>
      <w:r w:rsidRPr="009B1BD3">
        <w:t xml:space="preserve">Find the riches of His grace.  </w:t>
      </w:r>
    </w:p>
    <w:p w14:paraId="3AE84081" w14:textId="77777777" w:rsidR="00437A3E" w:rsidRPr="00437A3E" w:rsidRDefault="00796561" w:rsidP="00146FA9">
      <w:pPr>
        <w:pStyle w:val="largemain"/>
        <w:rPr>
          <w:sz w:val="16"/>
        </w:rPr>
      </w:pPr>
      <w:r w:rsidRPr="009B1BD3">
        <w:t xml:space="preserve">Over all the world, His people sing,  </w:t>
      </w:r>
    </w:p>
    <w:p w14:paraId="36210BBA" w14:textId="77777777" w:rsidR="00437A3E" w:rsidRPr="00437A3E" w:rsidRDefault="00796561" w:rsidP="00146FA9">
      <w:pPr>
        <w:pStyle w:val="largemain"/>
        <w:rPr>
          <w:sz w:val="16"/>
        </w:rPr>
      </w:pPr>
      <w:r w:rsidRPr="009B1BD3">
        <w:t xml:space="preserve">Shore to shore we hear them call  </w:t>
      </w:r>
    </w:p>
    <w:p w14:paraId="1A359672" w14:textId="77777777" w:rsidR="00437A3E" w:rsidRPr="00437A3E" w:rsidRDefault="00796561" w:rsidP="00146FA9">
      <w:pPr>
        <w:pStyle w:val="largemain"/>
        <w:rPr>
          <w:sz w:val="16"/>
        </w:rPr>
      </w:pPr>
      <w:r w:rsidRPr="009B1BD3">
        <w:t xml:space="preserve">The Truth that cries through every age;  </w:t>
      </w:r>
    </w:p>
    <w:p w14:paraId="70AF1168" w14:textId="77777777" w:rsidR="00437A3E" w:rsidRPr="00437A3E" w:rsidRDefault="00796561" w:rsidP="00146FA9">
      <w:pPr>
        <w:pStyle w:val="largemain"/>
        <w:rPr>
          <w:sz w:val="16"/>
        </w:rPr>
      </w:pPr>
      <w:r w:rsidRPr="009B1BD3">
        <w:t>‘Our God is all in all’.</w:t>
      </w:r>
    </w:p>
    <w:p w14:paraId="45A3004B" w14:textId="0C6ADCFB" w:rsidR="00437A3E" w:rsidRPr="0039027B" w:rsidRDefault="00796561" w:rsidP="0039027B">
      <w:pPr>
        <w:pStyle w:val="LargeHeading2"/>
      </w:pPr>
      <w:r w:rsidRPr="0039027B">
        <w:t xml:space="preserve">Saying Sorry to God </w:t>
      </w:r>
    </w:p>
    <w:p w14:paraId="7B253C8F" w14:textId="23FA463E" w:rsidR="00437A3E" w:rsidRPr="00437A3E" w:rsidRDefault="0039027B" w:rsidP="00146FA9">
      <w:pPr>
        <w:pStyle w:val="largemain"/>
        <w:rPr>
          <w:sz w:val="16"/>
        </w:rPr>
      </w:pPr>
      <w:r>
        <w:t>…</w:t>
      </w:r>
      <w:r w:rsidR="00796561" w:rsidRPr="009B1BD3">
        <w:t xml:space="preserve"> that we know were wrong.</w:t>
      </w:r>
    </w:p>
    <w:p w14:paraId="00BF0664" w14:textId="18B233E1" w:rsidR="00437A3E" w:rsidRPr="00437A3E" w:rsidRDefault="00796561" w:rsidP="00146FA9">
      <w:pPr>
        <w:pStyle w:val="largemain"/>
        <w:rPr>
          <w:sz w:val="16"/>
        </w:rPr>
      </w:pPr>
      <w:r w:rsidRPr="00437A3E">
        <w:rPr>
          <w:b/>
        </w:rPr>
        <w:t>Lord, forgive us and renew us.</w:t>
      </w:r>
    </w:p>
    <w:p w14:paraId="3B64EA78" w14:textId="77777777" w:rsidR="00437A3E" w:rsidRPr="00437A3E" w:rsidRDefault="00437A3E" w:rsidP="00146FA9">
      <w:pPr>
        <w:pStyle w:val="largemain"/>
        <w:rPr>
          <w:sz w:val="16"/>
        </w:rPr>
      </w:pPr>
    </w:p>
    <w:p w14:paraId="6BEEBC82" w14:textId="1554ABD0" w:rsidR="00437A3E" w:rsidRPr="00437A3E" w:rsidRDefault="0039027B" w:rsidP="00146FA9">
      <w:pPr>
        <w:pStyle w:val="largemain"/>
        <w:rPr>
          <w:sz w:val="16"/>
        </w:rPr>
      </w:pPr>
      <w:r>
        <w:t>…</w:t>
      </w:r>
      <w:r w:rsidR="00796561" w:rsidRPr="009B1BD3">
        <w:t xml:space="preserve"> an</w:t>
      </w:r>
      <w:r w:rsidR="00437A3E">
        <w:t xml:space="preserve"> </w:t>
      </w:r>
      <w:r w:rsidR="00796561" w:rsidRPr="009B1BD3">
        <w:t>opportunity to show your love.</w:t>
      </w:r>
    </w:p>
    <w:p w14:paraId="07C082DF" w14:textId="4C416690" w:rsidR="00437A3E" w:rsidRPr="00437A3E" w:rsidRDefault="00796561" w:rsidP="00146FA9">
      <w:pPr>
        <w:pStyle w:val="largemain"/>
        <w:rPr>
          <w:sz w:val="16"/>
        </w:rPr>
      </w:pPr>
      <w:r w:rsidRPr="00437A3E">
        <w:rPr>
          <w:b/>
        </w:rPr>
        <w:t>Lord, forgive us and renew us.</w:t>
      </w:r>
    </w:p>
    <w:p w14:paraId="7F695FC1" w14:textId="77777777" w:rsidR="00437A3E" w:rsidRPr="00437A3E" w:rsidRDefault="00437A3E" w:rsidP="00146FA9">
      <w:pPr>
        <w:pStyle w:val="largemain"/>
        <w:rPr>
          <w:sz w:val="16"/>
        </w:rPr>
      </w:pPr>
    </w:p>
    <w:p w14:paraId="64D06F7C" w14:textId="71A07212" w:rsidR="00437A3E" w:rsidRPr="00437A3E" w:rsidRDefault="0039027B" w:rsidP="00146FA9">
      <w:pPr>
        <w:pStyle w:val="largemain"/>
        <w:rPr>
          <w:sz w:val="16"/>
        </w:rPr>
      </w:pPr>
      <w:r>
        <w:t>…</w:t>
      </w:r>
      <w:r w:rsidR="00796561" w:rsidRPr="009B1BD3">
        <w:t xml:space="preserve"> to come between us and you.</w:t>
      </w:r>
    </w:p>
    <w:p w14:paraId="7F47DC6E" w14:textId="35FBFFFF" w:rsidR="00437A3E" w:rsidRPr="00437A3E" w:rsidRDefault="00796561" w:rsidP="00146FA9">
      <w:pPr>
        <w:pStyle w:val="largemain"/>
        <w:rPr>
          <w:sz w:val="16"/>
        </w:rPr>
      </w:pPr>
      <w:r w:rsidRPr="00437A3E">
        <w:rPr>
          <w:b/>
        </w:rPr>
        <w:t>Lord, forgive us and draw us close to you.</w:t>
      </w:r>
    </w:p>
    <w:p w14:paraId="02E056DC" w14:textId="77777777" w:rsidR="00437A3E" w:rsidRPr="00437A3E" w:rsidRDefault="00437A3E" w:rsidP="00146FA9">
      <w:pPr>
        <w:pStyle w:val="largemain"/>
        <w:rPr>
          <w:sz w:val="16"/>
        </w:rPr>
      </w:pPr>
    </w:p>
    <w:p w14:paraId="4CB9CB1C" w14:textId="08D524B5" w:rsidR="00437A3E" w:rsidRPr="00437A3E" w:rsidRDefault="0039027B" w:rsidP="00146FA9">
      <w:pPr>
        <w:pStyle w:val="largemain"/>
        <w:rPr>
          <w:sz w:val="16"/>
        </w:rPr>
      </w:pPr>
      <w:r>
        <w:t>…</w:t>
      </w:r>
      <w:r w:rsidR="00796561" w:rsidRPr="009B1BD3">
        <w:t xml:space="preserve"> and that in Christ we can begin again.</w:t>
      </w:r>
    </w:p>
    <w:p w14:paraId="55FF812D" w14:textId="5CFFC59C" w:rsidR="00437A3E" w:rsidRPr="00437A3E" w:rsidRDefault="00796561" w:rsidP="00146FA9">
      <w:pPr>
        <w:pStyle w:val="largemain"/>
        <w:rPr>
          <w:sz w:val="16"/>
        </w:rPr>
      </w:pPr>
      <w:r w:rsidRPr="00437A3E">
        <w:rPr>
          <w:b/>
        </w:rPr>
        <w:t>Renew us, restore us and make us new. Amen.</w:t>
      </w:r>
    </w:p>
    <w:p w14:paraId="460B6F0B" w14:textId="77777777" w:rsidR="00437A3E" w:rsidRPr="00437A3E" w:rsidRDefault="00437A3E" w:rsidP="00796561">
      <w:pPr>
        <w:pStyle w:val="smallmainbold"/>
        <w:rPr>
          <w:b w:val="0"/>
          <w:bCs/>
          <w:sz w:val="16"/>
        </w:rPr>
      </w:pPr>
    </w:p>
    <w:p w14:paraId="569A1487" w14:textId="5F9603A3" w:rsidR="00437A3E" w:rsidRPr="0039027B" w:rsidRDefault="00796561" w:rsidP="0039027B">
      <w:pPr>
        <w:pStyle w:val="LargeHeading2"/>
      </w:pPr>
      <w:r w:rsidRPr="0039027B">
        <w:t xml:space="preserve"> Assurance of Forgiveness </w:t>
      </w:r>
    </w:p>
    <w:p w14:paraId="701254E8" w14:textId="77777777" w:rsidR="00437A3E" w:rsidRPr="00AF3FDE" w:rsidRDefault="00437A3E" w:rsidP="0039027B">
      <w:pPr>
        <w:pStyle w:val="LargeHeading2"/>
        <w:rPr>
          <w:sz w:val="16"/>
          <w:szCs w:val="16"/>
        </w:rPr>
      </w:pPr>
    </w:p>
    <w:p w14:paraId="45E54430" w14:textId="191670F0" w:rsidR="00437A3E" w:rsidRPr="0039027B" w:rsidRDefault="00796561" w:rsidP="0039027B">
      <w:pPr>
        <w:pStyle w:val="LargeHeading2"/>
      </w:pPr>
      <w:r w:rsidRPr="0039027B">
        <w:t xml:space="preserve"> Preparing to hear God’s Word </w:t>
      </w:r>
    </w:p>
    <w:p w14:paraId="5694657F" w14:textId="77777777" w:rsidR="00437A3E" w:rsidRPr="00437A3E" w:rsidRDefault="00796561" w:rsidP="00146FA9">
      <w:pPr>
        <w:pStyle w:val="largemain"/>
        <w:rPr>
          <w:sz w:val="16"/>
        </w:rPr>
      </w:pPr>
      <w:r w:rsidRPr="00146FA9">
        <w:t>Let us hear the word of the Lord.</w:t>
      </w:r>
    </w:p>
    <w:p w14:paraId="18FE876E" w14:textId="224BC77C" w:rsidR="00437A3E" w:rsidRPr="00437A3E" w:rsidRDefault="00796561" w:rsidP="00146FA9">
      <w:pPr>
        <w:pStyle w:val="largemain"/>
        <w:rPr>
          <w:sz w:val="16"/>
        </w:rPr>
      </w:pPr>
      <w:r w:rsidRPr="00437A3E">
        <w:rPr>
          <w:b/>
        </w:rPr>
        <w:t>So may the light of God's presence shine into our hearts.</w:t>
      </w:r>
    </w:p>
    <w:p w14:paraId="2C4D08C0" w14:textId="00FEC69E" w:rsidR="00437A3E" w:rsidRPr="0039027B" w:rsidRDefault="00796561" w:rsidP="0039027B">
      <w:pPr>
        <w:pStyle w:val="LargeHeading2"/>
      </w:pPr>
      <w:r w:rsidRPr="0039027B">
        <w:t xml:space="preserve">Psalm 51:10-17 </w:t>
      </w:r>
    </w:p>
    <w:p w14:paraId="5D85A182" w14:textId="77777777" w:rsidR="00437A3E" w:rsidRPr="00437A3E" w:rsidRDefault="00796561" w:rsidP="00146FA9">
      <w:pPr>
        <w:pStyle w:val="largemain"/>
        <w:rPr>
          <w:sz w:val="16"/>
        </w:rPr>
      </w:pPr>
      <w:r w:rsidRPr="009B1BD3">
        <w:lastRenderedPageBreak/>
        <w:t>10 Create in me a pure heart, O God, and renew a steadfast spirit within me.</w:t>
      </w:r>
    </w:p>
    <w:p w14:paraId="7A25C5F6" w14:textId="77777777" w:rsidR="00437A3E" w:rsidRPr="00437A3E" w:rsidRDefault="00796561" w:rsidP="00146FA9">
      <w:pPr>
        <w:pStyle w:val="largemain"/>
        <w:rPr>
          <w:sz w:val="16"/>
        </w:rPr>
      </w:pPr>
      <w:r w:rsidRPr="009B1BD3">
        <w:t>11 Do not cast me from your presence or take your Holy Spirit from me.</w:t>
      </w:r>
    </w:p>
    <w:p w14:paraId="2740B322" w14:textId="10D36262" w:rsidR="00437A3E" w:rsidRPr="00437A3E" w:rsidRDefault="00796561" w:rsidP="00146FA9">
      <w:pPr>
        <w:pStyle w:val="largemain"/>
        <w:rPr>
          <w:sz w:val="16"/>
        </w:rPr>
      </w:pPr>
      <w:r w:rsidRPr="00437A3E">
        <w:rPr>
          <w:b/>
        </w:rPr>
        <w:t>12 Restore to me the joy of your salvation and grant me a willing spirit, to sustain me.</w:t>
      </w:r>
    </w:p>
    <w:p w14:paraId="3C1CCE1F" w14:textId="77777777" w:rsidR="00437A3E" w:rsidRPr="00437A3E" w:rsidRDefault="00796561" w:rsidP="00146FA9">
      <w:pPr>
        <w:pStyle w:val="largemain"/>
        <w:rPr>
          <w:sz w:val="16"/>
        </w:rPr>
      </w:pPr>
      <w:r w:rsidRPr="009B1BD3">
        <w:t>13 Then I will teach transgressors your ways, so that sinners will turn back to you.</w:t>
      </w:r>
    </w:p>
    <w:p w14:paraId="31E858E5" w14:textId="2971B8C5" w:rsidR="00437A3E" w:rsidRPr="00437A3E" w:rsidRDefault="00796561" w:rsidP="00146FA9">
      <w:pPr>
        <w:pStyle w:val="largemain"/>
        <w:rPr>
          <w:sz w:val="16"/>
        </w:rPr>
      </w:pPr>
      <w:r w:rsidRPr="00437A3E">
        <w:rPr>
          <w:b/>
        </w:rPr>
        <w:t>14 Deliver me from the guilt of bloodshed, O God, you who are God my Saviour,</w:t>
      </w:r>
    </w:p>
    <w:p w14:paraId="59DB53E4" w14:textId="77777777" w:rsidR="00437A3E" w:rsidRPr="00437A3E" w:rsidRDefault="00796561" w:rsidP="00146FA9">
      <w:pPr>
        <w:pStyle w:val="largemain"/>
        <w:rPr>
          <w:sz w:val="16"/>
        </w:rPr>
      </w:pPr>
      <w:r w:rsidRPr="009B1BD3">
        <w:t>and my tongue will sing of your righteousness.</w:t>
      </w:r>
    </w:p>
    <w:p w14:paraId="5D5C44A3" w14:textId="71C6A682" w:rsidR="00437A3E" w:rsidRPr="00437A3E" w:rsidRDefault="00796561" w:rsidP="00146FA9">
      <w:pPr>
        <w:pStyle w:val="largemain"/>
        <w:rPr>
          <w:sz w:val="16"/>
        </w:rPr>
      </w:pPr>
      <w:r w:rsidRPr="00437A3E">
        <w:rPr>
          <w:b/>
        </w:rPr>
        <w:t>15 Open my lips, Lord, and my mouth will declare your praise.</w:t>
      </w:r>
    </w:p>
    <w:p w14:paraId="27282100" w14:textId="77777777" w:rsidR="00437A3E" w:rsidRPr="00437A3E" w:rsidRDefault="00796561" w:rsidP="00146FA9">
      <w:pPr>
        <w:pStyle w:val="largemain"/>
        <w:rPr>
          <w:sz w:val="16"/>
        </w:rPr>
      </w:pPr>
      <w:r w:rsidRPr="009B1BD3">
        <w:t>16 You do not delight in sacrifice, or I would bring it; you do not take pleasure in burnt offerings.</w:t>
      </w:r>
    </w:p>
    <w:p w14:paraId="54F28785" w14:textId="71FC01AB" w:rsidR="00437A3E" w:rsidRPr="00437A3E" w:rsidRDefault="00796561" w:rsidP="00146FA9">
      <w:pPr>
        <w:pStyle w:val="largemain"/>
        <w:rPr>
          <w:sz w:val="16"/>
        </w:rPr>
      </w:pPr>
      <w:r w:rsidRPr="00437A3E">
        <w:rPr>
          <w:b/>
        </w:rPr>
        <w:t>17 My sacrifice, O God, is a broken spirit; a broken and contrite heart you, God, will not despise.</w:t>
      </w:r>
    </w:p>
    <w:p w14:paraId="637BE3F6" w14:textId="49164B81" w:rsidR="00437A3E" w:rsidRPr="00437A3E" w:rsidRDefault="00796561" w:rsidP="0039027B">
      <w:pPr>
        <w:pStyle w:val="LargeHeading2"/>
        <w:rPr>
          <w:sz w:val="16"/>
        </w:rPr>
      </w:pPr>
      <w:r w:rsidRPr="009B1BD3">
        <w:t xml:space="preserve">Children’s Spot </w:t>
      </w:r>
    </w:p>
    <w:p w14:paraId="22E543DD" w14:textId="77777777" w:rsidR="00437A3E" w:rsidRPr="00437A3E" w:rsidRDefault="00437A3E" w:rsidP="0039027B">
      <w:pPr>
        <w:pStyle w:val="LargeHeading2"/>
        <w:rPr>
          <w:bCs/>
          <w:sz w:val="16"/>
        </w:rPr>
      </w:pPr>
    </w:p>
    <w:p w14:paraId="6EEB7FE3" w14:textId="39C0F4F9" w:rsidR="00437A3E" w:rsidRPr="00437A3E" w:rsidRDefault="00796561" w:rsidP="0039027B">
      <w:pPr>
        <w:pStyle w:val="LargeHeading2"/>
        <w:rPr>
          <w:sz w:val="16"/>
        </w:rPr>
      </w:pPr>
      <w:r w:rsidRPr="009B1BD3">
        <w:t xml:space="preserve"> Commissioning of Creche &amp; Sunday School volunteers </w:t>
      </w:r>
    </w:p>
    <w:p w14:paraId="5B96153C" w14:textId="77777777" w:rsidR="00437A3E" w:rsidRPr="00437A3E" w:rsidRDefault="00437A3E" w:rsidP="0039027B">
      <w:pPr>
        <w:pStyle w:val="LargeHeading2"/>
        <w:rPr>
          <w:sz w:val="16"/>
        </w:rPr>
      </w:pPr>
    </w:p>
    <w:p w14:paraId="477DD9BC" w14:textId="67AB7F51" w:rsidR="00437A3E" w:rsidRPr="00437A3E" w:rsidRDefault="00796561" w:rsidP="0039027B">
      <w:pPr>
        <w:pStyle w:val="LargeHeading2"/>
        <w:rPr>
          <w:sz w:val="16"/>
        </w:rPr>
      </w:pPr>
      <w:r w:rsidRPr="00146FA9">
        <w:t xml:space="preserve"> Children’s Video </w:t>
      </w:r>
      <w:r w:rsidR="0039027B" w:rsidRPr="0039027B">
        <w:t xml:space="preserve">- </w:t>
      </w:r>
      <w:r w:rsidRPr="00146FA9">
        <w:t xml:space="preserve"> Forrest Frank ‘Celebration’ </w:t>
      </w:r>
    </w:p>
    <w:p w14:paraId="4216CEB3" w14:textId="77777777" w:rsidR="00437A3E" w:rsidRPr="00437A3E" w:rsidRDefault="00437A3E" w:rsidP="0039027B">
      <w:pPr>
        <w:pStyle w:val="LargeHeading2"/>
        <w:rPr>
          <w:sz w:val="16"/>
        </w:rPr>
      </w:pPr>
    </w:p>
    <w:p w14:paraId="4603C881" w14:textId="783A6F2C" w:rsidR="00437A3E" w:rsidRPr="00437A3E" w:rsidRDefault="00796561" w:rsidP="0039027B">
      <w:pPr>
        <w:pStyle w:val="LargeHeading2"/>
        <w:rPr>
          <w:sz w:val="16"/>
        </w:rPr>
      </w:pPr>
      <w:r w:rsidRPr="00146FA9">
        <w:t xml:space="preserve"> Luke 15:11-24 </w:t>
      </w:r>
    </w:p>
    <w:p w14:paraId="35EBC88E" w14:textId="48F4799D" w:rsidR="00437A3E" w:rsidRPr="00AF3FDE" w:rsidRDefault="00796561" w:rsidP="0039027B">
      <w:pPr>
        <w:pStyle w:val="largemain"/>
        <w:rPr>
          <w:sz w:val="40"/>
          <w:szCs w:val="40"/>
        </w:rPr>
      </w:pPr>
      <w:r w:rsidRPr="00AF3FDE">
        <w:rPr>
          <w:sz w:val="40"/>
          <w:szCs w:val="40"/>
        </w:rPr>
        <w:t xml:space="preserve">11 Jesus continued: “There was a man who had two sons.12 The younger one said to his father, ‘Father, give me my share of the estate.’ </w:t>
      </w:r>
      <w:r w:rsidR="00383542" w:rsidRPr="00AF3FDE">
        <w:rPr>
          <w:sz w:val="40"/>
          <w:szCs w:val="40"/>
        </w:rPr>
        <w:t>So,</w:t>
      </w:r>
      <w:r w:rsidRPr="00AF3FDE">
        <w:rPr>
          <w:sz w:val="40"/>
          <w:szCs w:val="40"/>
        </w:rPr>
        <w:t xml:space="preserve"> he divided his property between them.</w:t>
      </w:r>
      <w:r w:rsidR="00146FA9" w:rsidRPr="00AF3FDE">
        <w:rPr>
          <w:sz w:val="40"/>
          <w:szCs w:val="40"/>
        </w:rPr>
        <w:t xml:space="preserve"> </w:t>
      </w:r>
      <w:r w:rsidRPr="00AF3FDE">
        <w:rPr>
          <w:sz w:val="40"/>
          <w:szCs w:val="40"/>
        </w:rPr>
        <w:t xml:space="preserve">13 “Not long after that, the younger son got together all he had, set off for a distant country and there squandered his wealth in wild living. 14 After he had spent everything, there was a severe famine in that whole country, and he began to be in </w:t>
      </w:r>
      <w:r w:rsidRPr="00AF3FDE">
        <w:rPr>
          <w:sz w:val="40"/>
          <w:szCs w:val="40"/>
        </w:rPr>
        <w:lastRenderedPageBreak/>
        <w:t xml:space="preserve">need. </w:t>
      </w:r>
      <w:r w:rsidR="00146FA9" w:rsidRPr="00AF3FDE">
        <w:rPr>
          <w:sz w:val="40"/>
          <w:szCs w:val="40"/>
        </w:rPr>
        <w:t xml:space="preserve"> </w:t>
      </w:r>
      <w:r w:rsidRPr="00AF3FDE">
        <w:rPr>
          <w:sz w:val="40"/>
          <w:szCs w:val="40"/>
        </w:rPr>
        <w:t>15 So he went and hired himself out to a citizen of that country, who sent him to his fields to feed pigs. 16 He longed to fill his stomach with the pods that the pigs were eating, but no one gave him anything.</w:t>
      </w:r>
      <w:r w:rsidR="00146FA9" w:rsidRPr="00AF3FDE">
        <w:rPr>
          <w:sz w:val="40"/>
          <w:szCs w:val="40"/>
        </w:rPr>
        <w:t xml:space="preserve"> </w:t>
      </w:r>
      <w:r w:rsidRPr="00AF3FDE">
        <w:rPr>
          <w:sz w:val="40"/>
          <w:szCs w:val="40"/>
        </w:rPr>
        <w:t xml:space="preserve">17 “When he came to his senses, he said, ‘How many of my father’s hired servants have food to spare, and here I am starving to death! 18 I will set out and go back to my father and say to him: </w:t>
      </w:r>
      <w:r w:rsidR="00146FA9" w:rsidRPr="00AF3FDE">
        <w:rPr>
          <w:sz w:val="40"/>
          <w:szCs w:val="40"/>
        </w:rPr>
        <w:t xml:space="preserve"> </w:t>
      </w:r>
      <w:r w:rsidRPr="00AF3FDE">
        <w:rPr>
          <w:sz w:val="40"/>
          <w:szCs w:val="40"/>
        </w:rPr>
        <w:t>Father, I have sinned against heaven and against you. 19 I am no longer worthy to be called your son; make me like one of your hired servants.’ 20 So he got up and went to his father. “But while he was still a long way off, his father saw him and was filled with compassion for him; he ran to his son, threw his arms around him and kissed him. 21 “The son said to him, ‘Father, I have sinned against heaven and against you. I am no longer worthy to be called your son.’</w:t>
      </w:r>
      <w:r w:rsidR="00146FA9" w:rsidRPr="00AF3FDE">
        <w:rPr>
          <w:sz w:val="40"/>
          <w:szCs w:val="40"/>
        </w:rPr>
        <w:t xml:space="preserve"> </w:t>
      </w:r>
      <w:r w:rsidRPr="00AF3FDE">
        <w:rPr>
          <w:sz w:val="40"/>
          <w:szCs w:val="40"/>
        </w:rPr>
        <w:t xml:space="preserve">22 “But the father said to his servants, ‘Quick! Bring the best robe and put it on him. Put a ring on his finger and sandals on his feet. </w:t>
      </w:r>
      <w:r w:rsidR="00146FA9" w:rsidRPr="00AF3FDE">
        <w:rPr>
          <w:sz w:val="40"/>
          <w:szCs w:val="40"/>
        </w:rPr>
        <w:t xml:space="preserve"> </w:t>
      </w:r>
      <w:r w:rsidRPr="00AF3FDE">
        <w:rPr>
          <w:sz w:val="40"/>
          <w:szCs w:val="40"/>
        </w:rPr>
        <w:t>23 Bring the fattened calf and kill it. Let’s have a feast and celebrate. 24 For this son of mine was dead and is alive again; he was lost and is found.’ So they began to celebrate.</w:t>
      </w:r>
    </w:p>
    <w:p w14:paraId="3179BE43" w14:textId="77777777" w:rsidR="00437A3E" w:rsidRPr="00437A3E" w:rsidRDefault="00437A3E" w:rsidP="00796561">
      <w:pPr>
        <w:pStyle w:val="smallmainbold"/>
        <w:rPr>
          <w:b w:val="0"/>
          <w:bCs/>
          <w:sz w:val="16"/>
        </w:rPr>
      </w:pPr>
    </w:p>
    <w:p w14:paraId="454F41B5" w14:textId="4FEBF081" w:rsidR="00437A3E" w:rsidRPr="00437A3E" w:rsidRDefault="00796561" w:rsidP="0039027B">
      <w:pPr>
        <w:pStyle w:val="LargeHeading2"/>
        <w:rPr>
          <w:sz w:val="16"/>
        </w:rPr>
      </w:pPr>
      <w:r w:rsidRPr="009B1BD3">
        <w:t xml:space="preserve"> Reflection Part </w:t>
      </w:r>
      <w:r w:rsidRPr="0039027B">
        <w:t xml:space="preserve">1 </w:t>
      </w:r>
      <w:r w:rsidR="0039027B" w:rsidRPr="0039027B">
        <w:t xml:space="preserve">- </w:t>
      </w:r>
      <w:r w:rsidRPr="0039027B">
        <w:t>Sarah</w:t>
      </w:r>
    </w:p>
    <w:p w14:paraId="0C9889DC" w14:textId="77777777" w:rsidR="00437A3E" w:rsidRPr="00437A3E" w:rsidRDefault="00437A3E" w:rsidP="00796561">
      <w:pPr>
        <w:pStyle w:val="smallmainbold"/>
        <w:rPr>
          <w:b w:val="0"/>
          <w:bCs/>
          <w:sz w:val="16"/>
        </w:rPr>
      </w:pPr>
    </w:p>
    <w:p w14:paraId="45AF6410" w14:textId="1EBCCE02" w:rsidR="00437A3E" w:rsidRPr="0039027B" w:rsidRDefault="00796561" w:rsidP="0039027B">
      <w:pPr>
        <w:pStyle w:val="LargeHeading2"/>
      </w:pPr>
      <w:r w:rsidRPr="0039027B">
        <w:t xml:space="preserve"> From the breaking of the dawn</w:t>
      </w:r>
      <w:r w:rsidR="0039027B" w:rsidRPr="0039027B">
        <w:t xml:space="preserve"> - </w:t>
      </w:r>
      <w:r w:rsidRPr="0039027B">
        <w:t>T &amp; P 37</w:t>
      </w:r>
    </w:p>
    <w:p w14:paraId="4EE2D4F8" w14:textId="775B6A5D" w:rsidR="00437A3E" w:rsidRPr="00AF3FDE" w:rsidRDefault="00796561" w:rsidP="00146FA9">
      <w:pPr>
        <w:pStyle w:val="largemain"/>
        <w:rPr>
          <w:sz w:val="40"/>
          <w:szCs w:val="40"/>
        </w:rPr>
      </w:pPr>
      <w:r w:rsidRPr="00AF3FDE">
        <w:rPr>
          <w:b/>
          <w:sz w:val="40"/>
          <w:szCs w:val="40"/>
        </w:rPr>
        <w:t>1</w:t>
      </w:r>
      <w:r w:rsidRPr="00AF3FDE">
        <w:rPr>
          <w:sz w:val="40"/>
          <w:szCs w:val="40"/>
        </w:rPr>
        <w:t xml:space="preserve"> From the breaking of the dawn to the setting of the sun,</w:t>
      </w:r>
    </w:p>
    <w:p w14:paraId="7AEBB32F" w14:textId="77777777" w:rsidR="00437A3E" w:rsidRPr="00AF3FDE" w:rsidRDefault="00796561" w:rsidP="00146FA9">
      <w:pPr>
        <w:pStyle w:val="largemain"/>
        <w:rPr>
          <w:sz w:val="40"/>
          <w:szCs w:val="40"/>
        </w:rPr>
      </w:pPr>
      <w:r w:rsidRPr="00AF3FDE">
        <w:rPr>
          <w:sz w:val="40"/>
          <w:szCs w:val="40"/>
        </w:rPr>
        <w:t>I will stand on every promise  of your word.</w:t>
      </w:r>
    </w:p>
    <w:p w14:paraId="4218BB46" w14:textId="090C62DB" w:rsidR="00437A3E" w:rsidRPr="00AF3FDE" w:rsidRDefault="00796561" w:rsidP="00146FA9">
      <w:pPr>
        <w:pStyle w:val="largemain"/>
        <w:rPr>
          <w:sz w:val="40"/>
          <w:szCs w:val="40"/>
        </w:rPr>
      </w:pPr>
      <w:r w:rsidRPr="00AF3FDE">
        <w:rPr>
          <w:sz w:val="40"/>
          <w:szCs w:val="40"/>
        </w:rPr>
        <w:t>Words of power, strong to save, that will never pass away;</w:t>
      </w:r>
    </w:p>
    <w:p w14:paraId="1637B3C4" w14:textId="77777777" w:rsidR="00437A3E" w:rsidRPr="00AF3FDE" w:rsidRDefault="00796561" w:rsidP="00146FA9">
      <w:pPr>
        <w:pStyle w:val="largemain"/>
        <w:rPr>
          <w:sz w:val="40"/>
          <w:szCs w:val="40"/>
        </w:rPr>
      </w:pPr>
      <w:r w:rsidRPr="00AF3FDE">
        <w:rPr>
          <w:sz w:val="40"/>
          <w:szCs w:val="40"/>
        </w:rPr>
        <w:t>I will stand on every promise of your word.</w:t>
      </w:r>
    </w:p>
    <w:p w14:paraId="58F7B79C" w14:textId="77777777" w:rsidR="00437A3E" w:rsidRPr="00AF3FDE" w:rsidRDefault="00796561" w:rsidP="00146FA9">
      <w:pPr>
        <w:pStyle w:val="largemain"/>
        <w:rPr>
          <w:sz w:val="40"/>
          <w:szCs w:val="40"/>
        </w:rPr>
      </w:pPr>
      <w:r w:rsidRPr="00AF3FDE">
        <w:rPr>
          <w:sz w:val="40"/>
          <w:szCs w:val="40"/>
        </w:rPr>
        <w:t>For your covenant is sure, and on this I am secure:</w:t>
      </w:r>
    </w:p>
    <w:p w14:paraId="2081919B" w14:textId="77777777" w:rsidR="00437A3E" w:rsidRPr="00AF3FDE" w:rsidRDefault="00796561" w:rsidP="00146FA9">
      <w:pPr>
        <w:pStyle w:val="largemain"/>
        <w:rPr>
          <w:sz w:val="40"/>
          <w:szCs w:val="40"/>
        </w:rPr>
      </w:pPr>
      <w:r w:rsidRPr="00AF3FDE">
        <w:rPr>
          <w:sz w:val="40"/>
          <w:szCs w:val="40"/>
        </w:rPr>
        <w:t>I can stand on every promise of your word.</w:t>
      </w:r>
    </w:p>
    <w:p w14:paraId="25BBA26E" w14:textId="77777777" w:rsidR="00437A3E" w:rsidRPr="00AF3FDE" w:rsidRDefault="00437A3E" w:rsidP="00146FA9">
      <w:pPr>
        <w:pStyle w:val="largemain"/>
        <w:rPr>
          <w:sz w:val="16"/>
          <w:szCs w:val="16"/>
        </w:rPr>
      </w:pPr>
    </w:p>
    <w:p w14:paraId="237A5B6F" w14:textId="3B3922C8" w:rsidR="00437A3E" w:rsidRPr="00AF3FDE" w:rsidRDefault="00796561" w:rsidP="00146FA9">
      <w:pPr>
        <w:pStyle w:val="largemain"/>
        <w:rPr>
          <w:sz w:val="40"/>
          <w:szCs w:val="40"/>
        </w:rPr>
      </w:pPr>
      <w:r w:rsidRPr="00AF3FDE">
        <w:rPr>
          <w:b/>
          <w:sz w:val="40"/>
          <w:szCs w:val="40"/>
        </w:rPr>
        <w:t>2</w:t>
      </w:r>
      <w:r w:rsidRPr="00AF3FDE">
        <w:rPr>
          <w:sz w:val="40"/>
          <w:szCs w:val="40"/>
        </w:rPr>
        <w:t xml:space="preserve"> When I stumble and I sin, condemnation pressing in,  </w:t>
      </w:r>
    </w:p>
    <w:p w14:paraId="699CE57F" w14:textId="77777777" w:rsidR="00437A3E" w:rsidRPr="00AF3FDE" w:rsidRDefault="00796561" w:rsidP="00146FA9">
      <w:pPr>
        <w:pStyle w:val="largemain"/>
        <w:rPr>
          <w:sz w:val="40"/>
          <w:szCs w:val="40"/>
        </w:rPr>
      </w:pPr>
      <w:r w:rsidRPr="00AF3FDE">
        <w:rPr>
          <w:sz w:val="40"/>
          <w:szCs w:val="40"/>
        </w:rPr>
        <w:t xml:space="preserve">I will stand on every promise of your word.  </w:t>
      </w:r>
    </w:p>
    <w:p w14:paraId="52D1946A" w14:textId="77777777" w:rsidR="00437A3E" w:rsidRPr="00AF3FDE" w:rsidRDefault="00796561" w:rsidP="00146FA9">
      <w:pPr>
        <w:pStyle w:val="largemain"/>
        <w:rPr>
          <w:sz w:val="40"/>
          <w:szCs w:val="40"/>
        </w:rPr>
      </w:pPr>
      <w:r w:rsidRPr="00AF3FDE">
        <w:rPr>
          <w:sz w:val="40"/>
          <w:szCs w:val="40"/>
        </w:rPr>
        <w:t xml:space="preserve">You are faithful to forgive, that in freedom I might live,  </w:t>
      </w:r>
    </w:p>
    <w:p w14:paraId="67B64BCF" w14:textId="77777777" w:rsidR="00437A3E" w:rsidRPr="00AF3FDE" w:rsidRDefault="00796561" w:rsidP="00146FA9">
      <w:pPr>
        <w:pStyle w:val="largemain"/>
        <w:rPr>
          <w:sz w:val="40"/>
          <w:szCs w:val="40"/>
        </w:rPr>
      </w:pPr>
      <w:r w:rsidRPr="00AF3FDE">
        <w:rPr>
          <w:sz w:val="40"/>
          <w:szCs w:val="40"/>
        </w:rPr>
        <w:lastRenderedPageBreak/>
        <w:t xml:space="preserve">so I stand on every promise of your word.  </w:t>
      </w:r>
    </w:p>
    <w:p w14:paraId="18921D15" w14:textId="19F8277A" w:rsidR="00437A3E" w:rsidRPr="00AF3FDE" w:rsidRDefault="00796561" w:rsidP="00146FA9">
      <w:pPr>
        <w:pStyle w:val="largemain"/>
        <w:rPr>
          <w:sz w:val="40"/>
          <w:szCs w:val="40"/>
        </w:rPr>
      </w:pPr>
      <w:r w:rsidRPr="00AF3FDE">
        <w:rPr>
          <w:sz w:val="40"/>
          <w:szCs w:val="40"/>
        </w:rPr>
        <w:t xml:space="preserve">Guilt to innocence restored; you remember sins no more,  </w:t>
      </w:r>
    </w:p>
    <w:p w14:paraId="1738D6D6" w14:textId="77777777" w:rsidR="00437A3E" w:rsidRPr="00AF3FDE" w:rsidRDefault="00796561" w:rsidP="00146FA9">
      <w:pPr>
        <w:pStyle w:val="largemain"/>
        <w:rPr>
          <w:sz w:val="40"/>
          <w:szCs w:val="40"/>
        </w:rPr>
      </w:pPr>
      <w:r w:rsidRPr="00AF3FDE">
        <w:rPr>
          <w:sz w:val="40"/>
          <w:szCs w:val="40"/>
        </w:rPr>
        <w:t>so I'll stand on every promise of your word.</w:t>
      </w:r>
    </w:p>
    <w:p w14:paraId="7A969486" w14:textId="77777777" w:rsidR="00437A3E" w:rsidRPr="00AF3FDE" w:rsidRDefault="00437A3E" w:rsidP="00146FA9">
      <w:pPr>
        <w:pStyle w:val="largemain"/>
        <w:rPr>
          <w:sz w:val="16"/>
          <w:szCs w:val="16"/>
        </w:rPr>
      </w:pPr>
    </w:p>
    <w:p w14:paraId="7E7D547E" w14:textId="77777777" w:rsidR="00AF3FDE" w:rsidRDefault="00796561" w:rsidP="00146FA9">
      <w:pPr>
        <w:pStyle w:val="largemain"/>
        <w:rPr>
          <w:sz w:val="40"/>
          <w:szCs w:val="40"/>
        </w:rPr>
      </w:pPr>
      <w:r w:rsidRPr="00AF3FDE">
        <w:rPr>
          <w:b/>
          <w:sz w:val="40"/>
          <w:szCs w:val="40"/>
        </w:rPr>
        <w:t>3</w:t>
      </w:r>
      <w:r w:rsidRPr="00AF3FDE">
        <w:rPr>
          <w:sz w:val="40"/>
          <w:szCs w:val="40"/>
        </w:rPr>
        <w:t xml:space="preserve"> When I'm faced with anguished choice  </w:t>
      </w:r>
    </w:p>
    <w:p w14:paraId="706C976A" w14:textId="43DC88EA" w:rsidR="00437A3E" w:rsidRPr="00AF3FDE" w:rsidRDefault="00796561" w:rsidP="00146FA9">
      <w:pPr>
        <w:pStyle w:val="largemain"/>
        <w:rPr>
          <w:sz w:val="40"/>
          <w:szCs w:val="40"/>
        </w:rPr>
      </w:pPr>
      <w:r w:rsidRPr="00AF3FDE">
        <w:rPr>
          <w:sz w:val="40"/>
          <w:szCs w:val="40"/>
        </w:rPr>
        <w:t xml:space="preserve">I will listen for your voice, </w:t>
      </w:r>
    </w:p>
    <w:p w14:paraId="54E1E40A" w14:textId="77777777" w:rsidR="00437A3E" w:rsidRPr="00AF3FDE" w:rsidRDefault="00796561" w:rsidP="00146FA9">
      <w:pPr>
        <w:pStyle w:val="largemain"/>
        <w:rPr>
          <w:sz w:val="40"/>
          <w:szCs w:val="40"/>
        </w:rPr>
      </w:pPr>
      <w:r w:rsidRPr="00AF3FDE">
        <w:rPr>
          <w:sz w:val="40"/>
          <w:szCs w:val="40"/>
        </w:rPr>
        <w:t xml:space="preserve">and I'll stand on every promise of your word.  </w:t>
      </w:r>
    </w:p>
    <w:p w14:paraId="3358E7D9" w14:textId="77777777" w:rsidR="00AF3FDE" w:rsidRDefault="00796561" w:rsidP="00146FA9">
      <w:pPr>
        <w:pStyle w:val="largemain"/>
        <w:rPr>
          <w:sz w:val="40"/>
          <w:szCs w:val="40"/>
        </w:rPr>
      </w:pPr>
      <w:r w:rsidRPr="00AF3FDE">
        <w:rPr>
          <w:sz w:val="40"/>
          <w:szCs w:val="40"/>
        </w:rPr>
        <w:t xml:space="preserve">Through this dark  and troubled land, </w:t>
      </w:r>
    </w:p>
    <w:p w14:paraId="2180C3EB" w14:textId="77777777" w:rsidR="00AF3FDE" w:rsidRDefault="00796561" w:rsidP="00146FA9">
      <w:pPr>
        <w:pStyle w:val="largemain"/>
        <w:rPr>
          <w:sz w:val="40"/>
          <w:szCs w:val="40"/>
        </w:rPr>
      </w:pPr>
      <w:r w:rsidRPr="00AF3FDE">
        <w:rPr>
          <w:sz w:val="40"/>
          <w:szCs w:val="40"/>
        </w:rPr>
        <w:t xml:space="preserve">you will guide me with your hand </w:t>
      </w:r>
    </w:p>
    <w:p w14:paraId="0EB13C9D" w14:textId="63E8D2B5" w:rsidR="00437A3E" w:rsidRPr="00AF3FDE" w:rsidRDefault="00796561" w:rsidP="00146FA9">
      <w:pPr>
        <w:pStyle w:val="largemain"/>
        <w:rPr>
          <w:sz w:val="40"/>
          <w:szCs w:val="40"/>
        </w:rPr>
      </w:pPr>
      <w:r w:rsidRPr="00AF3FDE">
        <w:rPr>
          <w:sz w:val="40"/>
          <w:szCs w:val="40"/>
        </w:rPr>
        <w:t xml:space="preserve">as I stand on every promise of your word.  </w:t>
      </w:r>
    </w:p>
    <w:p w14:paraId="1431005E" w14:textId="75E84D68" w:rsidR="00437A3E" w:rsidRPr="00AF3FDE" w:rsidRDefault="00796561" w:rsidP="00146FA9">
      <w:pPr>
        <w:pStyle w:val="largemain"/>
        <w:rPr>
          <w:sz w:val="40"/>
          <w:szCs w:val="40"/>
        </w:rPr>
      </w:pPr>
      <w:r w:rsidRPr="00AF3FDE">
        <w:rPr>
          <w:sz w:val="40"/>
          <w:szCs w:val="40"/>
        </w:rPr>
        <w:t xml:space="preserve">And you've promised to complete every work begun in me,  </w:t>
      </w:r>
    </w:p>
    <w:p w14:paraId="7417FD57" w14:textId="77777777" w:rsidR="00437A3E" w:rsidRPr="00AF3FDE" w:rsidRDefault="00796561" w:rsidP="00146FA9">
      <w:pPr>
        <w:pStyle w:val="largemain"/>
        <w:rPr>
          <w:sz w:val="40"/>
          <w:szCs w:val="40"/>
        </w:rPr>
      </w:pPr>
      <w:r w:rsidRPr="00AF3FDE">
        <w:rPr>
          <w:sz w:val="40"/>
          <w:szCs w:val="40"/>
        </w:rPr>
        <w:t>so I'll stand on every promise of your word.</w:t>
      </w:r>
    </w:p>
    <w:p w14:paraId="575EDC1A" w14:textId="77777777" w:rsidR="00437A3E" w:rsidRPr="00AF3FDE" w:rsidRDefault="00437A3E" w:rsidP="00146FA9">
      <w:pPr>
        <w:pStyle w:val="largemain"/>
        <w:rPr>
          <w:sz w:val="16"/>
          <w:szCs w:val="16"/>
        </w:rPr>
      </w:pPr>
    </w:p>
    <w:p w14:paraId="1EDD3814" w14:textId="77777777" w:rsidR="00AF3FDE" w:rsidRDefault="00796561" w:rsidP="00146FA9">
      <w:pPr>
        <w:pStyle w:val="largemain"/>
        <w:rPr>
          <w:sz w:val="40"/>
          <w:szCs w:val="40"/>
        </w:rPr>
      </w:pPr>
      <w:r w:rsidRPr="00AF3FDE">
        <w:rPr>
          <w:b/>
          <w:sz w:val="40"/>
          <w:szCs w:val="40"/>
        </w:rPr>
        <w:t>4</w:t>
      </w:r>
      <w:r w:rsidRPr="00AF3FDE">
        <w:rPr>
          <w:sz w:val="40"/>
          <w:szCs w:val="40"/>
        </w:rPr>
        <w:t xml:space="preserve"> Hope that lifts me from despair, </w:t>
      </w:r>
    </w:p>
    <w:p w14:paraId="798AE9E3" w14:textId="378906F8" w:rsidR="00437A3E" w:rsidRPr="00AF3FDE" w:rsidRDefault="00796561" w:rsidP="00146FA9">
      <w:pPr>
        <w:pStyle w:val="largemain"/>
        <w:rPr>
          <w:sz w:val="40"/>
          <w:szCs w:val="40"/>
        </w:rPr>
      </w:pPr>
      <w:r w:rsidRPr="00AF3FDE">
        <w:rPr>
          <w:sz w:val="40"/>
          <w:szCs w:val="40"/>
        </w:rPr>
        <w:t>love that casts out every fear</w:t>
      </w:r>
    </w:p>
    <w:p w14:paraId="455C7FBC" w14:textId="77777777" w:rsidR="00437A3E" w:rsidRPr="00AF3FDE" w:rsidRDefault="00796561" w:rsidP="00146FA9">
      <w:pPr>
        <w:pStyle w:val="largemain"/>
        <w:rPr>
          <w:sz w:val="40"/>
          <w:szCs w:val="40"/>
        </w:rPr>
      </w:pPr>
      <w:r w:rsidRPr="00AF3FDE">
        <w:rPr>
          <w:sz w:val="40"/>
          <w:szCs w:val="40"/>
        </w:rPr>
        <w:t>as I stand on every promise of your word.</w:t>
      </w:r>
    </w:p>
    <w:p w14:paraId="10E98DC2" w14:textId="77777777" w:rsidR="00437A3E" w:rsidRPr="00AF3FDE" w:rsidRDefault="00796561" w:rsidP="00146FA9">
      <w:pPr>
        <w:pStyle w:val="largemain"/>
        <w:rPr>
          <w:sz w:val="40"/>
          <w:szCs w:val="40"/>
        </w:rPr>
      </w:pPr>
      <w:r w:rsidRPr="00AF3FDE">
        <w:rPr>
          <w:sz w:val="40"/>
          <w:szCs w:val="40"/>
        </w:rPr>
        <w:t>Not forsaken, not alone, for the Comforter has come,</w:t>
      </w:r>
    </w:p>
    <w:p w14:paraId="17D1DD40" w14:textId="77777777" w:rsidR="00437A3E" w:rsidRPr="00AF3FDE" w:rsidRDefault="00796561" w:rsidP="00146FA9">
      <w:pPr>
        <w:pStyle w:val="largemain"/>
        <w:rPr>
          <w:sz w:val="40"/>
          <w:szCs w:val="40"/>
        </w:rPr>
      </w:pPr>
      <w:r w:rsidRPr="00AF3FDE">
        <w:rPr>
          <w:sz w:val="40"/>
          <w:szCs w:val="40"/>
        </w:rPr>
        <w:t>and I stand on every promise of your word</w:t>
      </w:r>
    </w:p>
    <w:p w14:paraId="0AEF84F2" w14:textId="27BD24E5" w:rsidR="00437A3E" w:rsidRPr="00AF3FDE" w:rsidRDefault="00796561" w:rsidP="00146FA9">
      <w:pPr>
        <w:pStyle w:val="largemain"/>
        <w:rPr>
          <w:sz w:val="40"/>
          <w:szCs w:val="40"/>
        </w:rPr>
      </w:pPr>
      <w:r w:rsidRPr="00AF3FDE">
        <w:rPr>
          <w:sz w:val="40"/>
          <w:szCs w:val="40"/>
        </w:rPr>
        <w:t>Grace sufficient, grace for me, grace for all who will believe,</w:t>
      </w:r>
    </w:p>
    <w:p w14:paraId="291795B9" w14:textId="77777777" w:rsidR="00437A3E" w:rsidRPr="00AF3FDE" w:rsidRDefault="00796561" w:rsidP="00146FA9">
      <w:pPr>
        <w:pStyle w:val="largemain"/>
        <w:rPr>
          <w:sz w:val="40"/>
          <w:szCs w:val="40"/>
        </w:rPr>
      </w:pPr>
      <w:r w:rsidRPr="00AF3FDE">
        <w:rPr>
          <w:sz w:val="40"/>
          <w:szCs w:val="40"/>
        </w:rPr>
        <w:t>we will stand on every promise of your word.</w:t>
      </w:r>
    </w:p>
    <w:p w14:paraId="08D7A6B6" w14:textId="77777777" w:rsidR="00437A3E" w:rsidRPr="00437A3E" w:rsidRDefault="00437A3E" w:rsidP="00796561">
      <w:pPr>
        <w:pStyle w:val="smallmainbold"/>
        <w:rPr>
          <w:b w:val="0"/>
          <w:bCs/>
          <w:sz w:val="16"/>
        </w:rPr>
      </w:pPr>
    </w:p>
    <w:p w14:paraId="2D8960D1" w14:textId="52D16528" w:rsidR="00437A3E" w:rsidRDefault="00796561" w:rsidP="0039027B">
      <w:pPr>
        <w:pStyle w:val="LargeHeading2"/>
      </w:pPr>
      <w:r w:rsidRPr="0039027B">
        <w:t xml:space="preserve"> Reflection Part 2 </w:t>
      </w:r>
      <w:r w:rsidR="0039027B" w:rsidRPr="0039027B">
        <w:t xml:space="preserve">- </w:t>
      </w:r>
      <w:r w:rsidRPr="0039027B">
        <w:t xml:space="preserve">Keith </w:t>
      </w:r>
    </w:p>
    <w:p w14:paraId="395E0C42" w14:textId="77777777" w:rsidR="0039027B" w:rsidRPr="0039027B" w:rsidRDefault="0039027B" w:rsidP="0039027B">
      <w:pPr>
        <w:pStyle w:val="LargeHeading2"/>
        <w:rPr>
          <w:sz w:val="16"/>
          <w:szCs w:val="16"/>
        </w:rPr>
      </w:pPr>
    </w:p>
    <w:p w14:paraId="50FBC1EC" w14:textId="003F8E2B" w:rsidR="00437A3E" w:rsidRPr="00437A3E" w:rsidRDefault="00796561" w:rsidP="0039027B">
      <w:pPr>
        <w:pStyle w:val="LargeHeading2"/>
        <w:rPr>
          <w:sz w:val="16"/>
        </w:rPr>
      </w:pPr>
      <w:r w:rsidRPr="00146FA9">
        <w:t xml:space="preserve"> Declaring our Faith </w:t>
      </w:r>
    </w:p>
    <w:p w14:paraId="3E336F7D" w14:textId="353F8BBF" w:rsidR="0039027B" w:rsidRPr="0039027B" w:rsidRDefault="00796561" w:rsidP="0039027B">
      <w:pPr>
        <w:pStyle w:val="Largemainbold"/>
      </w:pPr>
      <w:r w:rsidRPr="00437A3E">
        <w:t>We believe in God the Father,</w:t>
      </w:r>
      <w:r w:rsidR="00E5328A">
        <w:t xml:space="preserve"> </w:t>
      </w:r>
      <w:r w:rsidRPr="00437A3E">
        <w:t>God almighty, by whose plan</w:t>
      </w:r>
      <w:r w:rsidR="0039027B" w:rsidRPr="0039027B">
        <w:t xml:space="preserve"> </w:t>
      </w:r>
      <w:r w:rsidRPr="00437A3E">
        <w:t xml:space="preserve">earth and heaven sprang to being, </w:t>
      </w:r>
    </w:p>
    <w:p w14:paraId="558826EE" w14:textId="68090C8D" w:rsidR="00437A3E" w:rsidRPr="00437A3E" w:rsidRDefault="00796561" w:rsidP="00146FA9">
      <w:pPr>
        <w:pStyle w:val="largemain"/>
        <w:rPr>
          <w:sz w:val="16"/>
        </w:rPr>
      </w:pPr>
      <w:r w:rsidRPr="00437A3E">
        <w:rPr>
          <w:b/>
        </w:rPr>
        <w:t>all created things began.</w:t>
      </w:r>
    </w:p>
    <w:p w14:paraId="36079CDA" w14:textId="42049C70" w:rsidR="00437A3E" w:rsidRPr="00437A3E" w:rsidRDefault="00796561" w:rsidP="00146FA9">
      <w:pPr>
        <w:pStyle w:val="largemain"/>
        <w:rPr>
          <w:sz w:val="16"/>
        </w:rPr>
      </w:pPr>
      <w:r w:rsidRPr="00437A3E">
        <w:rPr>
          <w:b/>
        </w:rPr>
        <w:t>We believe in Christ the Saviour,</w:t>
      </w:r>
    </w:p>
    <w:p w14:paraId="0EE63814" w14:textId="77777777" w:rsidR="00AF3FDE" w:rsidRDefault="00796561" w:rsidP="00146FA9">
      <w:pPr>
        <w:pStyle w:val="largemain"/>
        <w:rPr>
          <w:sz w:val="16"/>
        </w:rPr>
      </w:pPr>
      <w:r w:rsidRPr="00437A3E">
        <w:rPr>
          <w:b/>
        </w:rPr>
        <w:t>Son of God in human frame,</w:t>
      </w:r>
    </w:p>
    <w:p w14:paraId="6E036AB4" w14:textId="77777777" w:rsidR="00AF3FDE" w:rsidRDefault="00796561" w:rsidP="00146FA9">
      <w:pPr>
        <w:pStyle w:val="largemain"/>
        <w:rPr>
          <w:sz w:val="16"/>
        </w:rPr>
      </w:pPr>
      <w:r w:rsidRPr="00437A3E">
        <w:rPr>
          <w:b/>
        </w:rPr>
        <w:t>virgin-born, the child of Mary</w:t>
      </w:r>
    </w:p>
    <w:p w14:paraId="5A18B67F" w14:textId="39CFA540" w:rsidR="00437A3E" w:rsidRPr="00437A3E" w:rsidRDefault="00796561" w:rsidP="00146FA9">
      <w:pPr>
        <w:pStyle w:val="largemain"/>
        <w:rPr>
          <w:sz w:val="16"/>
        </w:rPr>
      </w:pPr>
      <w:r w:rsidRPr="00437A3E">
        <w:rPr>
          <w:b/>
        </w:rPr>
        <w:t>upon whom the Spirit came.</w:t>
      </w:r>
    </w:p>
    <w:p w14:paraId="77288908" w14:textId="63F9CF95" w:rsidR="00437A3E" w:rsidRPr="00437A3E" w:rsidRDefault="00796561" w:rsidP="00146FA9">
      <w:pPr>
        <w:pStyle w:val="largemain"/>
        <w:rPr>
          <w:sz w:val="16"/>
        </w:rPr>
      </w:pPr>
      <w:r w:rsidRPr="00437A3E">
        <w:rPr>
          <w:b/>
        </w:rPr>
        <w:t>Christ, who on the cross forsaken, like a lamb to slaughter led, suffered under Pontius Pilate,</w:t>
      </w:r>
    </w:p>
    <w:p w14:paraId="3D768AE0" w14:textId="5F7F2319" w:rsidR="00437A3E" w:rsidRPr="00437A3E" w:rsidRDefault="00796561" w:rsidP="00146FA9">
      <w:pPr>
        <w:pStyle w:val="largemain"/>
        <w:rPr>
          <w:sz w:val="16"/>
        </w:rPr>
      </w:pPr>
      <w:r w:rsidRPr="00437A3E">
        <w:rPr>
          <w:b/>
        </w:rPr>
        <w:t>he descended to the dead.</w:t>
      </w:r>
    </w:p>
    <w:p w14:paraId="44C075A0" w14:textId="77777777" w:rsidR="00AF3FDE" w:rsidRDefault="00796561" w:rsidP="00146FA9">
      <w:pPr>
        <w:pStyle w:val="largemain"/>
        <w:rPr>
          <w:sz w:val="16"/>
        </w:rPr>
      </w:pPr>
      <w:r w:rsidRPr="00437A3E">
        <w:rPr>
          <w:b/>
        </w:rPr>
        <w:lastRenderedPageBreak/>
        <w:t>We believe in Jesus risen,</w:t>
      </w:r>
    </w:p>
    <w:p w14:paraId="494FB747" w14:textId="3E6506BE" w:rsidR="00437A3E" w:rsidRPr="00437A3E" w:rsidRDefault="00796561" w:rsidP="00146FA9">
      <w:pPr>
        <w:pStyle w:val="largemain"/>
        <w:rPr>
          <w:sz w:val="16"/>
        </w:rPr>
      </w:pPr>
      <w:r w:rsidRPr="00437A3E">
        <w:rPr>
          <w:b/>
        </w:rPr>
        <w:t>heaven’s king to rule and reign,</w:t>
      </w:r>
    </w:p>
    <w:p w14:paraId="0920053E" w14:textId="77777777" w:rsidR="00AF3FDE" w:rsidRDefault="00796561" w:rsidP="00146FA9">
      <w:pPr>
        <w:pStyle w:val="largemain"/>
        <w:rPr>
          <w:sz w:val="16"/>
        </w:rPr>
      </w:pPr>
      <w:r w:rsidRPr="00437A3E">
        <w:rPr>
          <w:b/>
        </w:rPr>
        <w:t>to the Father’s side ascended</w:t>
      </w:r>
    </w:p>
    <w:p w14:paraId="2A451695" w14:textId="61B21D6F" w:rsidR="00437A3E" w:rsidRPr="00437A3E" w:rsidRDefault="00796561" w:rsidP="00146FA9">
      <w:pPr>
        <w:pStyle w:val="largemain"/>
        <w:rPr>
          <w:sz w:val="16"/>
        </w:rPr>
      </w:pPr>
      <w:r w:rsidRPr="00437A3E">
        <w:rPr>
          <w:b/>
        </w:rPr>
        <w:t>till as judge he comes again.</w:t>
      </w:r>
    </w:p>
    <w:p w14:paraId="360C6981" w14:textId="77777777" w:rsidR="00AF3FDE" w:rsidRDefault="00796561" w:rsidP="00146FA9">
      <w:pPr>
        <w:pStyle w:val="largemain"/>
        <w:rPr>
          <w:sz w:val="16"/>
        </w:rPr>
      </w:pPr>
      <w:r w:rsidRPr="00437A3E">
        <w:rPr>
          <w:b/>
        </w:rPr>
        <w:t>We believe in God the Spirit;</w:t>
      </w:r>
    </w:p>
    <w:p w14:paraId="70F340B2" w14:textId="48BDD7CB" w:rsidR="00437A3E" w:rsidRPr="00437A3E" w:rsidRDefault="00796561" w:rsidP="00146FA9">
      <w:pPr>
        <w:pStyle w:val="largemain"/>
        <w:rPr>
          <w:sz w:val="16"/>
        </w:rPr>
      </w:pPr>
      <w:r w:rsidRPr="00437A3E">
        <w:rPr>
          <w:b/>
        </w:rPr>
        <w:t>in one Church, below, above:</w:t>
      </w:r>
    </w:p>
    <w:p w14:paraId="3BFB96A9" w14:textId="77777777" w:rsidR="00AF3FDE" w:rsidRDefault="00796561" w:rsidP="00146FA9">
      <w:pPr>
        <w:pStyle w:val="largemain"/>
        <w:rPr>
          <w:sz w:val="16"/>
        </w:rPr>
      </w:pPr>
      <w:r w:rsidRPr="00437A3E">
        <w:rPr>
          <w:b/>
        </w:rPr>
        <w:t>saints of God in one communion,</w:t>
      </w:r>
    </w:p>
    <w:p w14:paraId="6CC35966" w14:textId="298059A3" w:rsidR="00437A3E" w:rsidRPr="00437A3E" w:rsidRDefault="00796561" w:rsidP="00146FA9">
      <w:pPr>
        <w:pStyle w:val="largemain"/>
        <w:rPr>
          <w:sz w:val="16"/>
        </w:rPr>
      </w:pPr>
      <w:r w:rsidRPr="00437A3E">
        <w:rPr>
          <w:b/>
        </w:rPr>
        <w:t>one in holiness and love.</w:t>
      </w:r>
    </w:p>
    <w:p w14:paraId="2C463BC7" w14:textId="72FBFB8F" w:rsidR="00437A3E" w:rsidRPr="00437A3E" w:rsidRDefault="00796561" w:rsidP="00146FA9">
      <w:pPr>
        <w:pStyle w:val="largemain"/>
        <w:rPr>
          <w:sz w:val="16"/>
        </w:rPr>
      </w:pPr>
      <w:r w:rsidRPr="00437A3E">
        <w:rPr>
          <w:b/>
        </w:rPr>
        <w:t>So by faith, our sins forgiven,</w:t>
      </w:r>
    </w:p>
    <w:p w14:paraId="715A92AF" w14:textId="108271A7" w:rsidR="00437A3E" w:rsidRPr="00437A3E" w:rsidRDefault="00796561" w:rsidP="00146FA9">
      <w:pPr>
        <w:pStyle w:val="largemain"/>
        <w:rPr>
          <w:sz w:val="16"/>
        </w:rPr>
      </w:pPr>
      <w:r w:rsidRPr="00437A3E">
        <w:rPr>
          <w:b/>
        </w:rPr>
        <w:t>Christ our Saviour, Lord and friend, we shall rise with him in glory to the life that knows no end.</w:t>
      </w:r>
    </w:p>
    <w:p w14:paraId="3ABA3936" w14:textId="77777777" w:rsidR="00437A3E" w:rsidRPr="00437A3E" w:rsidRDefault="00437A3E" w:rsidP="00796561">
      <w:pPr>
        <w:pStyle w:val="smallmainbold"/>
        <w:rPr>
          <w:b w:val="0"/>
          <w:bCs/>
          <w:sz w:val="16"/>
        </w:rPr>
      </w:pPr>
    </w:p>
    <w:p w14:paraId="3D81FE6D" w14:textId="7DAC83AA" w:rsidR="00437A3E" w:rsidRPr="00437A3E" w:rsidRDefault="00796561" w:rsidP="0039027B">
      <w:pPr>
        <w:pStyle w:val="LargeHeading2"/>
        <w:rPr>
          <w:sz w:val="16"/>
        </w:rPr>
      </w:pPr>
      <w:r w:rsidRPr="0039027B">
        <w:t>Yet not I, but through Christ in me</w:t>
      </w:r>
      <w:r w:rsidR="0039027B" w:rsidRPr="0039027B">
        <w:t xml:space="preserve"> - </w:t>
      </w:r>
      <w:r w:rsidRPr="0039027B">
        <w:t>Offering</w:t>
      </w:r>
    </w:p>
    <w:p w14:paraId="10FFE793" w14:textId="61A91BDB" w:rsidR="00437A3E" w:rsidRPr="00AF3FDE" w:rsidRDefault="00796561" w:rsidP="00146FA9">
      <w:pPr>
        <w:pStyle w:val="largemain"/>
        <w:rPr>
          <w:sz w:val="40"/>
          <w:szCs w:val="40"/>
        </w:rPr>
      </w:pPr>
      <w:r w:rsidRPr="00AF3FDE">
        <w:rPr>
          <w:b/>
          <w:sz w:val="40"/>
          <w:szCs w:val="40"/>
        </w:rPr>
        <w:t>1</w:t>
      </w:r>
      <w:r w:rsidRPr="00AF3FDE">
        <w:rPr>
          <w:sz w:val="40"/>
          <w:szCs w:val="40"/>
        </w:rPr>
        <w:t xml:space="preserve"> What gift of grace is Jesus my redeemer  </w:t>
      </w:r>
    </w:p>
    <w:p w14:paraId="410CF5D0" w14:textId="77777777" w:rsidR="00437A3E" w:rsidRPr="00AF3FDE" w:rsidRDefault="00796561" w:rsidP="00146FA9">
      <w:pPr>
        <w:pStyle w:val="largemain"/>
        <w:rPr>
          <w:sz w:val="40"/>
          <w:szCs w:val="40"/>
        </w:rPr>
      </w:pPr>
      <w:r w:rsidRPr="00AF3FDE">
        <w:rPr>
          <w:sz w:val="40"/>
          <w:szCs w:val="40"/>
        </w:rPr>
        <w:t>There is no more for heaven</w:t>
      </w:r>
      <w:r w:rsidR="00146FA9" w:rsidRPr="00AF3FDE">
        <w:rPr>
          <w:sz w:val="40"/>
          <w:szCs w:val="40"/>
        </w:rPr>
        <w:t xml:space="preserve"> n</w:t>
      </w:r>
      <w:r w:rsidRPr="00AF3FDE">
        <w:rPr>
          <w:sz w:val="40"/>
          <w:szCs w:val="40"/>
        </w:rPr>
        <w:t xml:space="preserve">ow to give  </w:t>
      </w:r>
    </w:p>
    <w:p w14:paraId="6F86EA60" w14:textId="77777777" w:rsidR="00437A3E" w:rsidRPr="00AF3FDE" w:rsidRDefault="00796561" w:rsidP="00146FA9">
      <w:pPr>
        <w:pStyle w:val="largemain"/>
        <w:rPr>
          <w:sz w:val="40"/>
          <w:szCs w:val="40"/>
        </w:rPr>
      </w:pPr>
      <w:r w:rsidRPr="00AF3FDE">
        <w:rPr>
          <w:sz w:val="40"/>
          <w:szCs w:val="40"/>
        </w:rPr>
        <w:t xml:space="preserve">He is my joy, my righteousness, and freedom  </w:t>
      </w:r>
    </w:p>
    <w:p w14:paraId="4467B8D4" w14:textId="77777777" w:rsidR="00437A3E" w:rsidRPr="00AF3FDE" w:rsidRDefault="00796561" w:rsidP="00146FA9">
      <w:pPr>
        <w:pStyle w:val="largemain"/>
        <w:rPr>
          <w:sz w:val="40"/>
          <w:szCs w:val="40"/>
        </w:rPr>
      </w:pPr>
      <w:r w:rsidRPr="00AF3FDE">
        <w:rPr>
          <w:sz w:val="40"/>
          <w:szCs w:val="40"/>
        </w:rPr>
        <w:t>My steadfast love,</w:t>
      </w:r>
      <w:r w:rsidR="00146FA9" w:rsidRPr="00AF3FDE">
        <w:rPr>
          <w:sz w:val="40"/>
          <w:szCs w:val="40"/>
        </w:rPr>
        <w:t xml:space="preserve"> </w:t>
      </w:r>
      <w:r w:rsidRPr="00AF3FDE">
        <w:rPr>
          <w:sz w:val="40"/>
          <w:szCs w:val="40"/>
        </w:rPr>
        <w:t>my deep and boundless peace</w:t>
      </w:r>
    </w:p>
    <w:p w14:paraId="2A21611A" w14:textId="77777777" w:rsidR="00437A3E" w:rsidRPr="00AF3FDE" w:rsidRDefault="00796561" w:rsidP="00146FA9">
      <w:pPr>
        <w:pStyle w:val="largemain"/>
        <w:rPr>
          <w:sz w:val="40"/>
          <w:szCs w:val="40"/>
        </w:rPr>
      </w:pPr>
      <w:r w:rsidRPr="00AF3FDE">
        <w:rPr>
          <w:sz w:val="40"/>
          <w:szCs w:val="40"/>
        </w:rPr>
        <w:t xml:space="preserve">To this I hold, my hope is only Jesus  </w:t>
      </w:r>
    </w:p>
    <w:p w14:paraId="03A9F616" w14:textId="77777777" w:rsidR="00437A3E" w:rsidRPr="00AF3FDE" w:rsidRDefault="00796561" w:rsidP="00146FA9">
      <w:pPr>
        <w:pStyle w:val="largemain"/>
        <w:rPr>
          <w:sz w:val="40"/>
          <w:szCs w:val="40"/>
        </w:rPr>
      </w:pPr>
      <w:r w:rsidRPr="00AF3FDE">
        <w:rPr>
          <w:sz w:val="40"/>
          <w:szCs w:val="40"/>
        </w:rPr>
        <w:t xml:space="preserve">For my life is wholly bound to his  </w:t>
      </w:r>
    </w:p>
    <w:p w14:paraId="25A92F4C" w14:textId="61A617B0" w:rsidR="00437A3E" w:rsidRPr="00AF3FDE" w:rsidRDefault="00796561" w:rsidP="00146FA9">
      <w:pPr>
        <w:pStyle w:val="largemain"/>
        <w:rPr>
          <w:sz w:val="40"/>
          <w:szCs w:val="40"/>
        </w:rPr>
      </w:pPr>
      <w:r w:rsidRPr="00AF3FDE">
        <w:rPr>
          <w:sz w:val="40"/>
          <w:szCs w:val="40"/>
        </w:rPr>
        <w:t>Oh how strange and divine,</w:t>
      </w:r>
      <w:r w:rsidR="00AF3FDE" w:rsidRPr="00AF3FDE">
        <w:rPr>
          <w:sz w:val="40"/>
          <w:szCs w:val="40"/>
        </w:rPr>
        <w:t xml:space="preserve"> </w:t>
      </w:r>
      <w:r w:rsidRPr="00AF3FDE">
        <w:rPr>
          <w:sz w:val="40"/>
          <w:szCs w:val="40"/>
        </w:rPr>
        <w:t xml:space="preserve">I can sing: all is mine!  </w:t>
      </w:r>
    </w:p>
    <w:p w14:paraId="11F13217" w14:textId="77777777" w:rsidR="00437A3E" w:rsidRPr="00AF3FDE" w:rsidRDefault="00796561" w:rsidP="00146FA9">
      <w:pPr>
        <w:pStyle w:val="largemain"/>
        <w:rPr>
          <w:sz w:val="40"/>
          <w:szCs w:val="40"/>
        </w:rPr>
      </w:pPr>
      <w:r w:rsidRPr="00AF3FDE">
        <w:rPr>
          <w:sz w:val="40"/>
          <w:szCs w:val="40"/>
        </w:rPr>
        <w:t>Yet not I, but through Christ in me</w:t>
      </w:r>
    </w:p>
    <w:p w14:paraId="6D1B44AA" w14:textId="77777777" w:rsidR="00437A3E" w:rsidRPr="00AF3FDE" w:rsidRDefault="00437A3E" w:rsidP="00146FA9">
      <w:pPr>
        <w:pStyle w:val="largemain"/>
        <w:rPr>
          <w:sz w:val="16"/>
          <w:szCs w:val="16"/>
        </w:rPr>
      </w:pPr>
    </w:p>
    <w:p w14:paraId="3425DA7B" w14:textId="7929BAA7" w:rsidR="00437A3E" w:rsidRPr="00AF3FDE" w:rsidRDefault="00796561" w:rsidP="00146FA9">
      <w:pPr>
        <w:pStyle w:val="largemain"/>
        <w:rPr>
          <w:sz w:val="40"/>
          <w:szCs w:val="40"/>
        </w:rPr>
      </w:pPr>
      <w:r w:rsidRPr="00AF3FDE">
        <w:rPr>
          <w:b/>
          <w:sz w:val="40"/>
          <w:szCs w:val="40"/>
        </w:rPr>
        <w:t>2</w:t>
      </w:r>
      <w:r w:rsidRPr="00AF3FDE">
        <w:rPr>
          <w:sz w:val="40"/>
          <w:szCs w:val="40"/>
        </w:rPr>
        <w:t xml:space="preserve"> The night is dark but I am not forsaken  </w:t>
      </w:r>
    </w:p>
    <w:p w14:paraId="20883E81" w14:textId="77777777" w:rsidR="00437A3E" w:rsidRPr="00AF3FDE" w:rsidRDefault="00796561" w:rsidP="00146FA9">
      <w:pPr>
        <w:pStyle w:val="largemain"/>
        <w:rPr>
          <w:sz w:val="40"/>
          <w:szCs w:val="40"/>
        </w:rPr>
      </w:pPr>
      <w:r w:rsidRPr="00AF3FDE">
        <w:rPr>
          <w:sz w:val="40"/>
          <w:szCs w:val="40"/>
        </w:rPr>
        <w:t xml:space="preserve">For by my side, the Saviour He will stay  </w:t>
      </w:r>
    </w:p>
    <w:p w14:paraId="1D90E467" w14:textId="77777777" w:rsidR="00437A3E" w:rsidRPr="00AF3FDE" w:rsidRDefault="00796561" w:rsidP="00146FA9">
      <w:pPr>
        <w:pStyle w:val="largemain"/>
        <w:rPr>
          <w:sz w:val="40"/>
          <w:szCs w:val="40"/>
        </w:rPr>
      </w:pPr>
      <w:r w:rsidRPr="00AF3FDE">
        <w:rPr>
          <w:sz w:val="40"/>
          <w:szCs w:val="40"/>
        </w:rPr>
        <w:t xml:space="preserve">I labour on in weakness and rejoicing  </w:t>
      </w:r>
    </w:p>
    <w:p w14:paraId="70A3B1A8" w14:textId="77777777" w:rsidR="00437A3E" w:rsidRPr="00AF3FDE" w:rsidRDefault="00796561" w:rsidP="00146FA9">
      <w:pPr>
        <w:pStyle w:val="largemain"/>
        <w:rPr>
          <w:sz w:val="40"/>
          <w:szCs w:val="40"/>
        </w:rPr>
      </w:pPr>
      <w:r w:rsidRPr="00AF3FDE">
        <w:rPr>
          <w:sz w:val="40"/>
          <w:szCs w:val="40"/>
        </w:rPr>
        <w:t>For in my need, His power is displayed</w:t>
      </w:r>
    </w:p>
    <w:p w14:paraId="7A905014" w14:textId="77777777" w:rsidR="00437A3E" w:rsidRPr="00AF3FDE" w:rsidRDefault="00796561" w:rsidP="00146FA9">
      <w:pPr>
        <w:pStyle w:val="largemain"/>
        <w:rPr>
          <w:sz w:val="40"/>
          <w:szCs w:val="40"/>
        </w:rPr>
      </w:pPr>
      <w:r w:rsidRPr="00AF3FDE">
        <w:rPr>
          <w:sz w:val="40"/>
          <w:szCs w:val="40"/>
        </w:rPr>
        <w:t xml:space="preserve">To this I hold, my Shepherd will defend me  </w:t>
      </w:r>
    </w:p>
    <w:p w14:paraId="46E217DC" w14:textId="77777777" w:rsidR="00437A3E" w:rsidRPr="00AF3FDE" w:rsidRDefault="00796561" w:rsidP="00146FA9">
      <w:pPr>
        <w:pStyle w:val="largemain"/>
        <w:rPr>
          <w:sz w:val="40"/>
          <w:szCs w:val="40"/>
        </w:rPr>
      </w:pPr>
      <w:r w:rsidRPr="00AF3FDE">
        <w:rPr>
          <w:sz w:val="40"/>
          <w:szCs w:val="40"/>
        </w:rPr>
        <w:t xml:space="preserve">Through the deepest valley He will lead  </w:t>
      </w:r>
    </w:p>
    <w:p w14:paraId="035CA621" w14:textId="77777777" w:rsidR="00437A3E" w:rsidRPr="00AF3FDE" w:rsidRDefault="00796561" w:rsidP="00146FA9">
      <w:pPr>
        <w:pStyle w:val="largemain"/>
        <w:rPr>
          <w:sz w:val="40"/>
          <w:szCs w:val="40"/>
        </w:rPr>
      </w:pPr>
      <w:r w:rsidRPr="00AF3FDE">
        <w:rPr>
          <w:sz w:val="40"/>
          <w:szCs w:val="40"/>
        </w:rPr>
        <w:t xml:space="preserve">Oh the night has been won, and I shall overcome! </w:t>
      </w:r>
    </w:p>
    <w:p w14:paraId="71666404" w14:textId="77777777" w:rsidR="00437A3E" w:rsidRPr="00AF3FDE" w:rsidRDefault="00796561" w:rsidP="00146FA9">
      <w:pPr>
        <w:pStyle w:val="largemain"/>
        <w:rPr>
          <w:sz w:val="40"/>
          <w:szCs w:val="40"/>
        </w:rPr>
      </w:pPr>
      <w:r w:rsidRPr="00AF3FDE">
        <w:rPr>
          <w:sz w:val="40"/>
          <w:szCs w:val="40"/>
        </w:rPr>
        <w:t>Yet not I, but through Christ in me</w:t>
      </w:r>
    </w:p>
    <w:p w14:paraId="0017D502" w14:textId="77777777" w:rsidR="00437A3E" w:rsidRPr="00AF3FDE" w:rsidRDefault="00437A3E" w:rsidP="00146FA9">
      <w:pPr>
        <w:pStyle w:val="largemain"/>
        <w:rPr>
          <w:sz w:val="16"/>
          <w:szCs w:val="16"/>
        </w:rPr>
      </w:pPr>
    </w:p>
    <w:p w14:paraId="72ED17C0" w14:textId="6251BCD7" w:rsidR="00437A3E" w:rsidRPr="00AF3FDE" w:rsidRDefault="00796561" w:rsidP="00146FA9">
      <w:pPr>
        <w:pStyle w:val="largemain"/>
        <w:rPr>
          <w:sz w:val="40"/>
          <w:szCs w:val="40"/>
        </w:rPr>
      </w:pPr>
      <w:r w:rsidRPr="00AF3FDE">
        <w:rPr>
          <w:b/>
          <w:sz w:val="40"/>
          <w:szCs w:val="40"/>
        </w:rPr>
        <w:t>3</w:t>
      </w:r>
      <w:r w:rsidRPr="00AF3FDE">
        <w:rPr>
          <w:sz w:val="40"/>
          <w:szCs w:val="40"/>
        </w:rPr>
        <w:t xml:space="preserve"> No fate I dread, I know I am forgiven  </w:t>
      </w:r>
    </w:p>
    <w:p w14:paraId="1AD24CFF" w14:textId="77777777" w:rsidR="00437A3E" w:rsidRPr="00AF3FDE" w:rsidRDefault="00796561" w:rsidP="00146FA9">
      <w:pPr>
        <w:pStyle w:val="largemain"/>
        <w:rPr>
          <w:sz w:val="40"/>
          <w:szCs w:val="40"/>
        </w:rPr>
      </w:pPr>
      <w:r w:rsidRPr="00AF3FDE">
        <w:rPr>
          <w:sz w:val="40"/>
          <w:szCs w:val="40"/>
        </w:rPr>
        <w:t xml:space="preserve">The future sure, the price it has been paid  </w:t>
      </w:r>
    </w:p>
    <w:p w14:paraId="106639A2" w14:textId="77777777" w:rsidR="00437A3E" w:rsidRPr="00AF3FDE" w:rsidRDefault="00796561" w:rsidP="00146FA9">
      <w:pPr>
        <w:pStyle w:val="largemain"/>
        <w:rPr>
          <w:sz w:val="40"/>
          <w:szCs w:val="40"/>
        </w:rPr>
      </w:pPr>
      <w:r w:rsidRPr="00AF3FDE">
        <w:rPr>
          <w:sz w:val="40"/>
          <w:szCs w:val="40"/>
        </w:rPr>
        <w:lastRenderedPageBreak/>
        <w:t xml:space="preserve">For Jesus bled and suffered for my pardon  </w:t>
      </w:r>
    </w:p>
    <w:p w14:paraId="54F60FEF" w14:textId="77777777" w:rsidR="00437A3E" w:rsidRPr="00AF3FDE" w:rsidRDefault="00796561" w:rsidP="00146FA9">
      <w:pPr>
        <w:pStyle w:val="largemain"/>
        <w:rPr>
          <w:sz w:val="40"/>
          <w:szCs w:val="40"/>
        </w:rPr>
      </w:pPr>
      <w:r w:rsidRPr="00AF3FDE">
        <w:rPr>
          <w:sz w:val="40"/>
          <w:szCs w:val="40"/>
        </w:rPr>
        <w:t>And He was raised to overthrow the grave</w:t>
      </w:r>
    </w:p>
    <w:p w14:paraId="480689E2" w14:textId="77777777" w:rsidR="00437A3E" w:rsidRPr="00AF3FDE" w:rsidRDefault="00796561" w:rsidP="00146FA9">
      <w:pPr>
        <w:pStyle w:val="largemain"/>
        <w:rPr>
          <w:sz w:val="40"/>
          <w:szCs w:val="40"/>
        </w:rPr>
      </w:pPr>
      <w:r w:rsidRPr="00AF3FDE">
        <w:rPr>
          <w:sz w:val="40"/>
          <w:szCs w:val="40"/>
        </w:rPr>
        <w:t xml:space="preserve">To this I hold, my sin has been defeated  </w:t>
      </w:r>
    </w:p>
    <w:p w14:paraId="7F94927F" w14:textId="77777777" w:rsidR="00437A3E" w:rsidRPr="00AF3FDE" w:rsidRDefault="00796561" w:rsidP="00146FA9">
      <w:pPr>
        <w:pStyle w:val="largemain"/>
        <w:rPr>
          <w:sz w:val="40"/>
          <w:szCs w:val="40"/>
        </w:rPr>
      </w:pPr>
      <w:r w:rsidRPr="00AF3FDE">
        <w:rPr>
          <w:sz w:val="40"/>
          <w:szCs w:val="40"/>
        </w:rPr>
        <w:t xml:space="preserve">Jesus now and ever is my plea  </w:t>
      </w:r>
    </w:p>
    <w:p w14:paraId="023A8FE3" w14:textId="77777777" w:rsidR="00437A3E" w:rsidRPr="00AF3FDE" w:rsidRDefault="00796561" w:rsidP="00146FA9">
      <w:pPr>
        <w:pStyle w:val="largemain"/>
        <w:rPr>
          <w:sz w:val="40"/>
          <w:szCs w:val="40"/>
        </w:rPr>
      </w:pPr>
      <w:proofErr w:type="gramStart"/>
      <w:r w:rsidRPr="00AF3FDE">
        <w:rPr>
          <w:sz w:val="40"/>
          <w:szCs w:val="40"/>
        </w:rPr>
        <w:t>Oh</w:t>
      </w:r>
      <w:proofErr w:type="gramEnd"/>
      <w:r w:rsidRPr="00AF3FDE">
        <w:rPr>
          <w:sz w:val="40"/>
          <w:szCs w:val="40"/>
        </w:rPr>
        <w:t xml:space="preserve"> the chains are released, I can sing: I am free!  </w:t>
      </w:r>
    </w:p>
    <w:p w14:paraId="18D211DA" w14:textId="77777777" w:rsidR="00437A3E" w:rsidRPr="00AF3FDE" w:rsidRDefault="00796561" w:rsidP="00146FA9">
      <w:pPr>
        <w:pStyle w:val="largemain"/>
        <w:rPr>
          <w:sz w:val="40"/>
          <w:szCs w:val="40"/>
        </w:rPr>
      </w:pPr>
      <w:r w:rsidRPr="00AF3FDE">
        <w:rPr>
          <w:sz w:val="40"/>
          <w:szCs w:val="40"/>
        </w:rPr>
        <w:t>Yet not I, but through Christ in me</w:t>
      </w:r>
    </w:p>
    <w:p w14:paraId="61EDEC9D" w14:textId="77777777" w:rsidR="0039027B" w:rsidRPr="00AF3FDE" w:rsidRDefault="0039027B" w:rsidP="00146FA9">
      <w:pPr>
        <w:pStyle w:val="largemain"/>
        <w:rPr>
          <w:sz w:val="16"/>
          <w:szCs w:val="16"/>
        </w:rPr>
      </w:pPr>
    </w:p>
    <w:p w14:paraId="78E41939" w14:textId="7B99D318" w:rsidR="00437A3E" w:rsidRPr="00AF3FDE" w:rsidRDefault="00796561" w:rsidP="00146FA9">
      <w:pPr>
        <w:pStyle w:val="largemain"/>
        <w:rPr>
          <w:sz w:val="40"/>
          <w:szCs w:val="40"/>
        </w:rPr>
      </w:pPr>
      <w:r w:rsidRPr="00AF3FDE">
        <w:rPr>
          <w:b/>
          <w:sz w:val="40"/>
          <w:szCs w:val="40"/>
        </w:rPr>
        <w:t>4</w:t>
      </w:r>
      <w:r w:rsidRPr="00AF3FDE">
        <w:rPr>
          <w:sz w:val="40"/>
          <w:szCs w:val="40"/>
        </w:rPr>
        <w:t xml:space="preserve"> With every breath I long to follow Jesus  </w:t>
      </w:r>
    </w:p>
    <w:p w14:paraId="1B5C52CB" w14:textId="77777777" w:rsidR="00437A3E" w:rsidRPr="00AF3FDE" w:rsidRDefault="00796561" w:rsidP="00146FA9">
      <w:pPr>
        <w:pStyle w:val="largemain"/>
        <w:rPr>
          <w:sz w:val="40"/>
          <w:szCs w:val="40"/>
        </w:rPr>
      </w:pPr>
      <w:r w:rsidRPr="00AF3FDE">
        <w:rPr>
          <w:sz w:val="40"/>
          <w:szCs w:val="40"/>
        </w:rPr>
        <w:t xml:space="preserve">For He has said that He will bring me home  </w:t>
      </w:r>
    </w:p>
    <w:p w14:paraId="3400CEA1" w14:textId="77777777" w:rsidR="00437A3E" w:rsidRPr="00AF3FDE" w:rsidRDefault="00796561" w:rsidP="00146FA9">
      <w:pPr>
        <w:pStyle w:val="largemain"/>
        <w:rPr>
          <w:sz w:val="40"/>
          <w:szCs w:val="40"/>
        </w:rPr>
      </w:pPr>
      <w:r w:rsidRPr="00AF3FDE">
        <w:rPr>
          <w:sz w:val="40"/>
          <w:szCs w:val="40"/>
        </w:rPr>
        <w:t xml:space="preserve">And day by day I know He will renew me  </w:t>
      </w:r>
    </w:p>
    <w:p w14:paraId="0FFABF1E" w14:textId="77777777" w:rsidR="00437A3E" w:rsidRPr="00AF3FDE" w:rsidRDefault="00796561" w:rsidP="00146FA9">
      <w:pPr>
        <w:pStyle w:val="largemain"/>
        <w:rPr>
          <w:sz w:val="40"/>
          <w:szCs w:val="40"/>
        </w:rPr>
      </w:pPr>
      <w:r w:rsidRPr="00AF3FDE">
        <w:rPr>
          <w:sz w:val="40"/>
          <w:szCs w:val="40"/>
        </w:rPr>
        <w:t>Until I stand with joy before the throne</w:t>
      </w:r>
    </w:p>
    <w:p w14:paraId="2B83A036" w14:textId="77777777" w:rsidR="00437A3E" w:rsidRPr="00AF3FDE" w:rsidRDefault="00796561" w:rsidP="00146FA9">
      <w:pPr>
        <w:pStyle w:val="largemain"/>
        <w:rPr>
          <w:sz w:val="40"/>
          <w:szCs w:val="40"/>
        </w:rPr>
      </w:pPr>
      <w:r w:rsidRPr="00AF3FDE">
        <w:rPr>
          <w:sz w:val="40"/>
          <w:szCs w:val="40"/>
        </w:rPr>
        <w:t xml:space="preserve">To this I hold, my hope is only Jesus  </w:t>
      </w:r>
    </w:p>
    <w:p w14:paraId="40BCD7EF" w14:textId="77777777" w:rsidR="00437A3E" w:rsidRPr="00AF3FDE" w:rsidRDefault="00796561" w:rsidP="00146FA9">
      <w:pPr>
        <w:pStyle w:val="largemain"/>
        <w:rPr>
          <w:sz w:val="40"/>
          <w:szCs w:val="40"/>
        </w:rPr>
      </w:pPr>
      <w:r w:rsidRPr="00AF3FDE">
        <w:rPr>
          <w:sz w:val="40"/>
          <w:szCs w:val="40"/>
        </w:rPr>
        <w:t xml:space="preserve">All the glory evermore to Him  </w:t>
      </w:r>
    </w:p>
    <w:p w14:paraId="5A1EBE50" w14:textId="77777777" w:rsidR="00437A3E" w:rsidRPr="00AF3FDE" w:rsidRDefault="00796561" w:rsidP="00146FA9">
      <w:pPr>
        <w:pStyle w:val="largemain"/>
        <w:rPr>
          <w:sz w:val="40"/>
          <w:szCs w:val="40"/>
        </w:rPr>
      </w:pPr>
      <w:r w:rsidRPr="00AF3FDE">
        <w:rPr>
          <w:sz w:val="40"/>
          <w:szCs w:val="40"/>
        </w:rPr>
        <w:t xml:space="preserve">When the race is complete, still my lips shall repeat:  </w:t>
      </w:r>
    </w:p>
    <w:p w14:paraId="388ADF46" w14:textId="46D9EC9A" w:rsidR="00437A3E" w:rsidRPr="00AF3FDE" w:rsidRDefault="00796561" w:rsidP="00146FA9">
      <w:pPr>
        <w:pStyle w:val="largemain"/>
        <w:rPr>
          <w:sz w:val="40"/>
          <w:szCs w:val="40"/>
        </w:rPr>
      </w:pPr>
      <w:r w:rsidRPr="00AF3FDE">
        <w:rPr>
          <w:sz w:val="40"/>
          <w:szCs w:val="40"/>
        </w:rPr>
        <w:t>Yet not I, but through Christ in me!</w:t>
      </w:r>
    </w:p>
    <w:p w14:paraId="34E3095A" w14:textId="79F01181" w:rsidR="00437A3E" w:rsidRDefault="00796561" w:rsidP="0039027B">
      <w:pPr>
        <w:pStyle w:val="LargeHeading2"/>
      </w:pPr>
      <w:r w:rsidRPr="009B1BD3">
        <w:t xml:space="preserve"> Prayers</w:t>
      </w:r>
    </w:p>
    <w:p w14:paraId="689998D3" w14:textId="77777777" w:rsidR="0039027B" w:rsidRPr="00437A3E" w:rsidRDefault="0039027B" w:rsidP="0039027B">
      <w:pPr>
        <w:pStyle w:val="LargeHeading2"/>
        <w:rPr>
          <w:sz w:val="16"/>
        </w:rPr>
      </w:pPr>
    </w:p>
    <w:p w14:paraId="44E81788" w14:textId="6788BF1A" w:rsidR="00437A3E" w:rsidRPr="0039027B" w:rsidRDefault="00796561" w:rsidP="0039027B">
      <w:pPr>
        <w:pStyle w:val="LargeHeading2"/>
      </w:pPr>
      <w:r w:rsidRPr="0039027B">
        <w:t>Collect</w:t>
      </w:r>
      <w:r w:rsidR="0039027B" w:rsidRPr="0039027B">
        <w:t xml:space="preserve"> - </w:t>
      </w:r>
      <w:r w:rsidRPr="0039027B">
        <w:t>The Fifteenth Sunday after Trinity</w:t>
      </w:r>
    </w:p>
    <w:p w14:paraId="7F8D52A9" w14:textId="77777777" w:rsidR="00437A3E" w:rsidRPr="00437A3E" w:rsidRDefault="00437A3E" w:rsidP="0039027B">
      <w:pPr>
        <w:pStyle w:val="LargeHeading2"/>
        <w:jc w:val="left"/>
        <w:rPr>
          <w:bCs/>
          <w:sz w:val="16"/>
        </w:rPr>
      </w:pPr>
    </w:p>
    <w:p w14:paraId="52098684" w14:textId="178132E0" w:rsidR="00437A3E" w:rsidRPr="00437A3E" w:rsidRDefault="00796561" w:rsidP="0039027B">
      <w:pPr>
        <w:pStyle w:val="LargeHeading2"/>
        <w:rPr>
          <w:sz w:val="16"/>
        </w:rPr>
      </w:pPr>
      <w:r w:rsidRPr="009B1BD3">
        <w:t xml:space="preserve"> The Lord’s Prayer </w:t>
      </w:r>
    </w:p>
    <w:p w14:paraId="364C88DE" w14:textId="52C7BED7" w:rsidR="00437A3E" w:rsidRPr="00437A3E" w:rsidRDefault="00796561" w:rsidP="00146FA9">
      <w:pPr>
        <w:pStyle w:val="largemain"/>
        <w:rPr>
          <w:sz w:val="16"/>
        </w:rPr>
      </w:pPr>
      <w:r w:rsidRPr="00437A3E">
        <w:rPr>
          <w:b/>
        </w:rPr>
        <w:t>Our Father in heaven,</w:t>
      </w:r>
      <w:r w:rsidR="00146FA9" w:rsidRPr="00437A3E">
        <w:rPr>
          <w:b/>
        </w:rPr>
        <w:t xml:space="preserve"> </w:t>
      </w:r>
      <w:r w:rsidRPr="00437A3E">
        <w:rPr>
          <w:b/>
        </w:rPr>
        <w:t>hallowed be your name,</w:t>
      </w:r>
    </w:p>
    <w:p w14:paraId="6E09D89F" w14:textId="71870B74" w:rsidR="00437A3E" w:rsidRPr="00437A3E" w:rsidRDefault="00796561" w:rsidP="00146FA9">
      <w:pPr>
        <w:pStyle w:val="largemain"/>
        <w:rPr>
          <w:sz w:val="16"/>
        </w:rPr>
      </w:pPr>
      <w:r w:rsidRPr="00437A3E">
        <w:rPr>
          <w:b/>
        </w:rPr>
        <w:t>your kingdom come,</w:t>
      </w:r>
    </w:p>
    <w:p w14:paraId="5EF839F3" w14:textId="3B527F7D" w:rsidR="00437A3E" w:rsidRPr="00437A3E" w:rsidRDefault="00796561" w:rsidP="00146FA9">
      <w:pPr>
        <w:pStyle w:val="largemain"/>
        <w:rPr>
          <w:sz w:val="16"/>
        </w:rPr>
      </w:pPr>
      <w:r w:rsidRPr="00437A3E">
        <w:rPr>
          <w:b/>
        </w:rPr>
        <w:t>your will be done,</w:t>
      </w:r>
      <w:r w:rsidR="0039027B">
        <w:rPr>
          <w:b/>
        </w:rPr>
        <w:t xml:space="preserve"> </w:t>
      </w:r>
      <w:r w:rsidRPr="00437A3E">
        <w:rPr>
          <w:b/>
        </w:rPr>
        <w:t>on earth as in heaven.</w:t>
      </w:r>
    </w:p>
    <w:p w14:paraId="26AC9E33" w14:textId="0E30B209" w:rsidR="00437A3E" w:rsidRPr="00437A3E" w:rsidRDefault="00796561" w:rsidP="00146FA9">
      <w:pPr>
        <w:pStyle w:val="largemain"/>
        <w:rPr>
          <w:sz w:val="16"/>
        </w:rPr>
      </w:pPr>
      <w:r w:rsidRPr="00437A3E">
        <w:rPr>
          <w:b/>
        </w:rPr>
        <w:t>Give us today our daily bread.</w:t>
      </w:r>
    </w:p>
    <w:p w14:paraId="2BAB449E" w14:textId="78A8E1A2" w:rsidR="00437A3E" w:rsidRPr="00437A3E" w:rsidRDefault="00796561" w:rsidP="00146FA9">
      <w:pPr>
        <w:pStyle w:val="largemain"/>
        <w:rPr>
          <w:sz w:val="16"/>
        </w:rPr>
      </w:pPr>
      <w:r w:rsidRPr="00437A3E">
        <w:rPr>
          <w:b/>
        </w:rPr>
        <w:t>Forgive us our sins</w:t>
      </w:r>
    </w:p>
    <w:p w14:paraId="5600D3A6" w14:textId="13E54F4C" w:rsidR="00437A3E" w:rsidRPr="00437A3E" w:rsidRDefault="00796561" w:rsidP="00146FA9">
      <w:pPr>
        <w:pStyle w:val="largemain"/>
        <w:rPr>
          <w:sz w:val="16"/>
        </w:rPr>
      </w:pPr>
      <w:r w:rsidRPr="00437A3E">
        <w:rPr>
          <w:b/>
        </w:rPr>
        <w:t>as we forgive those who sin against us.</w:t>
      </w:r>
    </w:p>
    <w:p w14:paraId="1852FC59" w14:textId="22268895" w:rsidR="00437A3E" w:rsidRPr="00437A3E" w:rsidRDefault="00796561" w:rsidP="00146FA9">
      <w:pPr>
        <w:pStyle w:val="largemain"/>
        <w:rPr>
          <w:sz w:val="16"/>
        </w:rPr>
      </w:pPr>
      <w:r w:rsidRPr="00437A3E">
        <w:rPr>
          <w:b/>
        </w:rPr>
        <w:t>Lead us not into temptation</w:t>
      </w:r>
      <w:r w:rsidR="0039027B">
        <w:rPr>
          <w:sz w:val="16"/>
        </w:rPr>
        <w:t xml:space="preserve"> </w:t>
      </w:r>
      <w:r w:rsidRPr="00437A3E">
        <w:rPr>
          <w:b/>
        </w:rPr>
        <w:t>but deliver us from evil.</w:t>
      </w:r>
    </w:p>
    <w:p w14:paraId="3516563F" w14:textId="25D43E0C" w:rsidR="00437A3E" w:rsidRPr="00437A3E" w:rsidRDefault="00796561" w:rsidP="00146FA9">
      <w:pPr>
        <w:pStyle w:val="largemain"/>
        <w:rPr>
          <w:sz w:val="16"/>
        </w:rPr>
      </w:pPr>
      <w:r w:rsidRPr="00437A3E">
        <w:rPr>
          <w:b/>
        </w:rPr>
        <w:t>For the kingdom, the power, and the glory are yours</w:t>
      </w:r>
    </w:p>
    <w:p w14:paraId="179B555D" w14:textId="00E0EEDE" w:rsidR="00437A3E" w:rsidRPr="00437A3E" w:rsidRDefault="00796561" w:rsidP="00146FA9">
      <w:pPr>
        <w:pStyle w:val="largemain"/>
        <w:rPr>
          <w:sz w:val="16"/>
        </w:rPr>
      </w:pPr>
      <w:r w:rsidRPr="00437A3E">
        <w:rPr>
          <w:b/>
        </w:rPr>
        <w:t>now and for ever. Amen.</w:t>
      </w:r>
    </w:p>
    <w:p w14:paraId="3D26A1A2" w14:textId="77777777" w:rsidR="00437A3E" w:rsidRPr="00437A3E" w:rsidRDefault="00437A3E" w:rsidP="00796561">
      <w:pPr>
        <w:pStyle w:val="smallmainbold"/>
        <w:rPr>
          <w:b w:val="0"/>
          <w:bCs/>
          <w:sz w:val="16"/>
        </w:rPr>
      </w:pPr>
    </w:p>
    <w:p w14:paraId="58D2D287" w14:textId="19C9B495" w:rsidR="00437A3E" w:rsidRPr="00437A3E" w:rsidRDefault="00796561" w:rsidP="00146FA9">
      <w:pPr>
        <w:pStyle w:val="LargeHeading1"/>
        <w:rPr>
          <w:sz w:val="16"/>
        </w:rPr>
      </w:pPr>
      <w:r w:rsidRPr="009B1BD3">
        <w:t>Be thou my vision</w:t>
      </w:r>
      <w:r w:rsidR="00146FA9">
        <w:t xml:space="preserve"> </w:t>
      </w:r>
      <w:r w:rsidRPr="009B1BD3">
        <w:t>Hymn 643</w:t>
      </w:r>
    </w:p>
    <w:p w14:paraId="4F43AC29" w14:textId="77777777" w:rsidR="00437A3E" w:rsidRPr="00AF3FDE" w:rsidRDefault="00796561" w:rsidP="00146FA9">
      <w:pPr>
        <w:pStyle w:val="largemain"/>
        <w:rPr>
          <w:sz w:val="40"/>
          <w:szCs w:val="40"/>
        </w:rPr>
      </w:pPr>
      <w:r w:rsidRPr="00AF3FDE">
        <w:rPr>
          <w:sz w:val="40"/>
          <w:szCs w:val="40"/>
        </w:rPr>
        <w:t>1 Be thou my vision, O Lord of my heart,</w:t>
      </w:r>
    </w:p>
    <w:p w14:paraId="47D8DBDE" w14:textId="77777777" w:rsidR="00437A3E" w:rsidRPr="00AF3FDE" w:rsidRDefault="00796561" w:rsidP="00146FA9">
      <w:pPr>
        <w:pStyle w:val="largemain"/>
        <w:rPr>
          <w:sz w:val="40"/>
          <w:szCs w:val="40"/>
        </w:rPr>
      </w:pPr>
      <w:r w:rsidRPr="00AF3FDE">
        <w:rPr>
          <w:sz w:val="40"/>
          <w:szCs w:val="40"/>
        </w:rPr>
        <w:t>naught be all else to me, save that thou art;</w:t>
      </w:r>
    </w:p>
    <w:p w14:paraId="3A89AE9E" w14:textId="77777777" w:rsidR="00437A3E" w:rsidRPr="00AF3FDE" w:rsidRDefault="00796561" w:rsidP="00146FA9">
      <w:pPr>
        <w:pStyle w:val="largemain"/>
        <w:rPr>
          <w:sz w:val="40"/>
          <w:szCs w:val="40"/>
        </w:rPr>
      </w:pPr>
      <w:r w:rsidRPr="00AF3FDE">
        <w:rPr>
          <w:sz w:val="40"/>
          <w:szCs w:val="40"/>
        </w:rPr>
        <w:t>thou my best thought in the day and the night,</w:t>
      </w:r>
    </w:p>
    <w:p w14:paraId="516799A9" w14:textId="77777777" w:rsidR="00437A3E" w:rsidRPr="00AF3FDE" w:rsidRDefault="00796561" w:rsidP="00146FA9">
      <w:pPr>
        <w:pStyle w:val="largemain"/>
        <w:rPr>
          <w:sz w:val="40"/>
          <w:szCs w:val="40"/>
        </w:rPr>
      </w:pPr>
      <w:r w:rsidRPr="00AF3FDE">
        <w:rPr>
          <w:sz w:val="40"/>
          <w:szCs w:val="40"/>
        </w:rPr>
        <w:lastRenderedPageBreak/>
        <w:t>waking or sleeping, thy presence my light.</w:t>
      </w:r>
    </w:p>
    <w:p w14:paraId="0E7EB666" w14:textId="77777777" w:rsidR="00437A3E" w:rsidRPr="00AF3FDE" w:rsidRDefault="00437A3E" w:rsidP="00146FA9">
      <w:pPr>
        <w:pStyle w:val="largemain"/>
        <w:rPr>
          <w:sz w:val="16"/>
          <w:szCs w:val="16"/>
        </w:rPr>
      </w:pPr>
    </w:p>
    <w:p w14:paraId="540FFF42" w14:textId="77777777" w:rsidR="00437A3E" w:rsidRPr="00AF3FDE" w:rsidRDefault="00796561" w:rsidP="00146FA9">
      <w:pPr>
        <w:pStyle w:val="largemain"/>
        <w:rPr>
          <w:sz w:val="40"/>
          <w:szCs w:val="40"/>
        </w:rPr>
      </w:pPr>
      <w:r w:rsidRPr="00AF3FDE">
        <w:rPr>
          <w:sz w:val="40"/>
          <w:szCs w:val="40"/>
        </w:rPr>
        <w:t>2 Be thou my wisdom, be thou my true word,</w:t>
      </w:r>
    </w:p>
    <w:p w14:paraId="64321961" w14:textId="77777777" w:rsidR="00437A3E" w:rsidRPr="00AF3FDE" w:rsidRDefault="00796561" w:rsidP="00146FA9">
      <w:pPr>
        <w:pStyle w:val="largemain"/>
        <w:rPr>
          <w:sz w:val="40"/>
          <w:szCs w:val="40"/>
        </w:rPr>
      </w:pPr>
      <w:r w:rsidRPr="00AF3FDE">
        <w:rPr>
          <w:sz w:val="40"/>
          <w:szCs w:val="40"/>
        </w:rPr>
        <w:t>I ever with thee, and thou with me, Lord;</w:t>
      </w:r>
    </w:p>
    <w:p w14:paraId="566227B3" w14:textId="77777777" w:rsidR="00437A3E" w:rsidRPr="00AF3FDE" w:rsidRDefault="00796561" w:rsidP="00146FA9">
      <w:pPr>
        <w:pStyle w:val="largemain"/>
        <w:rPr>
          <w:sz w:val="40"/>
          <w:szCs w:val="40"/>
        </w:rPr>
      </w:pPr>
      <w:r w:rsidRPr="00AF3FDE">
        <w:rPr>
          <w:sz w:val="40"/>
          <w:szCs w:val="40"/>
        </w:rPr>
        <w:t>thou my great Father, and I thy true heir;</w:t>
      </w:r>
    </w:p>
    <w:p w14:paraId="412E97F9" w14:textId="77777777" w:rsidR="00437A3E" w:rsidRPr="00AF3FDE" w:rsidRDefault="00796561" w:rsidP="00146FA9">
      <w:pPr>
        <w:pStyle w:val="largemain"/>
        <w:rPr>
          <w:sz w:val="40"/>
          <w:szCs w:val="40"/>
        </w:rPr>
      </w:pPr>
      <w:r w:rsidRPr="00AF3FDE">
        <w:rPr>
          <w:sz w:val="40"/>
          <w:szCs w:val="40"/>
        </w:rPr>
        <w:t>thou in me dwelling, and I in thy care.</w:t>
      </w:r>
    </w:p>
    <w:p w14:paraId="338902C0" w14:textId="77777777" w:rsidR="00437A3E" w:rsidRPr="00AF3FDE" w:rsidRDefault="00437A3E" w:rsidP="00146FA9">
      <w:pPr>
        <w:pStyle w:val="largemain"/>
        <w:rPr>
          <w:sz w:val="16"/>
          <w:szCs w:val="16"/>
        </w:rPr>
      </w:pPr>
    </w:p>
    <w:p w14:paraId="3FACC143" w14:textId="77777777" w:rsidR="00437A3E" w:rsidRPr="00AF3FDE" w:rsidRDefault="00796561" w:rsidP="00146FA9">
      <w:pPr>
        <w:pStyle w:val="largemain"/>
        <w:rPr>
          <w:sz w:val="40"/>
          <w:szCs w:val="40"/>
        </w:rPr>
      </w:pPr>
      <w:r w:rsidRPr="00AF3FDE">
        <w:rPr>
          <w:sz w:val="40"/>
          <w:szCs w:val="40"/>
        </w:rPr>
        <w:t>3 Be thou my breast-plate, my sword for the fight;</w:t>
      </w:r>
    </w:p>
    <w:p w14:paraId="62769B32" w14:textId="77777777" w:rsidR="00437A3E" w:rsidRPr="00AF3FDE" w:rsidRDefault="00796561" w:rsidP="00146FA9">
      <w:pPr>
        <w:pStyle w:val="largemain"/>
        <w:rPr>
          <w:sz w:val="40"/>
          <w:szCs w:val="40"/>
        </w:rPr>
      </w:pPr>
      <w:r w:rsidRPr="00AF3FDE">
        <w:rPr>
          <w:sz w:val="40"/>
          <w:szCs w:val="40"/>
        </w:rPr>
        <w:t>be thou my armour, and be thou my might;</w:t>
      </w:r>
    </w:p>
    <w:p w14:paraId="003CC76C" w14:textId="77777777" w:rsidR="00437A3E" w:rsidRPr="00AF3FDE" w:rsidRDefault="00796561" w:rsidP="00146FA9">
      <w:pPr>
        <w:pStyle w:val="largemain"/>
        <w:rPr>
          <w:sz w:val="40"/>
          <w:szCs w:val="40"/>
        </w:rPr>
      </w:pPr>
      <w:r w:rsidRPr="00AF3FDE">
        <w:rPr>
          <w:sz w:val="40"/>
          <w:szCs w:val="40"/>
        </w:rPr>
        <w:t>thou my soul’s shelter, and thou my high tower:</w:t>
      </w:r>
    </w:p>
    <w:p w14:paraId="42C793F8" w14:textId="77777777" w:rsidR="00437A3E" w:rsidRPr="00AF3FDE" w:rsidRDefault="00796561" w:rsidP="00146FA9">
      <w:pPr>
        <w:pStyle w:val="largemain"/>
        <w:rPr>
          <w:sz w:val="40"/>
          <w:szCs w:val="40"/>
        </w:rPr>
      </w:pPr>
      <w:r w:rsidRPr="00AF3FDE">
        <w:rPr>
          <w:sz w:val="40"/>
          <w:szCs w:val="40"/>
        </w:rPr>
        <w:t>raise thou me heavenward, O Power of my power.</w:t>
      </w:r>
    </w:p>
    <w:p w14:paraId="7D845AE5" w14:textId="77777777" w:rsidR="00437A3E" w:rsidRPr="00AF3FDE" w:rsidRDefault="00437A3E" w:rsidP="00146FA9">
      <w:pPr>
        <w:pStyle w:val="largemain"/>
        <w:rPr>
          <w:sz w:val="16"/>
          <w:szCs w:val="16"/>
        </w:rPr>
      </w:pPr>
    </w:p>
    <w:p w14:paraId="6A3370EC" w14:textId="77777777" w:rsidR="00437A3E" w:rsidRPr="00AF3FDE" w:rsidRDefault="00796561" w:rsidP="00146FA9">
      <w:pPr>
        <w:pStyle w:val="largemain"/>
        <w:rPr>
          <w:sz w:val="40"/>
          <w:szCs w:val="40"/>
        </w:rPr>
      </w:pPr>
      <w:r w:rsidRPr="00AF3FDE">
        <w:rPr>
          <w:sz w:val="40"/>
          <w:szCs w:val="40"/>
        </w:rPr>
        <w:t>4 Riches I heed not, nor vain empty praise:</w:t>
      </w:r>
    </w:p>
    <w:p w14:paraId="1361BBDB" w14:textId="77777777" w:rsidR="00437A3E" w:rsidRPr="00AF3FDE" w:rsidRDefault="00796561" w:rsidP="00146FA9">
      <w:pPr>
        <w:pStyle w:val="largemain"/>
        <w:rPr>
          <w:sz w:val="40"/>
          <w:szCs w:val="40"/>
        </w:rPr>
      </w:pPr>
      <w:r w:rsidRPr="00AF3FDE">
        <w:rPr>
          <w:sz w:val="40"/>
          <w:szCs w:val="40"/>
        </w:rPr>
        <w:t>thou mine inheritance through all my days;</w:t>
      </w:r>
    </w:p>
    <w:p w14:paraId="23760889" w14:textId="77777777" w:rsidR="00437A3E" w:rsidRPr="00AF3FDE" w:rsidRDefault="00796561" w:rsidP="00146FA9">
      <w:pPr>
        <w:pStyle w:val="largemain"/>
        <w:rPr>
          <w:sz w:val="40"/>
          <w:szCs w:val="40"/>
        </w:rPr>
      </w:pPr>
      <w:r w:rsidRPr="00AF3FDE">
        <w:rPr>
          <w:sz w:val="40"/>
          <w:szCs w:val="40"/>
        </w:rPr>
        <w:t>thou, and thou only, the first in my heart,</w:t>
      </w:r>
    </w:p>
    <w:p w14:paraId="58FA93FF" w14:textId="77777777" w:rsidR="00437A3E" w:rsidRPr="00AF3FDE" w:rsidRDefault="00796561" w:rsidP="00146FA9">
      <w:pPr>
        <w:pStyle w:val="largemain"/>
        <w:rPr>
          <w:sz w:val="40"/>
          <w:szCs w:val="40"/>
        </w:rPr>
      </w:pPr>
      <w:r w:rsidRPr="00AF3FDE">
        <w:rPr>
          <w:sz w:val="40"/>
          <w:szCs w:val="40"/>
        </w:rPr>
        <w:t>High King of heaven, my treasure thou art!</w:t>
      </w:r>
    </w:p>
    <w:p w14:paraId="200C85A4" w14:textId="77777777" w:rsidR="00437A3E" w:rsidRPr="00AF3FDE" w:rsidRDefault="00437A3E" w:rsidP="00146FA9">
      <w:pPr>
        <w:pStyle w:val="largemain"/>
        <w:rPr>
          <w:sz w:val="16"/>
          <w:szCs w:val="16"/>
        </w:rPr>
      </w:pPr>
    </w:p>
    <w:p w14:paraId="2748134C" w14:textId="77777777" w:rsidR="00437A3E" w:rsidRPr="00AF3FDE" w:rsidRDefault="00796561" w:rsidP="00146FA9">
      <w:pPr>
        <w:pStyle w:val="largemain"/>
        <w:rPr>
          <w:sz w:val="40"/>
          <w:szCs w:val="40"/>
        </w:rPr>
      </w:pPr>
      <w:r w:rsidRPr="00AF3FDE">
        <w:rPr>
          <w:sz w:val="40"/>
          <w:szCs w:val="40"/>
        </w:rPr>
        <w:t>5 High King of heaven, when the battle is done,</w:t>
      </w:r>
    </w:p>
    <w:p w14:paraId="44171E4A" w14:textId="77777777" w:rsidR="00437A3E" w:rsidRPr="00AF3FDE" w:rsidRDefault="00796561" w:rsidP="00146FA9">
      <w:pPr>
        <w:pStyle w:val="largemain"/>
        <w:rPr>
          <w:sz w:val="40"/>
          <w:szCs w:val="40"/>
        </w:rPr>
      </w:pPr>
      <w:r w:rsidRPr="00AF3FDE">
        <w:rPr>
          <w:sz w:val="40"/>
          <w:szCs w:val="40"/>
        </w:rPr>
        <w:t>grant heaven’s joy to me, O bright heaven’s sun,</w:t>
      </w:r>
    </w:p>
    <w:p w14:paraId="1F49BA4D" w14:textId="77777777" w:rsidR="00437A3E" w:rsidRPr="00AF3FDE" w:rsidRDefault="00796561" w:rsidP="00146FA9">
      <w:pPr>
        <w:pStyle w:val="largemain"/>
        <w:rPr>
          <w:sz w:val="40"/>
          <w:szCs w:val="40"/>
        </w:rPr>
      </w:pPr>
      <w:r w:rsidRPr="00AF3FDE">
        <w:rPr>
          <w:sz w:val="40"/>
          <w:szCs w:val="40"/>
        </w:rPr>
        <w:t>Christ of my own heart, whatever befall,</w:t>
      </w:r>
    </w:p>
    <w:p w14:paraId="5390A508" w14:textId="77777777" w:rsidR="00437A3E" w:rsidRPr="00AF3FDE" w:rsidRDefault="00796561" w:rsidP="00146FA9">
      <w:pPr>
        <w:pStyle w:val="largemain"/>
        <w:rPr>
          <w:sz w:val="40"/>
          <w:szCs w:val="40"/>
        </w:rPr>
      </w:pPr>
      <w:r w:rsidRPr="00AF3FDE">
        <w:rPr>
          <w:sz w:val="40"/>
          <w:szCs w:val="40"/>
        </w:rPr>
        <w:t>still be my vision, O Ruler of all.</w:t>
      </w:r>
    </w:p>
    <w:p w14:paraId="6E7B90E3" w14:textId="50606405" w:rsidR="00437A3E" w:rsidRPr="0039027B" w:rsidRDefault="00796561" w:rsidP="0039027B">
      <w:pPr>
        <w:pStyle w:val="LargeHeading2"/>
        <w:rPr>
          <w:sz w:val="16"/>
        </w:rPr>
      </w:pPr>
      <w:r w:rsidRPr="009B1BD3">
        <w:t xml:space="preserve">Closing Prayer </w:t>
      </w:r>
    </w:p>
    <w:p w14:paraId="025BB10A" w14:textId="77777777" w:rsidR="0039027B" w:rsidRPr="00E5328A" w:rsidRDefault="00796561" w:rsidP="00AF3FDE">
      <w:pPr>
        <w:pStyle w:val="Smallmain"/>
        <w:rPr>
          <w:b/>
          <w:bCs/>
          <w:sz w:val="16"/>
          <w:u w:val="single"/>
        </w:rPr>
      </w:pPr>
      <w:r w:rsidRPr="00E5328A">
        <w:rPr>
          <w:b/>
          <w:bCs/>
          <w:u w:val="single"/>
        </w:rPr>
        <w:t xml:space="preserve"> </w:t>
      </w:r>
      <w:r w:rsidR="0039027B" w:rsidRPr="00E5328A">
        <w:rPr>
          <w:b/>
          <w:bCs/>
          <w:u w:val="single"/>
        </w:rPr>
        <w:t xml:space="preserve">Notices </w:t>
      </w:r>
    </w:p>
    <w:p w14:paraId="22DBA1DA" w14:textId="3A919AAF" w:rsidR="0039027B" w:rsidRPr="00AF3FDE" w:rsidRDefault="0039027B" w:rsidP="00AF3FDE">
      <w:pPr>
        <w:pStyle w:val="Smallmain"/>
      </w:pPr>
      <w:r w:rsidRPr="00AF3FDE">
        <w:t>Tuesday</w:t>
      </w:r>
      <w:r w:rsidR="00AF3FDE">
        <w:t>:</w:t>
      </w:r>
      <w:r w:rsidRPr="00AF3FDE">
        <w:t xml:space="preserve"> </w:t>
      </w:r>
      <w:r w:rsidR="00AF3FDE">
        <w:tab/>
      </w:r>
      <w:r w:rsidR="00E5328A">
        <w:tab/>
      </w:r>
      <w:r w:rsidRPr="00AF3FDE">
        <w:t xml:space="preserve">Pins &amp; Needles 10am </w:t>
      </w:r>
    </w:p>
    <w:p w14:paraId="5EDCEF3A" w14:textId="3C15A7D7" w:rsidR="0039027B" w:rsidRPr="00AF3FDE" w:rsidRDefault="0039027B" w:rsidP="00AF3FDE">
      <w:pPr>
        <w:pStyle w:val="Smallmain"/>
      </w:pPr>
      <w:r w:rsidRPr="00AF3FDE">
        <w:t>Wednesday</w:t>
      </w:r>
      <w:r w:rsidR="00AF3FDE">
        <w:t>:</w:t>
      </w:r>
      <w:r w:rsidRPr="00AF3FDE">
        <w:t xml:space="preserve"> </w:t>
      </w:r>
      <w:r w:rsidR="00AF3FDE">
        <w:tab/>
      </w:r>
      <w:r w:rsidRPr="00AF3FDE">
        <w:t>Midweek</w:t>
      </w:r>
      <w:r w:rsidR="00AF3FDE">
        <w:t xml:space="preserve"> Communion</w:t>
      </w:r>
      <w:r w:rsidRPr="00AF3FDE">
        <w:t xml:space="preserve"> 10am C</w:t>
      </w:r>
      <w:r w:rsidR="00AF3FDE">
        <w:t>arry</w:t>
      </w:r>
      <w:r w:rsidRPr="00AF3FDE">
        <w:t xml:space="preserve">duff </w:t>
      </w:r>
    </w:p>
    <w:p w14:paraId="5CD26567" w14:textId="25D4A99D" w:rsidR="0039027B" w:rsidRPr="00AF3FDE" w:rsidRDefault="0039027B" w:rsidP="00AF3FDE">
      <w:pPr>
        <w:pStyle w:val="Smallmain"/>
      </w:pPr>
      <w:r w:rsidRPr="00AF3FDE">
        <w:t>Wednesday</w:t>
      </w:r>
      <w:r w:rsidR="00AF3FDE">
        <w:t>:</w:t>
      </w:r>
      <w:r w:rsidRPr="00AF3FDE">
        <w:t xml:space="preserve"> </w:t>
      </w:r>
      <w:r w:rsidR="00AF3FDE">
        <w:tab/>
      </w:r>
      <w:r w:rsidRPr="00AF3FDE">
        <w:t xml:space="preserve">Alpha Begins 6:30pm </w:t>
      </w:r>
      <w:r w:rsidR="00AF3FDE">
        <w:t>in the Mitchell Room</w:t>
      </w:r>
    </w:p>
    <w:p w14:paraId="0E88F863" w14:textId="06AEE95B" w:rsidR="0039027B" w:rsidRPr="00AF3FDE" w:rsidRDefault="0039027B" w:rsidP="00AF3FDE">
      <w:pPr>
        <w:pStyle w:val="Smallmain"/>
      </w:pPr>
      <w:r w:rsidRPr="00AF3FDE">
        <w:t>Wednesday</w:t>
      </w:r>
      <w:r w:rsidR="00AF3FDE">
        <w:t>:</w:t>
      </w:r>
      <w:r w:rsidRPr="00AF3FDE">
        <w:t xml:space="preserve"> </w:t>
      </w:r>
      <w:r w:rsidR="00AF3FDE">
        <w:tab/>
        <w:t>B</w:t>
      </w:r>
      <w:r w:rsidRPr="00AF3FDE">
        <w:t>owling</w:t>
      </w:r>
      <w:r w:rsidR="00AF3FDE">
        <w:t xml:space="preserve"> Club</w:t>
      </w:r>
      <w:r w:rsidRPr="00AF3FDE">
        <w:t xml:space="preserve"> 7:30pm</w:t>
      </w:r>
      <w:r w:rsidR="00AF3FDE">
        <w:t xml:space="preserve"> -</w:t>
      </w:r>
      <w:r w:rsidRPr="00AF3FDE">
        <w:t xml:space="preserve"> new members welcome </w:t>
      </w:r>
    </w:p>
    <w:p w14:paraId="37ADAAE2" w14:textId="7EE7F334" w:rsidR="0039027B" w:rsidRPr="00AF3FDE" w:rsidRDefault="0039027B" w:rsidP="00AF3FDE">
      <w:pPr>
        <w:pStyle w:val="Smallmain"/>
      </w:pPr>
      <w:r w:rsidRPr="00AF3FDE">
        <w:t>Friday</w:t>
      </w:r>
      <w:r w:rsidR="00AF3FDE">
        <w:t>:</w:t>
      </w:r>
      <w:r w:rsidRPr="00AF3FDE">
        <w:t xml:space="preserve"> </w:t>
      </w:r>
      <w:r w:rsidR="00AF3FDE">
        <w:tab/>
      </w:r>
      <w:r w:rsidR="00AF3FDE">
        <w:tab/>
      </w:r>
      <w:r w:rsidRPr="00AF3FDE">
        <w:t>B</w:t>
      </w:r>
      <w:r w:rsidR="00AF3FDE">
        <w:t xml:space="preserve">abies </w:t>
      </w:r>
      <w:r w:rsidRPr="00AF3FDE">
        <w:t>&amp;</w:t>
      </w:r>
      <w:r w:rsidR="00E5328A">
        <w:t xml:space="preserve"> </w:t>
      </w:r>
      <w:r w:rsidRPr="00AF3FDE">
        <w:t>T</w:t>
      </w:r>
      <w:r w:rsidR="00AF3FDE">
        <w:t>oddlers</w:t>
      </w:r>
      <w:r w:rsidRPr="00AF3FDE">
        <w:t xml:space="preserve"> 10am-11:30 </w:t>
      </w:r>
    </w:p>
    <w:p w14:paraId="1C816D6E" w14:textId="236A049C" w:rsidR="0039027B" w:rsidRPr="00AF3FDE" w:rsidRDefault="0039027B" w:rsidP="00AF3FDE">
      <w:pPr>
        <w:pStyle w:val="Smallmain"/>
      </w:pPr>
      <w:r w:rsidRPr="00AF3FDE">
        <w:t>Friday</w:t>
      </w:r>
      <w:r w:rsidR="00AF3FDE">
        <w:t>:</w:t>
      </w:r>
      <w:r w:rsidRPr="00AF3FDE">
        <w:t xml:space="preserve"> </w:t>
      </w:r>
      <w:r w:rsidR="00AF3FDE">
        <w:tab/>
      </w:r>
      <w:r w:rsidR="00AF3FDE">
        <w:tab/>
      </w:r>
      <w:r w:rsidRPr="00AF3FDE">
        <w:t xml:space="preserve">JClub </w:t>
      </w:r>
      <w:r w:rsidR="00AF3FDE">
        <w:t>7:00pm</w:t>
      </w:r>
    </w:p>
    <w:p w14:paraId="3575FCBB" w14:textId="69FDB4CC" w:rsidR="00EA5695" w:rsidRDefault="00AF3FDE" w:rsidP="00AF3FDE">
      <w:pPr>
        <w:pStyle w:val="Smallmain"/>
      </w:pPr>
      <w:r>
        <w:t>Sunday 20</w:t>
      </w:r>
      <w:r w:rsidRPr="00AF3FDE">
        <w:rPr>
          <w:vertAlign w:val="superscript"/>
        </w:rPr>
        <w:t>th</w:t>
      </w:r>
      <w:r>
        <w:t xml:space="preserve">: </w:t>
      </w:r>
      <w:r>
        <w:tab/>
        <w:t>8:30am Holy Communion in Carryduff</w:t>
      </w:r>
    </w:p>
    <w:p w14:paraId="747E4DD1" w14:textId="740697E1" w:rsidR="00AF3FDE" w:rsidRDefault="00AF3FDE" w:rsidP="00AF3FDE">
      <w:pPr>
        <w:pStyle w:val="Smallmain"/>
      </w:pPr>
      <w:r>
        <w:tab/>
      </w:r>
      <w:r>
        <w:tab/>
        <w:t xml:space="preserve">   </w:t>
      </w:r>
      <w:r>
        <w:tab/>
        <w:t>10:00am Parish Worship in Carryduff</w:t>
      </w:r>
    </w:p>
    <w:p w14:paraId="44D4D611" w14:textId="3BFD7AD0" w:rsidR="00AF3FDE" w:rsidRPr="00AF3FDE" w:rsidRDefault="00AF3FDE" w:rsidP="00AF3FDE">
      <w:pPr>
        <w:pStyle w:val="Smallmain"/>
      </w:pPr>
      <w:r>
        <w:tab/>
      </w:r>
      <w:r>
        <w:tab/>
        <w:t xml:space="preserve">   </w:t>
      </w:r>
      <w:r>
        <w:tab/>
        <w:t>12 noon Parish Worship in Killaney</w:t>
      </w:r>
    </w:p>
    <w:sectPr w:rsidR="00AF3FDE" w:rsidRPr="00AF3FDE"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561"/>
    <w:rsid w:val="00146FA9"/>
    <w:rsid w:val="00297CAE"/>
    <w:rsid w:val="002D07DF"/>
    <w:rsid w:val="002E7F05"/>
    <w:rsid w:val="00383542"/>
    <w:rsid w:val="0039027B"/>
    <w:rsid w:val="003A7F4A"/>
    <w:rsid w:val="00437A3E"/>
    <w:rsid w:val="004E0F3D"/>
    <w:rsid w:val="00562BFE"/>
    <w:rsid w:val="00693069"/>
    <w:rsid w:val="006D7206"/>
    <w:rsid w:val="00796561"/>
    <w:rsid w:val="008A372B"/>
    <w:rsid w:val="009B1BD3"/>
    <w:rsid w:val="00A44241"/>
    <w:rsid w:val="00AF3FDE"/>
    <w:rsid w:val="00B33EB6"/>
    <w:rsid w:val="00BE2029"/>
    <w:rsid w:val="00BF40FF"/>
    <w:rsid w:val="00C15953"/>
    <w:rsid w:val="00C46A49"/>
    <w:rsid w:val="00C557E8"/>
    <w:rsid w:val="00D86C48"/>
    <w:rsid w:val="00E5328A"/>
    <w:rsid w:val="00EA5695"/>
    <w:rsid w:val="00F23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2B31C9"/>
  <w15:chartTrackingRefBased/>
  <w15:docId w15:val="{D3FBB06E-95EC-D24B-AC27-5B4595085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35</TotalTime>
  <Pages>8</Pages>
  <Words>1428</Words>
  <Characters>8145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6</cp:revision>
  <dcterms:created xsi:type="dcterms:W3CDTF">2026-09-09T14:06:00Z</dcterms:created>
  <dcterms:modified xsi:type="dcterms:W3CDTF">2026-09-09T14:43:00Z</dcterms:modified>
</cp:coreProperties>
</file>