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B19C07" w14:textId="77777777" w:rsidR="00071FAA" w:rsidRPr="00071FAA" w:rsidRDefault="00FD227E" w:rsidP="0031430E">
      <w:pPr>
        <w:pStyle w:val="LargeHeading1"/>
        <w:rPr>
          <w:sz w:val="16"/>
        </w:rPr>
      </w:pPr>
      <w:r w:rsidRPr="00FD227E">
        <w:t xml:space="preserve"> Holy Communion </w:t>
      </w:r>
      <w:r w:rsidR="0031430E">
        <w:t>-</w:t>
      </w:r>
      <w:r w:rsidRPr="00FD227E">
        <w:t xml:space="preserve"> Sunday 6th September </w:t>
      </w:r>
    </w:p>
    <w:p w14:paraId="518698C7" w14:textId="77777777" w:rsidR="00071FAA" w:rsidRPr="00071FAA" w:rsidRDefault="00FD227E" w:rsidP="004072F7">
      <w:pPr>
        <w:pStyle w:val="LargeHeading1"/>
        <w:rPr>
          <w:sz w:val="16"/>
        </w:rPr>
      </w:pPr>
      <w:r w:rsidRPr="00FD227E">
        <w:t xml:space="preserve"> 14th Sunday after Trinity </w:t>
      </w:r>
    </w:p>
    <w:p w14:paraId="339FFC43" w14:textId="77777777" w:rsidR="00071FAA" w:rsidRPr="00071FAA" w:rsidRDefault="00071FAA" w:rsidP="00FD227E">
      <w:pPr>
        <w:pStyle w:val="smallmainbold"/>
        <w:rPr>
          <w:b w:val="0"/>
          <w:bCs/>
          <w:sz w:val="16"/>
          <w:szCs w:val="32"/>
        </w:rPr>
      </w:pPr>
    </w:p>
    <w:p w14:paraId="7DBAF65C" w14:textId="77777777" w:rsidR="00071FAA" w:rsidRPr="00071FAA" w:rsidRDefault="00FD227E" w:rsidP="004072F7">
      <w:pPr>
        <w:pStyle w:val="LargeHeading1"/>
        <w:rPr>
          <w:sz w:val="16"/>
        </w:rPr>
      </w:pPr>
      <w:r w:rsidRPr="004072F7">
        <w:t xml:space="preserve"> Hello and Welcome </w:t>
      </w:r>
    </w:p>
    <w:p w14:paraId="088A218F" w14:textId="77777777" w:rsidR="00071FAA" w:rsidRPr="00071FAA" w:rsidRDefault="00071FAA" w:rsidP="00FD227E">
      <w:pPr>
        <w:pStyle w:val="smallmainbold"/>
        <w:rPr>
          <w:b w:val="0"/>
          <w:bCs/>
          <w:sz w:val="16"/>
          <w:szCs w:val="32"/>
        </w:rPr>
      </w:pPr>
    </w:p>
    <w:p w14:paraId="55A7485B" w14:textId="77777777" w:rsidR="00071FAA" w:rsidRPr="00071FAA" w:rsidRDefault="00FD227E" w:rsidP="004072F7">
      <w:pPr>
        <w:pStyle w:val="LargeHeading1"/>
        <w:rPr>
          <w:sz w:val="16"/>
        </w:rPr>
      </w:pPr>
      <w:r w:rsidRPr="004072F7">
        <w:t xml:space="preserve"> Greeting </w:t>
      </w:r>
    </w:p>
    <w:p w14:paraId="0D8FA14E" w14:textId="77777777" w:rsidR="00071FAA" w:rsidRPr="00071FAA" w:rsidRDefault="00071FAA" w:rsidP="00FD227E">
      <w:pPr>
        <w:pStyle w:val="smallmainbold"/>
        <w:rPr>
          <w:b w:val="0"/>
          <w:bCs/>
          <w:sz w:val="16"/>
          <w:szCs w:val="32"/>
        </w:rPr>
      </w:pPr>
    </w:p>
    <w:p w14:paraId="60C0F8B5" w14:textId="77777777" w:rsidR="00071FAA" w:rsidRPr="00071FAA" w:rsidRDefault="00FD227E" w:rsidP="004072F7">
      <w:pPr>
        <w:pStyle w:val="largemain"/>
        <w:rPr>
          <w:b/>
          <w:sz w:val="16"/>
        </w:rPr>
      </w:pPr>
      <w:r w:rsidRPr="00FD227E">
        <w:t>Grace, mercy and peace</w:t>
      </w:r>
      <w:r w:rsidR="0031430E">
        <w:rPr>
          <w:b/>
        </w:rPr>
        <w:t xml:space="preserve"> </w:t>
      </w:r>
      <w:r w:rsidRPr="00FD227E">
        <w:t>from God our Father and the Lord Jesus Christ be with you all</w:t>
      </w:r>
    </w:p>
    <w:p w14:paraId="5F8A16C2" w14:textId="77777777" w:rsidR="00071FAA" w:rsidRPr="00071FAA" w:rsidRDefault="0031430E" w:rsidP="004072F7">
      <w:pPr>
        <w:pStyle w:val="largemain"/>
        <w:rPr>
          <w:b/>
          <w:sz w:val="16"/>
        </w:rPr>
      </w:pPr>
      <w:r w:rsidRPr="0031430E">
        <w:rPr>
          <w:b/>
        </w:rPr>
        <w:t>and also with you.</w:t>
      </w:r>
    </w:p>
    <w:p w14:paraId="4F97FA6D" w14:textId="77777777" w:rsidR="00071FAA" w:rsidRPr="00071FAA" w:rsidRDefault="00071FAA" w:rsidP="00FD227E">
      <w:pPr>
        <w:pStyle w:val="smallmainbold"/>
        <w:rPr>
          <w:b w:val="0"/>
          <w:bCs/>
          <w:sz w:val="16"/>
          <w:szCs w:val="32"/>
        </w:rPr>
      </w:pPr>
    </w:p>
    <w:p w14:paraId="56561229" w14:textId="3CA1C38A" w:rsidR="00071FAA" w:rsidRPr="00071FAA" w:rsidRDefault="00FD227E" w:rsidP="00071FAA">
      <w:pPr>
        <w:pStyle w:val="LargeHeading1"/>
        <w:rPr>
          <w:sz w:val="16"/>
        </w:rPr>
      </w:pPr>
      <w:r w:rsidRPr="004072F7">
        <w:t xml:space="preserve"> In the name of </w:t>
      </w:r>
      <w:r w:rsidRPr="00071FAA">
        <w:t>Jesus</w:t>
      </w:r>
      <w:r w:rsidR="00071FAA" w:rsidRPr="00071FAA">
        <w:t xml:space="preserve"> - </w:t>
      </w:r>
      <w:r w:rsidRPr="00071FAA">
        <w:t>Hymn</w:t>
      </w:r>
      <w:r w:rsidRPr="004072F7">
        <w:t xml:space="preserve"> 94</w:t>
      </w:r>
    </w:p>
    <w:p w14:paraId="3F039A58" w14:textId="77777777" w:rsidR="00071FAA" w:rsidRPr="00071FAA" w:rsidRDefault="00071FAA" w:rsidP="00FD227E">
      <w:pPr>
        <w:pStyle w:val="smallmainbold"/>
        <w:rPr>
          <w:b w:val="0"/>
          <w:bCs/>
          <w:sz w:val="16"/>
          <w:szCs w:val="32"/>
        </w:rPr>
      </w:pPr>
    </w:p>
    <w:p w14:paraId="5674E8CA" w14:textId="77777777" w:rsidR="00071FAA" w:rsidRPr="00071FAA" w:rsidRDefault="00FD227E" w:rsidP="004072F7">
      <w:pPr>
        <w:pStyle w:val="largemain"/>
        <w:rPr>
          <w:b/>
          <w:sz w:val="16"/>
        </w:rPr>
      </w:pPr>
      <w:r w:rsidRPr="00FD227E">
        <w:t>In the name of Jesus</w:t>
      </w:r>
      <w:r w:rsidR="0031430E">
        <w:rPr>
          <w:b/>
        </w:rPr>
        <w:t xml:space="preserve"> </w:t>
      </w:r>
      <w:r w:rsidRPr="00FD227E">
        <w:t>every knee shall bow,</w:t>
      </w:r>
    </w:p>
    <w:p w14:paraId="296047E6" w14:textId="77777777" w:rsidR="00071FAA" w:rsidRPr="00071FAA" w:rsidRDefault="00FD227E" w:rsidP="004072F7">
      <w:pPr>
        <w:pStyle w:val="largemain"/>
        <w:rPr>
          <w:b/>
          <w:sz w:val="16"/>
        </w:rPr>
      </w:pPr>
      <w:r w:rsidRPr="00FD227E">
        <w:t>every tongue confess him</w:t>
      </w:r>
      <w:r w:rsidR="0031430E">
        <w:rPr>
          <w:b/>
        </w:rPr>
        <w:t xml:space="preserve"> </w:t>
      </w:r>
      <w:r w:rsidRPr="00FD227E">
        <w:t>King of glory now;</w:t>
      </w:r>
    </w:p>
    <w:p w14:paraId="07FC86E8" w14:textId="77777777" w:rsidR="00071FAA" w:rsidRPr="00071FAA" w:rsidRDefault="00FD227E" w:rsidP="004072F7">
      <w:pPr>
        <w:pStyle w:val="largemain"/>
        <w:rPr>
          <w:b/>
          <w:sz w:val="16"/>
        </w:rPr>
      </w:pPr>
      <w:r w:rsidRPr="00FD227E">
        <w:t>'tis the Father's pleasure</w:t>
      </w:r>
      <w:r w:rsidR="0031430E">
        <w:rPr>
          <w:b/>
        </w:rPr>
        <w:t xml:space="preserve"> </w:t>
      </w:r>
      <w:r w:rsidRPr="00FD227E">
        <w:t>we should call him Lord,</w:t>
      </w:r>
    </w:p>
    <w:p w14:paraId="35455526" w14:textId="77777777" w:rsidR="00071FAA" w:rsidRPr="00071FAA" w:rsidRDefault="00FD227E" w:rsidP="004072F7">
      <w:pPr>
        <w:pStyle w:val="largemain"/>
        <w:rPr>
          <w:b/>
          <w:sz w:val="16"/>
        </w:rPr>
      </w:pPr>
      <w:r w:rsidRPr="00FD227E">
        <w:t>who from the beginning</w:t>
      </w:r>
      <w:r w:rsidR="0031430E">
        <w:rPr>
          <w:b/>
        </w:rPr>
        <w:t xml:space="preserve"> </w:t>
      </w:r>
      <w:r w:rsidRPr="00FD227E">
        <w:t>was the mighty Word.</w:t>
      </w:r>
    </w:p>
    <w:p w14:paraId="3FE06C32" w14:textId="77777777" w:rsidR="00071FAA" w:rsidRPr="00071FAA" w:rsidRDefault="00071FAA" w:rsidP="004072F7">
      <w:pPr>
        <w:pStyle w:val="largemain"/>
        <w:rPr>
          <w:b/>
          <w:sz w:val="16"/>
        </w:rPr>
      </w:pPr>
    </w:p>
    <w:p w14:paraId="5FB43014" w14:textId="77777777" w:rsidR="00071FAA" w:rsidRPr="00071FAA" w:rsidRDefault="0031430E" w:rsidP="004072F7">
      <w:pPr>
        <w:pStyle w:val="largemain"/>
        <w:rPr>
          <w:b/>
          <w:sz w:val="16"/>
        </w:rPr>
      </w:pPr>
      <w:r w:rsidRPr="0031430E">
        <w:rPr>
          <w:b/>
        </w:rPr>
        <w:t>2</w:t>
      </w:r>
      <w:r w:rsidR="00FD227E" w:rsidRPr="00FD227E">
        <w:t xml:space="preserve"> Humbled for a season,</w:t>
      </w:r>
      <w:r>
        <w:rPr>
          <w:b/>
        </w:rPr>
        <w:t xml:space="preserve"> </w:t>
      </w:r>
      <w:r w:rsidR="00FD227E" w:rsidRPr="00FD227E">
        <w:t>to receive a name</w:t>
      </w:r>
    </w:p>
    <w:p w14:paraId="499E5831" w14:textId="77777777" w:rsidR="00071FAA" w:rsidRPr="00071FAA" w:rsidRDefault="00FD227E" w:rsidP="004072F7">
      <w:pPr>
        <w:pStyle w:val="largemain"/>
        <w:rPr>
          <w:b/>
          <w:sz w:val="16"/>
        </w:rPr>
      </w:pPr>
      <w:r w:rsidRPr="00FD227E">
        <w:t>from the lips of sinners</w:t>
      </w:r>
      <w:r w:rsidR="0031430E">
        <w:rPr>
          <w:b/>
        </w:rPr>
        <w:t xml:space="preserve"> </w:t>
      </w:r>
      <w:r w:rsidRPr="00FD227E">
        <w:t>unto whom he came;</w:t>
      </w:r>
    </w:p>
    <w:p w14:paraId="4C40336F" w14:textId="77777777" w:rsidR="00071FAA" w:rsidRPr="00071FAA" w:rsidRDefault="00FD227E" w:rsidP="004072F7">
      <w:pPr>
        <w:pStyle w:val="largemain"/>
        <w:rPr>
          <w:b/>
          <w:sz w:val="16"/>
        </w:rPr>
      </w:pPr>
      <w:r w:rsidRPr="00FD227E">
        <w:t>faithfully he bore it</w:t>
      </w:r>
      <w:r w:rsidR="0031430E">
        <w:rPr>
          <w:b/>
        </w:rPr>
        <w:t xml:space="preserve"> </w:t>
      </w:r>
      <w:r w:rsidRPr="00FD227E">
        <w:t>spotless to the last,</w:t>
      </w:r>
    </w:p>
    <w:p w14:paraId="2409ED69" w14:textId="77777777" w:rsidR="00071FAA" w:rsidRPr="00071FAA" w:rsidRDefault="00FD227E" w:rsidP="004072F7">
      <w:pPr>
        <w:pStyle w:val="largemain"/>
        <w:rPr>
          <w:b/>
          <w:sz w:val="16"/>
        </w:rPr>
      </w:pPr>
      <w:r w:rsidRPr="00FD227E">
        <w:t>brought it back victorious</w:t>
      </w:r>
      <w:r w:rsidR="0031430E">
        <w:rPr>
          <w:b/>
        </w:rPr>
        <w:t xml:space="preserve"> </w:t>
      </w:r>
      <w:r w:rsidRPr="00FD227E">
        <w:t>when from death he passed.</w:t>
      </w:r>
    </w:p>
    <w:p w14:paraId="2BE58E64" w14:textId="77777777" w:rsidR="00071FAA" w:rsidRPr="00071FAA" w:rsidRDefault="00071FAA" w:rsidP="004072F7">
      <w:pPr>
        <w:pStyle w:val="largemain"/>
        <w:rPr>
          <w:b/>
          <w:sz w:val="16"/>
        </w:rPr>
      </w:pPr>
    </w:p>
    <w:p w14:paraId="77B90E4B" w14:textId="77777777" w:rsidR="00071FAA" w:rsidRPr="00071FAA" w:rsidRDefault="0031430E" w:rsidP="004072F7">
      <w:pPr>
        <w:pStyle w:val="largemain"/>
        <w:rPr>
          <w:b/>
          <w:sz w:val="16"/>
        </w:rPr>
      </w:pPr>
      <w:r w:rsidRPr="0031430E">
        <w:rPr>
          <w:b/>
        </w:rPr>
        <w:t>3</w:t>
      </w:r>
      <w:r w:rsidR="00FD227E" w:rsidRPr="00FD227E">
        <w:t xml:space="preserve"> Bore it up triumphant</w:t>
      </w:r>
      <w:r>
        <w:rPr>
          <w:b/>
        </w:rPr>
        <w:t xml:space="preserve"> </w:t>
      </w:r>
      <w:r w:rsidR="00FD227E" w:rsidRPr="00FD227E">
        <w:t>with its human light,</w:t>
      </w:r>
    </w:p>
    <w:p w14:paraId="1A7198FF" w14:textId="77777777" w:rsidR="00071FAA" w:rsidRPr="00071FAA" w:rsidRDefault="00FD227E" w:rsidP="004072F7">
      <w:pPr>
        <w:pStyle w:val="largemain"/>
        <w:rPr>
          <w:b/>
          <w:sz w:val="16"/>
        </w:rPr>
      </w:pPr>
      <w:r w:rsidRPr="00FD227E">
        <w:t>through all ranks of creatures</w:t>
      </w:r>
      <w:r w:rsidR="0031430E">
        <w:rPr>
          <w:b/>
        </w:rPr>
        <w:t xml:space="preserve"> </w:t>
      </w:r>
      <w:r w:rsidRPr="00FD227E">
        <w:t>to the central height;</w:t>
      </w:r>
    </w:p>
    <w:p w14:paraId="165DC58F" w14:textId="77777777" w:rsidR="00071FAA" w:rsidRPr="00071FAA" w:rsidRDefault="00FD227E" w:rsidP="004072F7">
      <w:pPr>
        <w:pStyle w:val="largemain"/>
        <w:rPr>
          <w:b/>
          <w:sz w:val="16"/>
        </w:rPr>
      </w:pPr>
      <w:r w:rsidRPr="00FD227E">
        <w:t>to the eternal Godhead,</w:t>
      </w:r>
      <w:r w:rsidR="0031430E">
        <w:rPr>
          <w:b/>
        </w:rPr>
        <w:t xml:space="preserve"> </w:t>
      </w:r>
      <w:r w:rsidRPr="00FD227E">
        <w:t>to the Father's throne,</w:t>
      </w:r>
    </w:p>
    <w:p w14:paraId="4F84CE39" w14:textId="77777777" w:rsidR="00071FAA" w:rsidRPr="00071FAA" w:rsidRDefault="00FD227E" w:rsidP="004072F7">
      <w:pPr>
        <w:pStyle w:val="largemain"/>
        <w:rPr>
          <w:b/>
          <w:sz w:val="16"/>
        </w:rPr>
      </w:pPr>
      <w:r w:rsidRPr="00FD227E">
        <w:t>filled it with the glory</w:t>
      </w:r>
      <w:r w:rsidR="0031430E">
        <w:rPr>
          <w:b/>
        </w:rPr>
        <w:t xml:space="preserve"> </w:t>
      </w:r>
      <w:r w:rsidRPr="00FD227E">
        <w:t>of his triumph won.</w:t>
      </w:r>
    </w:p>
    <w:p w14:paraId="34E835D4" w14:textId="77777777" w:rsidR="00071FAA" w:rsidRPr="00071FAA" w:rsidRDefault="00071FAA" w:rsidP="004072F7">
      <w:pPr>
        <w:pStyle w:val="largemain"/>
        <w:rPr>
          <w:b/>
          <w:sz w:val="16"/>
        </w:rPr>
      </w:pPr>
    </w:p>
    <w:p w14:paraId="1A83D1B0" w14:textId="77777777" w:rsidR="00071FAA" w:rsidRPr="00071FAA" w:rsidRDefault="0031430E" w:rsidP="004072F7">
      <w:pPr>
        <w:pStyle w:val="largemain"/>
        <w:rPr>
          <w:b/>
          <w:sz w:val="16"/>
        </w:rPr>
      </w:pPr>
      <w:r w:rsidRPr="0031430E">
        <w:rPr>
          <w:b/>
        </w:rPr>
        <w:t>4</w:t>
      </w:r>
      <w:r w:rsidR="00FD227E" w:rsidRPr="00FD227E">
        <w:t xml:space="preserve"> In your hearts enthrone him;</w:t>
      </w:r>
      <w:r>
        <w:rPr>
          <w:b/>
        </w:rPr>
        <w:t xml:space="preserve"> </w:t>
      </w:r>
      <w:r w:rsidR="00FD227E" w:rsidRPr="00FD227E">
        <w:t>there let him subdue</w:t>
      </w:r>
    </w:p>
    <w:p w14:paraId="57656EBF" w14:textId="77777777" w:rsidR="00071FAA" w:rsidRPr="00071FAA" w:rsidRDefault="00FD227E" w:rsidP="004072F7">
      <w:pPr>
        <w:pStyle w:val="largemain"/>
        <w:rPr>
          <w:b/>
          <w:sz w:val="16"/>
        </w:rPr>
      </w:pPr>
      <w:r w:rsidRPr="00FD227E">
        <w:t>all that is not holy,</w:t>
      </w:r>
      <w:r w:rsidR="0031430E">
        <w:rPr>
          <w:b/>
        </w:rPr>
        <w:t xml:space="preserve"> </w:t>
      </w:r>
      <w:r w:rsidRPr="00FD227E">
        <w:t>all that is not true;</w:t>
      </w:r>
    </w:p>
    <w:p w14:paraId="36B33630" w14:textId="77777777" w:rsidR="00071FAA" w:rsidRPr="00071FAA" w:rsidRDefault="00FD227E" w:rsidP="004072F7">
      <w:pPr>
        <w:pStyle w:val="largemain"/>
        <w:rPr>
          <w:b/>
          <w:sz w:val="16"/>
        </w:rPr>
      </w:pPr>
      <w:r w:rsidRPr="00FD227E">
        <w:t>crown him as your captain</w:t>
      </w:r>
      <w:r w:rsidR="0031430E">
        <w:rPr>
          <w:b/>
        </w:rPr>
        <w:t xml:space="preserve"> </w:t>
      </w:r>
      <w:r w:rsidRPr="00FD227E">
        <w:t>in temptation's hour,</w:t>
      </w:r>
    </w:p>
    <w:p w14:paraId="754D2934" w14:textId="77777777" w:rsidR="00071FAA" w:rsidRPr="00071FAA" w:rsidRDefault="00FD227E" w:rsidP="004072F7">
      <w:pPr>
        <w:pStyle w:val="largemain"/>
        <w:rPr>
          <w:b/>
          <w:sz w:val="16"/>
        </w:rPr>
      </w:pPr>
      <w:r w:rsidRPr="00FD227E">
        <w:t>let his will enfold you</w:t>
      </w:r>
      <w:r w:rsidR="0031430E">
        <w:rPr>
          <w:b/>
        </w:rPr>
        <w:t xml:space="preserve"> </w:t>
      </w:r>
      <w:r w:rsidRPr="00FD227E">
        <w:t>in its light and power.</w:t>
      </w:r>
    </w:p>
    <w:p w14:paraId="2C32B916" w14:textId="77777777" w:rsidR="00071FAA" w:rsidRPr="00071FAA" w:rsidRDefault="00071FAA" w:rsidP="004072F7">
      <w:pPr>
        <w:pStyle w:val="largemain"/>
        <w:rPr>
          <w:b/>
          <w:sz w:val="16"/>
        </w:rPr>
      </w:pPr>
    </w:p>
    <w:p w14:paraId="008F0A79" w14:textId="77777777" w:rsidR="00071FAA" w:rsidRPr="00071FAA" w:rsidRDefault="0031430E" w:rsidP="004072F7">
      <w:pPr>
        <w:pStyle w:val="largemain"/>
        <w:rPr>
          <w:b/>
          <w:sz w:val="16"/>
        </w:rPr>
      </w:pPr>
      <w:r w:rsidRPr="0031430E">
        <w:rPr>
          <w:b/>
        </w:rPr>
        <w:t>5</w:t>
      </w:r>
      <w:r w:rsidR="00FD227E" w:rsidRPr="00FD227E">
        <w:t xml:space="preserve"> With his Father's glory</w:t>
      </w:r>
      <w:r>
        <w:rPr>
          <w:b/>
        </w:rPr>
        <w:t xml:space="preserve"> </w:t>
      </w:r>
      <w:r w:rsidR="00FD227E" w:rsidRPr="00FD227E">
        <w:t>Jesus comes again,</w:t>
      </w:r>
    </w:p>
    <w:p w14:paraId="0840FEC7" w14:textId="77777777" w:rsidR="00071FAA" w:rsidRPr="00071FAA" w:rsidRDefault="00FD227E" w:rsidP="004072F7">
      <w:pPr>
        <w:pStyle w:val="largemain"/>
        <w:rPr>
          <w:b/>
          <w:sz w:val="16"/>
        </w:rPr>
      </w:pPr>
      <w:r w:rsidRPr="00FD227E">
        <w:t>angel hosts attend him</w:t>
      </w:r>
      <w:r w:rsidR="0031430E">
        <w:rPr>
          <w:b/>
        </w:rPr>
        <w:t xml:space="preserve"> </w:t>
      </w:r>
      <w:r w:rsidRPr="00FD227E">
        <w:t>and announce his reign;</w:t>
      </w:r>
    </w:p>
    <w:p w14:paraId="442B4C2E" w14:textId="77777777" w:rsidR="00071FAA" w:rsidRPr="00071FAA" w:rsidRDefault="00FD227E" w:rsidP="004072F7">
      <w:pPr>
        <w:pStyle w:val="largemain"/>
        <w:rPr>
          <w:b/>
          <w:sz w:val="16"/>
        </w:rPr>
      </w:pPr>
      <w:r w:rsidRPr="00FD227E">
        <w:lastRenderedPageBreak/>
        <w:t>for all wreaths of empire</w:t>
      </w:r>
      <w:r w:rsidR="0031430E">
        <w:rPr>
          <w:b/>
        </w:rPr>
        <w:t xml:space="preserve"> </w:t>
      </w:r>
      <w:r w:rsidRPr="00FD227E">
        <w:t>meet upon his brow,</w:t>
      </w:r>
    </w:p>
    <w:p w14:paraId="0FB6AF3E" w14:textId="77777777" w:rsidR="00071FAA" w:rsidRPr="00071FAA" w:rsidRDefault="00FD227E" w:rsidP="004072F7">
      <w:pPr>
        <w:pStyle w:val="largemain"/>
        <w:rPr>
          <w:b/>
          <w:sz w:val="16"/>
        </w:rPr>
      </w:pPr>
      <w:r w:rsidRPr="00FD227E">
        <w:t>and our hearts confess him</w:t>
      </w:r>
      <w:r w:rsidR="0031430E">
        <w:rPr>
          <w:b/>
        </w:rPr>
        <w:t xml:space="preserve"> </w:t>
      </w:r>
      <w:r w:rsidRPr="00FD227E">
        <w:t>King of glory now.</w:t>
      </w:r>
    </w:p>
    <w:p w14:paraId="6E6DA753" w14:textId="77777777" w:rsidR="00071FAA" w:rsidRPr="00071FAA" w:rsidRDefault="00071FAA" w:rsidP="00FD227E">
      <w:pPr>
        <w:pStyle w:val="smallmainbold"/>
        <w:rPr>
          <w:b w:val="0"/>
          <w:bCs/>
          <w:sz w:val="16"/>
          <w:szCs w:val="32"/>
        </w:rPr>
      </w:pPr>
    </w:p>
    <w:p w14:paraId="7ADFA94A" w14:textId="77777777" w:rsidR="00071FAA" w:rsidRPr="00071FAA" w:rsidRDefault="00FD227E" w:rsidP="004072F7">
      <w:pPr>
        <w:pStyle w:val="LargeHeading1"/>
        <w:rPr>
          <w:sz w:val="16"/>
        </w:rPr>
      </w:pPr>
      <w:r w:rsidRPr="00FD227E">
        <w:t xml:space="preserve"> Collect for Purity  </w:t>
      </w:r>
    </w:p>
    <w:p w14:paraId="345C439B" w14:textId="77777777" w:rsidR="00071FAA" w:rsidRPr="00071FAA" w:rsidRDefault="00071FAA" w:rsidP="00FD227E">
      <w:pPr>
        <w:pStyle w:val="smallmainbold"/>
        <w:rPr>
          <w:b w:val="0"/>
          <w:bCs/>
          <w:sz w:val="16"/>
          <w:szCs w:val="32"/>
        </w:rPr>
      </w:pPr>
    </w:p>
    <w:p w14:paraId="0713793E" w14:textId="77777777" w:rsidR="00071FAA" w:rsidRPr="00071FAA" w:rsidRDefault="00FD227E" w:rsidP="004072F7">
      <w:pPr>
        <w:pStyle w:val="LargeHeading1"/>
        <w:rPr>
          <w:sz w:val="16"/>
        </w:rPr>
      </w:pPr>
      <w:r w:rsidRPr="00FD227E">
        <w:t xml:space="preserve"> Penitence</w:t>
      </w:r>
    </w:p>
    <w:p w14:paraId="6AC1DFA7" w14:textId="77777777" w:rsidR="00071FAA" w:rsidRPr="00071FAA" w:rsidRDefault="0031430E" w:rsidP="004072F7">
      <w:pPr>
        <w:pStyle w:val="largemain"/>
        <w:rPr>
          <w:b/>
          <w:sz w:val="16"/>
        </w:rPr>
      </w:pPr>
      <w:r>
        <w:t>…</w:t>
      </w:r>
      <w:r w:rsidR="00FD227E" w:rsidRPr="00FD227E">
        <w:t>On these two commandments depend all the law and the prophets.</w:t>
      </w:r>
    </w:p>
    <w:p w14:paraId="70870FA6" w14:textId="77777777" w:rsidR="00071FAA" w:rsidRPr="00071FAA" w:rsidRDefault="0031430E" w:rsidP="004072F7">
      <w:pPr>
        <w:pStyle w:val="largemain"/>
        <w:rPr>
          <w:b/>
          <w:sz w:val="16"/>
        </w:rPr>
      </w:pPr>
      <w:r w:rsidRPr="0031430E">
        <w:rPr>
          <w:b/>
        </w:rPr>
        <w:t>Lord have mercy on us and write these your laws in our hearts</w:t>
      </w:r>
    </w:p>
    <w:p w14:paraId="087043C7" w14:textId="77777777" w:rsidR="00071FAA" w:rsidRPr="00071FAA" w:rsidRDefault="00071FAA" w:rsidP="00FD227E">
      <w:pPr>
        <w:pStyle w:val="smallmainbold"/>
        <w:rPr>
          <w:b w:val="0"/>
          <w:bCs/>
          <w:sz w:val="16"/>
          <w:szCs w:val="32"/>
        </w:rPr>
      </w:pPr>
    </w:p>
    <w:p w14:paraId="45EB1AC7" w14:textId="77777777" w:rsidR="00071FAA" w:rsidRPr="00071FAA" w:rsidRDefault="00FD227E" w:rsidP="00CD50A5">
      <w:pPr>
        <w:pStyle w:val="LargeHeading1"/>
        <w:rPr>
          <w:sz w:val="16"/>
        </w:rPr>
      </w:pPr>
      <w:r w:rsidRPr="00FD227E">
        <w:t xml:space="preserve"> Confession</w:t>
      </w:r>
    </w:p>
    <w:p w14:paraId="676F0C72" w14:textId="77777777" w:rsidR="00071FAA" w:rsidRPr="00071FAA" w:rsidRDefault="00071FAA" w:rsidP="00FD227E">
      <w:pPr>
        <w:pStyle w:val="smallmainbold"/>
        <w:rPr>
          <w:b w:val="0"/>
          <w:bCs/>
          <w:sz w:val="16"/>
          <w:szCs w:val="32"/>
        </w:rPr>
      </w:pPr>
    </w:p>
    <w:p w14:paraId="11C6B160" w14:textId="77777777" w:rsidR="00071FAA" w:rsidRPr="00071FAA" w:rsidRDefault="00FD227E" w:rsidP="004072F7">
      <w:pPr>
        <w:pStyle w:val="LargeHeading1"/>
        <w:rPr>
          <w:sz w:val="16"/>
        </w:rPr>
      </w:pPr>
      <w:r w:rsidRPr="00FD227E">
        <w:t xml:space="preserve"> Absolution  </w:t>
      </w:r>
    </w:p>
    <w:p w14:paraId="0E8F726A" w14:textId="77777777" w:rsidR="00071FAA" w:rsidRPr="00071FAA" w:rsidRDefault="00071FAA" w:rsidP="00FD227E">
      <w:pPr>
        <w:pStyle w:val="smallmainbold"/>
        <w:rPr>
          <w:b w:val="0"/>
          <w:bCs/>
          <w:sz w:val="16"/>
          <w:szCs w:val="32"/>
        </w:rPr>
      </w:pPr>
    </w:p>
    <w:p w14:paraId="18322490" w14:textId="77777777" w:rsidR="00071FAA" w:rsidRPr="00071FAA" w:rsidRDefault="00FD227E" w:rsidP="004072F7">
      <w:pPr>
        <w:pStyle w:val="LargeHeading1"/>
        <w:rPr>
          <w:sz w:val="16"/>
        </w:rPr>
      </w:pPr>
      <w:r w:rsidRPr="00FD227E">
        <w:t xml:space="preserve"> Gloria in Excelsis </w:t>
      </w:r>
      <w:r w:rsidR="004072F7">
        <w:t xml:space="preserve">- </w:t>
      </w:r>
      <w:r w:rsidRPr="00FD227E">
        <w:t xml:space="preserve">Please stand  </w:t>
      </w:r>
    </w:p>
    <w:p w14:paraId="56B1751D" w14:textId="77777777" w:rsidR="00071FAA" w:rsidRPr="00071FAA" w:rsidRDefault="00071FAA" w:rsidP="00FD227E">
      <w:pPr>
        <w:pStyle w:val="smallmainbold"/>
        <w:rPr>
          <w:b w:val="0"/>
          <w:bCs/>
          <w:sz w:val="16"/>
          <w:szCs w:val="32"/>
        </w:rPr>
      </w:pPr>
    </w:p>
    <w:p w14:paraId="5E878F85" w14:textId="77777777" w:rsidR="00071FAA" w:rsidRPr="00071FAA" w:rsidRDefault="00FD227E" w:rsidP="004072F7">
      <w:pPr>
        <w:pStyle w:val="LargeHeading1"/>
        <w:rPr>
          <w:sz w:val="16"/>
        </w:rPr>
      </w:pPr>
      <w:r w:rsidRPr="00FD227E">
        <w:t xml:space="preserve"> The Collect </w:t>
      </w:r>
      <w:r w:rsidR="004072F7">
        <w:t xml:space="preserve">- </w:t>
      </w:r>
      <w:r w:rsidRPr="00CD50A5">
        <w:rPr>
          <w:sz w:val="40"/>
          <w:szCs w:val="40"/>
        </w:rPr>
        <w:t xml:space="preserve">The 14th Sunday after Trinity  </w:t>
      </w:r>
    </w:p>
    <w:p w14:paraId="1199BB29" w14:textId="77777777" w:rsidR="00071FAA" w:rsidRPr="00071FAA" w:rsidRDefault="00071FAA" w:rsidP="00FD227E">
      <w:pPr>
        <w:pStyle w:val="smallmainbold"/>
        <w:rPr>
          <w:b w:val="0"/>
          <w:bCs/>
          <w:sz w:val="16"/>
          <w:szCs w:val="32"/>
        </w:rPr>
      </w:pPr>
    </w:p>
    <w:p w14:paraId="118D0749" w14:textId="77777777" w:rsidR="00071FAA" w:rsidRPr="00071FAA" w:rsidRDefault="00FD227E" w:rsidP="004072F7">
      <w:pPr>
        <w:pStyle w:val="LargeHeading1"/>
        <w:rPr>
          <w:sz w:val="16"/>
        </w:rPr>
      </w:pPr>
      <w:r w:rsidRPr="004072F7">
        <w:t xml:space="preserve"> Psalm 149: 1-9 </w:t>
      </w:r>
    </w:p>
    <w:p w14:paraId="6A5D2361" w14:textId="77777777" w:rsidR="00071FAA" w:rsidRPr="00071FAA" w:rsidRDefault="00071FAA" w:rsidP="00FD227E">
      <w:pPr>
        <w:pStyle w:val="smallmainbold"/>
        <w:rPr>
          <w:b w:val="0"/>
          <w:bCs/>
          <w:sz w:val="16"/>
          <w:szCs w:val="32"/>
        </w:rPr>
      </w:pPr>
    </w:p>
    <w:p w14:paraId="6B4F9909" w14:textId="77777777" w:rsidR="00071FAA" w:rsidRPr="00071FAA" w:rsidRDefault="00FD227E" w:rsidP="004072F7">
      <w:pPr>
        <w:pStyle w:val="largemain"/>
        <w:rPr>
          <w:b/>
          <w:sz w:val="16"/>
        </w:rPr>
      </w:pPr>
      <w:r w:rsidRPr="00FD227E">
        <w:t>1 Praise the Lord.  Sing to the Lord a new song, his praise in the assembly of his faithful people.</w:t>
      </w:r>
    </w:p>
    <w:p w14:paraId="384DDFC3" w14:textId="77777777" w:rsidR="00071FAA" w:rsidRPr="00071FAA" w:rsidRDefault="0031430E" w:rsidP="004072F7">
      <w:pPr>
        <w:pStyle w:val="largemain"/>
        <w:rPr>
          <w:b/>
          <w:sz w:val="16"/>
        </w:rPr>
      </w:pPr>
      <w:r w:rsidRPr="0031430E">
        <w:rPr>
          <w:b/>
        </w:rPr>
        <w:t>2 Let Israel rejoice in their Maker; let the people of Zion be glad in their King.</w:t>
      </w:r>
    </w:p>
    <w:p w14:paraId="4C4CE119" w14:textId="77777777" w:rsidR="00071FAA" w:rsidRPr="00071FAA" w:rsidRDefault="00FD227E" w:rsidP="004072F7">
      <w:pPr>
        <w:pStyle w:val="largemain"/>
        <w:rPr>
          <w:b/>
          <w:sz w:val="16"/>
        </w:rPr>
      </w:pPr>
      <w:r w:rsidRPr="00FD227E">
        <w:t>3 Let them praise his name with dancing and make music to him with timbrel and harp.</w:t>
      </w:r>
    </w:p>
    <w:p w14:paraId="70552F80" w14:textId="77777777" w:rsidR="00071FAA" w:rsidRPr="00071FAA" w:rsidRDefault="0031430E" w:rsidP="004072F7">
      <w:pPr>
        <w:pStyle w:val="largemain"/>
        <w:rPr>
          <w:b/>
          <w:sz w:val="16"/>
        </w:rPr>
      </w:pPr>
      <w:r w:rsidRPr="0031430E">
        <w:rPr>
          <w:b/>
        </w:rPr>
        <w:t>4 For the Lord takes delight in his people; he crowns the humble with victory.</w:t>
      </w:r>
    </w:p>
    <w:p w14:paraId="5FDD7AA1" w14:textId="77777777" w:rsidR="00071FAA" w:rsidRPr="00071FAA" w:rsidRDefault="00FD227E" w:rsidP="004072F7">
      <w:pPr>
        <w:pStyle w:val="largemain"/>
        <w:rPr>
          <w:b/>
          <w:sz w:val="16"/>
        </w:rPr>
      </w:pPr>
      <w:r w:rsidRPr="00FD227E">
        <w:t>5 Let his faithful people rejoice in this honour and sing for joy on their beds.</w:t>
      </w:r>
    </w:p>
    <w:p w14:paraId="428CA4D6" w14:textId="77777777" w:rsidR="00071FAA" w:rsidRPr="00071FAA" w:rsidRDefault="0031430E" w:rsidP="004072F7">
      <w:pPr>
        <w:pStyle w:val="largemain"/>
        <w:rPr>
          <w:b/>
          <w:sz w:val="16"/>
        </w:rPr>
      </w:pPr>
      <w:r w:rsidRPr="0031430E">
        <w:rPr>
          <w:b/>
        </w:rPr>
        <w:t>6 May the praise of God be in their mouths and a double-edged sword in their hands,</w:t>
      </w:r>
    </w:p>
    <w:p w14:paraId="141CC83B" w14:textId="77777777" w:rsidR="00071FAA" w:rsidRPr="00071FAA" w:rsidRDefault="00FD227E" w:rsidP="004072F7">
      <w:pPr>
        <w:pStyle w:val="largemain"/>
        <w:rPr>
          <w:b/>
          <w:sz w:val="16"/>
        </w:rPr>
      </w:pPr>
      <w:r w:rsidRPr="00FD227E">
        <w:lastRenderedPageBreak/>
        <w:t>7 to inflict vengeance on the nations and punishment on the peoples,</w:t>
      </w:r>
    </w:p>
    <w:p w14:paraId="6747003C" w14:textId="77777777" w:rsidR="00071FAA" w:rsidRPr="00071FAA" w:rsidRDefault="0031430E" w:rsidP="004072F7">
      <w:pPr>
        <w:pStyle w:val="largemain"/>
        <w:rPr>
          <w:b/>
          <w:sz w:val="16"/>
        </w:rPr>
      </w:pPr>
      <w:r w:rsidRPr="0031430E">
        <w:rPr>
          <w:b/>
        </w:rPr>
        <w:t>8 to bind their kings with fetters, their nobles with shackles of iron,</w:t>
      </w:r>
    </w:p>
    <w:p w14:paraId="3723FBAF" w14:textId="77777777" w:rsidR="00071FAA" w:rsidRPr="00071FAA" w:rsidRDefault="00FD227E" w:rsidP="004072F7">
      <w:pPr>
        <w:pStyle w:val="largemain"/>
        <w:rPr>
          <w:b/>
          <w:sz w:val="16"/>
        </w:rPr>
      </w:pPr>
      <w:r w:rsidRPr="00FD227E">
        <w:t>9 to carry out the sentence written against them - this is the glory of all his faithful people.</w:t>
      </w:r>
    </w:p>
    <w:p w14:paraId="61C47B50" w14:textId="77777777" w:rsidR="00071FAA" w:rsidRPr="00071FAA" w:rsidRDefault="00FD227E" w:rsidP="004072F7">
      <w:pPr>
        <w:pStyle w:val="largemain"/>
        <w:rPr>
          <w:b/>
          <w:sz w:val="16"/>
        </w:rPr>
      </w:pPr>
      <w:r w:rsidRPr="00FD227E">
        <w:t>Praise the Lord.</w:t>
      </w:r>
    </w:p>
    <w:p w14:paraId="0DEEFB5A" w14:textId="000F3D48" w:rsidR="00071FAA" w:rsidRPr="00071FAA" w:rsidRDefault="00FD227E" w:rsidP="004072F7">
      <w:pPr>
        <w:pStyle w:val="LargeHeading1"/>
        <w:rPr>
          <w:sz w:val="16"/>
        </w:rPr>
      </w:pPr>
      <w:r w:rsidRPr="00FD227E">
        <w:t xml:space="preserve">Children's Spot </w:t>
      </w:r>
    </w:p>
    <w:p w14:paraId="242D62FF" w14:textId="77777777" w:rsidR="00071FAA" w:rsidRPr="00071FAA" w:rsidRDefault="00071FAA" w:rsidP="00FD227E">
      <w:pPr>
        <w:pStyle w:val="smallmainbold"/>
        <w:rPr>
          <w:b w:val="0"/>
          <w:bCs/>
          <w:sz w:val="16"/>
          <w:szCs w:val="32"/>
        </w:rPr>
      </w:pPr>
    </w:p>
    <w:p w14:paraId="1292DAD9" w14:textId="77777777" w:rsidR="00071FAA" w:rsidRPr="00071FAA" w:rsidRDefault="00FD227E" w:rsidP="004072F7">
      <w:pPr>
        <w:pStyle w:val="LargeHeading1"/>
        <w:rPr>
          <w:sz w:val="16"/>
        </w:rPr>
      </w:pPr>
      <w:r w:rsidRPr="00FD227E">
        <w:t xml:space="preserve"> Video - One way </w:t>
      </w:r>
    </w:p>
    <w:p w14:paraId="26E271CD" w14:textId="77777777" w:rsidR="00071FAA" w:rsidRPr="00071FAA" w:rsidRDefault="00071FAA" w:rsidP="00FD227E">
      <w:pPr>
        <w:pStyle w:val="smallmainbold"/>
        <w:rPr>
          <w:b w:val="0"/>
          <w:bCs/>
          <w:sz w:val="16"/>
          <w:szCs w:val="32"/>
        </w:rPr>
      </w:pPr>
    </w:p>
    <w:p w14:paraId="7588B4F7" w14:textId="77777777" w:rsidR="00071FAA" w:rsidRPr="00071FAA" w:rsidRDefault="00FD227E" w:rsidP="004072F7">
      <w:pPr>
        <w:pStyle w:val="LargeHeading1"/>
        <w:rPr>
          <w:sz w:val="16"/>
        </w:rPr>
      </w:pPr>
      <w:r w:rsidRPr="004072F7">
        <w:t xml:space="preserve"> Matthew 18:15-20 </w:t>
      </w:r>
    </w:p>
    <w:p w14:paraId="18935B6C" w14:textId="77777777" w:rsidR="00071FAA" w:rsidRPr="00071FAA" w:rsidRDefault="00071FAA" w:rsidP="00FD227E">
      <w:pPr>
        <w:pStyle w:val="smallmainbold"/>
        <w:rPr>
          <w:b w:val="0"/>
          <w:bCs/>
          <w:sz w:val="16"/>
          <w:szCs w:val="32"/>
        </w:rPr>
      </w:pPr>
    </w:p>
    <w:p w14:paraId="3BAE86C9" w14:textId="77777777" w:rsidR="00071FAA" w:rsidRPr="00071FAA" w:rsidRDefault="00FD227E" w:rsidP="004072F7">
      <w:pPr>
        <w:pStyle w:val="largemain"/>
        <w:rPr>
          <w:sz w:val="16"/>
        </w:rPr>
      </w:pPr>
      <w:r w:rsidRPr="004072F7">
        <w:t>... beginning at verse 15</w:t>
      </w:r>
    </w:p>
    <w:p w14:paraId="09F0D333" w14:textId="77777777" w:rsidR="00071FAA" w:rsidRPr="00071FAA" w:rsidRDefault="0031430E" w:rsidP="004072F7">
      <w:pPr>
        <w:pStyle w:val="largemain"/>
        <w:rPr>
          <w:sz w:val="16"/>
        </w:rPr>
      </w:pPr>
      <w:r w:rsidRPr="0031430E">
        <w:rPr>
          <w:b/>
        </w:rPr>
        <w:t>Glory to you, Lord Jesus Christ.</w:t>
      </w:r>
      <w:r w:rsidR="00FD227E" w:rsidRPr="004072F7">
        <w:t xml:space="preserve"> </w:t>
      </w:r>
    </w:p>
    <w:p w14:paraId="76E30BE3" w14:textId="77777777" w:rsidR="00071FAA" w:rsidRPr="00071FAA" w:rsidRDefault="00071FAA" w:rsidP="004072F7">
      <w:pPr>
        <w:pStyle w:val="largemain"/>
        <w:rPr>
          <w:sz w:val="16"/>
        </w:rPr>
      </w:pPr>
    </w:p>
    <w:p w14:paraId="2260A6DB" w14:textId="1152CCC2" w:rsidR="00071FAA" w:rsidRPr="00071FAA" w:rsidRDefault="00FD227E" w:rsidP="004072F7">
      <w:pPr>
        <w:pStyle w:val="largemain"/>
        <w:rPr>
          <w:sz w:val="16"/>
        </w:rPr>
      </w:pPr>
      <w:r w:rsidRPr="004072F7">
        <w:t>15 “If your brother or sister sins, go and point out their fault, just between the two of you. If they listen to you, you have won them over. 16 But if they will not listen, take one or two others along, so that ‘every matter may be established by the testimony of two or three witnesses.’ 17 If they still refuse to listen, tell it to the church; and if they refuse to listen even to the church, treat them as you would a pagan or a tax collector. 18 “Truly I tell you, whatever you bind on earth will be bound in heaven, and whatever you loose on earth will be</w:t>
      </w:r>
      <w:r w:rsidR="00071FAA">
        <w:t xml:space="preserve"> </w:t>
      </w:r>
      <w:r w:rsidRPr="004072F7">
        <w:t>loosed in heaven.19 “Again, truly I tell you that if two of you on earth agree about anything they ask for, it will be done for them by my Father in heaven. 20 For where two or three gather in my name, there am I with them.”</w:t>
      </w:r>
    </w:p>
    <w:p w14:paraId="70EDE191" w14:textId="77777777" w:rsidR="00071FAA" w:rsidRPr="00071FAA" w:rsidRDefault="00071FAA" w:rsidP="004072F7">
      <w:pPr>
        <w:pStyle w:val="largemain"/>
        <w:rPr>
          <w:sz w:val="16"/>
        </w:rPr>
      </w:pPr>
    </w:p>
    <w:p w14:paraId="477022BB" w14:textId="77777777" w:rsidR="00071FAA" w:rsidRPr="00071FAA" w:rsidRDefault="00FD227E" w:rsidP="004072F7">
      <w:pPr>
        <w:pStyle w:val="largemain"/>
        <w:rPr>
          <w:sz w:val="16"/>
        </w:rPr>
      </w:pPr>
      <w:r w:rsidRPr="004072F7">
        <w:t>This is the Gospel of the Lord.</w:t>
      </w:r>
    </w:p>
    <w:p w14:paraId="45EC4D80" w14:textId="77777777" w:rsidR="00071FAA" w:rsidRPr="00071FAA" w:rsidRDefault="0031430E" w:rsidP="004072F7">
      <w:pPr>
        <w:pStyle w:val="largemain"/>
        <w:rPr>
          <w:sz w:val="16"/>
        </w:rPr>
      </w:pPr>
      <w:r w:rsidRPr="0031430E">
        <w:rPr>
          <w:b/>
        </w:rPr>
        <w:lastRenderedPageBreak/>
        <w:t>Praise to you, Lord Jesus Christ.</w:t>
      </w:r>
    </w:p>
    <w:p w14:paraId="15660E14" w14:textId="77777777" w:rsidR="00071FAA" w:rsidRPr="00071FAA" w:rsidRDefault="00071FAA" w:rsidP="00FD227E">
      <w:pPr>
        <w:pStyle w:val="smallmainbold"/>
        <w:rPr>
          <w:b w:val="0"/>
          <w:bCs/>
          <w:sz w:val="16"/>
          <w:szCs w:val="32"/>
        </w:rPr>
      </w:pPr>
    </w:p>
    <w:p w14:paraId="5F942698" w14:textId="77777777" w:rsidR="00071FAA" w:rsidRPr="00071FAA" w:rsidRDefault="00FD227E" w:rsidP="004072F7">
      <w:pPr>
        <w:pStyle w:val="LargeHeading1"/>
        <w:rPr>
          <w:sz w:val="16"/>
        </w:rPr>
      </w:pPr>
      <w:r w:rsidRPr="00FD227E">
        <w:t xml:space="preserve"> Sermon</w:t>
      </w:r>
    </w:p>
    <w:p w14:paraId="51997CC5" w14:textId="77777777" w:rsidR="00071FAA" w:rsidRPr="00071FAA" w:rsidRDefault="00071FAA" w:rsidP="00FD227E">
      <w:pPr>
        <w:pStyle w:val="smallmainbold"/>
        <w:rPr>
          <w:b w:val="0"/>
          <w:bCs/>
          <w:sz w:val="16"/>
          <w:szCs w:val="32"/>
        </w:rPr>
      </w:pPr>
    </w:p>
    <w:p w14:paraId="29D184A5" w14:textId="77777777" w:rsidR="00071FAA" w:rsidRPr="00071FAA" w:rsidRDefault="00FD227E" w:rsidP="004072F7">
      <w:pPr>
        <w:pStyle w:val="LargeHeading1"/>
        <w:rPr>
          <w:sz w:val="16"/>
        </w:rPr>
      </w:pPr>
      <w:r w:rsidRPr="00FD227E">
        <w:t xml:space="preserve"> Jesus stand among us</w:t>
      </w:r>
      <w:r w:rsidR="004072F7">
        <w:t xml:space="preserve"> - </w:t>
      </w:r>
      <w:r w:rsidRPr="00FD227E">
        <w:t>Hymn 424</w:t>
      </w:r>
    </w:p>
    <w:p w14:paraId="65DA73FF" w14:textId="77777777" w:rsidR="00071FAA" w:rsidRPr="00071FAA" w:rsidRDefault="00071FAA" w:rsidP="00FD227E">
      <w:pPr>
        <w:pStyle w:val="smallmainbold"/>
        <w:rPr>
          <w:b w:val="0"/>
          <w:bCs/>
          <w:sz w:val="16"/>
          <w:szCs w:val="32"/>
        </w:rPr>
      </w:pPr>
    </w:p>
    <w:p w14:paraId="22429DC6" w14:textId="77777777" w:rsidR="00071FAA" w:rsidRPr="00071FAA" w:rsidRDefault="0031430E" w:rsidP="004072F7">
      <w:pPr>
        <w:pStyle w:val="largemain"/>
        <w:rPr>
          <w:sz w:val="16"/>
        </w:rPr>
      </w:pPr>
      <w:r w:rsidRPr="0031430E">
        <w:rPr>
          <w:b/>
          <w:bCs/>
        </w:rPr>
        <w:t>1</w:t>
      </w:r>
      <w:r>
        <w:t xml:space="preserve"> </w:t>
      </w:r>
      <w:r w:rsidR="00FD227E" w:rsidRPr="004072F7">
        <w:t>Jesus stand among us</w:t>
      </w:r>
      <w:r>
        <w:t xml:space="preserve"> </w:t>
      </w:r>
      <w:r w:rsidR="00FD227E" w:rsidRPr="004072F7">
        <w:t>At the meeting of our lives;</w:t>
      </w:r>
    </w:p>
    <w:p w14:paraId="7B808790" w14:textId="77777777" w:rsidR="00071FAA" w:rsidRPr="00071FAA" w:rsidRDefault="00FD227E" w:rsidP="004072F7">
      <w:pPr>
        <w:pStyle w:val="largemain"/>
        <w:rPr>
          <w:sz w:val="16"/>
        </w:rPr>
      </w:pPr>
      <w:r w:rsidRPr="004072F7">
        <w:t>Be our sweet agreement</w:t>
      </w:r>
      <w:r w:rsidR="0031430E">
        <w:t xml:space="preserve"> </w:t>
      </w:r>
      <w:r w:rsidRPr="004072F7">
        <w:t>At the meeting of our eyes.</w:t>
      </w:r>
    </w:p>
    <w:p w14:paraId="0CDD89F0" w14:textId="77777777" w:rsidR="00071FAA" w:rsidRPr="00071FAA" w:rsidRDefault="00071FAA" w:rsidP="004072F7">
      <w:pPr>
        <w:pStyle w:val="largemain"/>
        <w:rPr>
          <w:sz w:val="16"/>
        </w:rPr>
      </w:pPr>
    </w:p>
    <w:p w14:paraId="16E2FEE1" w14:textId="77777777" w:rsidR="00071FAA" w:rsidRPr="00071FAA" w:rsidRDefault="00FD227E" w:rsidP="004072F7">
      <w:pPr>
        <w:pStyle w:val="largemain"/>
        <w:rPr>
          <w:i/>
          <w:iCs/>
          <w:sz w:val="16"/>
        </w:rPr>
      </w:pPr>
      <w:r w:rsidRPr="0031430E">
        <w:rPr>
          <w:i/>
          <w:iCs/>
        </w:rPr>
        <w:t>O Jesus, we love You, so we gather here;</w:t>
      </w:r>
    </w:p>
    <w:p w14:paraId="6D4BAB65" w14:textId="77777777" w:rsidR="00071FAA" w:rsidRPr="00071FAA" w:rsidRDefault="00FD227E" w:rsidP="004072F7">
      <w:pPr>
        <w:pStyle w:val="largemain"/>
        <w:rPr>
          <w:i/>
          <w:iCs/>
          <w:sz w:val="16"/>
        </w:rPr>
      </w:pPr>
      <w:r w:rsidRPr="0031430E">
        <w:rPr>
          <w:i/>
          <w:iCs/>
        </w:rPr>
        <w:t>Join our hearts in unity and take away our fear.</w:t>
      </w:r>
    </w:p>
    <w:p w14:paraId="0AFB2487" w14:textId="77777777" w:rsidR="00071FAA" w:rsidRPr="00071FAA" w:rsidRDefault="00071FAA" w:rsidP="004072F7">
      <w:pPr>
        <w:pStyle w:val="largemain"/>
        <w:rPr>
          <w:sz w:val="16"/>
        </w:rPr>
      </w:pPr>
    </w:p>
    <w:p w14:paraId="3BCD1568" w14:textId="77777777" w:rsidR="00071FAA" w:rsidRPr="00071FAA" w:rsidRDefault="0031430E" w:rsidP="004072F7">
      <w:pPr>
        <w:pStyle w:val="largemain"/>
        <w:rPr>
          <w:sz w:val="16"/>
        </w:rPr>
      </w:pPr>
      <w:r w:rsidRPr="0031430E">
        <w:rPr>
          <w:b/>
          <w:bCs/>
        </w:rPr>
        <w:t>2</w:t>
      </w:r>
      <w:r>
        <w:t xml:space="preserve"> </w:t>
      </w:r>
      <w:r w:rsidR="00FD227E" w:rsidRPr="004072F7">
        <w:t>So to You we're gathering</w:t>
      </w:r>
      <w:r>
        <w:t xml:space="preserve"> </w:t>
      </w:r>
      <w:r w:rsidR="00FD227E" w:rsidRPr="004072F7">
        <w:t>Out of each and every land;</w:t>
      </w:r>
    </w:p>
    <w:p w14:paraId="331AC536" w14:textId="77777777" w:rsidR="00071FAA" w:rsidRPr="00071FAA" w:rsidRDefault="00FD227E" w:rsidP="004072F7">
      <w:pPr>
        <w:pStyle w:val="largemain"/>
        <w:rPr>
          <w:sz w:val="16"/>
        </w:rPr>
      </w:pPr>
      <w:r w:rsidRPr="004072F7">
        <w:t>Christ the love between us</w:t>
      </w:r>
      <w:r w:rsidR="0031430E">
        <w:t xml:space="preserve"> </w:t>
      </w:r>
      <w:r w:rsidRPr="004072F7">
        <w:t>At the joining of our hands.</w:t>
      </w:r>
    </w:p>
    <w:p w14:paraId="250C860E" w14:textId="77777777" w:rsidR="00071FAA" w:rsidRPr="00071FAA" w:rsidRDefault="00071FAA" w:rsidP="004072F7">
      <w:pPr>
        <w:pStyle w:val="largemain"/>
        <w:rPr>
          <w:sz w:val="16"/>
        </w:rPr>
      </w:pPr>
    </w:p>
    <w:p w14:paraId="7476367C" w14:textId="77777777" w:rsidR="00071FAA" w:rsidRPr="00071FAA" w:rsidRDefault="0031430E" w:rsidP="004072F7">
      <w:pPr>
        <w:pStyle w:val="largemain"/>
        <w:rPr>
          <w:sz w:val="16"/>
        </w:rPr>
      </w:pPr>
      <w:r w:rsidRPr="0031430E">
        <w:rPr>
          <w:b/>
          <w:bCs/>
        </w:rPr>
        <w:t>3</w:t>
      </w:r>
      <w:r>
        <w:t xml:space="preserve"> </w:t>
      </w:r>
      <w:r w:rsidR="00FD227E" w:rsidRPr="004072F7">
        <w:t>Jesus, stand among us</w:t>
      </w:r>
      <w:r>
        <w:t xml:space="preserve"> </w:t>
      </w:r>
      <w:r w:rsidR="00FD227E" w:rsidRPr="004072F7">
        <w:t>At the breaking of the bread;</w:t>
      </w:r>
    </w:p>
    <w:p w14:paraId="275324E0" w14:textId="77777777" w:rsidR="00071FAA" w:rsidRPr="00071FAA" w:rsidRDefault="00FD227E" w:rsidP="004072F7">
      <w:pPr>
        <w:pStyle w:val="largemain"/>
        <w:rPr>
          <w:sz w:val="16"/>
        </w:rPr>
      </w:pPr>
      <w:r w:rsidRPr="004072F7">
        <w:t>Join us as one body</w:t>
      </w:r>
      <w:r w:rsidR="0031430E">
        <w:t xml:space="preserve"> </w:t>
      </w:r>
      <w:r w:rsidRPr="004072F7">
        <w:t>As we worship You, our Head.</w:t>
      </w:r>
    </w:p>
    <w:p w14:paraId="3BBA7CAB" w14:textId="77777777" w:rsidR="00071FAA" w:rsidRPr="00071FAA" w:rsidRDefault="00071FAA" w:rsidP="00FD227E">
      <w:pPr>
        <w:pStyle w:val="smallmainbold"/>
        <w:rPr>
          <w:b w:val="0"/>
          <w:bCs/>
          <w:sz w:val="16"/>
          <w:szCs w:val="32"/>
        </w:rPr>
      </w:pPr>
    </w:p>
    <w:p w14:paraId="326708DB" w14:textId="63AEA5BB" w:rsidR="00071FAA" w:rsidRPr="00071FAA" w:rsidRDefault="00FD227E" w:rsidP="00CD50A5">
      <w:pPr>
        <w:pStyle w:val="LargeHeading1"/>
        <w:rPr>
          <w:sz w:val="16"/>
        </w:rPr>
      </w:pPr>
      <w:r w:rsidRPr="00FD227E">
        <w:t>The Nicene Creed</w:t>
      </w:r>
      <w:r w:rsidR="00CD50A5">
        <w:t xml:space="preserve"> -</w:t>
      </w:r>
      <w:r w:rsidRPr="00FD227E">
        <w:t xml:space="preserve"> Please Stand</w:t>
      </w:r>
    </w:p>
    <w:p w14:paraId="1E83EF92" w14:textId="77777777" w:rsidR="00071FAA" w:rsidRPr="00071FAA" w:rsidRDefault="00071FAA" w:rsidP="00FD227E">
      <w:pPr>
        <w:pStyle w:val="smallmainbold"/>
        <w:rPr>
          <w:b w:val="0"/>
          <w:bCs/>
          <w:sz w:val="16"/>
          <w:szCs w:val="32"/>
        </w:rPr>
      </w:pPr>
    </w:p>
    <w:p w14:paraId="48D9EBCB" w14:textId="77777777" w:rsidR="00071FAA" w:rsidRPr="00071FAA" w:rsidRDefault="00FD227E" w:rsidP="004072F7">
      <w:pPr>
        <w:pStyle w:val="LargeHeading1"/>
        <w:rPr>
          <w:sz w:val="16"/>
        </w:rPr>
      </w:pPr>
      <w:r w:rsidRPr="00FD227E">
        <w:t xml:space="preserve"> Prayers of the People </w:t>
      </w:r>
    </w:p>
    <w:p w14:paraId="6B37B285" w14:textId="77777777" w:rsidR="00071FAA" w:rsidRPr="00071FAA" w:rsidRDefault="00071FAA" w:rsidP="00FD227E">
      <w:pPr>
        <w:pStyle w:val="smallmainbold"/>
        <w:rPr>
          <w:b w:val="0"/>
          <w:bCs/>
          <w:sz w:val="16"/>
          <w:szCs w:val="32"/>
        </w:rPr>
      </w:pPr>
    </w:p>
    <w:p w14:paraId="721A744F" w14:textId="77777777" w:rsidR="00071FAA" w:rsidRPr="00071FAA" w:rsidRDefault="00FD227E" w:rsidP="004072F7">
      <w:pPr>
        <w:pStyle w:val="LargeHeading1"/>
        <w:rPr>
          <w:sz w:val="16"/>
        </w:rPr>
      </w:pPr>
      <w:r w:rsidRPr="00FD227E">
        <w:t xml:space="preserve"> Prayer of Humble Access </w:t>
      </w:r>
    </w:p>
    <w:p w14:paraId="7BECE83E" w14:textId="77777777" w:rsidR="00071FAA" w:rsidRPr="00071FAA" w:rsidRDefault="00071FAA" w:rsidP="00FD227E">
      <w:pPr>
        <w:pStyle w:val="smallmainbold"/>
        <w:rPr>
          <w:b w:val="0"/>
          <w:bCs/>
          <w:sz w:val="16"/>
          <w:szCs w:val="32"/>
        </w:rPr>
      </w:pPr>
    </w:p>
    <w:p w14:paraId="0AFE188C" w14:textId="77777777" w:rsidR="00071FAA" w:rsidRPr="00071FAA" w:rsidRDefault="00FD227E" w:rsidP="00CD50A5">
      <w:pPr>
        <w:pStyle w:val="LargeHeading1"/>
        <w:rPr>
          <w:sz w:val="16"/>
        </w:rPr>
      </w:pPr>
      <w:r w:rsidRPr="00FD227E">
        <w:t xml:space="preserve"> The Peace  </w:t>
      </w:r>
    </w:p>
    <w:p w14:paraId="5100777E" w14:textId="77777777" w:rsidR="00071FAA" w:rsidRPr="00071FAA" w:rsidRDefault="00071FAA" w:rsidP="00FD227E">
      <w:pPr>
        <w:pStyle w:val="smallmainbold"/>
        <w:rPr>
          <w:b w:val="0"/>
          <w:bCs/>
          <w:sz w:val="16"/>
          <w:szCs w:val="32"/>
        </w:rPr>
      </w:pPr>
    </w:p>
    <w:p w14:paraId="67D91D5B" w14:textId="77777777" w:rsidR="00071FAA" w:rsidRPr="00071FAA" w:rsidRDefault="00FD227E" w:rsidP="004072F7">
      <w:pPr>
        <w:pStyle w:val="LargeHeading1"/>
        <w:rPr>
          <w:sz w:val="16"/>
        </w:rPr>
      </w:pPr>
      <w:r w:rsidRPr="004072F7">
        <w:t xml:space="preserve"> Behold the Lamb Thanks &amp; Praise 12</w:t>
      </w:r>
      <w:r w:rsidR="004072F7" w:rsidRPr="004072F7">
        <w:t xml:space="preserve"> - </w:t>
      </w:r>
      <w:r w:rsidRPr="004072F7">
        <w:t>Offering Hymn</w:t>
      </w:r>
    </w:p>
    <w:p w14:paraId="0F4829B7" w14:textId="77777777" w:rsidR="00071FAA" w:rsidRPr="00071FAA" w:rsidRDefault="00071FAA" w:rsidP="00FD227E">
      <w:pPr>
        <w:pStyle w:val="smallmainbold"/>
        <w:rPr>
          <w:b w:val="0"/>
          <w:bCs/>
          <w:sz w:val="16"/>
          <w:szCs w:val="32"/>
        </w:rPr>
      </w:pPr>
    </w:p>
    <w:p w14:paraId="3492CBDA" w14:textId="286F8DAF" w:rsidR="00071FAA" w:rsidRPr="00071FAA" w:rsidRDefault="0031430E" w:rsidP="004072F7">
      <w:pPr>
        <w:pStyle w:val="largemain"/>
        <w:rPr>
          <w:b/>
          <w:sz w:val="16"/>
        </w:rPr>
      </w:pPr>
      <w:r w:rsidRPr="0031430E">
        <w:rPr>
          <w:b/>
        </w:rPr>
        <w:t>1</w:t>
      </w:r>
      <w:r w:rsidR="00FD227E" w:rsidRPr="00FD227E">
        <w:t xml:space="preserve"> Behold the Lamb who bears our sins away, </w:t>
      </w:r>
    </w:p>
    <w:p w14:paraId="57E34589" w14:textId="1DB8429B" w:rsidR="00071FAA" w:rsidRPr="00071FAA" w:rsidRDefault="00FD227E" w:rsidP="004072F7">
      <w:pPr>
        <w:pStyle w:val="largemain"/>
        <w:rPr>
          <w:b/>
          <w:sz w:val="16"/>
        </w:rPr>
      </w:pPr>
      <w:r w:rsidRPr="00FD227E">
        <w:t>slain for us - and we remember</w:t>
      </w:r>
      <w:r w:rsidR="00071FAA">
        <w:t xml:space="preserve"> </w:t>
      </w:r>
      <w:r w:rsidRPr="00FD227E">
        <w:t xml:space="preserve"> </w:t>
      </w:r>
    </w:p>
    <w:p w14:paraId="1E838950" w14:textId="5A9B4D77" w:rsidR="00071FAA" w:rsidRPr="00071FAA" w:rsidRDefault="00FD227E" w:rsidP="004072F7">
      <w:pPr>
        <w:pStyle w:val="largemain"/>
        <w:rPr>
          <w:b/>
          <w:sz w:val="16"/>
        </w:rPr>
      </w:pPr>
      <w:r w:rsidRPr="00FD227E">
        <w:t xml:space="preserve">the promise made that all who come in faith </w:t>
      </w:r>
    </w:p>
    <w:p w14:paraId="691A58F8" w14:textId="699AD261" w:rsidR="00071FAA" w:rsidRPr="00071FAA" w:rsidRDefault="00FD227E" w:rsidP="004072F7">
      <w:pPr>
        <w:pStyle w:val="largemain"/>
        <w:rPr>
          <w:b/>
          <w:sz w:val="16"/>
        </w:rPr>
      </w:pPr>
      <w:r w:rsidRPr="00FD227E">
        <w:t>find forgiveness at the cross.</w:t>
      </w:r>
      <w:r w:rsidR="00071FAA">
        <w:t xml:space="preserve"> </w:t>
      </w:r>
      <w:r w:rsidRPr="00FD227E">
        <w:t xml:space="preserve"> </w:t>
      </w:r>
    </w:p>
    <w:p w14:paraId="32D41E8D" w14:textId="77777777" w:rsidR="00071FAA" w:rsidRPr="00071FAA" w:rsidRDefault="00071FAA" w:rsidP="004072F7">
      <w:pPr>
        <w:pStyle w:val="largemain"/>
        <w:rPr>
          <w:b/>
          <w:sz w:val="16"/>
        </w:rPr>
      </w:pPr>
    </w:p>
    <w:p w14:paraId="64A8E803" w14:textId="6BC3591F" w:rsidR="00071FAA" w:rsidRPr="00071FAA" w:rsidRDefault="00FD227E" w:rsidP="004072F7">
      <w:pPr>
        <w:pStyle w:val="largemain"/>
        <w:rPr>
          <w:b/>
          <w:i/>
          <w:iCs/>
          <w:sz w:val="16"/>
        </w:rPr>
      </w:pPr>
      <w:r w:rsidRPr="004072F7">
        <w:rPr>
          <w:i/>
          <w:iCs/>
        </w:rPr>
        <w:t>So we share in this bread of life,</w:t>
      </w:r>
      <w:r w:rsidR="00071FAA">
        <w:rPr>
          <w:i/>
          <w:iCs/>
        </w:rPr>
        <w:t xml:space="preserve"> </w:t>
      </w:r>
      <w:r w:rsidRPr="004072F7">
        <w:rPr>
          <w:i/>
          <w:iCs/>
        </w:rPr>
        <w:t xml:space="preserve"> </w:t>
      </w:r>
    </w:p>
    <w:p w14:paraId="3D66D24C" w14:textId="4B3DF76D" w:rsidR="00071FAA" w:rsidRPr="00071FAA" w:rsidRDefault="00FD227E" w:rsidP="004072F7">
      <w:pPr>
        <w:pStyle w:val="largemain"/>
        <w:rPr>
          <w:b/>
          <w:i/>
          <w:iCs/>
          <w:sz w:val="16"/>
        </w:rPr>
      </w:pPr>
      <w:r w:rsidRPr="004072F7">
        <w:rPr>
          <w:i/>
          <w:iCs/>
        </w:rPr>
        <w:t>and we drink of his sacrifice</w:t>
      </w:r>
      <w:r w:rsidR="00071FAA">
        <w:rPr>
          <w:i/>
          <w:iCs/>
        </w:rPr>
        <w:t xml:space="preserve"> </w:t>
      </w:r>
      <w:r w:rsidRPr="004072F7">
        <w:rPr>
          <w:i/>
          <w:iCs/>
        </w:rPr>
        <w:t xml:space="preserve"> </w:t>
      </w:r>
    </w:p>
    <w:p w14:paraId="55D699F2" w14:textId="6504443F" w:rsidR="00071FAA" w:rsidRPr="00071FAA" w:rsidRDefault="00FD227E" w:rsidP="004072F7">
      <w:pPr>
        <w:pStyle w:val="largemain"/>
        <w:rPr>
          <w:b/>
          <w:i/>
          <w:iCs/>
          <w:sz w:val="16"/>
        </w:rPr>
      </w:pPr>
      <w:r w:rsidRPr="004072F7">
        <w:rPr>
          <w:i/>
          <w:iCs/>
        </w:rPr>
        <w:t>as a sign of our bonds of peace</w:t>
      </w:r>
      <w:r w:rsidR="00071FAA">
        <w:rPr>
          <w:i/>
          <w:iCs/>
        </w:rPr>
        <w:t xml:space="preserve"> </w:t>
      </w:r>
      <w:r w:rsidRPr="004072F7">
        <w:rPr>
          <w:i/>
          <w:iCs/>
        </w:rPr>
        <w:t xml:space="preserve"> </w:t>
      </w:r>
    </w:p>
    <w:p w14:paraId="40AB9454" w14:textId="76E7336A" w:rsidR="00071FAA" w:rsidRPr="00071FAA" w:rsidRDefault="00FD227E" w:rsidP="004072F7">
      <w:pPr>
        <w:pStyle w:val="largemain"/>
        <w:rPr>
          <w:b/>
          <w:i/>
          <w:iCs/>
          <w:sz w:val="16"/>
        </w:rPr>
      </w:pPr>
      <w:r w:rsidRPr="004072F7">
        <w:rPr>
          <w:i/>
          <w:iCs/>
        </w:rPr>
        <w:lastRenderedPageBreak/>
        <w:t>around the table of the King.</w:t>
      </w:r>
      <w:r w:rsidR="00071FAA">
        <w:rPr>
          <w:i/>
          <w:iCs/>
        </w:rPr>
        <w:t xml:space="preserve"> </w:t>
      </w:r>
      <w:r w:rsidRPr="004072F7">
        <w:rPr>
          <w:i/>
          <w:iCs/>
        </w:rPr>
        <w:t xml:space="preserve"> </w:t>
      </w:r>
    </w:p>
    <w:p w14:paraId="11664405" w14:textId="77777777" w:rsidR="00071FAA" w:rsidRPr="00071FAA" w:rsidRDefault="00071FAA" w:rsidP="004072F7">
      <w:pPr>
        <w:pStyle w:val="largemain"/>
        <w:rPr>
          <w:b/>
          <w:sz w:val="16"/>
        </w:rPr>
      </w:pPr>
    </w:p>
    <w:p w14:paraId="4EE3E8F1" w14:textId="58B92D58" w:rsidR="00071FAA" w:rsidRDefault="0031430E" w:rsidP="004072F7">
      <w:pPr>
        <w:pStyle w:val="largemain"/>
      </w:pPr>
      <w:r w:rsidRPr="0031430E">
        <w:rPr>
          <w:b/>
        </w:rPr>
        <w:t>2</w:t>
      </w:r>
      <w:r w:rsidR="00FD227E" w:rsidRPr="00FD227E">
        <w:t xml:space="preserve"> The body of our Saviour, Jesus Christ,</w:t>
      </w:r>
      <w:r w:rsidR="00071FAA">
        <w:t xml:space="preserve"> </w:t>
      </w:r>
      <w:r w:rsidR="00FD227E" w:rsidRPr="00FD227E">
        <w:t xml:space="preserve"> </w:t>
      </w:r>
    </w:p>
    <w:p w14:paraId="1C8FF56B" w14:textId="452F7E61" w:rsidR="00071FAA" w:rsidRPr="00071FAA" w:rsidRDefault="00FD227E" w:rsidP="004072F7">
      <w:pPr>
        <w:pStyle w:val="largemain"/>
        <w:rPr>
          <w:b/>
          <w:sz w:val="16"/>
        </w:rPr>
      </w:pPr>
      <w:r w:rsidRPr="00FD227E">
        <w:t>torn for you: eat and remember</w:t>
      </w:r>
      <w:r w:rsidR="00071FAA">
        <w:t xml:space="preserve"> </w:t>
      </w:r>
      <w:r w:rsidRPr="00FD227E">
        <w:t xml:space="preserve"> </w:t>
      </w:r>
    </w:p>
    <w:p w14:paraId="2734CF72" w14:textId="66DFAEA3" w:rsidR="00071FAA" w:rsidRPr="00071FAA" w:rsidRDefault="00FD227E" w:rsidP="004072F7">
      <w:pPr>
        <w:pStyle w:val="largemain"/>
        <w:rPr>
          <w:b/>
          <w:sz w:val="16"/>
        </w:rPr>
      </w:pPr>
      <w:r w:rsidRPr="00FD227E">
        <w:t>the wounds that heal, the death that brings us life,</w:t>
      </w:r>
      <w:r w:rsidR="00071FAA">
        <w:t xml:space="preserve"> </w:t>
      </w:r>
      <w:r w:rsidRPr="00FD227E">
        <w:t xml:space="preserve"> </w:t>
      </w:r>
    </w:p>
    <w:p w14:paraId="1B4FB995" w14:textId="3E21D243" w:rsidR="00071FAA" w:rsidRPr="00071FAA" w:rsidRDefault="00FD227E" w:rsidP="004072F7">
      <w:pPr>
        <w:pStyle w:val="largemain"/>
        <w:rPr>
          <w:b/>
          <w:sz w:val="16"/>
        </w:rPr>
      </w:pPr>
      <w:r w:rsidRPr="00FD227E">
        <w:t>paid the price to make us one.</w:t>
      </w:r>
      <w:r w:rsidR="00071FAA">
        <w:t xml:space="preserve"> </w:t>
      </w:r>
      <w:r w:rsidRPr="00FD227E">
        <w:t xml:space="preserve"> </w:t>
      </w:r>
    </w:p>
    <w:p w14:paraId="5C8F50AF" w14:textId="77777777" w:rsidR="00071FAA" w:rsidRPr="00071FAA" w:rsidRDefault="00071FAA" w:rsidP="004072F7">
      <w:pPr>
        <w:pStyle w:val="largemain"/>
        <w:rPr>
          <w:b/>
          <w:sz w:val="16"/>
        </w:rPr>
      </w:pPr>
    </w:p>
    <w:p w14:paraId="2BE8A8AC" w14:textId="47C8C164" w:rsidR="00071FAA" w:rsidRPr="00071FAA" w:rsidRDefault="0031430E" w:rsidP="004072F7">
      <w:pPr>
        <w:pStyle w:val="largemain"/>
        <w:rPr>
          <w:b/>
          <w:sz w:val="16"/>
        </w:rPr>
      </w:pPr>
      <w:r w:rsidRPr="0031430E">
        <w:rPr>
          <w:b/>
        </w:rPr>
        <w:t>3</w:t>
      </w:r>
      <w:r w:rsidR="00FD227E" w:rsidRPr="00FD227E">
        <w:t xml:space="preserve"> The blood that cleanses every stain of sin,</w:t>
      </w:r>
      <w:r w:rsidR="00071FAA">
        <w:t xml:space="preserve"> </w:t>
      </w:r>
      <w:r w:rsidR="00FD227E" w:rsidRPr="00FD227E">
        <w:t xml:space="preserve"> </w:t>
      </w:r>
    </w:p>
    <w:p w14:paraId="47A9BFF0" w14:textId="273EB3BC" w:rsidR="00071FAA" w:rsidRPr="00071FAA" w:rsidRDefault="00FD227E" w:rsidP="004072F7">
      <w:pPr>
        <w:pStyle w:val="largemain"/>
        <w:rPr>
          <w:b/>
          <w:sz w:val="16"/>
        </w:rPr>
      </w:pPr>
      <w:r w:rsidRPr="00FD227E">
        <w:t>shed for you: drink and remember</w:t>
      </w:r>
      <w:r w:rsidR="00071FAA">
        <w:t xml:space="preserve"> </w:t>
      </w:r>
      <w:r w:rsidRPr="00FD227E">
        <w:t xml:space="preserve"> </w:t>
      </w:r>
    </w:p>
    <w:p w14:paraId="272F0CD8" w14:textId="00CF36E6" w:rsidR="00071FAA" w:rsidRPr="00071FAA" w:rsidRDefault="00FD227E" w:rsidP="004072F7">
      <w:pPr>
        <w:pStyle w:val="largemain"/>
        <w:rPr>
          <w:b/>
          <w:sz w:val="16"/>
        </w:rPr>
      </w:pPr>
      <w:r w:rsidRPr="00FD227E">
        <w:t>he drained death's cup that all may enter in</w:t>
      </w:r>
      <w:r w:rsidR="00071FAA">
        <w:t xml:space="preserve"> </w:t>
      </w:r>
      <w:r w:rsidRPr="00FD227E">
        <w:t xml:space="preserve"> </w:t>
      </w:r>
    </w:p>
    <w:p w14:paraId="23AE175E" w14:textId="61841C33" w:rsidR="00071FAA" w:rsidRPr="00071FAA" w:rsidRDefault="00FD227E" w:rsidP="004072F7">
      <w:pPr>
        <w:pStyle w:val="largemain"/>
        <w:rPr>
          <w:b/>
          <w:sz w:val="16"/>
        </w:rPr>
      </w:pPr>
      <w:r w:rsidRPr="00FD227E">
        <w:t>to receive the life of God.</w:t>
      </w:r>
      <w:r w:rsidR="00071FAA">
        <w:t xml:space="preserve"> </w:t>
      </w:r>
      <w:r w:rsidRPr="00FD227E">
        <w:t xml:space="preserve"> </w:t>
      </w:r>
    </w:p>
    <w:p w14:paraId="68C32931" w14:textId="77777777" w:rsidR="00071FAA" w:rsidRPr="00071FAA" w:rsidRDefault="00071FAA" w:rsidP="004072F7">
      <w:pPr>
        <w:pStyle w:val="largemain"/>
        <w:rPr>
          <w:b/>
          <w:sz w:val="16"/>
        </w:rPr>
      </w:pPr>
    </w:p>
    <w:p w14:paraId="23B4E6D5" w14:textId="7E0087BE" w:rsidR="00071FAA" w:rsidRPr="00071FAA" w:rsidRDefault="0031430E" w:rsidP="004072F7">
      <w:pPr>
        <w:pStyle w:val="largemain"/>
        <w:rPr>
          <w:b/>
          <w:sz w:val="16"/>
        </w:rPr>
      </w:pPr>
      <w:r w:rsidRPr="0031430E">
        <w:rPr>
          <w:b/>
        </w:rPr>
        <w:t>4</w:t>
      </w:r>
      <w:r w:rsidR="00FD227E" w:rsidRPr="00FD227E">
        <w:t xml:space="preserve"> And so with thankfulness</w:t>
      </w:r>
      <w:r w:rsidR="00071FAA">
        <w:rPr>
          <w:b/>
          <w:sz w:val="16"/>
        </w:rPr>
        <w:t xml:space="preserve"> </w:t>
      </w:r>
      <w:r w:rsidR="00FD227E" w:rsidRPr="00FD227E">
        <w:t>and faith we rise</w:t>
      </w:r>
      <w:r w:rsidR="00071FAA">
        <w:t xml:space="preserve"> </w:t>
      </w:r>
      <w:r w:rsidR="00FD227E" w:rsidRPr="00FD227E">
        <w:t xml:space="preserve"> </w:t>
      </w:r>
    </w:p>
    <w:p w14:paraId="07C098E6" w14:textId="290C9B08" w:rsidR="00071FAA" w:rsidRDefault="00FD227E" w:rsidP="004072F7">
      <w:pPr>
        <w:pStyle w:val="largemain"/>
      </w:pPr>
      <w:r w:rsidRPr="00FD227E">
        <w:t>to respond: and to remember</w:t>
      </w:r>
      <w:r w:rsidR="00071FAA">
        <w:t xml:space="preserve"> </w:t>
      </w:r>
      <w:r w:rsidRPr="00FD227E">
        <w:t xml:space="preserve"> </w:t>
      </w:r>
    </w:p>
    <w:p w14:paraId="06AD65D7" w14:textId="2F10B1B9" w:rsidR="00071FAA" w:rsidRPr="00071FAA" w:rsidRDefault="00FD227E" w:rsidP="004072F7">
      <w:pPr>
        <w:pStyle w:val="largemain"/>
        <w:rPr>
          <w:b/>
          <w:sz w:val="16"/>
        </w:rPr>
      </w:pPr>
      <w:r w:rsidRPr="00FD227E">
        <w:t>our call  to follow in the steps of Christ</w:t>
      </w:r>
      <w:r w:rsidR="00071FAA">
        <w:t xml:space="preserve"> </w:t>
      </w:r>
      <w:r w:rsidRPr="00FD227E">
        <w:t xml:space="preserve"> </w:t>
      </w:r>
    </w:p>
    <w:p w14:paraId="42620DEC" w14:textId="5004F078" w:rsidR="00071FAA" w:rsidRPr="00071FAA" w:rsidRDefault="00FD227E" w:rsidP="004072F7">
      <w:pPr>
        <w:pStyle w:val="largemain"/>
        <w:rPr>
          <w:b/>
          <w:sz w:val="16"/>
        </w:rPr>
      </w:pPr>
      <w:r w:rsidRPr="00FD227E">
        <w:t>as his body here on earth.</w:t>
      </w:r>
      <w:r w:rsidR="00071FAA">
        <w:t xml:space="preserve"> </w:t>
      </w:r>
    </w:p>
    <w:p w14:paraId="46BCE795" w14:textId="77777777" w:rsidR="00071FAA" w:rsidRPr="00071FAA" w:rsidRDefault="00071FAA" w:rsidP="00FD227E">
      <w:pPr>
        <w:pStyle w:val="smallmainbold"/>
        <w:rPr>
          <w:b w:val="0"/>
          <w:bCs/>
          <w:sz w:val="16"/>
          <w:szCs w:val="32"/>
        </w:rPr>
      </w:pPr>
    </w:p>
    <w:p w14:paraId="0975546A" w14:textId="77777777" w:rsidR="00071FAA" w:rsidRPr="00071FAA" w:rsidRDefault="00FD227E" w:rsidP="004072F7">
      <w:pPr>
        <w:pStyle w:val="LargeHeading1"/>
        <w:rPr>
          <w:sz w:val="16"/>
        </w:rPr>
      </w:pPr>
      <w:r w:rsidRPr="004072F7">
        <w:t xml:space="preserve"> Taking the Bread &amp; Wine</w:t>
      </w:r>
    </w:p>
    <w:p w14:paraId="75342E23" w14:textId="77777777" w:rsidR="00071FAA" w:rsidRPr="00071FAA" w:rsidRDefault="00071FAA" w:rsidP="00FD227E">
      <w:pPr>
        <w:pStyle w:val="smallmainbold"/>
        <w:rPr>
          <w:b w:val="0"/>
          <w:bCs/>
          <w:sz w:val="16"/>
          <w:szCs w:val="32"/>
        </w:rPr>
      </w:pPr>
    </w:p>
    <w:p w14:paraId="01ED4467" w14:textId="77777777" w:rsidR="00071FAA" w:rsidRPr="00071FAA" w:rsidRDefault="00FD227E" w:rsidP="004072F7">
      <w:pPr>
        <w:pStyle w:val="LargeHeading1"/>
        <w:rPr>
          <w:sz w:val="16"/>
        </w:rPr>
      </w:pPr>
      <w:r w:rsidRPr="00FD227E">
        <w:t xml:space="preserve"> Great Thanksgiving </w:t>
      </w:r>
    </w:p>
    <w:p w14:paraId="0665C404" w14:textId="77777777" w:rsidR="00071FAA" w:rsidRPr="00071FAA" w:rsidRDefault="00071FAA" w:rsidP="00FD227E">
      <w:pPr>
        <w:pStyle w:val="smallmainbold"/>
        <w:rPr>
          <w:b w:val="0"/>
          <w:bCs/>
          <w:sz w:val="16"/>
          <w:szCs w:val="32"/>
        </w:rPr>
      </w:pPr>
    </w:p>
    <w:p w14:paraId="4BFC323A" w14:textId="77777777" w:rsidR="00071FAA" w:rsidRPr="00071FAA" w:rsidRDefault="00FD227E" w:rsidP="00CD50A5">
      <w:pPr>
        <w:pStyle w:val="LargeHeading1"/>
        <w:rPr>
          <w:sz w:val="16"/>
        </w:rPr>
      </w:pPr>
      <w:r w:rsidRPr="004072F7">
        <w:t>The Lord’s Prayer</w:t>
      </w:r>
    </w:p>
    <w:p w14:paraId="251FAD4A" w14:textId="77777777" w:rsidR="00071FAA" w:rsidRPr="00071FAA" w:rsidRDefault="00071FAA" w:rsidP="00CD50A5">
      <w:pPr>
        <w:pStyle w:val="LargeHeading1"/>
        <w:rPr>
          <w:sz w:val="16"/>
        </w:rPr>
      </w:pPr>
    </w:p>
    <w:p w14:paraId="16A34E7A" w14:textId="77777777" w:rsidR="00071FAA" w:rsidRPr="00071FAA" w:rsidRDefault="00FD227E" w:rsidP="004072F7">
      <w:pPr>
        <w:pStyle w:val="LargeHeading1"/>
        <w:rPr>
          <w:sz w:val="16"/>
        </w:rPr>
      </w:pPr>
      <w:r w:rsidRPr="00FD227E">
        <w:t>Breaking Bread</w:t>
      </w:r>
    </w:p>
    <w:p w14:paraId="1206510D" w14:textId="77777777" w:rsidR="00071FAA" w:rsidRPr="00071FAA" w:rsidRDefault="00071FAA" w:rsidP="00FD227E">
      <w:pPr>
        <w:pStyle w:val="smallmainbold"/>
        <w:rPr>
          <w:b w:val="0"/>
          <w:bCs/>
          <w:sz w:val="16"/>
          <w:szCs w:val="32"/>
        </w:rPr>
      </w:pPr>
    </w:p>
    <w:p w14:paraId="5BA23F23" w14:textId="77777777" w:rsidR="00071FAA" w:rsidRPr="00071FAA" w:rsidRDefault="00FD227E" w:rsidP="004072F7">
      <w:pPr>
        <w:pStyle w:val="LargeHeading1"/>
        <w:rPr>
          <w:sz w:val="16"/>
        </w:rPr>
      </w:pPr>
      <w:r w:rsidRPr="00FD227E">
        <w:t>Invitation</w:t>
      </w:r>
    </w:p>
    <w:p w14:paraId="7A5D128E" w14:textId="77777777" w:rsidR="00071FAA" w:rsidRPr="00071FAA" w:rsidRDefault="00071FAA" w:rsidP="00FD227E">
      <w:pPr>
        <w:pStyle w:val="smallmainbold"/>
        <w:rPr>
          <w:b w:val="0"/>
          <w:bCs/>
          <w:sz w:val="16"/>
          <w:szCs w:val="32"/>
        </w:rPr>
      </w:pPr>
    </w:p>
    <w:p w14:paraId="41F0E1E0" w14:textId="77777777" w:rsidR="00071FAA" w:rsidRPr="00071FAA" w:rsidRDefault="00FD227E" w:rsidP="004072F7">
      <w:pPr>
        <w:pStyle w:val="LargeHeading1"/>
        <w:rPr>
          <w:sz w:val="16"/>
        </w:rPr>
      </w:pPr>
      <w:r w:rsidRPr="00FD227E">
        <w:t>Receiving Communion</w:t>
      </w:r>
    </w:p>
    <w:p w14:paraId="595C7FCC" w14:textId="77777777" w:rsidR="00071FAA" w:rsidRPr="00071FAA" w:rsidRDefault="00FD227E" w:rsidP="004072F7">
      <w:pPr>
        <w:pStyle w:val="LargeHeading2"/>
        <w:rPr>
          <w:sz w:val="16"/>
          <w:szCs w:val="36"/>
        </w:rPr>
      </w:pPr>
      <w:r w:rsidRPr="004072F7">
        <w:rPr>
          <w:sz w:val="36"/>
          <w:szCs w:val="36"/>
        </w:rPr>
        <w:t>Please come forward to receive the Bread and Wine.</w:t>
      </w:r>
    </w:p>
    <w:p w14:paraId="24943FE7" w14:textId="77777777" w:rsidR="00071FAA" w:rsidRPr="00071FAA" w:rsidRDefault="00071FAA" w:rsidP="00FD227E">
      <w:pPr>
        <w:pStyle w:val="smallmainbold"/>
        <w:rPr>
          <w:b w:val="0"/>
          <w:bCs/>
          <w:sz w:val="16"/>
          <w:szCs w:val="32"/>
        </w:rPr>
      </w:pPr>
    </w:p>
    <w:p w14:paraId="2F9F1CD1" w14:textId="77777777" w:rsidR="00071FAA" w:rsidRDefault="00FD227E" w:rsidP="00071FAA">
      <w:pPr>
        <w:pStyle w:val="LargeHeading1"/>
        <w:jc w:val="center"/>
      </w:pPr>
      <w:r w:rsidRPr="004072F7">
        <w:t xml:space="preserve"> Prayer after Communion</w:t>
      </w:r>
    </w:p>
    <w:p w14:paraId="6954C5D6" w14:textId="77777777" w:rsidR="00071FAA" w:rsidRPr="00071FAA" w:rsidRDefault="00071FAA" w:rsidP="004072F7">
      <w:pPr>
        <w:pStyle w:val="LargeHeading1"/>
        <w:rPr>
          <w:sz w:val="16"/>
        </w:rPr>
      </w:pPr>
    </w:p>
    <w:p w14:paraId="48CEE4C3" w14:textId="77777777" w:rsidR="00071FAA" w:rsidRPr="00071FAA" w:rsidRDefault="00FD227E" w:rsidP="00CD50A5">
      <w:pPr>
        <w:pStyle w:val="LargeHeading1"/>
        <w:rPr>
          <w:sz w:val="16"/>
        </w:rPr>
      </w:pPr>
      <w:r w:rsidRPr="004072F7">
        <w:t>Sending Prayer</w:t>
      </w:r>
    </w:p>
    <w:p w14:paraId="442AE9C0" w14:textId="77777777" w:rsidR="00071FAA" w:rsidRPr="00071FAA" w:rsidRDefault="00071FAA" w:rsidP="00CD50A5">
      <w:pPr>
        <w:pStyle w:val="LargeHeading1"/>
        <w:rPr>
          <w:sz w:val="16"/>
        </w:rPr>
      </w:pPr>
    </w:p>
    <w:p w14:paraId="32EB1702" w14:textId="77777777" w:rsidR="00071FAA" w:rsidRPr="00071FAA" w:rsidRDefault="00FD227E" w:rsidP="00CD50A5">
      <w:pPr>
        <w:pStyle w:val="LargeHeading1"/>
        <w:rPr>
          <w:sz w:val="16"/>
        </w:rPr>
      </w:pPr>
      <w:r w:rsidRPr="00FD227E">
        <w:t>Notices</w:t>
      </w:r>
    </w:p>
    <w:p w14:paraId="7FDE854F" w14:textId="77777777" w:rsidR="00071FAA" w:rsidRPr="00071FAA" w:rsidRDefault="00071FAA" w:rsidP="00FD227E">
      <w:pPr>
        <w:pStyle w:val="smallmainbold"/>
        <w:rPr>
          <w:b w:val="0"/>
          <w:bCs/>
          <w:sz w:val="16"/>
          <w:szCs w:val="32"/>
        </w:rPr>
      </w:pPr>
    </w:p>
    <w:p w14:paraId="0B200342" w14:textId="77777777" w:rsidR="00071FAA" w:rsidRPr="00071FAA" w:rsidRDefault="00FD227E" w:rsidP="004072F7">
      <w:pPr>
        <w:pStyle w:val="LargeHeading1"/>
        <w:rPr>
          <w:sz w:val="16"/>
        </w:rPr>
      </w:pPr>
      <w:r w:rsidRPr="00FD227E">
        <w:t xml:space="preserve"> O Church arise</w:t>
      </w:r>
      <w:r w:rsidR="004072F7">
        <w:t xml:space="preserve"> - </w:t>
      </w:r>
      <w:r w:rsidRPr="00FD227E">
        <w:t>Thanks &amp; Praise 107</w:t>
      </w:r>
    </w:p>
    <w:p w14:paraId="6629B592" w14:textId="77777777" w:rsidR="00071FAA" w:rsidRPr="00071FAA" w:rsidRDefault="00071FAA" w:rsidP="00FD227E">
      <w:pPr>
        <w:pStyle w:val="smallmainbold"/>
        <w:rPr>
          <w:b w:val="0"/>
          <w:bCs/>
          <w:sz w:val="16"/>
          <w:szCs w:val="32"/>
        </w:rPr>
      </w:pPr>
    </w:p>
    <w:p w14:paraId="2B077591" w14:textId="77777777" w:rsidR="00071FAA" w:rsidRPr="00071FAA" w:rsidRDefault="0031430E" w:rsidP="0031430E">
      <w:pPr>
        <w:pStyle w:val="largemain"/>
        <w:rPr>
          <w:b/>
          <w:sz w:val="16"/>
        </w:rPr>
      </w:pPr>
      <w:r w:rsidRPr="0031430E">
        <w:rPr>
          <w:b/>
        </w:rPr>
        <w:lastRenderedPageBreak/>
        <w:t>1</w:t>
      </w:r>
      <w:r w:rsidR="00FD227E" w:rsidRPr="00FD227E">
        <w:t xml:space="preserve"> O Church arise, and put your armour on;</w:t>
      </w:r>
    </w:p>
    <w:p w14:paraId="2BBC5375" w14:textId="77777777" w:rsidR="00071FAA" w:rsidRPr="00071FAA" w:rsidRDefault="00FD227E" w:rsidP="0031430E">
      <w:pPr>
        <w:pStyle w:val="largemain"/>
        <w:rPr>
          <w:b/>
          <w:sz w:val="16"/>
        </w:rPr>
      </w:pPr>
      <w:r w:rsidRPr="00FD227E">
        <w:t>hear the call of Christ our Captain.</w:t>
      </w:r>
    </w:p>
    <w:p w14:paraId="429AA03F" w14:textId="77777777" w:rsidR="00071FAA" w:rsidRPr="00071FAA" w:rsidRDefault="00FD227E" w:rsidP="0031430E">
      <w:pPr>
        <w:pStyle w:val="largemain"/>
        <w:rPr>
          <w:b/>
          <w:sz w:val="16"/>
        </w:rPr>
      </w:pPr>
      <w:r w:rsidRPr="00FD227E">
        <w:t>For now the weak  can say that they are strong</w:t>
      </w:r>
    </w:p>
    <w:p w14:paraId="1640A22D" w14:textId="77777777" w:rsidR="00071FAA" w:rsidRPr="00071FAA" w:rsidRDefault="00FD227E" w:rsidP="0031430E">
      <w:pPr>
        <w:pStyle w:val="largemain"/>
        <w:rPr>
          <w:b/>
          <w:sz w:val="16"/>
        </w:rPr>
      </w:pPr>
      <w:r w:rsidRPr="00FD227E">
        <w:t>in the strength that God has given.</w:t>
      </w:r>
    </w:p>
    <w:p w14:paraId="6141FBFF" w14:textId="77777777" w:rsidR="00071FAA" w:rsidRPr="00071FAA" w:rsidRDefault="00FD227E" w:rsidP="0031430E">
      <w:pPr>
        <w:pStyle w:val="largemain"/>
        <w:rPr>
          <w:b/>
          <w:sz w:val="16"/>
        </w:rPr>
      </w:pPr>
      <w:r w:rsidRPr="00FD227E">
        <w:t xml:space="preserve">With shield of faith and belt of truth, </w:t>
      </w:r>
    </w:p>
    <w:p w14:paraId="6C1FDAD9" w14:textId="77777777" w:rsidR="00071FAA" w:rsidRPr="00071FAA" w:rsidRDefault="00FD227E" w:rsidP="0031430E">
      <w:pPr>
        <w:pStyle w:val="largemain"/>
        <w:rPr>
          <w:b/>
          <w:sz w:val="16"/>
        </w:rPr>
      </w:pPr>
      <w:r w:rsidRPr="00FD227E">
        <w:t>we'll stand against the devil's lies;</w:t>
      </w:r>
    </w:p>
    <w:p w14:paraId="49277E97" w14:textId="77777777" w:rsidR="00071FAA" w:rsidRPr="00071FAA" w:rsidRDefault="00FD227E" w:rsidP="0031430E">
      <w:pPr>
        <w:pStyle w:val="largemain"/>
        <w:rPr>
          <w:b/>
          <w:sz w:val="16"/>
        </w:rPr>
      </w:pPr>
      <w:r w:rsidRPr="00FD227E">
        <w:t>an army bold, whose battle-cry is love,</w:t>
      </w:r>
    </w:p>
    <w:p w14:paraId="52C4BA24" w14:textId="77777777" w:rsidR="00071FAA" w:rsidRPr="00071FAA" w:rsidRDefault="00FD227E" w:rsidP="0031430E">
      <w:pPr>
        <w:pStyle w:val="largemain"/>
        <w:rPr>
          <w:b/>
          <w:sz w:val="16"/>
        </w:rPr>
      </w:pPr>
      <w:r w:rsidRPr="00FD227E">
        <w:t>reaching out to those in darkness.</w:t>
      </w:r>
    </w:p>
    <w:p w14:paraId="6025D423" w14:textId="77777777" w:rsidR="00071FAA" w:rsidRPr="00071FAA" w:rsidRDefault="00071FAA" w:rsidP="0031430E">
      <w:pPr>
        <w:pStyle w:val="largemain"/>
        <w:rPr>
          <w:b/>
          <w:sz w:val="16"/>
        </w:rPr>
      </w:pPr>
    </w:p>
    <w:p w14:paraId="3AEBDDAF" w14:textId="77777777" w:rsidR="00071FAA" w:rsidRPr="00071FAA" w:rsidRDefault="0031430E" w:rsidP="0031430E">
      <w:pPr>
        <w:pStyle w:val="largemain"/>
        <w:rPr>
          <w:b/>
          <w:sz w:val="16"/>
        </w:rPr>
      </w:pPr>
      <w:r w:rsidRPr="0031430E">
        <w:rPr>
          <w:b/>
        </w:rPr>
        <w:t>2</w:t>
      </w:r>
      <w:r w:rsidR="00FD227E" w:rsidRPr="00FD227E">
        <w:t xml:space="preserve"> Our call to war, to love the captive soul</w:t>
      </w:r>
    </w:p>
    <w:p w14:paraId="0E26986C" w14:textId="77777777" w:rsidR="00071FAA" w:rsidRPr="00071FAA" w:rsidRDefault="00FD227E" w:rsidP="0031430E">
      <w:pPr>
        <w:pStyle w:val="largemain"/>
        <w:rPr>
          <w:b/>
          <w:sz w:val="16"/>
        </w:rPr>
      </w:pPr>
      <w:r w:rsidRPr="00FD227E">
        <w:t xml:space="preserve">but to rage against the captor; </w:t>
      </w:r>
    </w:p>
    <w:p w14:paraId="43D6A5D6" w14:textId="77777777" w:rsidR="00071FAA" w:rsidRPr="00071FAA" w:rsidRDefault="00FD227E" w:rsidP="0031430E">
      <w:pPr>
        <w:pStyle w:val="largemain"/>
        <w:rPr>
          <w:b/>
          <w:sz w:val="16"/>
        </w:rPr>
      </w:pPr>
      <w:r w:rsidRPr="00FD227E">
        <w:t>and with the sword that makes the wounded whole,</w:t>
      </w:r>
    </w:p>
    <w:p w14:paraId="7C670985" w14:textId="77777777" w:rsidR="00071FAA" w:rsidRPr="00071FAA" w:rsidRDefault="00FD227E" w:rsidP="0031430E">
      <w:pPr>
        <w:pStyle w:val="largemain"/>
        <w:rPr>
          <w:b/>
          <w:sz w:val="16"/>
        </w:rPr>
      </w:pPr>
      <w:r w:rsidRPr="00FD227E">
        <w:t>we will fight with faith and valour.</w:t>
      </w:r>
    </w:p>
    <w:p w14:paraId="4F9CFF90" w14:textId="77777777" w:rsidR="00071FAA" w:rsidRPr="00071FAA" w:rsidRDefault="00FD227E" w:rsidP="0031430E">
      <w:pPr>
        <w:pStyle w:val="largemain"/>
        <w:rPr>
          <w:b/>
          <w:sz w:val="16"/>
        </w:rPr>
      </w:pPr>
      <w:r w:rsidRPr="00FD227E">
        <w:t xml:space="preserve">When faced with trials on every side </w:t>
      </w:r>
    </w:p>
    <w:p w14:paraId="3E16BAD9" w14:textId="77777777" w:rsidR="00071FAA" w:rsidRPr="00071FAA" w:rsidRDefault="00FD227E" w:rsidP="0031430E">
      <w:pPr>
        <w:pStyle w:val="largemain"/>
        <w:rPr>
          <w:b/>
          <w:sz w:val="16"/>
        </w:rPr>
      </w:pPr>
      <w:r w:rsidRPr="00FD227E">
        <w:t xml:space="preserve">we know the outcome is secure, </w:t>
      </w:r>
    </w:p>
    <w:p w14:paraId="05945314" w14:textId="77777777" w:rsidR="00071FAA" w:rsidRPr="00071FAA" w:rsidRDefault="00FD227E" w:rsidP="0031430E">
      <w:pPr>
        <w:pStyle w:val="largemain"/>
        <w:rPr>
          <w:b/>
          <w:sz w:val="16"/>
        </w:rPr>
      </w:pPr>
      <w:r w:rsidRPr="00FD227E">
        <w:t xml:space="preserve">and Christ will have the prize </w:t>
      </w:r>
    </w:p>
    <w:p w14:paraId="16C56003" w14:textId="77777777" w:rsidR="00071FAA" w:rsidRPr="00071FAA" w:rsidRDefault="00FD227E" w:rsidP="0031430E">
      <w:pPr>
        <w:pStyle w:val="largemain"/>
        <w:rPr>
          <w:b/>
          <w:sz w:val="16"/>
        </w:rPr>
      </w:pPr>
      <w:r w:rsidRPr="00FD227E">
        <w:t>for which he died,</w:t>
      </w:r>
      <w:r w:rsidR="00CD50A5">
        <w:rPr>
          <w:b/>
        </w:rPr>
        <w:t xml:space="preserve"> </w:t>
      </w:r>
      <w:r w:rsidRPr="00FD227E">
        <w:t>an inheritance of nations.</w:t>
      </w:r>
    </w:p>
    <w:p w14:paraId="2D012044" w14:textId="77777777" w:rsidR="00071FAA" w:rsidRPr="00071FAA" w:rsidRDefault="00071FAA" w:rsidP="0031430E">
      <w:pPr>
        <w:pStyle w:val="largemain"/>
        <w:rPr>
          <w:b/>
          <w:sz w:val="16"/>
        </w:rPr>
      </w:pPr>
    </w:p>
    <w:p w14:paraId="6902A237" w14:textId="77777777" w:rsidR="00071FAA" w:rsidRPr="00071FAA" w:rsidRDefault="0031430E" w:rsidP="0031430E">
      <w:pPr>
        <w:pStyle w:val="largemain"/>
        <w:rPr>
          <w:b/>
          <w:sz w:val="16"/>
        </w:rPr>
      </w:pPr>
      <w:r w:rsidRPr="0031430E">
        <w:rPr>
          <w:b/>
        </w:rPr>
        <w:t>3</w:t>
      </w:r>
      <w:r w:rsidR="00FD227E" w:rsidRPr="00FD227E">
        <w:t xml:space="preserve"> Come see the cross, where love and mercy meet,</w:t>
      </w:r>
    </w:p>
    <w:p w14:paraId="5BEF91A4" w14:textId="77777777" w:rsidR="00071FAA" w:rsidRPr="00071FAA" w:rsidRDefault="00FD227E" w:rsidP="0031430E">
      <w:pPr>
        <w:pStyle w:val="largemain"/>
        <w:rPr>
          <w:b/>
          <w:sz w:val="16"/>
        </w:rPr>
      </w:pPr>
      <w:r w:rsidRPr="00FD227E">
        <w:t>as the Son of God is stricken;</w:t>
      </w:r>
    </w:p>
    <w:p w14:paraId="4464F162" w14:textId="77777777" w:rsidR="00071FAA" w:rsidRPr="00071FAA" w:rsidRDefault="00FD227E" w:rsidP="0031430E">
      <w:pPr>
        <w:pStyle w:val="largemain"/>
        <w:rPr>
          <w:b/>
          <w:sz w:val="16"/>
        </w:rPr>
      </w:pPr>
      <w:r w:rsidRPr="00FD227E">
        <w:t xml:space="preserve">then see his foes lie crushed beneath his feet, </w:t>
      </w:r>
    </w:p>
    <w:p w14:paraId="151B2246" w14:textId="77777777" w:rsidR="00071FAA" w:rsidRPr="00071FAA" w:rsidRDefault="00FD227E" w:rsidP="0031430E">
      <w:pPr>
        <w:pStyle w:val="largemain"/>
        <w:rPr>
          <w:b/>
          <w:sz w:val="16"/>
        </w:rPr>
      </w:pPr>
      <w:r w:rsidRPr="00FD227E">
        <w:t>for the Conqueror has risen!</w:t>
      </w:r>
    </w:p>
    <w:p w14:paraId="5E2EE06A" w14:textId="77777777" w:rsidR="00071FAA" w:rsidRPr="00071FAA" w:rsidRDefault="00FD227E" w:rsidP="0031430E">
      <w:pPr>
        <w:pStyle w:val="largemain"/>
        <w:rPr>
          <w:b/>
          <w:sz w:val="16"/>
        </w:rPr>
      </w:pPr>
      <w:r w:rsidRPr="00FD227E">
        <w:t xml:space="preserve">And as the stone is rolled away, </w:t>
      </w:r>
    </w:p>
    <w:p w14:paraId="69243708" w14:textId="77777777" w:rsidR="00071FAA" w:rsidRPr="00071FAA" w:rsidRDefault="00FD227E" w:rsidP="0031430E">
      <w:pPr>
        <w:pStyle w:val="largemain"/>
        <w:rPr>
          <w:b/>
          <w:sz w:val="16"/>
        </w:rPr>
      </w:pPr>
      <w:r w:rsidRPr="00FD227E">
        <w:t xml:space="preserve">and Christ emerges from the grave, </w:t>
      </w:r>
    </w:p>
    <w:p w14:paraId="5D687EC2" w14:textId="77777777" w:rsidR="00071FAA" w:rsidRPr="00071FAA" w:rsidRDefault="00FD227E" w:rsidP="0031430E">
      <w:pPr>
        <w:pStyle w:val="largemain"/>
        <w:rPr>
          <w:b/>
          <w:sz w:val="16"/>
        </w:rPr>
      </w:pPr>
      <w:r w:rsidRPr="00FD227E">
        <w:t xml:space="preserve">this victory march continues till the day </w:t>
      </w:r>
    </w:p>
    <w:p w14:paraId="30D41A71" w14:textId="77777777" w:rsidR="00071FAA" w:rsidRPr="00071FAA" w:rsidRDefault="00FD227E" w:rsidP="0031430E">
      <w:pPr>
        <w:pStyle w:val="largemain"/>
        <w:rPr>
          <w:b/>
          <w:sz w:val="16"/>
        </w:rPr>
      </w:pPr>
      <w:r w:rsidRPr="00FD227E">
        <w:t>every eye and heart shall see him.</w:t>
      </w:r>
    </w:p>
    <w:p w14:paraId="54073F89" w14:textId="77777777" w:rsidR="00071FAA" w:rsidRPr="00071FAA" w:rsidRDefault="00071FAA" w:rsidP="0031430E">
      <w:pPr>
        <w:pStyle w:val="largemain"/>
        <w:rPr>
          <w:b/>
          <w:sz w:val="16"/>
        </w:rPr>
      </w:pPr>
    </w:p>
    <w:p w14:paraId="3F25C31C" w14:textId="77777777" w:rsidR="00071FAA" w:rsidRPr="00071FAA" w:rsidRDefault="0031430E" w:rsidP="0031430E">
      <w:pPr>
        <w:pStyle w:val="largemain"/>
        <w:rPr>
          <w:b/>
          <w:sz w:val="16"/>
        </w:rPr>
      </w:pPr>
      <w:r w:rsidRPr="0031430E">
        <w:rPr>
          <w:b/>
        </w:rPr>
        <w:t>4</w:t>
      </w:r>
      <w:r w:rsidR="00FD227E" w:rsidRPr="00FD227E">
        <w:t xml:space="preserve"> So Spirit, come, put strength in every stride,</w:t>
      </w:r>
    </w:p>
    <w:p w14:paraId="6C6147B7" w14:textId="77777777" w:rsidR="00071FAA" w:rsidRPr="00071FAA" w:rsidRDefault="00FD227E" w:rsidP="0031430E">
      <w:pPr>
        <w:pStyle w:val="largemain"/>
        <w:rPr>
          <w:b/>
          <w:sz w:val="16"/>
        </w:rPr>
      </w:pPr>
      <w:r w:rsidRPr="00FD227E">
        <w:t>give grace for every hurdle,</w:t>
      </w:r>
    </w:p>
    <w:p w14:paraId="57DB9216" w14:textId="77777777" w:rsidR="00071FAA" w:rsidRPr="00071FAA" w:rsidRDefault="00FD227E" w:rsidP="0031430E">
      <w:pPr>
        <w:pStyle w:val="largemain"/>
        <w:rPr>
          <w:b/>
          <w:sz w:val="16"/>
        </w:rPr>
      </w:pPr>
      <w:r w:rsidRPr="00FD227E">
        <w:t xml:space="preserve">that we may run with faith to win the prize </w:t>
      </w:r>
    </w:p>
    <w:p w14:paraId="5C0DB526" w14:textId="77777777" w:rsidR="00071FAA" w:rsidRPr="00071FAA" w:rsidRDefault="00FD227E" w:rsidP="0031430E">
      <w:pPr>
        <w:pStyle w:val="largemain"/>
        <w:rPr>
          <w:b/>
          <w:sz w:val="16"/>
        </w:rPr>
      </w:pPr>
      <w:r w:rsidRPr="00FD227E">
        <w:t>of a servant good and faithful.</w:t>
      </w:r>
    </w:p>
    <w:p w14:paraId="259CBCF0" w14:textId="77777777" w:rsidR="00071FAA" w:rsidRPr="00071FAA" w:rsidRDefault="00FD227E" w:rsidP="0031430E">
      <w:pPr>
        <w:pStyle w:val="largemain"/>
        <w:rPr>
          <w:b/>
          <w:sz w:val="16"/>
        </w:rPr>
      </w:pPr>
      <w:r w:rsidRPr="00FD227E">
        <w:lastRenderedPageBreak/>
        <w:t xml:space="preserve">As saints of old still line the way, </w:t>
      </w:r>
    </w:p>
    <w:p w14:paraId="3B0505BD" w14:textId="77777777" w:rsidR="00071FAA" w:rsidRPr="00071FAA" w:rsidRDefault="00FD227E" w:rsidP="0031430E">
      <w:pPr>
        <w:pStyle w:val="largemain"/>
        <w:rPr>
          <w:b/>
          <w:sz w:val="16"/>
        </w:rPr>
      </w:pPr>
      <w:r w:rsidRPr="00FD227E">
        <w:t>retelling triumphs of his grace,</w:t>
      </w:r>
    </w:p>
    <w:p w14:paraId="587354E2" w14:textId="77777777" w:rsidR="00071FAA" w:rsidRPr="00071FAA" w:rsidRDefault="00FD227E" w:rsidP="0031430E">
      <w:pPr>
        <w:pStyle w:val="largemain"/>
        <w:rPr>
          <w:b/>
          <w:sz w:val="16"/>
        </w:rPr>
      </w:pPr>
      <w:r w:rsidRPr="00FD227E">
        <w:t xml:space="preserve">we hear their calls, and hunger for the day </w:t>
      </w:r>
    </w:p>
    <w:p w14:paraId="2F994A91" w14:textId="77777777" w:rsidR="00071FAA" w:rsidRPr="00071FAA" w:rsidRDefault="00FD227E" w:rsidP="0031430E">
      <w:pPr>
        <w:pStyle w:val="largemain"/>
        <w:rPr>
          <w:b/>
          <w:sz w:val="16"/>
        </w:rPr>
      </w:pPr>
      <w:r w:rsidRPr="00FD227E">
        <w:t>when with Christ we stand in glory.</w:t>
      </w:r>
    </w:p>
    <w:p w14:paraId="26CE697B" w14:textId="77777777" w:rsidR="00071FAA" w:rsidRPr="00071FAA" w:rsidRDefault="00071FAA" w:rsidP="00FD227E">
      <w:pPr>
        <w:pStyle w:val="smallmainbold"/>
        <w:rPr>
          <w:b w:val="0"/>
          <w:bCs/>
          <w:sz w:val="16"/>
          <w:szCs w:val="32"/>
        </w:rPr>
      </w:pPr>
    </w:p>
    <w:p w14:paraId="480F158A" w14:textId="77777777" w:rsidR="00071FAA" w:rsidRPr="00071FAA" w:rsidRDefault="00FD227E" w:rsidP="004072F7">
      <w:pPr>
        <w:pStyle w:val="LargeHeading1"/>
        <w:rPr>
          <w:sz w:val="16"/>
        </w:rPr>
      </w:pPr>
      <w:r w:rsidRPr="004072F7">
        <w:t xml:space="preserve"> Blessing</w:t>
      </w:r>
    </w:p>
    <w:p w14:paraId="05BA28E7" w14:textId="77777777" w:rsidR="00071FAA" w:rsidRPr="00071FAA" w:rsidRDefault="00071FAA" w:rsidP="00FD227E">
      <w:pPr>
        <w:pStyle w:val="smallmainbold"/>
        <w:rPr>
          <w:b w:val="0"/>
          <w:bCs/>
          <w:sz w:val="16"/>
          <w:szCs w:val="32"/>
        </w:rPr>
      </w:pPr>
    </w:p>
    <w:p w14:paraId="05663004" w14:textId="77777777" w:rsidR="00071FAA" w:rsidRPr="00071FAA" w:rsidRDefault="00FD227E" w:rsidP="004072F7">
      <w:pPr>
        <w:pStyle w:val="LargeHeading1"/>
        <w:rPr>
          <w:sz w:val="16"/>
        </w:rPr>
      </w:pPr>
      <w:r w:rsidRPr="00FD227E">
        <w:t xml:space="preserve">Dismissal  </w:t>
      </w:r>
    </w:p>
    <w:p w14:paraId="13477DCC" w14:textId="7DCB9027" w:rsidR="00EA5695" w:rsidRPr="00FD227E" w:rsidRDefault="00EA5695" w:rsidP="00EA5695">
      <w:pPr>
        <w:pStyle w:val="smallmainbold"/>
        <w:rPr>
          <w:b w:val="0"/>
          <w:bCs/>
          <w:sz w:val="32"/>
          <w:szCs w:val="32"/>
        </w:rPr>
      </w:pPr>
    </w:p>
    <w:sectPr w:rsidR="00EA5695" w:rsidRPr="00FD227E"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27E"/>
    <w:rsid w:val="000719B8"/>
    <w:rsid w:val="00071FAA"/>
    <w:rsid w:val="00297CAE"/>
    <w:rsid w:val="002D07DF"/>
    <w:rsid w:val="0031430E"/>
    <w:rsid w:val="003A7F4A"/>
    <w:rsid w:val="004072F7"/>
    <w:rsid w:val="004E0F3D"/>
    <w:rsid w:val="00562BFE"/>
    <w:rsid w:val="00693069"/>
    <w:rsid w:val="006D7206"/>
    <w:rsid w:val="008A372B"/>
    <w:rsid w:val="00A44241"/>
    <w:rsid w:val="00B33EB6"/>
    <w:rsid w:val="00BE2029"/>
    <w:rsid w:val="00BF40FF"/>
    <w:rsid w:val="00C15953"/>
    <w:rsid w:val="00C46A49"/>
    <w:rsid w:val="00C527A6"/>
    <w:rsid w:val="00CD50A5"/>
    <w:rsid w:val="00D717F9"/>
    <w:rsid w:val="00D86C48"/>
    <w:rsid w:val="00EA5695"/>
    <w:rsid w:val="00FD2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C6F7BF"/>
  <w15:chartTrackingRefBased/>
  <w15:docId w15:val="{9B9C56D4-3AA9-EC4E-A1F4-7AC08A9B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23</TotalTime>
  <Pages>7</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6</cp:revision>
  <dcterms:created xsi:type="dcterms:W3CDTF">2026-08-26T15:20:00Z</dcterms:created>
  <dcterms:modified xsi:type="dcterms:W3CDTF">2026-08-26T15:51:00Z</dcterms:modified>
</cp:coreProperties>
</file>