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3F88B5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Sunday 30th August- </w:t>
      </w:r>
      <w:r w:rsidRPr="007F4CED">
        <w:rPr>
          <w:sz w:val="16"/>
        </w:rPr>
        <w:t xml:space="preserve"> </w:t>
      </w:r>
    </w:p>
    <w:p w14:paraId="3699078D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 </w:t>
      </w:r>
      <w:r w:rsidR="00BF3600" w:rsidRPr="00BF3600">
        <w:t xml:space="preserve"> The Thirteenth Sunday after Trinity  </w:t>
      </w:r>
      <w:r w:rsidRPr="007F4CED">
        <w:rPr>
          <w:sz w:val="16"/>
        </w:rPr>
        <w:t xml:space="preserve"> </w:t>
      </w:r>
    </w:p>
    <w:p w14:paraId="27C38F34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4BD11619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The Greeting -  Hello and Welcome</w:t>
      </w:r>
      <w:r w:rsidRPr="007F4CED">
        <w:rPr>
          <w:sz w:val="16"/>
        </w:rPr>
        <w:t xml:space="preserve"> </w:t>
      </w:r>
    </w:p>
    <w:p w14:paraId="2F4992A7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348BD4C7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790BB2A6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The Lord be with you.</w:t>
      </w:r>
      <w:r w:rsidR="007F4CED" w:rsidRPr="007F4CED">
        <w:rPr>
          <w:b/>
          <w:sz w:val="16"/>
        </w:rPr>
        <w:t xml:space="preserve"> </w:t>
      </w:r>
    </w:p>
    <w:p w14:paraId="10F7F7C5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 xml:space="preserve">And </w:t>
      </w:r>
      <w:proofErr w:type="gramStart"/>
      <w:r w:rsidRPr="00106E89">
        <w:rPr>
          <w:b/>
          <w:color w:val="000000" w:themeColor="text1"/>
        </w:rPr>
        <w:t>also</w:t>
      </w:r>
      <w:proofErr w:type="gramEnd"/>
      <w:r w:rsidRPr="00106E89">
        <w:rPr>
          <w:b/>
          <w:color w:val="000000" w:themeColor="text1"/>
        </w:rPr>
        <w:t xml:space="preserve"> with you.</w:t>
      </w:r>
      <w:r w:rsidR="007F4CED" w:rsidRPr="007F4CED">
        <w:rPr>
          <w:b/>
          <w:sz w:val="16"/>
        </w:rPr>
        <w:t xml:space="preserve"> </w:t>
      </w:r>
    </w:p>
    <w:p w14:paraId="13E90641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6BF3CBF0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O Lord, open our lips</w:t>
      </w:r>
      <w:r w:rsidR="007F4CED" w:rsidRPr="007F4CED">
        <w:rPr>
          <w:b/>
          <w:sz w:val="16"/>
        </w:rPr>
        <w:t xml:space="preserve"> </w:t>
      </w:r>
    </w:p>
    <w:p w14:paraId="7540676B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and our mouth will proclaim your praise.</w:t>
      </w:r>
      <w:r w:rsidR="00BF3600" w:rsidRPr="00BF3600">
        <w:t xml:space="preserve"> </w:t>
      </w:r>
      <w:r w:rsidR="007F4CED" w:rsidRPr="007F4CED">
        <w:rPr>
          <w:b/>
          <w:sz w:val="16"/>
        </w:rPr>
        <w:t xml:space="preserve"> </w:t>
      </w:r>
    </w:p>
    <w:p w14:paraId="348BB3AC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Let us worship the Lord.</w:t>
      </w:r>
      <w:r w:rsidR="007F4CED" w:rsidRPr="007F4CED">
        <w:rPr>
          <w:b/>
          <w:sz w:val="16"/>
        </w:rPr>
        <w:t xml:space="preserve"> </w:t>
      </w:r>
    </w:p>
    <w:p w14:paraId="25421221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All praise to his name.</w:t>
      </w:r>
      <w:r w:rsidR="00BF3600" w:rsidRPr="00BF3600">
        <w:t xml:space="preserve"> </w:t>
      </w:r>
      <w:r w:rsidR="007F4CED" w:rsidRPr="007F4CED">
        <w:rPr>
          <w:b/>
          <w:sz w:val="16"/>
        </w:rPr>
        <w:t xml:space="preserve"> </w:t>
      </w:r>
    </w:p>
    <w:p w14:paraId="72BE3E99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168B3A39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Blessed be God, Father, Son and Holy Spirit.</w:t>
      </w:r>
      <w:r w:rsidR="007F4CED" w:rsidRPr="007F4CED">
        <w:rPr>
          <w:b/>
          <w:sz w:val="16"/>
        </w:rPr>
        <w:t xml:space="preserve"> </w:t>
      </w:r>
    </w:p>
    <w:p w14:paraId="5FFBE063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Blessed be God for ever.</w:t>
      </w:r>
      <w:r w:rsidR="007F4CED" w:rsidRPr="007F4CED">
        <w:rPr>
          <w:b/>
          <w:sz w:val="16"/>
        </w:rPr>
        <w:t xml:space="preserve"> </w:t>
      </w:r>
    </w:p>
    <w:p w14:paraId="5CDC1559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6754A786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Tell out my soul</w:t>
      </w:r>
      <w:r w:rsidR="00106E89">
        <w:t xml:space="preserve"> - </w:t>
      </w:r>
      <w:r w:rsidR="00BF3600" w:rsidRPr="00BF3600">
        <w:t>Hymn 712</w:t>
      </w:r>
      <w:r w:rsidRPr="007F4CED">
        <w:rPr>
          <w:sz w:val="16"/>
        </w:rPr>
        <w:t xml:space="preserve"> </w:t>
      </w:r>
    </w:p>
    <w:p w14:paraId="15977030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Tell out, my soul, the greatness of the Lord:</w:t>
      </w:r>
      <w:r w:rsidR="007F4CED" w:rsidRPr="007F4CED">
        <w:rPr>
          <w:b/>
          <w:sz w:val="16"/>
        </w:rPr>
        <w:t xml:space="preserve"> </w:t>
      </w:r>
    </w:p>
    <w:p w14:paraId="3A9E7B3A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unnumbered blessings, give my spirit voice;</w:t>
      </w:r>
      <w:r w:rsidR="007F4CED" w:rsidRPr="007F4CED">
        <w:rPr>
          <w:b/>
          <w:sz w:val="16"/>
        </w:rPr>
        <w:t xml:space="preserve"> </w:t>
      </w:r>
    </w:p>
    <w:p w14:paraId="7021384C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tender to me the promise of his word;</w:t>
      </w:r>
      <w:r w:rsidR="007F4CED" w:rsidRPr="007F4CED">
        <w:rPr>
          <w:b/>
          <w:sz w:val="16"/>
        </w:rPr>
        <w:t xml:space="preserve"> </w:t>
      </w:r>
    </w:p>
    <w:p w14:paraId="68F07A46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in God my Saviour shall my heart rejoice.</w:t>
      </w:r>
      <w:r w:rsidR="007F4CED" w:rsidRPr="007F4CED">
        <w:rPr>
          <w:b/>
          <w:sz w:val="16"/>
        </w:rPr>
        <w:t xml:space="preserve"> </w:t>
      </w:r>
    </w:p>
    <w:p w14:paraId="6C8FC6DD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6CB8C7EF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2</w:t>
      </w:r>
      <w:r w:rsidR="00BF3600" w:rsidRPr="00BF3600">
        <w:t xml:space="preserve"> Tell out, my soul, the greatness of his name:</w:t>
      </w:r>
      <w:r w:rsidR="007F4CED" w:rsidRPr="007F4CED">
        <w:rPr>
          <w:b/>
          <w:sz w:val="16"/>
        </w:rPr>
        <w:t xml:space="preserve"> </w:t>
      </w:r>
    </w:p>
    <w:p w14:paraId="7A4AFBAC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make known his might, the deeds his arm has done;</w:t>
      </w:r>
      <w:r w:rsidR="007F4CED" w:rsidRPr="007F4CED">
        <w:rPr>
          <w:b/>
          <w:sz w:val="16"/>
        </w:rPr>
        <w:t xml:space="preserve"> </w:t>
      </w:r>
    </w:p>
    <w:p w14:paraId="5BE0F45D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his mercy sure, from age to age to same;</w:t>
      </w:r>
      <w:r w:rsidR="007F4CED" w:rsidRPr="007F4CED">
        <w:rPr>
          <w:b/>
          <w:sz w:val="16"/>
        </w:rPr>
        <w:t xml:space="preserve"> </w:t>
      </w:r>
    </w:p>
    <w:p w14:paraId="319EC31E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his holy Name, the Lord, the Mighty One.</w:t>
      </w:r>
      <w:r w:rsidR="007F4CED" w:rsidRPr="007F4CED">
        <w:rPr>
          <w:b/>
          <w:sz w:val="16"/>
        </w:rPr>
        <w:t xml:space="preserve"> </w:t>
      </w:r>
    </w:p>
    <w:p w14:paraId="32B02014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7CEF1E1E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3</w:t>
      </w:r>
      <w:r w:rsidR="00BF3600" w:rsidRPr="00BF3600">
        <w:t xml:space="preserve"> Tell out, my soul, the greatness of his might:</w:t>
      </w:r>
      <w:r w:rsidR="007F4CED" w:rsidRPr="007F4CED">
        <w:rPr>
          <w:b/>
          <w:sz w:val="16"/>
        </w:rPr>
        <w:t xml:space="preserve"> </w:t>
      </w:r>
    </w:p>
    <w:p w14:paraId="0A307EF5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powers and dominions lay their glory by;</w:t>
      </w:r>
      <w:r w:rsidR="007F4CED" w:rsidRPr="007F4CED">
        <w:rPr>
          <w:b/>
          <w:sz w:val="16"/>
        </w:rPr>
        <w:t xml:space="preserve"> </w:t>
      </w:r>
    </w:p>
    <w:p w14:paraId="215AAB2F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proud hearts and stubborn wills are put to flight,</w:t>
      </w:r>
      <w:r w:rsidR="007F4CED" w:rsidRPr="007F4CED">
        <w:rPr>
          <w:b/>
          <w:sz w:val="16"/>
        </w:rPr>
        <w:t xml:space="preserve"> </w:t>
      </w:r>
    </w:p>
    <w:p w14:paraId="18EAD99E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the hungry fed, the humble lifted high.</w:t>
      </w:r>
      <w:r w:rsidR="007F4CED" w:rsidRPr="007F4CED">
        <w:rPr>
          <w:b/>
          <w:sz w:val="16"/>
        </w:rPr>
        <w:t xml:space="preserve"> </w:t>
      </w:r>
    </w:p>
    <w:p w14:paraId="04AB4307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126DD190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4</w:t>
      </w:r>
      <w:r w:rsidR="00BF3600" w:rsidRPr="00BF3600">
        <w:t xml:space="preserve"> Tell out, my soul, the glories of his word:</w:t>
      </w:r>
      <w:r w:rsidR="007F4CED" w:rsidRPr="007F4CED">
        <w:rPr>
          <w:b/>
          <w:sz w:val="16"/>
        </w:rPr>
        <w:t xml:space="preserve"> </w:t>
      </w:r>
    </w:p>
    <w:p w14:paraId="0A0D7FC5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firm is his promise, and his mercy sure.</w:t>
      </w:r>
      <w:r w:rsidR="007F4CED" w:rsidRPr="007F4CED">
        <w:rPr>
          <w:b/>
          <w:sz w:val="16"/>
        </w:rPr>
        <w:t xml:space="preserve"> </w:t>
      </w:r>
    </w:p>
    <w:p w14:paraId="5C112E54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lastRenderedPageBreak/>
        <w:t>Tell out, my soul, the greatness of the Lord</w:t>
      </w:r>
      <w:r w:rsidR="007F4CED" w:rsidRPr="007F4CED">
        <w:rPr>
          <w:b/>
          <w:sz w:val="16"/>
        </w:rPr>
        <w:t xml:space="preserve"> </w:t>
      </w:r>
    </w:p>
    <w:p w14:paraId="05EF5146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to children's children and for evermore.</w:t>
      </w:r>
      <w:r w:rsidR="007F4CED" w:rsidRPr="007F4CED">
        <w:rPr>
          <w:b/>
          <w:sz w:val="16"/>
        </w:rPr>
        <w:t xml:space="preserve"> </w:t>
      </w:r>
    </w:p>
    <w:p w14:paraId="490DB090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59AECECE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106E89">
        <w:t xml:space="preserve"> Penitence -  saying sorry</w:t>
      </w:r>
      <w:r w:rsidRPr="007F4CED">
        <w:rPr>
          <w:sz w:val="16"/>
        </w:rPr>
        <w:t xml:space="preserve"> </w:t>
      </w:r>
    </w:p>
    <w:p w14:paraId="226C0BFC" w14:textId="77777777" w:rsidR="007F4CED" w:rsidRPr="007F4CED" w:rsidRDefault="00BF3600" w:rsidP="00106E89">
      <w:pPr>
        <w:pStyle w:val="largemain"/>
        <w:rPr>
          <w:sz w:val="16"/>
        </w:rPr>
      </w:pPr>
      <w:r w:rsidRPr="00106E89">
        <w:t>Father, forgive us:</w:t>
      </w:r>
      <w:r w:rsidR="007F4CED" w:rsidRPr="007F4CED">
        <w:rPr>
          <w:sz w:val="16"/>
        </w:rPr>
        <w:t xml:space="preserve"> </w:t>
      </w:r>
    </w:p>
    <w:p w14:paraId="7F2ADA5C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save us and help us</w:t>
      </w:r>
      <w:r w:rsidR="00BF3600" w:rsidRPr="00BF3600">
        <w:t xml:space="preserve"> </w:t>
      </w:r>
      <w:r w:rsidR="007F4CED" w:rsidRPr="007F4CED">
        <w:rPr>
          <w:b/>
          <w:sz w:val="16"/>
        </w:rPr>
        <w:t xml:space="preserve"> </w:t>
      </w:r>
    </w:p>
    <w:p w14:paraId="2A07EB4B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2F4AF135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Forgiveness - a reminder of God's gift</w:t>
      </w:r>
      <w:r w:rsidRPr="007F4CED">
        <w:rPr>
          <w:sz w:val="16"/>
        </w:rPr>
        <w:t xml:space="preserve"> </w:t>
      </w:r>
    </w:p>
    <w:p w14:paraId="69144369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29D545E5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106E89">
        <w:t xml:space="preserve"> Preparing to hear God's word</w:t>
      </w:r>
      <w:r w:rsidRPr="007F4CED">
        <w:rPr>
          <w:sz w:val="16"/>
        </w:rPr>
        <w:t xml:space="preserve"> </w:t>
      </w:r>
    </w:p>
    <w:p w14:paraId="75E73C1A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7FF3011E" w14:textId="51BE1D0B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Psalm 73:1-11, 23-28 </w:t>
      </w:r>
      <w:r w:rsidR="00BF3600" w:rsidRPr="007F4CED">
        <w:rPr>
          <w:sz w:val="40"/>
          <w:szCs w:val="40"/>
        </w:rPr>
        <w:t>(S</w:t>
      </w:r>
      <w:r w:rsidRPr="007F4CED">
        <w:rPr>
          <w:caps w:val="0"/>
          <w:sz w:val="40"/>
          <w:szCs w:val="40"/>
        </w:rPr>
        <w:t>aid by alternate verse</w:t>
      </w:r>
      <w:r w:rsidR="00BF3600" w:rsidRPr="007F4CED">
        <w:rPr>
          <w:sz w:val="40"/>
          <w:szCs w:val="40"/>
        </w:rPr>
        <w:t xml:space="preserve">) </w:t>
      </w:r>
      <w:r w:rsidRPr="007F4CED">
        <w:rPr>
          <w:sz w:val="40"/>
          <w:szCs w:val="40"/>
        </w:rPr>
        <w:t xml:space="preserve"> </w:t>
      </w:r>
    </w:p>
    <w:p w14:paraId="287ED7D5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75A6FB84" w14:textId="63C44F6B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1 Surely God is good to Israel,</w:t>
      </w:r>
      <w:r w:rsidR="007F4CED">
        <w:t xml:space="preserve"> </w:t>
      </w:r>
      <w:r w:rsidRPr="00BF3600">
        <w:t>to those who are pure in heart.</w:t>
      </w:r>
      <w:r w:rsidR="007F4CED" w:rsidRPr="007F4CED">
        <w:rPr>
          <w:b/>
          <w:sz w:val="16"/>
        </w:rPr>
        <w:t xml:space="preserve"> </w:t>
      </w:r>
    </w:p>
    <w:p w14:paraId="40E481F8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2 But as for me, my feet had almost slipped; I had nearly lost my foothold.</w:t>
      </w:r>
      <w:r w:rsidR="007F4CED" w:rsidRPr="007F4CED">
        <w:rPr>
          <w:b/>
          <w:sz w:val="16"/>
        </w:rPr>
        <w:t xml:space="preserve"> </w:t>
      </w:r>
    </w:p>
    <w:p w14:paraId="4B3547DF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3 For I envied the arrogant when I saw the prosperity of the wicked.</w:t>
      </w:r>
      <w:r w:rsidR="007F4CED" w:rsidRPr="007F4CED">
        <w:rPr>
          <w:b/>
          <w:sz w:val="16"/>
        </w:rPr>
        <w:t xml:space="preserve"> </w:t>
      </w:r>
    </w:p>
    <w:p w14:paraId="3484CDAB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4 They have no struggles; their bodies are healthy and strong.</w:t>
      </w:r>
      <w:r w:rsidR="00BF3600" w:rsidRPr="00BF3600">
        <w:t xml:space="preserve"> </w:t>
      </w:r>
      <w:r w:rsidR="007F4CED" w:rsidRPr="007F4CED">
        <w:rPr>
          <w:b/>
          <w:sz w:val="16"/>
        </w:rPr>
        <w:t xml:space="preserve"> </w:t>
      </w:r>
    </w:p>
    <w:p w14:paraId="69AE2E4E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5 They are free from common human burdens; they are not plagued by human ills.</w:t>
      </w:r>
      <w:r w:rsidR="007F4CED" w:rsidRPr="007F4CED">
        <w:rPr>
          <w:b/>
          <w:sz w:val="16"/>
        </w:rPr>
        <w:t xml:space="preserve"> </w:t>
      </w:r>
    </w:p>
    <w:p w14:paraId="7B9C2B3B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6 Therefore pride is their necklace;</w:t>
      </w:r>
      <w:r>
        <w:rPr>
          <w:b/>
        </w:rPr>
        <w:t xml:space="preserve"> </w:t>
      </w:r>
      <w:r w:rsidRPr="00106E89">
        <w:rPr>
          <w:b/>
          <w:color w:val="000000" w:themeColor="text1"/>
        </w:rPr>
        <w:t>they clothe themselves with violence.</w:t>
      </w:r>
      <w:r w:rsidR="007F4CED" w:rsidRPr="007F4CED">
        <w:rPr>
          <w:b/>
          <w:sz w:val="16"/>
        </w:rPr>
        <w:t xml:space="preserve"> </w:t>
      </w:r>
    </w:p>
    <w:p w14:paraId="1E6F3BFC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7 From their callous hearts comes iniquity; their evil imaginations have no limits.</w:t>
      </w:r>
      <w:r w:rsidR="007F4CED" w:rsidRPr="007F4CED">
        <w:rPr>
          <w:b/>
          <w:sz w:val="16"/>
        </w:rPr>
        <w:t xml:space="preserve"> </w:t>
      </w:r>
    </w:p>
    <w:p w14:paraId="044D1635" w14:textId="2CBC9FD1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8 They scoff and speak with malice; with</w:t>
      </w:r>
      <w:r>
        <w:rPr>
          <w:b/>
          <w:color w:val="000000" w:themeColor="text1"/>
        </w:rPr>
        <w:t xml:space="preserve"> </w:t>
      </w:r>
      <w:r w:rsidRPr="00106E89">
        <w:rPr>
          <w:b/>
          <w:color w:val="000000" w:themeColor="text1"/>
        </w:rPr>
        <w:t>arrogance they threaten oppression.</w:t>
      </w:r>
      <w:r w:rsidR="007F4CED" w:rsidRPr="007F4CED">
        <w:rPr>
          <w:b/>
          <w:sz w:val="16"/>
        </w:rPr>
        <w:t xml:space="preserve"> </w:t>
      </w:r>
    </w:p>
    <w:p w14:paraId="35B65241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9 Their mouths lay claim to heaven, and their tongues take possession of the earth.</w:t>
      </w:r>
      <w:r w:rsidR="007F4CED" w:rsidRPr="007F4CED">
        <w:rPr>
          <w:b/>
          <w:sz w:val="16"/>
        </w:rPr>
        <w:t xml:space="preserve"> </w:t>
      </w:r>
    </w:p>
    <w:p w14:paraId="3EB2F03D" w14:textId="087FDFE2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lastRenderedPageBreak/>
        <w:t>10 Therefore their people turn to them and drink up waters in abundance.</w:t>
      </w:r>
      <w:r w:rsidR="00BF3600" w:rsidRPr="00BF3600">
        <w:t xml:space="preserve"> </w:t>
      </w:r>
      <w:r w:rsidR="007F4CED" w:rsidRPr="007F4CED">
        <w:rPr>
          <w:b/>
          <w:sz w:val="16"/>
        </w:rPr>
        <w:t xml:space="preserve"> </w:t>
      </w:r>
    </w:p>
    <w:p w14:paraId="1BF3A199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11 They say, “How would God know? Does the Most High know anything?”</w:t>
      </w:r>
      <w:r w:rsidR="007F4CED" w:rsidRPr="007F4CED">
        <w:rPr>
          <w:b/>
          <w:sz w:val="16"/>
        </w:rPr>
        <w:t xml:space="preserve"> </w:t>
      </w:r>
    </w:p>
    <w:p w14:paraId="2FB6BB01" w14:textId="2B842B5A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23 Yet I am always with you; you hold me by my right hand.</w:t>
      </w:r>
      <w:r w:rsidR="007F4CED" w:rsidRPr="007F4CED">
        <w:rPr>
          <w:b/>
          <w:sz w:val="16"/>
        </w:rPr>
        <w:t xml:space="preserve"> </w:t>
      </w:r>
    </w:p>
    <w:p w14:paraId="3BCC23D0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24 You guide me with your counsel, and afterward you will take me into glory.</w:t>
      </w:r>
      <w:r w:rsidR="007F4CED" w:rsidRPr="007F4CED">
        <w:rPr>
          <w:b/>
          <w:sz w:val="16"/>
        </w:rPr>
        <w:t xml:space="preserve"> </w:t>
      </w:r>
    </w:p>
    <w:p w14:paraId="456FF5B3" w14:textId="2734B15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25 Whom have I in heaven but you? And earth has nothing I desire besides you.</w:t>
      </w:r>
      <w:r w:rsidR="007F4CED" w:rsidRPr="007F4CED">
        <w:rPr>
          <w:b/>
          <w:sz w:val="16"/>
        </w:rPr>
        <w:t xml:space="preserve"> </w:t>
      </w:r>
    </w:p>
    <w:p w14:paraId="524A01F1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26 My flesh and my heart may fail, but God is the strength of my heart and my portion forever.</w:t>
      </w:r>
      <w:r w:rsidR="007F4CED" w:rsidRPr="007F4CED">
        <w:rPr>
          <w:b/>
          <w:sz w:val="16"/>
        </w:rPr>
        <w:t xml:space="preserve"> </w:t>
      </w:r>
    </w:p>
    <w:p w14:paraId="4107F3BD" w14:textId="106253C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27 Those who are far from you will perish; you destroy all who are unfaithful to you.</w:t>
      </w:r>
      <w:r w:rsidR="007F4CED" w:rsidRPr="007F4CED">
        <w:rPr>
          <w:b/>
          <w:sz w:val="16"/>
        </w:rPr>
        <w:t xml:space="preserve"> </w:t>
      </w:r>
    </w:p>
    <w:p w14:paraId="4F675100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28 But as for me, it is good to be near God. I have made the Sovereign Lord my refuge; I will tell of all your deeds.</w:t>
      </w:r>
      <w:r w:rsidR="007F4CED" w:rsidRPr="007F4CED">
        <w:rPr>
          <w:b/>
          <w:sz w:val="16"/>
        </w:rPr>
        <w:t xml:space="preserve"> </w:t>
      </w:r>
    </w:p>
    <w:p w14:paraId="499B4CAF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6AE92A27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Children's Spot</w:t>
      </w:r>
      <w:r w:rsidRPr="007F4CED">
        <w:rPr>
          <w:sz w:val="16"/>
        </w:rPr>
        <w:t xml:space="preserve"> </w:t>
      </w:r>
    </w:p>
    <w:p w14:paraId="0E03059E" w14:textId="77777777" w:rsidR="007F4CED" w:rsidRPr="007F4CED" w:rsidRDefault="007F4CED" w:rsidP="00106E89">
      <w:pPr>
        <w:pStyle w:val="LargeHeading1"/>
        <w:rPr>
          <w:sz w:val="16"/>
        </w:rPr>
      </w:pPr>
      <w:r w:rsidRPr="007F4CED">
        <w:rPr>
          <w:sz w:val="16"/>
        </w:rPr>
        <w:t xml:space="preserve"> </w:t>
      </w:r>
    </w:p>
    <w:p w14:paraId="566CD0C0" w14:textId="16FA036E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Video- Shine</w:t>
      </w:r>
    </w:p>
    <w:p w14:paraId="27912F4B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5284BDDE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Psalm  74   </w:t>
      </w:r>
      <w:r w:rsidRPr="007F4CED">
        <w:rPr>
          <w:sz w:val="16"/>
        </w:rPr>
        <w:t xml:space="preserve"> </w:t>
      </w:r>
    </w:p>
    <w:p w14:paraId="4974E0BD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2BC0DC2C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1 O God, why have you rejected us forever? Why does your anger smo</w:t>
      </w:r>
      <w:r w:rsidR="00106E89">
        <w:t>u</w:t>
      </w:r>
      <w:r w:rsidRPr="00BF3600">
        <w:t>lder against the sheep of your pasture?</w:t>
      </w:r>
      <w:r w:rsidR="007F4CED" w:rsidRPr="007F4CED">
        <w:rPr>
          <w:b/>
          <w:sz w:val="16"/>
        </w:rPr>
        <w:t xml:space="preserve"> </w:t>
      </w:r>
    </w:p>
    <w:p w14:paraId="6642462C" w14:textId="11C7AA52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2 Remember the nation you purchased long ago, the people of your inheritance, whom you redeemed - Mount Zion, where you dwelt.</w:t>
      </w:r>
      <w:r w:rsidR="007F4CED" w:rsidRPr="007F4CED">
        <w:rPr>
          <w:b/>
          <w:sz w:val="16"/>
        </w:rPr>
        <w:t xml:space="preserve"> </w:t>
      </w:r>
      <w:r w:rsidRPr="00BF3600">
        <w:t>3 Turn your steps toward these everlasting ruins, all this destruction the enemy has brought on the sanctuary.</w:t>
      </w:r>
      <w:r w:rsidR="007F4CED" w:rsidRPr="007F4CED">
        <w:rPr>
          <w:b/>
          <w:sz w:val="16"/>
        </w:rPr>
        <w:t xml:space="preserve"> </w:t>
      </w:r>
      <w:r w:rsidRPr="00BF3600">
        <w:t xml:space="preserve">4 Your foes roared in the place where you met with us; they set up their </w:t>
      </w:r>
      <w:r w:rsidRPr="00BF3600">
        <w:lastRenderedPageBreak/>
        <w:t>standards as signs.</w:t>
      </w:r>
      <w:r w:rsidR="007F4CED" w:rsidRPr="007F4CED">
        <w:rPr>
          <w:b/>
          <w:sz w:val="16"/>
        </w:rPr>
        <w:t xml:space="preserve"> </w:t>
      </w:r>
      <w:r w:rsidRPr="00BF3600">
        <w:t>5 They behaved like men wielding axes to cut through a thicket of trees.</w:t>
      </w:r>
      <w:r w:rsidR="007F4CED" w:rsidRPr="007F4CED">
        <w:rPr>
          <w:b/>
          <w:sz w:val="16"/>
        </w:rPr>
        <w:t xml:space="preserve"> </w:t>
      </w:r>
      <w:r w:rsidRPr="00BF3600">
        <w:t>6 They smashed all the carved pane</w:t>
      </w:r>
      <w:r w:rsidR="00106E89">
        <w:t>l</w:t>
      </w:r>
      <w:r w:rsidRPr="00BF3600">
        <w:t>ling with their axes and hatchets.</w:t>
      </w:r>
      <w:r w:rsidR="007F4CED" w:rsidRPr="007F4CED">
        <w:rPr>
          <w:b/>
          <w:sz w:val="16"/>
        </w:rPr>
        <w:t xml:space="preserve"> </w:t>
      </w:r>
      <w:r w:rsidRPr="00BF3600">
        <w:t>7 They burned your sanctuary to the ground; they defiled the dwelling place of your Name.</w:t>
      </w:r>
      <w:r w:rsidR="007F4CED" w:rsidRPr="007F4CED">
        <w:rPr>
          <w:b/>
          <w:sz w:val="16"/>
        </w:rPr>
        <w:t xml:space="preserve"> </w:t>
      </w:r>
      <w:r w:rsidRPr="00BF3600">
        <w:t>8 They said in their hearts, “We will crush them completely!” They burned every place where God was worship</w:t>
      </w:r>
      <w:r w:rsidR="00106E89">
        <w:t>p</w:t>
      </w:r>
      <w:r w:rsidRPr="00BF3600">
        <w:t>ed in the land.</w:t>
      </w:r>
      <w:r w:rsidR="007F4CED" w:rsidRPr="007F4CED">
        <w:rPr>
          <w:b/>
          <w:sz w:val="16"/>
        </w:rPr>
        <w:t xml:space="preserve"> </w:t>
      </w:r>
    </w:p>
    <w:p w14:paraId="3ABAA8DD" w14:textId="5620BBF3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9 We are given no signs from God; no prophets are left, and none of us knows how long this will be.</w:t>
      </w:r>
      <w:r w:rsidR="007F4CED" w:rsidRPr="007F4CED">
        <w:rPr>
          <w:b/>
          <w:sz w:val="16"/>
        </w:rPr>
        <w:t xml:space="preserve"> </w:t>
      </w:r>
      <w:r w:rsidRPr="00BF3600">
        <w:t>10 How long will the enemy mock you, God? Will the foe revile your name forever?</w:t>
      </w:r>
      <w:r w:rsidR="007F4CED" w:rsidRPr="007F4CED">
        <w:rPr>
          <w:b/>
          <w:sz w:val="16"/>
        </w:rPr>
        <w:t xml:space="preserve"> </w:t>
      </w:r>
      <w:r w:rsidRPr="00BF3600">
        <w:t>11 Why do you hold back your hand, your right hand? Take it from the folds of your garment and destroy them!</w:t>
      </w:r>
      <w:r w:rsidR="007F4CED" w:rsidRPr="007F4CED">
        <w:rPr>
          <w:b/>
          <w:sz w:val="16"/>
        </w:rPr>
        <w:t xml:space="preserve"> </w:t>
      </w:r>
      <w:r w:rsidRPr="00BF3600">
        <w:t>12 But God is my King from long ago; he brings salvation on the earth.</w:t>
      </w:r>
      <w:r w:rsidR="007F4CED" w:rsidRPr="007F4CED">
        <w:rPr>
          <w:b/>
          <w:sz w:val="16"/>
        </w:rPr>
        <w:t xml:space="preserve"> </w:t>
      </w:r>
      <w:r w:rsidRPr="00BF3600">
        <w:t>13 It was you who split open the sea by your power; you broke the heads of the monster in the waters.</w:t>
      </w:r>
      <w:r w:rsidR="007F4CED" w:rsidRPr="007F4CED">
        <w:rPr>
          <w:b/>
          <w:sz w:val="16"/>
        </w:rPr>
        <w:t xml:space="preserve"> </w:t>
      </w:r>
      <w:r w:rsidRPr="00BF3600">
        <w:t>14 It was you who crushed the heads of Leviathan and gave it as food to the creatures of the desert.</w:t>
      </w:r>
      <w:r w:rsidR="007F4CED" w:rsidRPr="007F4CED">
        <w:rPr>
          <w:b/>
          <w:sz w:val="16"/>
        </w:rPr>
        <w:t xml:space="preserve"> </w:t>
      </w:r>
      <w:r w:rsidRPr="00BF3600">
        <w:t>15 It was you who opened up springs and streams; you dried up the ever-flowing rivers.</w:t>
      </w:r>
      <w:r w:rsidR="007F4CED" w:rsidRPr="007F4CED">
        <w:rPr>
          <w:b/>
          <w:sz w:val="16"/>
        </w:rPr>
        <w:t xml:space="preserve"> </w:t>
      </w:r>
      <w:r w:rsidRPr="00BF3600">
        <w:t xml:space="preserve">16 The day is yours, and </w:t>
      </w:r>
      <w:proofErr w:type="gramStart"/>
      <w:r w:rsidRPr="00BF3600">
        <w:t>yours</w:t>
      </w:r>
      <w:proofErr w:type="gramEnd"/>
      <w:r w:rsidRPr="00BF3600">
        <w:t xml:space="preserve"> also the night; you established the sun and moon.</w:t>
      </w:r>
      <w:r w:rsidR="007F4CED" w:rsidRPr="007F4CED">
        <w:rPr>
          <w:b/>
          <w:sz w:val="16"/>
        </w:rPr>
        <w:t xml:space="preserve"> </w:t>
      </w:r>
      <w:r w:rsidRPr="00BF3600">
        <w:t>17 It was you who set all the boundaries of the earth; you made both summer and winter.</w:t>
      </w:r>
      <w:r w:rsidR="007F4CED" w:rsidRPr="007F4CED">
        <w:rPr>
          <w:b/>
          <w:sz w:val="16"/>
        </w:rPr>
        <w:t xml:space="preserve"> </w:t>
      </w:r>
      <w:r w:rsidRPr="00BF3600">
        <w:t>18 Remember how the enemy has mocked you, Lord, how foolish people have reviled your name.</w:t>
      </w:r>
      <w:r w:rsidR="007F4CED" w:rsidRPr="007F4CED">
        <w:rPr>
          <w:b/>
          <w:sz w:val="16"/>
        </w:rPr>
        <w:t xml:space="preserve"> </w:t>
      </w:r>
      <w:r w:rsidRPr="00BF3600">
        <w:t>19 Do not hand over the life of your dove to wild beasts; do not forget the lives of your afflicted people forever.</w:t>
      </w:r>
      <w:r w:rsidR="007F4CED" w:rsidRPr="007F4CED">
        <w:rPr>
          <w:b/>
          <w:sz w:val="16"/>
        </w:rPr>
        <w:t xml:space="preserve"> </w:t>
      </w:r>
      <w:r w:rsidRPr="00BF3600">
        <w:t>20 Have regard for your covenant, because haunts of violence fill the dark places of the land.</w:t>
      </w:r>
      <w:r w:rsidR="007F4CED" w:rsidRPr="007F4CED">
        <w:rPr>
          <w:b/>
          <w:sz w:val="16"/>
        </w:rPr>
        <w:t xml:space="preserve"> </w:t>
      </w:r>
      <w:r w:rsidRPr="00BF3600">
        <w:t xml:space="preserve">21 Do not let the oppressed retreat in disgrace; may the poor and needy </w:t>
      </w:r>
      <w:r w:rsidRPr="00BF3600">
        <w:lastRenderedPageBreak/>
        <w:t>praise your name.</w:t>
      </w:r>
      <w:r w:rsidR="007F4CED" w:rsidRPr="007F4CED">
        <w:rPr>
          <w:b/>
          <w:sz w:val="16"/>
        </w:rPr>
        <w:t xml:space="preserve"> </w:t>
      </w:r>
      <w:r w:rsidRPr="00BF3600">
        <w:t>22 Rise up, O God, and defend your cause; remember how fools mock you all day long.</w:t>
      </w:r>
      <w:r w:rsidR="007F4CED" w:rsidRPr="007F4CED">
        <w:rPr>
          <w:b/>
          <w:sz w:val="16"/>
        </w:rPr>
        <w:t xml:space="preserve"> </w:t>
      </w:r>
    </w:p>
    <w:p w14:paraId="0DE3178E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23 Do not ignore the clamo</w:t>
      </w:r>
      <w:r w:rsidR="00106E89">
        <w:t>u</w:t>
      </w:r>
      <w:r w:rsidRPr="00BF3600">
        <w:t>r of your adversaries, the uproar of your enemies, which rises continually</w:t>
      </w:r>
      <w:r w:rsidR="007F4CED" w:rsidRPr="007F4CED">
        <w:rPr>
          <w:b/>
          <w:sz w:val="16"/>
        </w:rPr>
        <w:t xml:space="preserve"> </w:t>
      </w:r>
    </w:p>
    <w:p w14:paraId="5C0B4E31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445380EB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This is the word of the Lord.</w:t>
      </w:r>
      <w:r w:rsidR="007F4CED" w:rsidRPr="007F4CED">
        <w:rPr>
          <w:b/>
          <w:sz w:val="16"/>
        </w:rPr>
        <w:t xml:space="preserve"> </w:t>
      </w:r>
    </w:p>
    <w:p w14:paraId="673DAC04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Thanks be to God</w:t>
      </w:r>
      <w:r w:rsidR="00BF3600" w:rsidRPr="00BF3600">
        <w:t xml:space="preserve"> </w:t>
      </w:r>
      <w:r w:rsidR="007F4CED" w:rsidRPr="007F4CED">
        <w:rPr>
          <w:b/>
          <w:sz w:val="16"/>
        </w:rPr>
        <w:t xml:space="preserve"> </w:t>
      </w:r>
    </w:p>
    <w:p w14:paraId="34FF3FCB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The Sermon</w:t>
      </w:r>
      <w:r w:rsidRPr="007F4CED">
        <w:rPr>
          <w:sz w:val="16"/>
        </w:rPr>
        <w:t xml:space="preserve"> </w:t>
      </w:r>
    </w:p>
    <w:p w14:paraId="556B45C1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Pr="007F4CED">
        <w:rPr>
          <w:sz w:val="16"/>
        </w:rPr>
        <w:t xml:space="preserve"> </w:t>
      </w:r>
    </w:p>
    <w:p w14:paraId="07A114EF" w14:textId="00F09D0E" w:rsidR="007F4CED" w:rsidRPr="007F4CED" w:rsidRDefault="007F4CED" w:rsidP="007F4CED">
      <w:pPr>
        <w:pStyle w:val="LargeHeading1"/>
      </w:pPr>
      <w:r w:rsidRPr="007F4CED">
        <w:t xml:space="preserve"> </w:t>
      </w:r>
      <w:r w:rsidR="00BF3600" w:rsidRPr="007F4CED">
        <w:t xml:space="preserve"> How good is the God we adore</w:t>
      </w:r>
      <w:r w:rsidRPr="007F4CED">
        <w:t xml:space="preserve">  -</w:t>
      </w:r>
      <w:r w:rsidR="00BF3600" w:rsidRPr="007F4CED">
        <w:t xml:space="preserve"> T</w:t>
      </w:r>
      <w:r w:rsidRPr="007F4CED">
        <w:t xml:space="preserve">&amp;P </w:t>
      </w:r>
      <w:r w:rsidR="00BF3600" w:rsidRPr="007F4CED">
        <w:t>53</w:t>
      </w:r>
      <w:r w:rsidRPr="007F4CED">
        <w:t xml:space="preserve"> </w:t>
      </w:r>
    </w:p>
    <w:p w14:paraId="49ACC394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0D7D9B39" w14:textId="3B7615B2" w:rsidR="007F4CED" w:rsidRPr="007F4CED" w:rsidRDefault="00106E89" w:rsidP="00106E89">
      <w:pPr>
        <w:pStyle w:val="largemain"/>
        <w:rPr>
          <w:sz w:val="16"/>
        </w:rPr>
      </w:pPr>
      <w:r w:rsidRPr="00106E89">
        <w:rPr>
          <w:b/>
          <w:color w:val="000000" w:themeColor="text1"/>
        </w:rPr>
        <w:t>1</w:t>
      </w:r>
      <w:r w:rsidR="00BF3600" w:rsidRPr="00106E89">
        <w:t xml:space="preserve"> How good is the God we adore,  </w:t>
      </w:r>
      <w:r w:rsidR="007F4CED" w:rsidRPr="007F4CED">
        <w:rPr>
          <w:sz w:val="16"/>
        </w:rPr>
        <w:t xml:space="preserve"> </w:t>
      </w:r>
    </w:p>
    <w:p w14:paraId="1185D051" w14:textId="77777777" w:rsidR="007F4CED" w:rsidRPr="007F4CED" w:rsidRDefault="00BF3600" w:rsidP="00106E89">
      <w:pPr>
        <w:pStyle w:val="largemain"/>
        <w:rPr>
          <w:sz w:val="16"/>
        </w:rPr>
      </w:pPr>
      <w:r w:rsidRPr="00106E89">
        <w:t xml:space="preserve">our faithful, unchangeable friend  </w:t>
      </w:r>
      <w:r w:rsidR="007F4CED" w:rsidRPr="007F4CED">
        <w:rPr>
          <w:sz w:val="16"/>
        </w:rPr>
        <w:t xml:space="preserve"> </w:t>
      </w:r>
    </w:p>
    <w:p w14:paraId="6256DE08" w14:textId="77777777" w:rsidR="007F4CED" w:rsidRPr="007F4CED" w:rsidRDefault="00BF3600" w:rsidP="00106E89">
      <w:pPr>
        <w:pStyle w:val="largemain"/>
        <w:rPr>
          <w:sz w:val="16"/>
        </w:rPr>
      </w:pPr>
      <w:r w:rsidRPr="00106E89">
        <w:t xml:space="preserve">whose love is as great as his power, </w:t>
      </w:r>
      <w:r w:rsidR="007F4CED" w:rsidRPr="007F4CED">
        <w:rPr>
          <w:sz w:val="16"/>
        </w:rPr>
        <w:t xml:space="preserve"> </w:t>
      </w:r>
    </w:p>
    <w:p w14:paraId="039E2797" w14:textId="77777777" w:rsidR="007F4CED" w:rsidRPr="007F4CED" w:rsidRDefault="00BF3600" w:rsidP="00106E89">
      <w:pPr>
        <w:pStyle w:val="largemain"/>
        <w:rPr>
          <w:sz w:val="16"/>
        </w:rPr>
      </w:pPr>
      <w:r w:rsidRPr="00106E89">
        <w:t>and knows neither measure nor end!</w:t>
      </w:r>
      <w:r w:rsidR="007F4CED" w:rsidRPr="007F4CED">
        <w:rPr>
          <w:sz w:val="16"/>
        </w:rPr>
        <w:t xml:space="preserve"> </w:t>
      </w:r>
    </w:p>
    <w:p w14:paraId="65618852" w14:textId="77777777" w:rsidR="007F4CED" w:rsidRPr="007F4CED" w:rsidRDefault="007F4CED" w:rsidP="00106E89">
      <w:pPr>
        <w:pStyle w:val="largemain"/>
        <w:rPr>
          <w:sz w:val="16"/>
        </w:rPr>
      </w:pPr>
      <w:r w:rsidRPr="007F4CED">
        <w:rPr>
          <w:sz w:val="16"/>
        </w:rPr>
        <w:t xml:space="preserve"> </w:t>
      </w:r>
    </w:p>
    <w:p w14:paraId="44CFEA7E" w14:textId="77777777" w:rsidR="007F4CED" w:rsidRPr="007F4CED" w:rsidRDefault="00106E89" w:rsidP="00106E89">
      <w:pPr>
        <w:pStyle w:val="largemain"/>
        <w:rPr>
          <w:sz w:val="16"/>
        </w:rPr>
      </w:pPr>
      <w:r w:rsidRPr="00106E89">
        <w:rPr>
          <w:b/>
          <w:color w:val="000000" w:themeColor="text1"/>
        </w:rPr>
        <w:t>2</w:t>
      </w:r>
      <w:r w:rsidR="00BF3600" w:rsidRPr="00106E89">
        <w:t xml:space="preserve"> For Christ is the first and the last  </w:t>
      </w:r>
      <w:r w:rsidR="007F4CED" w:rsidRPr="007F4CED">
        <w:rPr>
          <w:sz w:val="16"/>
        </w:rPr>
        <w:t xml:space="preserve"> </w:t>
      </w:r>
    </w:p>
    <w:p w14:paraId="47AD6A5F" w14:textId="77777777" w:rsidR="007F4CED" w:rsidRPr="007F4CED" w:rsidRDefault="00BF3600" w:rsidP="00106E89">
      <w:pPr>
        <w:pStyle w:val="largemain"/>
        <w:rPr>
          <w:sz w:val="16"/>
        </w:rPr>
      </w:pPr>
      <w:r w:rsidRPr="00106E89">
        <w:t xml:space="preserve">his Spirit shall guide us safe home  </w:t>
      </w:r>
      <w:r w:rsidR="007F4CED" w:rsidRPr="007F4CED">
        <w:rPr>
          <w:sz w:val="16"/>
        </w:rPr>
        <w:t xml:space="preserve"> </w:t>
      </w:r>
    </w:p>
    <w:p w14:paraId="5EB379F3" w14:textId="77777777" w:rsidR="007F4CED" w:rsidRPr="007F4CED" w:rsidRDefault="00BF3600" w:rsidP="00106E89">
      <w:pPr>
        <w:pStyle w:val="largemain"/>
        <w:rPr>
          <w:sz w:val="16"/>
        </w:rPr>
      </w:pPr>
      <w:r w:rsidRPr="00106E89">
        <w:t xml:space="preserve">we'll praise him for all that is past, </w:t>
      </w:r>
      <w:r w:rsidR="007F4CED" w:rsidRPr="007F4CED">
        <w:rPr>
          <w:sz w:val="16"/>
        </w:rPr>
        <w:t xml:space="preserve"> </w:t>
      </w:r>
    </w:p>
    <w:p w14:paraId="723098D2" w14:textId="77777777" w:rsidR="007F4CED" w:rsidRPr="007F4CED" w:rsidRDefault="00BF3600" w:rsidP="00106E89">
      <w:pPr>
        <w:pStyle w:val="largemain"/>
        <w:rPr>
          <w:sz w:val="16"/>
        </w:rPr>
      </w:pPr>
      <w:r w:rsidRPr="00106E89">
        <w:t>and trust him for all that's to come.</w:t>
      </w:r>
      <w:r w:rsidR="007F4CED" w:rsidRPr="007F4CED">
        <w:rPr>
          <w:sz w:val="16"/>
        </w:rPr>
        <w:t xml:space="preserve"> </w:t>
      </w:r>
    </w:p>
    <w:p w14:paraId="4D63A999" w14:textId="77777777" w:rsidR="007F4CED" w:rsidRPr="007F4CED" w:rsidRDefault="007F4CED" w:rsidP="00106E89">
      <w:pPr>
        <w:pStyle w:val="LargeHeading1"/>
        <w:jc w:val="left"/>
        <w:rPr>
          <w:sz w:val="16"/>
        </w:rPr>
      </w:pPr>
      <w:r w:rsidRPr="007F4CED">
        <w:rPr>
          <w:sz w:val="16"/>
        </w:rPr>
        <w:t xml:space="preserve"> </w:t>
      </w:r>
    </w:p>
    <w:p w14:paraId="351DF7BC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106E89">
        <w:t xml:space="preserve"> Declaring Faith </w:t>
      </w:r>
      <w:r w:rsidRPr="007F4CED">
        <w:rPr>
          <w:sz w:val="16"/>
        </w:rPr>
        <w:t xml:space="preserve"> </w:t>
      </w:r>
    </w:p>
    <w:p w14:paraId="2AF901D2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 </w:t>
      </w:r>
      <w:r w:rsidR="00BF3600" w:rsidRPr="00106E89">
        <w:t xml:space="preserve"> affirming our belief</w:t>
      </w:r>
      <w:r w:rsidRPr="007F4CED">
        <w:rPr>
          <w:sz w:val="16"/>
        </w:rPr>
        <w:t xml:space="preserve"> </w:t>
      </w:r>
    </w:p>
    <w:p w14:paraId="2DC7ADA2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650724F8" w14:textId="77777777" w:rsidR="007F4CED" w:rsidRPr="007F4CED" w:rsidRDefault="00BF3600" w:rsidP="00106E89">
      <w:pPr>
        <w:pStyle w:val="largemain"/>
        <w:rPr>
          <w:sz w:val="16"/>
        </w:rPr>
      </w:pPr>
      <w:r w:rsidRPr="00106E89">
        <w:t>Do you believe and trust in God the Father, who made the world?</w:t>
      </w:r>
      <w:r w:rsidR="007F4CED" w:rsidRPr="007F4CED">
        <w:rPr>
          <w:sz w:val="16"/>
        </w:rPr>
        <w:t xml:space="preserve"> </w:t>
      </w:r>
    </w:p>
    <w:p w14:paraId="27CF5016" w14:textId="77777777" w:rsidR="007F4CED" w:rsidRDefault="00106E89" w:rsidP="00106E89">
      <w:pPr>
        <w:pStyle w:val="largemain"/>
        <w:rPr>
          <w:sz w:val="16"/>
        </w:rPr>
      </w:pPr>
      <w:r w:rsidRPr="00106E89">
        <w:rPr>
          <w:b/>
          <w:color w:val="000000" w:themeColor="text1"/>
        </w:rPr>
        <w:t>I believe and trust in him</w:t>
      </w:r>
      <w:r w:rsidR="007F4CED" w:rsidRPr="007F4CED">
        <w:rPr>
          <w:sz w:val="16"/>
        </w:rPr>
        <w:t xml:space="preserve"> </w:t>
      </w:r>
    </w:p>
    <w:p w14:paraId="0D23EF62" w14:textId="6B39E9E8" w:rsidR="007F4CED" w:rsidRPr="007F4CED" w:rsidRDefault="00BF3600" w:rsidP="00106E89">
      <w:pPr>
        <w:pStyle w:val="largemain"/>
        <w:rPr>
          <w:sz w:val="16"/>
        </w:rPr>
      </w:pPr>
      <w:r w:rsidRPr="00106E89">
        <w:t>Do you believe and trust in his Son Jesus Christ, who redeemed mankind?</w:t>
      </w:r>
      <w:r w:rsidR="007F4CED" w:rsidRPr="007F4CED">
        <w:rPr>
          <w:sz w:val="16"/>
        </w:rPr>
        <w:t xml:space="preserve"> </w:t>
      </w:r>
    </w:p>
    <w:p w14:paraId="2E9ACC39" w14:textId="574025F2" w:rsidR="007F4CED" w:rsidRPr="007F4CED" w:rsidRDefault="00106E89" w:rsidP="00106E89">
      <w:pPr>
        <w:pStyle w:val="largemain"/>
        <w:rPr>
          <w:sz w:val="16"/>
        </w:rPr>
      </w:pPr>
      <w:r w:rsidRPr="00106E89">
        <w:rPr>
          <w:b/>
          <w:color w:val="000000" w:themeColor="text1"/>
        </w:rPr>
        <w:t>I believe and trust in him.</w:t>
      </w:r>
      <w:r w:rsidR="007F4CED" w:rsidRPr="007F4CED">
        <w:rPr>
          <w:sz w:val="16"/>
        </w:rPr>
        <w:t xml:space="preserve"> </w:t>
      </w:r>
    </w:p>
    <w:p w14:paraId="315B7E40" w14:textId="77777777" w:rsidR="007F4CED" w:rsidRPr="007F4CED" w:rsidRDefault="00BF3600" w:rsidP="00106E89">
      <w:pPr>
        <w:pStyle w:val="largemain"/>
        <w:rPr>
          <w:sz w:val="16"/>
        </w:rPr>
      </w:pPr>
      <w:r w:rsidRPr="00106E89">
        <w:t>Do you believe and trust in the Holy Spirit who gives life to the people of God?</w:t>
      </w:r>
      <w:r w:rsidR="007F4CED" w:rsidRPr="007F4CED">
        <w:rPr>
          <w:sz w:val="16"/>
        </w:rPr>
        <w:t xml:space="preserve"> </w:t>
      </w:r>
    </w:p>
    <w:p w14:paraId="51569A5D" w14:textId="77777777" w:rsidR="007F4CED" w:rsidRDefault="00106E89" w:rsidP="00106E89">
      <w:pPr>
        <w:pStyle w:val="largemain"/>
        <w:rPr>
          <w:sz w:val="16"/>
        </w:rPr>
      </w:pPr>
      <w:r w:rsidRPr="00106E89">
        <w:rPr>
          <w:b/>
          <w:color w:val="000000" w:themeColor="text1"/>
        </w:rPr>
        <w:t>I believe and trust in him.</w:t>
      </w:r>
      <w:r w:rsidR="007F4CED" w:rsidRPr="007F4CED">
        <w:rPr>
          <w:sz w:val="16"/>
        </w:rPr>
        <w:t xml:space="preserve"> </w:t>
      </w:r>
    </w:p>
    <w:p w14:paraId="194CF86F" w14:textId="53D945C6" w:rsidR="007F4CED" w:rsidRPr="007F4CED" w:rsidRDefault="00BF3600" w:rsidP="00106E89">
      <w:pPr>
        <w:pStyle w:val="largemain"/>
        <w:rPr>
          <w:sz w:val="16"/>
        </w:rPr>
      </w:pPr>
      <w:r w:rsidRPr="00106E89">
        <w:lastRenderedPageBreak/>
        <w:t>This is the faith of the Church.</w:t>
      </w:r>
      <w:r w:rsidR="007F4CED" w:rsidRPr="007F4CED">
        <w:rPr>
          <w:sz w:val="16"/>
        </w:rPr>
        <w:t xml:space="preserve"> </w:t>
      </w:r>
    </w:p>
    <w:p w14:paraId="7EC8CBE7" w14:textId="31561F2F" w:rsidR="007F4CED" w:rsidRPr="007F4CED" w:rsidRDefault="00106E89" w:rsidP="00106E89">
      <w:pPr>
        <w:pStyle w:val="largemain"/>
        <w:rPr>
          <w:sz w:val="16"/>
        </w:rPr>
      </w:pPr>
      <w:r w:rsidRPr="00106E89">
        <w:rPr>
          <w:b/>
          <w:color w:val="000000" w:themeColor="text1"/>
        </w:rPr>
        <w:t>This is our faith. We believe and trust in One God,</w:t>
      </w:r>
      <w:r w:rsidR="007F4CED" w:rsidRPr="007F4CED">
        <w:rPr>
          <w:sz w:val="16"/>
        </w:rPr>
        <w:t xml:space="preserve"> </w:t>
      </w:r>
    </w:p>
    <w:p w14:paraId="47F1471F" w14:textId="7FC1CBB4" w:rsidR="007F4CED" w:rsidRPr="007F4CED" w:rsidRDefault="00106E89" w:rsidP="00106E89">
      <w:pPr>
        <w:pStyle w:val="largemain"/>
        <w:rPr>
          <w:sz w:val="16"/>
        </w:rPr>
      </w:pPr>
      <w:r w:rsidRPr="00106E89">
        <w:rPr>
          <w:b/>
          <w:color w:val="000000" w:themeColor="text1"/>
        </w:rPr>
        <w:t>Father, Son and Holy Spirit.</w:t>
      </w:r>
      <w:r w:rsidR="007F4CED" w:rsidRPr="007F4CED">
        <w:rPr>
          <w:sz w:val="16"/>
        </w:rPr>
        <w:t xml:space="preserve"> </w:t>
      </w:r>
    </w:p>
    <w:p w14:paraId="0E42386C" w14:textId="77777777" w:rsidR="007F4CED" w:rsidRPr="007F4CED" w:rsidRDefault="007F4CED" w:rsidP="00106E89">
      <w:pPr>
        <w:pStyle w:val="largemain"/>
        <w:rPr>
          <w:sz w:val="16"/>
        </w:rPr>
      </w:pPr>
      <w:r w:rsidRPr="007F4CED">
        <w:rPr>
          <w:sz w:val="16"/>
        </w:rPr>
        <w:t xml:space="preserve"> </w:t>
      </w:r>
    </w:p>
    <w:p w14:paraId="1B124F18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Praying Together - Intercessions</w:t>
      </w:r>
      <w:r w:rsidRPr="007F4CED">
        <w:rPr>
          <w:sz w:val="16"/>
        </w:rPr>
        <w:t xml:space="preserve"> </w:t>
      </w:r>
    </w:p>
    <w:p w14:paraId="28710E42" w14:textId="77777777" w:rsidR="007F4CED" w:rsidRPr="007F4CED" w:rsidRDefault="007F4CED" w:rsidP="00106E89">
      <w:pPr>
        <w:pStyle w:val="LargeHeading1"/>
        <w:rPr>
          <w:sz w:val="16"/>
        </w:rPr>
      </w:pPr>
      <w:r w:rsidRPr="007F4CED">
        <w:rPr>
          <w:sz w:val="16"/>
        </w:rPr>
        <w:t xml:space="preserve"> </w:t>
      </w:r>
    </w:p>
    <w:p w14:paraId="788BF927" w14:textId="1A6A6C19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Sunday Collect</w:t>
      </w:r>
    </w:p>
    <w:p w14:paraId="7ECADDC2" w14:textId="05176B52" w:rsidR="007F4CED" w:rsidRPr="007F4CED" w:rsidRDefault="007F4CED" w:rsidP="00106E89">
      <w:pPr>
        <w:pStyle w:val="LargeHeading1"/>
        <w:rPr>
          <w:sz w:val="16"/>
        </w:rPr>
      </w:pPr>
      <w:r>
        <w:rPr>
          <w:caps w:val="0"/>
        </w:rPr>
        <w:t xml:space="preserve">  </w:t>
      </w:r>
      <w:r w:rsidRPr="00BF3600">
        <w:rPr>
          <w:caps w:val="0"/>
        </w:rPr>
        <w:t xml:space="preserve"> The Thirteenth Sunday After Trinity </w:t>
      </w:r>
      <w:r w:rsidRPr="007F4CED">
        <w:rPr>
          <w:caps w:val="0"/>
          <w:sz w:val="16"/>
        </w:rPr>
        <w:t xml:space="preserve"> </w:t>
      </w:r>
    </w:p>
    <w:p w14:paraId="47AA565C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2260B79B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106E89">
        <w:t xml:space="preserve"> The Lord's Prayer - we pray with Jesus</w:t>
      </w:r>
      <w:r w:rsidRPr="007F4CED">
        <w:rPr>
          <w:sz w:val="16"/>
        </w:rPr>
        <w:t xml:space="preserve"> </w:t>
      </w:r>
    </w:p>
    <w:p w14:paraId="73706E8D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30DE4F03" w14:textId="208B0AEF" w:rsidR="007F4CED" w:rsidRPr="007F4CED" w:rsidRDefault="00106E89" w:rsidP="00106E89">
      <w:pPr>
        <w:pStyle w:val="Largemainbold"/>
        <w:rPr>
          <w:sz w:val="16"/>
        </w:rPr>
      </w:pPr>
      <w:r w:rsidRPr="00106E89">
        <w:rPr>
          <w:color w:val="000000" w:themeColor="text1"/>
        </w:rPr>
        <w:t>Our Father in heaven, hallowed be your name,</w:t>
      </w:r>
      <w:r w:rsidR="007F4CED" w:rsidRPr="007F4CED">
        <w:rPr>
          <w:sz w:val="16"/>
        </w:rPr>
        <w:t xml:space="preserve"> </w:t>
      </w:r>
    </w:p>
    <w:p w14:paraId="550D0316" w14:textId="5372DDB8" w:rsidR="007F4CED" w:rsidRPr="007F4CED" w:rsidRDefault="00106E89" w:rsidP="00106E89">
      <w:pPr>
        <w:pStyle w:val="Largemainbold"/>
        <w:rPr>
          <w:sz w:val="16"/>
        </w:rPr>
      </w:pPr>
      <w:r w:rsidRPr="00106E89">
        <w:rPr>
          <w:color w:val="000000" w:themeColor="text1"/>
        </w:rPr>
        <w:t>your kingdom come, your will be done,</w:t>
      </w:r>
      <w:r w:rsidR="007F4CED" w:rsidRPr="007F4CED">
        <w:rPr>
          <w:sz w:val="16"/>
        </w:rPr>
        <w:t xml:space="preserve"> </w:t>
      </w:r>
    </w:p>
    <w:p w14:paraId="741C12E0" w14:textId="64EC2C78" w:rsidR="007F4CED" w:rsidRPr="007F4CED" w:rsidRDefault="00106E89" w:rsidP="00106E89">
      <w:pPr>
        <w:pStyle w:val="Largemainbold"/>
        <w:rPr>
          <w:sz w:val="16"/>
        </w:rPr>
      </w:pPr>
      <w:r w:rsidRPr="00106E89">
        <w:rPr>
          <w:color w:val="000000" w:themeColor="text1"/>
        </w:rPr>
        <w:t>on earth as in heaven.</w:t>
      </w:r>
      <w:r w:rsidR="007F4CED" w:rsidRPr="007F4CED">
        <w:rPr>
          <w:sz w:val="16"/>
        </w:rPr>
        <w:t xml:space="preserve"> </w:t>
      </w:r>
    </w:p>
    <w:p w14:paraId="36C8046D" w14:textId="4F49FFEE" w:rsidR="007F4CED" w:rsidRPr="007F4CED" w:rsidRDefault="00106E89" w:rsidP="00106E89">
      <w:pPr>
        <w:pStyle w:val="Largemainbold"/>
        <w:rPr>
          <w:sz w:val="16"/>
        </w:rPr>
      </w:pPr>
      <w:r w:rsidRPr="00106E89">
        <w:rPr>
          <w:color w:val="000000" w:themeColor="text1"/>
        </w:rPr>
        <w:t>Give us today our daily bread.</w:t>
      </w:r>
      <w:r w:rsidR="007F4CED" w:rsidRPr="007F4CED">
        <w:rPr>
          <w:sz w:val="16"/>
        </w:rPr>
        <w:t xml:space="preserve"> </w:t>
      </w:r>
    </w:p>
    <w:p w14:paraId="72801F11" w14:textId="2AC7D52E" w:rsidR="007F4CED" w:rsidRPr="007F4CED" w:rsidRDefault="00106E89" w:rsidP="00106E89">
      <w:pPr>
        <w:pStyle w:val="Largemainbold"/>
        <w:rPr>
          <w:sz w:val="16"/>
        </w:rPr>
      </w:pPr>
      <w:r w:rsidRPr="00106E89">
        <w:rPr>
          <w:color w:val="000000" w:themeColor="text1"/>
        </w:rPr>
        <w:t>Forgive us our sins</w:t>
      </w:r>
      <w:r w:rsidR="007F4CED" w:rsidRPr="007F4CED">
        <w:rPr>
          <w:sz w:val="16"/>
        </w:rPr>
        <w:t xml:space="preserve"> </w:t>
      </w:r>
    </w:p>
    <w:p w14:paraId="596CB75E" w14:textId="73F22023" w:rsidR="007F4CED" w:rsidRPr="007F4CED" w:rsidRDefault="00106E89" w:rsidP="00106E89">
      <w:pPr>
        <w:pStyle w:val="Largemainbold"/>
        <w:rPr>
          <w:sz w:val="16"/>
        </w:rPr>
      </w:pPr>
      <w:r w:rsidRPr="00106E89">
        <w:rPr>
          <w:color w:val="000000" w:themeColor="text1"/>
        </w:rPr>
        <w:t>as we forgive those who sin against us.</w:t>
      </w:r>
      <w:r w:rsidR="007F4CED" w:rsidRPr="007F4CED">
        <w:rPr>
          <w:sz w:val="16"/>
        </w:rPr>
        <w:t xml:space="preserve"> </w:t>
      </w:r>
    </w:p>
    <w:p w14:paraId="790E397F" w14:textId="5F58FD16" w:rsidR="007F4CED" w:rsidRPr="007F4CED" w:rsidRDefault="00106E89" w:rsidP="00106E89">
      <w:pPr>
        <w:pStyle w:val="Largemainbold"/>
        <w:rPr>
          <w:sz w:val="16"/>
        </w:rPr>
      </w:pPr>
      <w:r w:rsidRPr="00106E89">
        <w:rPr>
          <w:color w:val="000000" w:themeColor="text1"/>
        </w:rPr>
        <w:t>Lead us not into temptation</w:t>
      </w:r>
      <w:r w:rsidR="007F4CED" w:rsidRPr="007F4CED">
        <w:rPr>
          <w:sz w:val="16"/>
        </w:rPr>
        <w:t xml:space="preserve"> </w:t>
      </w:r>
    </w:p>
    <w:p w14:paraId="4A46631D" w14:textId="325E1BB0" w:rsidR="007F4CED" w:rsidRPr="007F4CED" w:rsidRDefault="00106E89" w:rsidP="00106E89">
      <w:pPr>
        <w:pStyle w:val="Largemainbold"/>
        <w:rPr>
          <w:sz w:val="16"/>
        </w:rPr>
      </w:pPr>
      <w:r w:rsidRPr="00106E89">
        <w:rPr>
          <w:color w:val="000000" w:themeColor="text1"/>
        </w:rPr>
        <w:t>but deliver us from evil.</w:t>
      </w:r>
      <w:r w:rsidR="007F4CED" w:rsidRPr="007F4CED">
        <w:rPr>
          <w:sz w:val="16"/>
        </w:rPr>
        <w:t xml:space="preserve"> </w:t>
      </w:r>
    </w:p>
    <w:p w14:paraId="2340B820" w14:textId="3CA21DCD" w:rsidR="007F4CED" w:rsidRPr="007F4CED" w:rsidRDefault="00106E89" w:rsidP="00106E89">
      <w:pPr>
        <w:pStyle w:val="Largemainbold"/>
        <w:rPr>
          <w:color w:val="000000" w:themeColor="text1"/>
          <w:sz w:val="16"/>
        </w:rPr>
      </w:pPr>
      <w:r w:rsidRPr="00106E89">
        <w:rPr>
          <w:color w:val="000000" w:themeColor="text1"/>
        </w:rPr>
        <w:t xml:space="preserve">For the kingdom, the power, </w:t>
      </w:r>
      <w:r w:rsidR="007F4CED" w:rsidRPr="007F4CED">
        <w:rPr>
          <w:color w:val="000000" w:themeColor="text1"/>
          <w:sz w:val="16"/>
        </w:rPr>
        <w:t xml:space="preserve"> </w:t>
      </w:r>
    </w:p>
    <w:p w14:paraId="273AA2DA" w14:textId="2568B2DA" w:rsidR="007F4CED" w:rsidRPr="007F4CED" w:rsidRDefault="00106E89" w:rsidP="00106E89">
      <w:pPr>
        <w:pStyle w:val="Largemainbold"/>
        <w:rPr>
          <w:sz w:val="16"/>
        </w:rPr>
      </w:pPr>
      <w:r w:rsidRPr="00106E89">
        <w:rPr>
          <w:color w:val="000000" w:themeColor="text1"/>
        </w:rPr>
        <w:t>and the glory are yours</w:t>
      </w:r>
      <w:r w:rsidR="007F4CED" w:rsidRPr="007F4CED">
        <w:rPr>
          <w:sz w:val="16"/>
        </w:rPr>
        <w:t xml:space="preserve"> </w:t>
      </w:r>
      <w:r w:rsidRPr="00106E89">
        <w:rPr>
          <w:color w:val="000000" w:themeColor="text1"/>
        </w:rPr>
        <w:t xml:space="preserve"> now and for ever. Amen.</w:t>
      </w:r>
      <w:r w:rsidR="007F4CED" w:rsidRPr="007F4CED">
        <w:rPr>
          <w:sz w:val="16"/>
        </w:rPr>
        <w:t xml:space="preserve"> </w:t>
      </w:r>
    </w:p>
    <w:p w14:paraId="0F865453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35E0A994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From the breaking of the dawn</w:t>
      </w:r>
      <w:r w:rsidRPr="007F4CED">
        <w:rPr>
          <w:sz w:val="16"/>
        </w:rPr>
        <w:t xml:space="preserve"> </w:t>
      </w:r>
    </w:p>
    <w:p w14:paraId="670C3647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 </w:t>
      </w:r>
      <w:r w:rsidR="00BF3600" w:rsidRPr="00BF3600">
        <w:t xml:space="preserve"> Thanks &amp; Praise 37</w:t>
      </w:r>
      <w:r w:rsidR="00106E89">
        <w:t xml:space="preserve"> - </w:t>
      </w:r>
      <w:r w:rsidR="00BF3600" w:rsidRPr="00BF3600">
        <w:t>Offertory Hymn</w:t>
      </w:r>
      <w:r w:rsidRPr="007F4CED">
        <w:rPr>
          <w:sz w:val="16"/>
        </w:rPr>
        <w:t xml:space="preserve"> </w:t>
      </w:r>
    </w:p>
    <w:p w14:paraId="5A8B2CB7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1F082825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1</w:t>
      </w:r>
      <w:r w:rsidR="00BF3600" w:rsidRPr="00BF3600">
        <w:t xml:space="preserve"> From the breaking of the dawn </w:t>
      </w:r>
      <w:r w:rsidR="007F4CED" w:rsidRPr="007F4CED">
        <w:rPr>
          <w:b/>
          <w:sz w:val="16"/>
        </w:rPr>
        <w:t xml:space="preserve"> </w:t>
      </w:r>
    </w:p>
    <w:p w14:paraId="6083DC16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to the setting of the sun,</w:t>
      </w:r>
      <w:r w:rsidR="007F4CED" w:rsidRPr="007F4CED">
        <w:rPr>
          <w:b/>
          <w:sz w:val="16"/>
        </w:rPr>
        <w:t xml:space="preserve"> </w:t>
      </w:r>
    </w:p>
    <w:p w14:paraId="1B817E49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I will stand on every promise of your word.</w:t>
      </w:r>
      <w:r w:rsidR="007F4CED" w:rsidRPr="007F4CED">
        <w:rPr>
          <w:b/>
          <w:sz w:val="16"/>
        </w:rPr>
        <w:t xml:space="preserve"> </w:t>
      </w:r>
    </w:p>
    <w:p w14:paraId="2AE67F37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Words of power, strong to save, </w:t>
      </w:r>
      <w:r w:rsidR="007F4CED" w:rsidRPr="007F4CED">
        <w:rPr>
          <w:b/>
          <w:sz w:val="16"/>
        </w:rPr>
        <w:t xml:space="preserve"> </w:t>
      </w:r>
    </w:p>
    <w:p w14:paraId="2AD7ABAF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that will never pass away;</w:t>
      </w:r>
      <w:r w:rsidR="007F4CED" w:rsidRPr="007F4CED">
        <w:rPr>
          <w:b/>
          <w:sz w:val="16"/>
        </w:rPr>
        <w:t xml:space="preserve"> </w:t>
      </w:r>
    </w:p>
    <w:p w14:paraId="348FD6E2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I will stand on every promise of your word.</w:t>
      </w:r>
      <w:r w:rsidR="007F4CED" w:rsidRPr="007F4CED">
        <w:rPr>
          <w:b/>
          <w:sz w:val="16"/>
        </w:rPr>
        <w:t xml:space="preserve"> </w:t>
      </w:r>
    </w:p>
    <w:p w14:paraId="076930F2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For your covenant is sure, and on this I am secure:</w:t>
      </w:r>
      <w:r w:rsidR="007F4CED" w:rsidRPr="007F4CED">
        <w:rPr>
          <w:b/>
          <w:sz w:val="16"/>
        </w:rPr>
        <w:t xml:space="preserve"> </w:t>
      </w:r>
    </w:p>
    <w:p w14:paraId="0B8A8E03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I can stand on every promise of your word.</w:t>
      </w:r>
      <w:r w:rsidR="007F4CED" w:rsidRPr="007F4CED">
        <w:rPr>
          <w:b/>
          <w:sz w:val="16"/>
        </w:rPr>
        <w:t xml:space="preserve"> </w:t>
      </w:r>
    </w:p>
    <w:p w14:paraId="5D76B718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lastRenderedPageBreak/>
        <w:t xml:space="preserve"> </w:t>
      </w:r>
    </w:p>
    <w:p w14:paraId="746075B3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2</w:t>
      </w:r>
      <w:r w:rsidR="00BF3600" w:rsidRPr="00BF3600">
        <w:t xml:space="preserve"> When I stumble and I sin, condemnation pressing in,  </w:t>
      </w:r>
      <w:r w:rsidR="007F4CED" w:rsidRPr="007F4CED">
        <w:rPr>
          <w:b/>
          <w:sz w:val="16"/>
        </w:rPr>
        <w:t xml:space="preserve"> </w:t>
      </w:r>
    </w:p>
    <w:p w14:paraId="42E52E37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I will stand on every promise of your word.  </w:t>
      </w:r>
      <w:r w:rsidR="007F4CED" w:rsidRPr="007F4CED">
        <w:rPr>
          <w:b/>
          <w:sz w:val="16"/>
        </w:rPr>
        <w:t xml:space="preserve"> </w:t>
      </w:r>
    </w:p>
    <w:p w14:paraId="1E51E106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You are faithful to forgive, that in freedom I might live,  </w:t>
      </w:r>
      <w:r w:rsidR="007F4CED" w:rsidRPr="007F4CED">
        <w:rPr>
          <w:b/>
          <w:sz w:val="16"/>
        </w:rPr>
        <w:t xml:space="preserve"> </w:t>
      </w:r>
    </w:p>
    <w:p w14:paraId="1660E39E" w14:textId="77777777" w:rsidR="007F4CED" w:rsidRPr="007F4CED" w:rsidRDefault="00BF3600" w:rsidP="00106E89">
      <w:pPr>
        <w:pStyle w:val="largemain"/>
        <w:rPr>
          <w:b/>
          <w:sz w:val="16"/>
        </w:rPr>
      </w:pPr>
      <w:proofErr w:type="gramStart"/>
      <w:r w:rsidRPr="00BF3600">
        <w:t>so</w:t>
      </w:r>
      <w:proofErr w:type="gramEnd"/>
      <w:r w:rsidRPr="00BF3600">
        <w:t xml:space="preserve"> I stand on every promise of your word.  </w:t>
      </w:r>
      <w:r w:rsidR="007F4CED" w:rsidRPr="007F4CED">
        <w:rPr>
          <w:b/>
          <w:sz w:val="16"/>
        </w:rPr>
        <w:t xml:space="preserve"> </w:t>
      </w:r>
    </w:p>
    <w:p w14:paraId="5528F438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Guilt to innocence restored; </w:t>
      </w:r>
      <w:r w:rsidR="007F4CED" w:rsidRPr="007F4CED">
        <w:rPr>
          <w:b/>
          <w:sz w:val="16"/>
        </w:rPr>
        <w:t xml:space="preserve"> </w:t>
      </w:r>
    </w:p>
    <w:p w14:paraId="3D484263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you remember sins no more,  </w:t>
      </w:r>
      <w:r w:rsidR="007F4CED" w:rsidRPr="007F4CED">
        <w:rPr>
          <w:b/>
          <w:sz w:val="16"/>
        </w:rPr>
        <w:t xml:space="preserve"> </w:t>
      </w:r>
    </w:p>
    <w:p w14:paraId="42B02C45" w14:textId="77777777" w:rsidR="007F4CED" w:rsidRPr="007F4CED" w:rsidRDefault="00BF3600" w:rsidP="00106E89">
      <w:pPr>
        <w:pStyle w:val="largemain"/>
        <w:rPr>
          <w:b/>
          <w:sz w:val="16"/>
        </w:rPr>
      </w:pPr>
      <w:proofErr w:type="gramStart"/>
      <w:r w:rsidRPr="00BF3600">
        <w:t>so</w:t>
      </w:r>
      <w:proofErr w:type="gramEnd"/>
      <w:r w:rsidRPr="00BF3600">
        <w:t xml:space="preserve"> I'll stand on every promise of your word.</w:t>
      </w:r>
      <w:r w:rsidR="007F4CED" w:rsidRPr="007F4CED">
        <w:rPr>
          <w:b/>
          <w:sz w:val="16"/>
        </w:rPr>
        <w:t xml:space="preserve"> </w:t>
      </w:r>
    </w:p>
    <w:p w14:paraId="7B9F28DB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3033C0F0" w14:textId="4A0E65EB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3</w:t>
      </w:r>
      <w:r w:rsidR="00BF3600" w:rsidRPr="00BF3600">
        <w:t xml:space="preserve"> When I'm faced with anguished choice  </w:t>
      </w:r>
      <w:r w:rsidR="007F4CED" w:rsidRPr="007F4CED">
        <w:rPr>
          <w:b/>
          <w:sz w:val="16"/>
        </w:rPr>
        <w:t xml:space="preserve"> </w:t>
      </w:r>
    </w:p>
    <w:p w14:paraId="036BE22F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I will listen for your voice,  </w:t>
      </w:r>
      <w:r w:rsidR="007F4CED" w:rsidRPr="007F4CED">
        <w:rPr>
          <w:b/>
          <w:sz w:val="16"/>
        </w:rPr>
        <w:t xml:space="preserve"> </w:t>
      </w:r>
    </w:p>
    <w:p w14:paraId="5102628F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and I'll stand on every promise of your word.  </w:t>
      </w:r>
      <w:r w:rsidR="007F4CED" w:rsidRPr="007F4CED">
        <w:rPr>
          <w:b/>
          <w:sz w:val="16"/>
        </w:rPr>
        <w:t xml:space="preserve"> </w:t>
      </w:r>
    </w:p>
    <w:p w14:paraId="0C194940" w14:textId="77777777" w:rsidR="007F4CED" w:rsidRPr="007F4CED" w:rsidRDefault="00BF3600" w:rsidP="00106E89">
      <w:pPr>
        <w:pStyle w:val="largemain"/>
        <w:rPr>
          <w:sz w:val="16"/>
        </w:rPr>
      </w:pPr>
      <w:r w:rsidRPr="00BF3600">
        <w:t xml:space="preserve">Through this dark and troubled land, </w:t>
      </w:r>
      <w:r w:rsidR="007F4CED" w:rsidRPr="007F4CED">
        <w:rPr>
          <w:sz w:val="16"/>
        </w:rPr>
        <w:t xml:space="preserve"> </w:t>
      </w:r>
    </w:p>
    <w:p w14:paraId="657827A9" w14:textId="77777777" w:rsidR="007F4CED" w:rsidRPr="007F4CED" w:rsidRDefault="00BF3600" w:rsidP="00106E89">
      <w:pPr>
        <w:pStyle w:val="largemain"/>
        <w:rPr>
          <w:sz w:val="16"/>
        </w:rPr>
      </w:pPr>
      <w:r w:rsidRPr="00BF3600">
        <w:t xml:space="preserve">you will guide me with your hand </w:t>
      </w:r>
      <w:r w:rsidR="007F4CED" w:rsidRPr="007F4CED">
        <w:rPr>
          <w:sz w:val="16"/>
        </w:rPr>
        <w:t xml:space="preserve"> </w:t>
      </w:r>
    </w:p>
    <w:p w14:paraId="1D30D70C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as I stand on every promise of your word.  </w:t>
      </w:r>
      <w:r w:rsidR="007F4CED" w:rsidRPr="007F4CED">
        <w:rPr>
          <w:b/>
          <w:sz w:val="16"/>
        </w:rPr>
        <w:t xml:space="preserve"> </w:t>
      </w:r>
    </w:p>
    <w:p w14:paraId="7B5B9E85" w14:textId="77777777" w:rsidR="007F4CED" w:rsidRPr="007F4CED" w:rsidRDefault="00BF3600" w:rsidP="00106E89">
      <w:pPr>
        <w:pStyle w:val="largemain"/>
        <w:rPr>
          <w:sz w:val="16"/>
        </w:rPr>
      </w:pPr>
      <w:r w:rsidRPr="00BF3600">
        <w:t xml:space="preserve">And you've promised to complete </w:t>
      </w:r>
      <w:r w:rsidR="007F4CED" w:rsidRPr="007F4CED">
        <w:rPr>
          <w:sz w:val="16"/>
        </w:rPr>
        <w:t xml:space="preserve"> </w:t>
      </w:r>
    </w:p>
    <w:p w14:paraId="39DDC59E" w14:textId="77777777" w:rsidR="007F4CED" w:rsidRPr="007F4CED" w:rsidRDefault="00BF3600" w:rsidP="00106E89">
      <w:pPr>
        <w:pStyle w:val="largemain"/>
        <w:rPr>
          <w:sz w:val="16"/>
        </w:rPr>
      </w:pPr>
      <w:r w:rsidRPr="00BF3600">
        <w:t xml:space="preserve">every work begun in me,  </w:t>
      </w:r>
      <w:r w:rsidR="007F4CED" w:rsidRPr="007F4CED">
        <w:rPr>
          <w:sz w:val="16"/>
        </w:rPr>
        <w:t xml:space="preserve"> </w:t>
      </w:r>
    </w:p>
    <w:p w14:paraId="04D971A9" w14:textId="77777777" w:rsidR="007F4CED" w:rsidRPr="007F4CED" w:rsidRDefault="00BF3600" w:rsidP="00106E89">
      <w:pPr>
        <w:pStyle w:val="largemain"/>
        <w:rPr>
          <w:b/>
          <w:sz w:val="16"/>
        </w:rPr>
      </w:pPr>
      <w:proofErr w:type="gramStart"/>
      <w:r w:rsidRPr="00BF3600">
        <w:t>so</w:t>
      </w:r>
      <w:proofErr w:type="gramEnd"/>
      <w:r w:rsidRPr="00BF3600">
        <w:t xml:space="preserve"> I'll stand on every promise of your word.</w:t>
      </w:r>
      <w:r w:rsidR="007F4CED" w:rsidRPr="007F4CED">
        <w:rPr>
          <w:b/>
          <w:sz w:val="16"/>
        </w:rPr>
        <w:t xml:space="preserve"> </w:t>
      </w:r>
    </w:p>
    <w:p w14:paraId="24EA0A0F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62A29A49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 xml:space="preserve"> 4</w:t>
      </w:r>
      <w:r w:rsidR="00BF3600" w:rsidRPr="00BF3600">
        <w:t xml:space="preserve"> Hope that lifts me from despair, </w:t>
      </w:r>
      <w:r w:rsidR="007F4CED" w:rsidRPr="007F4CED">
        <w:rPr>
          <w:b/>
          <w:sz w:val="16"/>
        </w:rPr>
        <w:t xml:space="preserve"> </w:t>
      </w:r>
    </w:p>
    <w:p w14:paraId="607F0B6B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love that casts out every fear</w:t>
      </w:r>
      <w:r w:rsidR="007F4CED" w:rsidRPr="007F4CED">
        <w:rPr>
          <w:b/>
          <w:sz w:val="16"/>
        </w:rPr>
        <w:t xml:space="preserve"> </w:t>
      </w:r>
    </w:p>
    <w:p w14:paraId="0210D4CB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as I stand on every promise of your word.</w:t>
      </w:r>
      <w:r w:rsidR="007F4CED" w:rsidRPr="007F4CED">
        <w:rPr>
          <w:b/>
          <w:sz w:val="16"/>
        </w:rPr>
        <w:t xml:space="preserve"> </w:t>
      </w:r>
    </w:p>
    <w:p w14:paraId="1802D429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Not forsaken, not alone, for the Comforter has come,</w:t>
      </w:r>
      <w:r w:rsidR="007F4CED" w:rsidRPr="007F4CED">
        <w:rPr>
          <w:b/>
          <w:sz w:val="16"/>
        </w:rPr>
        <w:t xml:space="preserve"> </w:t>
      </w:r>
    </w:p>
    <w:p w14:paraId="5B160ACB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and I stand on every promise of your word</w:t>
      </w:r>
      <w:r w:rsidR="007F4CED" w:rsidRPr="007F4CED">
        <w:rPr>
          <w:b/>
          <w:sz w:val="16"/>
        </w:rPr>
        <w:t xml:space="preserve"> </w:t>
      </w:r>
    </w:p>
    <w:p w14:paraId="26F70996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Grace sufficient, grace for me, </w:t>
      </w:r>
      <w:r w:rsidR="007F4CED" w:rsidRPr="007F4CED">
        <w:rPr>
          <w:b/>
          <w:sz w:val="16"/>
        </w:rPr>
        <w:t xml:space="preserve"> </w:t>
      </w:r>
    </w:p>
    <w:p w14:paraId="6458B6B0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grace for all who will believe,</w:t>
      </w:r>
      <w:r w:rsidR="007F4CED" w:rsidRPr="007F4CED">
        <w:rPr>
          <w:b/>
          <w:sz w:val="16"/>
        </w:rPr>
        <w:t xml:space="preserve"> </w:t>
      </w:r>
    </w:p>
    <w:p w14:paraId="61FE4440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we will stand on every promise of your word.</w:t>
      </w:r>
      <w:r w:rsidR="007F4CED" w:rsidRPr="007F4CED">
        <w:rPr>
          <w:b/>
          <w:sz w:val="16"/>
        </w:rPr>
        <w:t xml:space="preserve"> </w:t>
      </w:r>
    </w:p>
    <w:p w14:paraId="58FFFAAF" w14:textId="7A6396DC" w:rsidR="007F4CED" w:rsidRPr="007F4CED" w:rsidRDefault="007F4CED" w:rsidP="007F4CED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Notices</w:t>
      </w:r>
      <w:r w:rsidRPr="007F4CED">
        <w:rPr>
          <w:sz w:val="16"/>
        </w:rPr>
        <w:t xml:space="preserve"> </w:t>
      </w:r>
    </w:p>
    <w:p w14:paraId="6F4103C2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4D986292" w14:textId="70C66A49" w:rsidR="007F4CED" w:rsidRPr="007F4CED" w:rsidRDefault="007F4CED" w:rsidP="007F4CED">
      <w:pPr>
        <w:pStyle w:val="LargeHeading1"/>
      </w:pPr>
      <w:r w:rsidRPr="007F4CED">
        <w:t xml:space="preserve"> </w:t>
      </w:r>
      <w:r w:rsidR="00BF3600" w:rsidRPr="007F4CED">
        <w:t xml:space="preserve"> God is our strength </w:t>
      </w:r>
      <w:r w:rsidRPr="007F4CED">
        <w:t>&amp;</w:t>
      </w:r>
      <w:r w:rsidR="00BF3600" w:rsidRPr="007F4CED">
        <w:t xml:space="preserve"> refuge</w:t>
      </w:r>
      <w:r w:rsidRPr="007F4CED">
        <w:t xml:space="preserve">  - </w:t>
      </w:r>
      <w:r w:rsidR="00BF3600" w:rsidRPr="007F4CED">
        <w:t>Hymn 12</w:t>
      </w:r>
      <w:r w:rsidRPr="007F4CED">
        <w:t xml:space="preserve"> </w:t>
      </w:r>
    </w:p>
    <w:p w14:paraId="6A0A5985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2687F3C2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God is our strength and refuge,</w:t>
      </w:r>
      <w:r w:rsidR="007F4CED" w:rsidRPr="007F4CED">
        <w:rPr>
          <w:b/>
          <w:sz w:val="16"/>
        </w:rPr>
        <w:t xml:space="preserve"> </w:t>
      </w:r>
    </w:p>
    <w:p w14:paraId="1A7E4A45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lastRenderedPageBreak/>
        <w:t>our present help in trouble;</w:t>
      </w:r>
      <w:r w:rsidR="007F4CED" w:rsidRPr="007F4CED">
        <w:rPr>
          <w:b/>
          <w:sz w:val="16"/>
        </w:rPr>
        <w:t xml:space="preserve"> </w:t>
      </w:r>
    </w:p>
    <w:p w14:paraId="1FB7ABCC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and we therefore will not fear,</w:t>
      </w:r>
      <w:r w:rsidR="007F4CED" w:rsidRPr="007F4CED">
        <w:rPr>
          <w:b/>
          <w:sz w:val="16"/>
        </w:rPr>
        <w:t xml:space="preserve"> </w:t>
      </w:r>
    </w:p>
    <w:p w14:paraId="7DE38543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though the earth should change!</w:t>
      </w:r>
      <w:r w:rsidR="007F4CED" w:rsidRPr="007F4CED">
        <w:rPr>
          <w:b/>
          <w:sz w:val="16"/>
        </w:rPr>
        <w:t xml:space="preserve"> </w:t>
      </w:r>
    </w:p>
    <w:p w14:paraId="67C58CC7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Though mountains shake and tremble,</w:t>
      </w:r>
      <w:r w:rsidR="007F4CED" w:rsidRPr="007F4CED">
        <w:rPr>
          <w:b/>
          <w:sz w:val="16"/>
        </w:rPr>
        <w:t xml:space="preserve"> </w:t>
      </w:r>
    </w:p>
    <w:p w14:paraId="19B6024E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though swirling floods are raging,</w:t>
      </w:r>
      <w:r w:rsidR="007F4CED" w:rsidRPr="007F4CED">
        <w:rPr>
          <w:b/>
          <w:sz w:val="16"/>
        </w:rPr>
        <w:t xml:space="preserve"> </w:t>
      </w:r>
    </w:p>
    <w:p w14:paraId="211E0F16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God the Lord of Hosts is with us evermore!</w:t>
      </w:r>
      <w:r w:rsidR="007F4CED" w:rsidRPr="007F4CED">
        <w:rPr>
          <w:b/>
          <w:sz w:val="16"/>
        </w:rPr>
        <w:t xml:space="preserve"> </w:t>
      </w:r>
    </w:p>
    <w:p w14:paraId="19358FB1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551B5673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2</w:t>
      </w:r>
      <w:r w:rsidR="00BF3600" w:rsidRPr="00BF3600">
        <w:t xml:space="preserve"> There is a flowing river,</w:t>
      </w:r>
      <w:r w:rsidR="007F4CED">
        <w:rPr>
          <w:b/>
        </w:rPr>
        <w:t xml:space="preserve"> </w:t>
      </w:r>
      <w:r w:rsidR="00BF3600" w:rsidRPr="00BF3600">
        <w:t>within God's Holy city;</w:t>
      </w:r>
      <w:r w:rsidR="007F4CED" w:rsidRPr="007F4CED">
        <w:rPr>
          <w:b/>
          <w:sz w:val="16"/>
        </w:rPr>
        <w:t xml:space="preserve"> </w:t>
      </w:r>
    </w:p>
    <w:p w14:paraId="1A0D2494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 xml:space="preserve">God is in the midst of </w:t>
      </w:r>
      <w:proofErr w:type="gramStart"/>
      <w:r w:rsidRPr="00BF3600">
        <w:t>her,</w:t>
      </w:r>
      <w:proofErr w:type="gramEnd"/>
      <w:r w:rsidR="007F4CED">
        <w:rPr>
          <w:b/>
        </w:rPr>
        <w:t xml:space="preserve"> </w:t>
      </w:r>
      <w:r w:rsidRPr="00BF3600">
        <w:t>she shall not be moved!</w:t>
      </w:r>
      <w:r w:rsidR="007F4CED" w:rsidRPr="007F4CED">
        <w:rPr>
          <w:b/>
          <w:sz w:val="16"/>
        </w:rPr>
        <w:t xml:space="preserve"> </w:t>
      </w:r>
    </w:p>
    <w:p w14:paraId="29017234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God's help is swiftly given,</w:t>
      </w:r>
      <w:r w:rsidR="007F4CED" w:rsidRPr="007F4CED">
        <w:rPr>
          <w:b/>
          <w:sz w:val="16"/>
        </w:rPr>
        <w:t xml:space="preserve"> </w:t>
      </w:r>
    </w:p>
    <w:p w14:paraId="527B170C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thrones vanish at his presence,</w:t>
      </w:r>
      <w:r w:rsidR="007F4CED" w:rsidRPr="007F4CED">
        <w:rPr>
          <w:b/>
          <w:sz w:val="16"/>
        </w:rPr>
        <w:t xml:space="preserve"> </w:t>
      </w:r>
    </w:p>
    <w:p w14:paraId="66B0BE73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God the Lord of Hosts is with us evermore!</w:t>
      </w:r>
      <w:r w:rsidR="007F4CED" w:rsidRPr="007F4CED">
        <w:rPr>
          <w:b/>
          <w:sz w:val="16"/>
        </w:rPr>
        <w:t xml:space="preserve"> </w:t>
      </w:r>
    </w:p>
    <w:p w14:paraId="2587286E" w14:textId="77777777" w:rsidR="007F4CED" w:rsidRPr="007F4CED" w:rsidRDefault="007F4CED" w:rsidP="00106E89">
      <w:pPr>
        <w:pStyle w:val="largemain"/>
        <w:rPr>
          <w:b/>
          <w:sz w:val="16"/>
        </w:rPr>
      </w:pPr>
      <w:r w:rsidRPr="007F4CED">
        <w:rPr>
          <w:b/>
          <w:sz w:val="16"/>
        </w:rPr>
        <w:t xml:space="preserve"> </w:t>
      </w:r>
    </w:p>
    <w:p w14:paraId="66379D3B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>3</w:t>
      </w:r>
      <w:r w:rsidR="00BF3600" w:rsidRPr="00BF3600">
        <w:t xml:space="preserve"> Come, see the works of our maker,</w:t>
      </w:r>
      <w:r w:rsidR="007F4CED" w:rsidRPr="007F4CED">
        <w:rPr>
          <w:b/>
          <w:sz w:val="16"/>
        </w:rPr>
        <w:t xml:space="preserve"> </w:t>
      </w:r>
    </w:p>
    <w:p w14:paraId="1FEE48CA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learn of his deeds all powerful</w:t>
      </w:r>
      <w:r w:rsidR="007F4CED" w:rsidRPr="007F4CED">
        <w:rPr>
          <w:b/>
          <w:sz w:val="16"/>
        </w:rPr>
        <w:t xml:space="preserve"> </w:t>
      </w:r>
    </w:p>
    <w:p w14:paraId="14677517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wars will cease across the world</w:t>
      </w:r>
      <w:r w:rsidR="007F4CED" w:rsidRPr="007F4CED">
        <w:rPr>
          <w:b/>
          <w:sz w:val="16"/>
        </w:rPr>
        <w:t xml:space="preserve"> </w:t>
      </w:r>
    </w:p>
    <w:p w14:paraId="094BF239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when he shatters the spear!</w:t>
      </w:r>
      <w:r w:rsidR="007F4CED" w:rsidRPr="007F4CED">
        <w:rPr>
          <w:b/>
          <w:sz w:val="16"/>
        </w:rPr>
        <w:t xml:space="preserve"> </w:t>
      </w:r>
    </w:p>
    <w:p w14:paraId="07610CB2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Be still and know your creator,</w:t>
      </w:r>
      <w:r w:rsidR="007F4CED" w:rsidRPr="007F4CED">
        <w:rPr>
          <w:b/>
          <w:sz w:val="16"/>
        </w:rPr>
        <w:t xml:space="preserve"> </w:t>
      </w:r>
    </w:p>
    <w:p w14:paraId="100712A9" w14:textId="77777777" w:rsidR="007F4CED" w:rsidRDefault="00BF3600" w:rsidP="00106E89">
      <w:pPr>
        <w:pStyle w:val="largemain"/>
        <w:rPr>
          <w:b/>
          <w:sz w:val="16"/>
        </w:rPr>
      </w:pPr>
      <w:r w:rsidRPr="00BF3600">
        <w:t>uplift him in the nations;</w:t>
      </w:r>
      <w:r w:rsidR="007F4CED" w:rsidRPr="007F4CED">
        <w:rPr>
          <w:b/>
          <w:sz w:val="16"/>
        </w:rPr>
        <w:t xml:space="preserve"> </w:t>
      </w:r>
    </w:p>
    <w:p w14:paraId="2DFA491E" w14:textId="1F2CAD75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God the Lord of Hosts is with us evermore!</w:t>
      </w:r>
      <w:r w:rsidR="007F4CED" w:rsidRPr="007F4CED">
        <w:rPr>
          <w:b/>
          <w:sz w:val="16"/>
        </w:rPr>
        <w:t xml:space="preserve"> </w:t>
      </w:r>
    </w:p>
    <w:p w14:paraId="75D3C190" w14:textId="77777777" w:rsidR="007F4CED" w:rsidRPr="007F4CED" w:rsidRDefault="007F4CED" w:rsidP="00BF3600">
      <w:pPr>
        <w:pStyle w:val="smallmainbold"/>
        <w:rPr>
          <w:b w:val="0"/>
          <w:bCs/>
          <w:sz w:val="16"/>
        </w:rPr>
      </w:pPr>
      <w:r w:rsidRPr="007F4CED">
        <w:rPr>
          <w:b w:val="0"/>
          <w:bCs/>
          <w:sz w:val="16"/>
        </w:rPr>
        <w:t xml:space="preserve"> </w:t>
      </w:r>
    </w:p>
    <w:p w14:paraId="6D79A860" w14:textId="77777777" w:rsidR="007F4CED" w:rsidRPr="007F4CED" w:rsidRDefault="007F4CED" w:rsidP="00106E89">
      <w:pPr>
        <w:pStyle w:val="LargeHeading1"/>
        <w:rPr>
          <w:sz w:val="16"/>
        </w:rPr>
      </w:pPr>
      <w:r>
        <w:t xml:space="preserve"> </w:t>
      </w:r>
      <w:r w:rsidR="00BF3600" w:rsidRPr="00106E89">
        <w:t xml:space="preserve"> Dismissal</w:t>
      </w:r>
      <w:r w:rsidRPr="007F4CED">
        <w:rPr>
          <w:sz w:val="16"/>
        </w:rPr>
        <w:t xml:space="preserve"> </w:t>
      </w:r>
    </w:p>
    <w:p w14:paraId="669AC43A" w14:textId="77777777" w:rsidR="007F4CED" w:rsidRPr="007F4CED" w:rsidRDefault="00BF3600" w:rsidP="00106E89">
      <w:pPr>
        <w:pStyle w:val="largemain"/>
        <w:rPr>
          <w:b/>
          <w:sz w:val="16"/>
        </w:rPr>
      </w:pPr>
      <w:r w:rsidRPr="00BF3600">
        <w:t>We go into the world</w:t>
      </w:r>
      <w:r w:rsidR="007F4CED" w:rsidRPr="007F4CED">
        <w:rPr>
          <w:b/>
          <w:sz w:val="16"/>
        </w:rPr>
        <w:t xml:space="preserve"> </w:t>
      </w:r>
    </w:p>
    <w:p w14:paraId="37468048" w14:textId="22670E42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 xml:space="preserve"> to walk in God’s light, to rejoice in God’s love</w:t>
      </w:r>
      <w:r w:rsidR="007F4CED" w:rsidRPr="007F4CED">
        <w:rPr>
          <w:b/>
          <w:sz w:val="16"/>
        </w:rPr>
        <w:t xml:space="preserve"> </w:t>
      </w:r>
    </w:p>
    <w:p w14:paraId="686B3895" w14:textId="77777777" w:rsidR="007F4CED" w:rsidRPr="007F4CED" w:rsidRDefault="00106E89" w:rsidP="00106E89">
      <w:pPr>
        <w:pStyle w:val="largemain"/>
        <w:rPr>
          <w:b/>
          <w:sz w:val="16"/>
        </w:rPr>
      </w:pPr>
      <w:r w:rsidRPr="00106E89">
        <w:rPr>
          <w:b/>
          <w:color w:val="000000" w:themeColor="text1"/>
        </w:rPr>
        <w:t xml:space="preserve"> and to reflect God’s glory.</w:t>
      </w:r>
      <w:r w:rsidR="007F4CED" w:rsidRPr="007F4CED">
        <w:rPr>
          <w:b/>
          <w:sz w:val="16"/>
        </w:rPr>
        <w:t xml:space="preserve"> </w:t>
      </w:r>
    </w:p>
    <w:p w14:paraId="063160D0" w14:textId="40D74B05" w:rsidR="00EA5695" w:rsidRPr="007F4CED" w:rsidRDefault="007F4CED" w:rsidP="007F4CED">
      <w:pPr>
        <w:pStyle w:val="LargeHeading1"/>
        <w:rPr>
          <w:sz w:val="16"/>
        </w:rPr>
      </w:pPr>
      <w:r>
        <w:t xml:space="preserve"> </w:t>
      </w:r>
      <w:r w:rsidR="00BF3600" w:rsidRPr="00BF3600">
        <w:t xml:space="preserve"> The Benediction</w:t>
      </w:r>
      <w:r w:rsidRPr="007F4CED">
        <w:rPr>
          <w:sz w:val="16"/>
        </w:rPr>
        <w:t xml:space="preserve"> </w:t>
      </w:r>
    </w:p>
    <w:sectPr w:rsidR="00EA5695" w:rsidRPr="007F4CED" w:rsidSect="008A37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00"/>
    <w:rsid w:val="00106E89"/>
    <w:rsid w:val="002220DE"/>
    <w:rsid w:val="00297CAE"/>
    <w:rsid w:val="002D07DF"/>
    <w:rsid w:val="003A7F4A"/>
    <w:rsid w:val="004E0F3D"/>
    <w:rsid w:val="00562BFE"/>
    <w:rsid w:val="00693069"/>
    <w:rsid w:val="006D7206"/>
    <w:rsid w:val="007F4CED"/>
    <w:rsid w:val="008A372B"/>
    <w:rsid w:val="00A44241"/>
    <w:rsid w:val="00A550C2"/>
    <w:rsid w:val="00B33EB6"/>
    <w:rsid w:val="00BE2029"/>
    <w:rsid w:val="00BF3600"/>
    <w:rsid w:val="00BF40FF"/>
    <w:rsid w:val="00C15953"/>
    <w:rsid w:val="00C46A49"/>
    <w:rsid w:val="00D86C48"/>
    <w:rsid w:val="00DD5B4F"/>
    <w:rsid w:val="00DF6EE3"/>
    <w:rsid w:val="00EA5695"/>
    <w:rsid w:val="00FB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2971DE"/>
  <w15:chartTrackingRefBased/>
  <w15:docId w15:val="{EE5552EC-B02C-814D-B228-4F4DD956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rgeHeading1">
    <w:name w:val="Large Heading 1"/>
    <w:basedOn w:val="Normal"/>
    <w:qFormat/>
    <w:rsid w:val="00EA5695"/>
    <w:pPr>
      <w:spacing w:after="0" w:line="240" w:lineRule="auto"/>
      <w:jc w:val="right"/>
    </w:pPr>
    <w:rPr>
      <w:rFonts w:ascii="Cambria" w:hAnsi="Cambria" w:cs="Times New Roman (Body CS)"/>
      <w:b/>
      <w:caps/>
      <w:color w:val="EE0000"/>
      <w:sz w:val="48"/>
    </w:rPr>
  </w:style>
  <w:style w:type="paragraph" w:customStyle="1" w:styleId="LargeHeading2">
    <w:name w:val="Large Heading 2"/>
    <w:basedOn w:val="LargeHeading1"/>
    <w:qFormat/>
    <w:rsid w:val="00EA5695"/>
    <w:rPr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7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2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2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2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2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2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2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2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2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2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2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206"/>
    <w:rPr>
      <w:b/>
      <w:bCs/>
      <w:smallCaps/>
      <w:color w:val="0F4761" w:themeColor="accent1" w:themeShade="BF"/>
      <w:spacing w:val="5"/>
    </w:rPr>
  </w:style>
  <w:style w:type="paragraph" w:customStyle="1" w:styleId="largemain">
    <w:name w:val="large main"/>
    <w:basedOn w:val="Normal"/>
    <w:qFormat/>
    <w:rsid w:val="00EA5695"/>
    <w:pPr>
      <w:spacing w:after="0" w:line="240" w:lineRule="auto"/>
    </w:pPr>
    <w:rPr>
      <w:rFonts w:ascii="Cambria" w:hAnsi="Cambria"/>
      <w:sz w:val="44"/>
    </w:rPr>
  </w:style>
  <w:style w:type="paragraph" w:customStyle="1" w:styleId="Largemainbold">
    <w:name w:val="Large main bold"/>
    <w:basedOn w:val="Normal"/>
    <w:qFormat/>
    <w:rsid w:val="00EA5695"/>
    <w:pPr>
      <w:spacing w:after="0" w:line="240" w:lineRule="auto"/>
    </w:pPr>
    <w:rPr>
      <w:rFonts w:ascii="Cambria" w:hAnsi="Cambria"/>
      <w:b/>
      <w:sz w:val="44"/>
    </w:rPr>
  </w:style>
  <w:style w:type="paragraph" w:customStyle="1" w:styleId="SmallHeading1">
    <w:name w:val="Small Heading 1"/>
    <w:basedOn w:val="LargeHeading1"/>
    <w:qFormat/>
    <w:rsid w:val="00EA5695"/>
    <w:rPr>
      <w:sz w:val="36"/>
    </w:rPr>
  </w:style>
  <w:style w:type="paragraph" w:customStyle="1" w:styleId="SmallHeading2">
    <w:name w:val="Small Heading 2"/>
    <w:basedOn w:val="LargeHeading1"/>
    <w:qFormat/>
    <w:rsid w:val="00EA5695"/>
    <w:rPr>
      <w:sz w:val="32"/>
    </w:rPr>
  </w:style>
  <w:style w:type="paragraph" w:customStyle="1" w:styleId="Smallmain">
    <w:name w:val="Small main"/>
    <w:basedOn w:val="largemain"/>
    <w:qFormat/>
    <w:rsid w:val="00EA5695"/>
    <w:rPr>
      <w:rFonts w:cs="Times New Roman (Body CS)"/>
      <w:sz w:val="30"/>
    </w:rPr>
  </w:style>
  <w:style w:type="paragraph" w:customStyle="1" w:styleId="smallmainbold">
    <w:name w:val="small main bold"/>
    <w:basedOn w:val="Largemainbold"/>
    <w:qFormat/>
    <w:rsid w:val="00EA5695"/>
    <w:rPr>
      <w:rFonts w:cs="Times New Roman (Body CS)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keal/Desktop/Maureen/Library/Group%20Containers/UBF8T346G9.Office/User%20Content.localized/Templates.localized/Order%20of%20Service%20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Order of Service 3.dotx</Template>
  <TotalTime>18</TotalTime>
  <Pages>8</Pages>
  <Words>1661</Words>
  <Characters>6911</Characters>
  <Application>Microsoft Office Word</Application>
  <DocSecurity>0</DocSecurity>
  <Lines>406</Lines>
  <Paragraphs>342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</dc:creator>
  <cp:keywords/>
  <dc:description/>
  <cp:lastModifiedBy>Maureen</cp:lastModifiedBy>
  <cp:revision>4</cp:revision>
  <dcterms:created xsi:type="dcterms:W3CDTF">2026-08-25T20:39:00Z</dcterms:created>
  <dcterms:modified xsi:type="dcterms:W3CDTF">2026-08-25T21:00:00Z</dcterms:modified>
</cp:coreProperties>
</file>