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200E63" w14:textId="77777777" w:rsidR="00AA1910" w:rsidRPr="00AA1910" w:rsidRDefault="00FA4EE2" w:rsidP="00441CA4">
      <w:pPr>
        <w:pStyle w:val="LargeHeading1"/>
        <w:rPr>
          <w:sz w:val="16"/>
        </w:rPr>
      </w:pPr>
      <w:r w:rsidRPr="000C2650">
        <w:t xml:space="preserve"> Sunday 16th August</w:t>
      </w:r>
    </w:p>
    <w:p w14:paraId="7278362E" w14:textId="77777777" w:rsidR="00AA1910" w:rsidRPr="00AA1910" w:rsidRDefault="00FA4EE2" w:rsidP="00441CA4">
      <w:pPr>
        <w:pStyle w:val="LargeHeading1"/>
        <w:rPr>
          <w:sz w:val="16"/>
        </w:rPr>
      </w:pPr>
      <w:r w:rsidRPr="000C2650">
        <w:t xml:space="preserve">The Eleventh Sunday after Trinity </w:t>
      </w:r>
    </w:p>
    <w:p w14:paraId="08C382FE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3BD9827E" w14:textId="77777777" w:rsidR="00AA1910" w:rsidRPr="00AA1910" w:rsidRDefault="00FA4EE2" w:rsidP="002333FD">
      <w:pPr>
        <w:pStyle w:val="LargeHeading1"/>
        <w:rPr>
          <w:sz w:val="16"/>
        </w:rPr>
      </w:pPr>
      <w:r w:rsidRPr="000C2650">
        <w:t xml:space="preserve"> The Greeting </w:t>
      </w:r>
      <w:r w:rsidR="002333FD">
        <w:t xml:space="preserve">- </w:t>
      </w:r>
      <w:r w:rsidRPr="000C2650">
        <w:t>Hello and Welcome</w:t>
      </w:r>
    </w:p>
    <w:p w14:paraId="226FEA60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3BF2428B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0C2650">
        <w:t>Grace, mercy and peace</w:t>
      </w:r>
      <w:r w:rsidR="002333FD">
        <w:rPr>
          <w:b/>
        </w:rPr>
        <w:t xml:space="preserve"> </w:t>
      </w:r>
      <w:r w:rsidRPr="000C2650">
        <w:t>from God our Father</w:t>
      </w:r>
    </w:p>
    <w:p w14:paraId="216FCD8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0C2650">
        <w:t>and the Lord Jesus Christ</w:t>
      </w:r>
      <w:r w:rsidR="002333FD">
        <w:rPr>
          <w:b/>
        </w:rPr>
        <w:t xml:space="preserve"> </w:t>
      </w:r>
      <w:r w:rsidRPr="000C2650">
        <w:t>be with you all</w:t>
      </w:r>
    </w:p>
    <w:p w14:paraId="18B9FD69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and also with you.</w:t>
      </w:r>
    </w:p>
    <w:p w14:paraId="323B73D2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2DD70E7D" w14:textId="77777777" w:rsidR="00AA1910" w:rsidRPr="00AA1910" w:rsidRDefault="00AA1910" w:rsidP="00996540">
      <w:pPr>
        <w:pStyle w:val="largemain"/>
        <w:rPr>
          <w:b/>
          <w:sz w:val="16"/>
        </w:rPr>
      </w:pPr>
    </w:p>
    <w:p w14:paraId="5AD4E84F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0C2650">
        <w:t>O Lord, open our lips,</w:t>
      </w:r>
    </w:p>
    <w:p w14:paraId="3774A33E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and our mouth will</w:t>
      </w:r>
      <w:r w:rsidRPr="000C2650">
        <w:t xml:space="preserve"> </w:t>
      </w:r>
      <w:r w:rsidRPr="00D0690E">
        <w:rPr>
          <w:b/>
        </w:rPr>
        <w:t>proclaim your praise.</w:t>
      </w:r>
    </w:p>
    <w:p w14:paraId="10A757D8" w14:textId="77777777" w:rsidR="00AA1910" w:rsidRPr="00AA1910" w:rsidRDefault="00AA1910" w:rsidP="00996540">
      <w:pPr>
        <w:pStyle w:val="largemain"/>
        <w:rPr>
          <w:b/>
          <w:sz w:val="16"/>
        </w:rPr>
      </w:pPr>
    </w:p>
    <w:p w14:paraId="34248109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0C2650">
        <w:t>Let us worship the Lord.</w:t>
      </w:r>
    </w:p>
    <w:p w14:paraId="2950C648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All praise to his name.</w:t>
      </w:r>
    </w:p>
    <w:p w14:paraId="1AD38D81" w14:textId="77777777" w:rsidR="00AA1910" w:rsidRPr="00AA1910" w:rsidRDefault="00AA1910" w:rsidP="00996540">
      <w:pPr>
        <w:pStyle w:val="largemain"/>
        <w:rPr>
          <w:b/>
          <w:sz w:val="16"/>
        </w:rPr>
      </w:pPr>
    </w:p>
    <w:p w14:paraId="2C5E5A4D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0C2650">
        <w:t xml:space="preserve">Blessed be God, Father, </w:t>
      </w:r>
      <w:r w:rsidR="002333FD">
        <w:rPr>
          <w:b/>
        </w:rPr>
        <w:t xml:space="preserve"> </w:t>
      </w:r>
      <w:r w:rsidRPr="000C2650">
        <w:t>Son and Holy Spirit.</w:t>
      </w:r>
    </w:p>
    <w:p w14:paraId="35D0834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Blessed be God for ever.</w:t>
      </w:r>
    </w:p>
    <w:p w14:paraId="1B491B74" w14:textId="77777777" w:rsidR="00AA1910" w:rsidRPr="00AA1910" w:rsidRDefault="00AA1910" w:rsidP="00996540">
      <w:pPr>
        <w:pStyle w:val="largemain"/>
        <w:rPr>
          <w:b/>
          <w:sz w:val="16"/>
        </w:rPr>
      </w:pPr>
    </w:p>
    <w:p w14:paraId="7856FE1E" w14:textId="77777777" w:rsidR="00AA1910" w:rsidRPr="00AA1910" w:rsidRDefault="00FA4EE2" w:rsidP="00996540">
      <w:pPr>
        <w:pStyle w:val="LargeHeading1"/>
        <w:rPr>
          <w:sz w:val="16"/>
        </w:rPr>
      </w:pPr>
      <w:r w:rsidRPr="000C2650">
        <w:t xml:space="preserve"> O worship the King</w:t>
      </w:r>
      <w:r w:rsidR="00996540">
        <w:t xml:space="preserve"> - </w:t>
      </w:r>
      <w:r w:rsidRPr="000C2650">
        <w:t>Hymn 34</w:t>
      </w:r>
    </w:p>
    <w:p w14:paraId="3C5FB537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2FA3AF57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O worship the King all-glorious above;</w:t>
      </w:r>
    </w:p>
    <w:p w14:paraId="192BA4E7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O gratefully sing his power and his love;</w:t>
      </w:r>
    </w:p>
    <w:p w14:paraId="5B0B89F2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our shield and defender, the ancient of days,</w:t>
      </w:r>
    </w:p>
    <w:p w14:paraId="7EBF098E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pavilioned in </w:t>
      </w:r>
      <w:r w:rsidR="002333FD" w:rsidRPr="00AA1910">
        <w:rPr>
          <w:sz w:val="42"/>
          <w:szCs w:val="42"/>
        </w:rPr>
        <w:t>splendour and</w:t>
      </w:r>
      <w:r w:rsidRPr="00AA1910">
        <w:rPr>
          <w:sz w:val="42"/>
          <w:szCs w:val="42"/>
        </w:rPr>
        <w:t xml:space="preserve"> girded with praise.</w:t>
      </w:r>
    </w:p>
    <w:p w14:paraId="01DE9363" w14:textId="77777777" w:rsidR="00AA1910" w:rsidRPr="00AA1910" w:rsidRDefault="00AA1910" w:rsidP="00996540">
      <w:pPr>
        <w:pStyle w:val="largemain"/>
        <w:rPr>
          <w:sz w:val="16"/>
          <w:szCs w:val="42"/>
        </w:rPr>
      </w:pPr>
    </w:p>
    <w:p w14:paraId="006F7FBB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2</w:t>
      </w:r>
      <w:r w:rsidRPr="00AA1910">
        <w:rPr>
          <w:sz w:val="42"/>
          <w:szCs w:val="42"/>
        </w:rPr>
        <w:t xml:space="preserve"> O tell of his might, O sing of his grace,</w:t>
      </w:r>
    </w:p>
    <w:p w14:paraId="6DF35695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whose robe is the light, whose canopy space;</w:t>
      </w:r>
    </w:p>
    <w:p w14:paraId="57A93302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his chariots of wrath the deep thunder-clouds form,</w:t>
      </w:r>
    </w:p>
    <w:p w14:paraId="2E88FFCA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and dark is his path on the wings of the storm.</w:t>
      </w:r>
    </w:p>
    <w:p w14:paraId="58C9AA05" w14:textId="77777777" w:rsidR="00AA1910" w:rsidRPr="00AA1910" w:rsidRDefault="00AA1910" w:rsidP="00996540">
      <w:pPr>
        <w:pStyle w:val="largemain"/>
        <w:rPr>
          <w:sz w:val="16"/>
          <w:szCs w:val="42"/>
        </w:rPr>
      </w:pPr>
    </w:p>
    <w:p w14:paraId="635185F1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3</w:t>
      </w:r>
      <w:r w:rsidRPr="00AA1910">
        <w:rPr>
          <w:sz w:val="42"/>
          <w:szCs w:val="42"/>
        </w:rPr>
        <w:t xml:space="preserve"> The earth with its store of wonders untold,</w:t>
      </w:r>
    </w:p>
    <w:p w14:paraId="28E1120D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Almighty, thy power hath founded of old;</w:t>
      </w:r>
    </w:p>
    <w:p w14:paraId="4DC3DDEC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hath stablished it fast by a changeless decree,</w:t>
      </w:r>
    </w:p>
    <w:p w14:paraId="30691193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and round it hath cast, like a mantle, the sea.</w:t>
      </w:r>
    </w:p>
    <w:p w14:paraId="49D404F3" w14:textId="77777777" w:rsidR="00AA1910" w:rsidRPr="00AA1910" w:rsidRDefault="00AA1910" w:rsidP="00996540">
      <w:pPr>
        <w:pStyle w:val="largemain"/>
        <w:rPr>
          <w:sz w:val="16"/>
          <w:szCs w:val="42"/>
        </w:rPr>
      </w:pPr>
    </w:p>
    <w:p w14:paraId="47FE371C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4</w:t>
      </w:r>
      <w:r w:rsidRPr="00AA1910">
        <w:rPr>
          <w:sz w:val="42"/>
          <w:szCs w:val="42"/>
        </w:rPr>
        <w:t xml:space="preserve"> Thy bountiful care what tongue can recite?</w:t>
      </w:r>
    </w:p>
    <w:p w14:paraId="39068F8F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lastRenderedPageBreak/>
        <w:t>It breathes in the air, it shines in the light;</w:t>
      </w:r>
    </w:p>
    <w:p w14:paraId="5D469904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it streams from the hills, it descends to the plain,</w:t>
      </w:r>
    </w:p>
    <w:p w14:paraId="74470AB0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and sweetly distils in the dew and the rain.</w:t>
      </w:r>
    </w:p>
    <w:p w14:paraId="6471E55E" w14:textId="77777777" w:rsidR="00AA1910" w:rsidRPr="00AA1910" w:rsidRDefault="00AA1910" w:rsidP="00996540">
      <w:pPr>
        <w:pStyle w:val="largemain"/>
        <w:rPr>
          <w:sz w:val="16"/>
          <w:szCs w:val="42"/>
        </w:rPr>
      </w:pPr>
    </w:p>
    <w:p w14:paraId="422CD8FF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5</w:t>
      </w:r>
      <w:r w:rsidRPr="00AA1910">
        <w:rPr>
          <w:sz w:val="42"/>
          <w:szCs w:val="42"/>
        </w:rPr>
        <w:t xml:space="preserve"> Frail children of dust and feeble as frail,</w:t>
      </w:r>
    </w:p>
    <w:p w14:paraId="48CDD810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in thee do we trust, nor find thee to fail;</w:t>
      </w:r>
    </w:p>
    <w:p w14:paraId="7AC1CEA0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thy mercies how tender, how firm to the end!</w:t>
      </w:r>
    </w:p>
    <w:p w14:paraId="1BE82F15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Our maker, defender, Redeemer, and friend.</w:t>
      </w:r>
    </w:p>
    <w:p w14:paraId="3562EC41" w14:textId="77777777" w:rsidR="00AA1910" w:rsidRPr="00AA1910" w:rsidRDefault="00AA1910" w:rsidP="00996540">
      <w:pPr>
        <w:pStyle w:val="largemain"/>
        <w:rPr>
          <w:sz w:val="16"/>
          <w:szCs w:val="42"/>
        </w:rPr>
      </w:pPr>
    </w:p>
    <w:p w14:paraId="5481B0DA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6</w:t>
      </w:r>
      <w:r w:rsidRPr="00AA1910">
        <w:rPr>
          <w:sz w:val="42"/>
          <w:szCs w:val="42"/>
        </w:rPr>
        <w:t xml:space="preserve"> O measureless might, ineffable love,</w:t>
      </w:r>
    </w:p>
    <w:p w14:paraId="29379C7B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while angels delight to hymn thee above,</w:t>
      </w:r>
    </w:p>
    <w:p w14:paraId="66828730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thy ransomed creation, though feeble their lays,</w:t>
      </w:r>
    </w:p>
    <w:p w14:paraId="0394D501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with true adoration shall sing to thy praise.</w:t>
      </w:r>
    </w:p>
    <w:p w14:paraId="7FBC3ECF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060C66F7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 Penitence </w:t>
      </w:r>
      <w:r w:rsidR="00996540" w:rsidRPr="00996540">
        <w:t xml:space="preserve">- </w:t>
      </w:r>
      <w:r w:rsidRPr="00996540">
        <w:t>saying sorry</w:t>
      </w:r>
    </w:p>
    <w:p w14:paraId="24D6D47E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0A1C59CE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O God, our loving Father in heaven,</w:t>
      </w:r>
    </w:p>
    <w:p w14:paraId="3741F1B8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we confess that we</w:t>
      </w:r>
      <w:r w:rsidRPr="000C2650">
        <w:t xml:space="preserve"> </w:t>
      </w:r>
      <w:r w:rsidRPr="00D0690E">
        <w:rPr>
          <w:b/>
        </w:rPr>
        <w:t>have sinned against you;</w:t>
      </w:r>
    </w:p>
    <w:p w14:paraId="55B4ACBC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we have broken your commandments;</w:t>
      </w:r>
    </w:p>
    <w:p w14:paraId="115E0E45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we have often been selfish,</w:t>
      </w:r>
    </w:p>
    <w:p w14:paraId="6461B833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and we have not loved you</w:t>
      </w:r>
      <w:r w:rsidRPr="000C2650">
        <w:t xml:space="preserve"> </w:t>
      </w:r>
      <w:r w:rsidRPr="00D0690E">
        <w:rPr>
          <w:b/>
        </w:rPr>
        <w:t>as we should.</w:t>
      </w:r>
    </w:p>
    <w:p w14:paraId="3C0B4C3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For these, and all our sins, forgive us, we pray:</w:t>
      </w:r>
    </w:p>
    <w:p w14:paraId="419C6396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through our Lord and Saviour Jesus Christ. Amen.</w:t>
      </w:r>
    </w:p>
    <w:p w14:paraId="27A53681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C2E7603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 Forgiveness </w:t>
      </w:r>
      <w:r w:rsidR="00996540" w:rsidRPr="00996540">
        <w:t xml:space="preserve">- </w:t>
      </w:r>
      <w:r w:rsidRPr="00996540">
        <w:t xml:space="preserve">a reminder of God's gift </w:t>
      </w:r>
    </w:p>
    <w:p w14:paraId="3D7203E4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E6E76B5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>Preparing to hear God's word</w:t>
      </w:r>
    </w:p>
    <w:p w14:paraId="0ECCC89C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5B3A5115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 xml:space="preserve">Your word is a lantern to my feet </w:t>
      </w:r>
    </w:p>
    <w:p w14:paraId="71A637FD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And a light upon our path</w:t>
      </w:r>
      <w:r w:rsidRPr="00996540">
        <w:t xml:space="preserve"> </w:t>
      </w:r>
    </w:p>
    <w:p w14:paraId="10BEE770" w14:textId="77777777" w:rsidR="00AA1910" w:rsidRPr="00AA1910" w:rsidRDefault="00AA1910" w:rsidP="00996540">
      <w:pPr>
        <w:pStyle w:val="largemain"/>
        <w:rPr>
          <w:sz w:val="16"/>
        </w:rPr>
      </w:pPr>
    </w:p>
    <w:p w14:paraId="4706AC41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O Lord, your word is everlasting:</w:t>
      </w:r>
    </w:p>
    <w:p w14:paraId="51F61AD0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It stands firm forever in the heavens</w:t>
      </w:r>
      <w:r w:rsidRPr="00996540">
        <w:t xml:space="preserve"> </w:t>
      </w:r>
    </w:p>
    <w:p w14:paraId="696F76F3" w14:textId="77777777" w:rsidR="00AA1910" w:rsidRPr="00AA1910" w:rsidRDefault="00AA1910" w:rsidP="00996540">
      <w:pPr>
        <w:pStyle w:val="largemain"/>
        <w:rPr>
          <w:sz w:val="16"/>
        </w:rPr>
      </w:pPr>
    </w:p>
    <w:p w14:paraId="6CB2DC66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Let us then receive the word of the Lord.</w:t>
      </w:r>
    </w:p>
    <w:p w14:paraId="2DFD0E85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lastRenderedPageBreak/>
        <w:t>So may the light of your presence shine into our hearts.</w:t>
      </w:r>
    </w:p>
    <w:p w14:paraId="5FFCDBE3" w14:textId="66C5682F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Psalm 65 </w:t>
      </w:r>
    </w:p>
    <w:p w14:paraId="028C7BB2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4ACA6020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1 Praise awaits you, our God, in Zion; to you our vows will be fulfilled.</w:t>
      </w:r>
    </w:p>
    <w:p w14:paraId="51C7EC85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2 You who answer prayer, to you all people will come.</w:t>
      </w:r>
    </w:p>
    <w:p w14:paraId="39F360C5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3 When we were overwhelmed by sins, you forgave our transgressions.</w:t>
      </w:r>
    </w:p>
    <w:p w14:paraId="0F01E7F1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4 Blessed are those you choose and bring near to live in your courts! We are filled with the good things of your house, of your holy temple.</w:t>
      </w:r>
    </w:p>
    <w:p w14:paraId="469C4A67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5 You answer us with awesome and righteous deeds, God our Saviour, the hope of all the ends of the earth and of the farthest seas,</w:t>
      </w:r>
    </w:p>
    <w:p w14:paraId="2E07719E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6 who formed the mountains by your power, having armed yourself with strength,</w:t>
      </w:r>
    </w:p>
    <w:p w14:paraId="54F47678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7 who stilled the roaring of the seas, the roaring of their waves, and the turmoil of the nations.</w:t>
      </w:r>
    </w:p>
    <w:p w14:paraId="431CEE10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8 The whole earth is filled with awe at your wonders; where morning dawns, where evening fades, you call forth songs of joy.</w:t>
      </w:r>
    </w:p>
    <w:p w14:paraId="53E0C90B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9 You care for the land and water it; you enrich it abundantly. The streams of God are filled with water to provide the people with grain,</w:t>
      </w:r>
      <w:r w:rsidR="002333FD">
        <w:t xml:space="preserve"> </w:t>
      </w:r>
      <w:r w:rsidRPr="00996540">
        <w:t xml:space="preserve">for so you have ordained it. </w:t>
      </w:r>
    </w:p>
    <w:p w14:paraId="5FC8B969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10 You drench its furrows and level its ridges; you soften it with showers and bless its crops.</w:t>
      </w:r>
    </w:p>
    <w:p w14:paraId="1F42B2D3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lastRenderedPageBreak/>
        <w:t>11 You crown the year with your bounty, and your carts overflow with abundance.</w:t>
      </w:r>
    </w:p>
    <w:p w14:paraId="270DB96B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12 The grasslands of the wilderness overflow; the hills are clothed with gladness.</w:t>
      </w:r>
    </w:p>
    <w:p w14:paraId="0DBED320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13 The meadows are covered with flocks and the valleys are mantled with grain; they shout for joy and sing.</w:t>
      </w:r>
    </w:p>
    <w:p w14:paraId="245E9209" w14:textId="435D20F0" w:rsidR="00AA1910" w:rsidRPr="00AA1910" w:rsidRDefault="00FA4EE2" w:rsidP="00996540">
      <w:pPr>
        <w:pStyle w:val="LargeHeading1"/>
        <w:rPr>
          <w:sz w:val="16"/>
        </w:rPr>
      </w:pPr>
      <w:r w:rsidRPr="000C2650">
        <w:t>Children's Spot</w:t>
      </w:r>
    </w:p>
    <w:p w14:paraId="5B1539E3" w14:textId="77777777" w:rsidR="00AA1910" w:rsidRPr="00AA1910" w:rsidRDefault="00AA1910" w:rsidP="00996540">
      <w:pPr>
        <w:pStyle w:val="LargeHeading1"/>
        <w:rPr>
          <w:sz w:val="16"/>
        </w:rPr>
      </w:pPr>
    </w:p>
    <w:p w14:paraId="25AF6A90" w14:textId="77777777" w:rsidR="00AA1910" w:rsidRPr="00AA1910" w:rsidRDefault="00FA4EE2" w:rsidP="00AA1910">
      <w:pPr>
        <w:pStyle w:val="LargeHeading1"/>
        <w:rPr>
          <w:sz w:val="16"/>
        </w:rPr>
      </w:pPr>
      <w:r w:rsidRPr="000C2650">
        <w:t xml:space="preserve"> He made the  stars to </w:t>
      </w:r>
      <w:r w:rsidRPr="00AA1910">
        <w:t xml:space="preserve">shine </w:t>
      </w:r>
      <w:r w:rsidR="00AA1910" w:rsidRPr="00AA1910">
        <w:t xml:space="preserve">- </w:t>
      </w:r>
      <w:r w:rsidRPr="00AA1910">
        <w:t>Video</w:t>
      </w:r>
    </w:p>
    <w:p w14:paraId="5597D46D" w14:textId="77777777" w:rsidR="00AA1910" w:rsidRPr="00AA1910" w:rsidRDefault="00AA1910" w:rsidP="00996540">
      <w:pPr>
        <w:pStyle w:val="LargeHeading1"/>
        <w:rPr>
          <w:sz w:val="16"/>
        </w:rPr>
      </w:pPr>
    </w:p>
    <w:p w14:paraId="44C0DAF3" w14:textId="77777777" w:rsidR="00AA1910" w:rsidRPr="00AA1910" w:rsidRDefault="00FA4EE2" w:rsidP="00996540">
      <w:pPr>
        <w:pStyle w:val="LargeHeading1"/>
        <w:rPr>
          <w:sz w:val="16"/>
        </w:rPr>
      </w:pPr>
      <w:r w:rsidRPr="000C2650">
        <w:t xml:space="preserve"> Psalm 67 </w:t>
      </w:r>
      <w:r w:rsidR="00996540">
        <w:t>-</w:t>
      </w:r>
      <w:r w:rsidRPr="000C2650">
        <w:t xml:space="preserve"> p</w:t>
      </w:r>
      <w:r w:rsidR="00996540" w:rsidRPr="000C2650">
        <w:rPr>
          <w:caps w:val="0"/>
        </w:rPr>
        <w:t>lease be seated</w:t>
      </w:r>
    </w:p>
    <w:p w14:paraId="359C7957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2D1739BA" w14:textId="77777777" w:rsidR="00AA1910" w:rsidRPr="00AA1910" w:rsidRDefault="002333FD" w:rsidP="00996540">
      <w:pPr>
        <w:pStyle w:val="largemain"/>
        <w:rPr>
          <w:sz w:val="16"/>
        </w:rPr>
      </w:pPr>
      <w:r>
        <w:t xml:space="preserve">1 </w:t>
      </w:r>
      <w:r w:rsidR="00FA4EE2" w:rsidRPr="00996540">
        <w:t>May God be gracious to us and bless us and make his face shine on us</w:t>
      </w:r>
    </w:p>
    <w:p w14:paraId="185AFC0F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2 so that your ways may be known on earth, your salvation among all nations.</w:t>
      </w:r>
    </w:p>
    <w:p w14:paraId="7A2537D0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3 May the peoples praise you, God; may all the peoples praise you.</w:t>
      </w:r>
    </w:p>
    <w:p w14:paraId="7322F6AC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4 May the nations be glad and sing for joy, for you rule the peoples with equity and guide the nations of the earth.</w:t>
      </w:r>
    </w:p>
    <w:p w14:paraId="75A49FD5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5 May the peoples praise you, God; may all the peoples praise you.</w:t>
      </w:r>
    </w:p>
    <w:p w14:paraId="2C7C0D01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6 The land yields its harvest; God, our God, blesses us.</w:t>
      </w:r>
    </w:p>
    <w:p w14:paraId="0EA2618C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7 May God bless us still, so that all the ends of the earth will fear him.</w:t>
      </w:r>
    </w:p>
    <w:p w14:paraId="0684E545" w14:textId="77777777" w:rsidR="00AA1910" w:rsidRPr="00AA1910" w:rsidRDefault="00AA1910" w:rsidP="00996540">
      <w:pPr>
        <w:pStyle w:val="largemain"/>
        <w:rPr>
          <w:sz w:val="16"/>
        </w:rPr>
      </w:pPr>
    </w:p>
    <w:p w14:paraId="74D25040" w14:textId="77777777" w:rsidR="00AA1910" w:rsidRPr="00AA1910" w:rsidRDefault="00FA4EE2" w:rsidP="00996540">
      <w:pPr>
        <w:pStyle w:val="largemain"/>
        <w:rPr>
          <w:sz w:val="16"/>
        </w:rPr>
      </w:pPr>
      <w:r w:rsidRPr="00996540">
        <w:t>This is the word of the Lord.</w:t>
      </w:r>
    </w:p>
    <w:p w14:paraId="7A63E517" w14:textId="77777777" w:rsidR="00AA1910" w:rsidRPr="00AA1910" w:rsidRDefault="00FA4EE2" w:rsidP="00996540">
      <w:pPr>
        <w:pStyle w:val="largemain"/>
        <w:rPr>
          <w:sz w:val="16"/>
        </w:rPr>
      </w:pPr>
      <w:r w:rsidRPr="00D0690E">
        <w:rPr>
          <w:b/>
        </w:rPr>
        <w:t>Thanks be to God</w:t>
      </w:r>
      <w:r w:rsidRPr="00996540">
        <w:t xml:space="preserve"> </w:t>
      </w:r>
    </w:p>
    <w:p w14:paraId="1BCD9EE5" w14:textId="3DB42786" w:rsidR="00AA1910" w:rsidRPr="00AA1910" w:rsidRDefault="00FA4EE2" w:rsidP="00996540">
      <w:pPr>
        <w:pStyle w:val="LargeHeading1"/>
        <w:rPr>
          <w:sz w:val="16"/>
        </w:rPr>
      </w:pPr>
      <w:r w:rsidRPr="000C2650">
        <w:t>The Sermon</w:t>
      </w:r>
    </w:p>
    <w:p w14:paraId="3A557741" w14:textId="77777777" w:rsidR="00AA1910" w:rsidRPr="00AA1910" w:rsidRDefault="00AA1910" w:rsidP="00996540">
      <w:pPr>
        <w:pStyle w:val="LargeHeading1"/>
        <w:rPr>
          <w:sz w:val="16"/>
        </w:rPr>
      </w:pPr>
    </w:p>
    <w:p w14:paraId="7D7009C3" w14:textId="77777777" w:rsidR="00AA1910" w:rsidRPr="00AA1910" w:rsidRDefault="00FA4EE2" w:rsidP="00996540">
      <w:pPr>
        <w:pStyle w:val="LargeHeading1"/>
        <w:rPr>
          <w:sz w:val="16"/>
        </w:rPr>
      </w:pPr>
      <w:r w:rsidRPr="000C2650">
        <w:lastRenderedPageBreak/>
        <w:t xml:space="preserve"> Jesus is Lord!</w:t>
      </w:r>
      <w:r w:rsidR="00996540">
        <w:t xml:space="preserve"> -</w:t>
      </w:r>
      <w:r w:rsidRPr="000C2650">
        <w:t xml:space="preserve"> Hymn 96</w:t>
      </w:r>
    </w:p>
    <w:p w14:paraId="4E338B14" w14:textId="77777777" w:rsidR="00AA1910" w:rsidRPr="00AA1910" w:rsidRDefault="00AA1910" w:rsidP="00996540">
      <w:pPr>
        <w:pStyle w:val="LargeHeading1"/>
        <w:rPr>
          <w:sz w:val="16"/>
        </w:rPr>
      </w:pPr>
    </w:p>
    <w:p w14:paraId="75647B5B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1</w:t>
      </w:r>
      <w:r w:rsidRPr="00AA1910">
        <w:rPr>
          <w:sz w:val="42"/>
          <w:szCs w:val="42"/>
        </w:rPr>
        <w:t xml:space="preserve"> Jesus is Lord! Creation's voice proclaims it,</w:t>
      </w:r>
    </w:p>
    <w:p w14:paraId="0393552A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for by his power each tree and flower </w:t>
      </w:r>
    </w:p>
    <w:p w14:paraId="43C18EFE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was planned and made. </w:t>
      </w:r>
    </w:p>
    <w:p w14:paraId="166E0676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Jesus is Lord! The universe declares it</w:t>
      </w:r>
    </w:p>
    <w:p w14:paraId="47C859EB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sun, moon and stars in heaven cry: 'Jesus is Lord!'</w:t>
      </w:r>
    </w:p>
    <w:p w14:paraId="6C2E60F6" w14:textId="77777777" w:rsidR="00AA1910" w:rsidRPr="00AA1910" w:rsidRDefault="00AA1910" w:rsidP="00996540">
      <w:pPr>
        <w:pStyle w:val="largemain"/>
        <w:rPr>
          <w:sz w:val="16"/>
          <w:szCs w:val="16"/>
        </w:rPr>
      </w:pPr>
    </w:p>
    <w:p w14:paraId="30C1B6ED" w14:textId="77777777" w:rsidR="00AA1910" w:rsidRPr="00AA1910" w:rsidRDefault="00FA4EE2" w:rsidP="00996540">
      <w:pPr>
        <w:pStyle w:val="largemain"/>
        <w:rPr>
          <w:i/>
          <w:iCs/>
          <w:sz w:val="16"/>
          <w:szCs w:val="42"/>
        </w:rPr>
      </w:pPr>
      <w:r w:rsidRPr="00AA1910">
        <w:rPr>
          <w:i/>
          <w:iCs/>
          <w:sz w:val="42"/>
          <w:szCs w:val="42"/>
        </w:rPr>
        <w:t>Jesus is Lord! Jesus is Lord!</w:t>
      </w:r>
    </w:p>
    <w:p w14:paraId="3F1A96F4" w14:textId="77777777" w:rsidR="00AA1910" w:rsidRPr="00AA1910" w:rsidRDefault="00FA4EE2" w:rsidP="00996540">
      <w:pPr>
        <w:pStyle w:val="largemain"/>
        <w:rPr>
          <w:i/>
          <w:iCs/>
          <w:sz w:val="16"/>
          <w:szCs w:val="42"/>
        </w:rPr>
      </w:pPr>
      <w:r w:rsidRPr="00AA1910">
        <w:rPr>
          <w:i/>
          <w:iCs/>
          <w:sz w:val="42"/>
          <w:szCs w:val="42"/>
        </w:rPr>
        <w:t>Praise him with alleluias, for Jesus is Lord!</w:t>
      </w:r>
    </w:p>
    <w:p w14:paraId="7A1DF18B" w14:textId="77777777" w:rsidR="00AA1910" w:rsidRPr="00AA1910" w:rsidRDefault="00AA1910" w:rsidP="00996540">
      <w:pPr>
        <w:pStyle w:val="largemain"/>
        <w:rPr>
          <w:sz w:val="16"/>
          <w:szCs w:val="16"/>
        </w:rPr>
      </w:pPr>
    </w:p>
    <w:p w14:paraId="45FFF14B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2</w:t>
      </w:r>
      <w:r w:rsidRPr="00AA1910">
        <w:rPr>
          <w:sz w:val="42"/>
          <w:szCs w:val="42"/>
        </w:rPr>
        <w:t xml:space="preserve"> Jesus is Lord! Yet from his throne eternal</w:t>
      </w:r>
    </w:p>
    <w:p w14:paraId="4074CDA8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in flesh he came to die in pain on Calvary's tree.</w:t>
      </w:r>
    </w:p>
    <w:p w14:paraId="64F95650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Jesus is Lord! From him all life proceeding,</w:t>
      </w:r>
      <w:r w:rsidR="000C2650" w:rsidRPr="00AA1910">
        <w:rPr>
          <w:sz w:val="42"/>
          <w:szCs w:val="42"/>
        </w:rPr>
        <w:t xml:space="preserve"> </w:t>
      </w:r>
    </w:p>
    <w:p w14:paraId="2DC21F79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yet gave his life a ransom, </w:t>
      </w:r>
      <w:r w:rsidR="00AA1910">
        <w:rPr>
          <w:sz w:val="42"/>
          <w:szCs w:val="42"/>
        </w:rPr>
        <w:t xml:space="preserve"> </w:t>
      </w:r>
      <w:r w:rsidRPr="00AA1910">
        <w:rPr>
          <w:sz w:val="42"/>
          <w:szCs w:val="42"/>
        </w:rPr>
        <w:t>thus setting us free.</w:t>
      </w:r>
    </w:p>
    <w:p w14:paraId="0B3E3330" w14:textId="77777777" w:rsidR="00AA1910" w:rsidRPr="00AA1910" w:rsidRDefault="00AA1910" w:rsidP="00996540">
      <w:pPr>
        <w:pStyle w:val="largemain"/>
        <w:rPr>
          <w:sz w:val="16"/>
          <w:szCs w:val="16"/>
        </w:rPr>
      </w:pPr>
    </w:p>
    <w:p w14:paraId="2FA259FF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b/>
          <w:sz w:val="42"/>
          <w:szCs w:val="42"/>
        </w:rPr>
        <w:t>3</w:t>
      </w:r>
      <w:r w:rsidRPr="00AA1910">
        <w:rPr>
          <w:sz w:val="42"/>
          <w:szCs w:val="42"/>
        </w:rPr>
        <w:t xml:space="preserve"> Jesus is Lord! O'er sin the mighty conqueror,</w:t>
      </w:r>
    </w:p>
    <w:p w14:paraId="3587410D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from death he rose and all his foes shall own his name. </w:t>
      </w:r>
    </w:p>
    <w:p w14:paraId="0258A93C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Jesus is Lord! God sends his Holy Spirit,</w:t>
      </w:r>
    </w:p>
    <w:p w14:paraId="0C4A3C7F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showing by works of power that Jesus is Lord!</w:t>
      </w:r>
    </w:p>
    <w:p w14:paraId="16FF95DA" w14:textId="77777777" w:rsidR="00AA1910" w:rsidRPr="00AA1910" w:rsidRDefault="00AA1910" w:rsidP="00996540">
      <w:pPr>
        <w:pStyle w:val="largemain"/>
        <w:rPr>
          <w:sz w:val="16"/>
        </w:rPr>
      </w:pPr>
    </w:p>
    <w:p w14:paraId="22FA875F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Declaring Faith </w:t>
      </w:r>
      <w:r w:rsidR="00996540" w:rsidRPr="00996540">
        <w:t xml:space="preserve">- </w:t>
      </w:r>
      <w:r w:rsidRPr="00996540">
        <w:t>a</w:t>
      </w:r>
      <w:r w:rsidR="00996540" w:rsidRPr="00996540">
        <w:rPr>
          <w:caps w:val="0"/>
        </w:rPr>
        <w:t>ffirming our belief</w:t>
      </w:r>
    </w:p>
    <w:p w14:paraId="00281032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51F7595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 xml:space="preserve">I believe in God, the Father almighty, </w:t>
      </w:r>
    </w:p>
    <w:p w14:paraId="4309FED8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creator of heaven and earth.</w:t>
      </w:r>
    </w:p>
    <w:p w14:paraId="3645AD99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I believe in Jesus Christ, God's only Son, our Lord,</w:t>
      </w:r>
      <w:r w:rsidRPr="000C2650">
        <w:t xml:space="preserve"> </w:t>
      </w:r>
    </w:p>
    <w:p w14:paraId="634E4C5C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who was conceived</w:t>
      </w:r>
      <w:r w:rsidRPr="000C2650">
        <w:t xml:space="preserve"> </w:t>
      </w:r>
      <w:r w:rsidRPr="00D0690E">
        <w:rPr>
          <w:b/>
        </w:rPr>
        <w:t>by the Holy Spirit,</w:t>
      </w:r>
      <w:r w:rsidRPr="000C2650">
        <w:t xml:space="preserve"> </w:t>
      </w:r>
    </w:p>
    <w:p w14:paraId="63047994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born of the Virgin Mary,</w:t>
      </w:r>
      <w:r w:rsidRPr="000C2650">
        <w:t xml:space="preserve"> </w:t>
      </w:r>
    </w:p>
    <w:p w14:paraId="7F7CF86C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suffered under Pontius Pilate,</w:t>
      </w:r>
      <w:r w:rsidRPr="000C2650">
        <w:t xml:space="preserve"> </w:t>
      </w:r>
    </w:p>
    <w:p w14:paraId="2CA0B42E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was crucified, died and was buried;</w:t>
      </w:r>
      <w:r w:rsidRPr="000C2650">
        <w:t xml:space="preserve"> </w:t>
      </w:r>
    </w:p>
    <w:p w14:paraId="573AB36F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he descended to the dead.</w:t>
      </w:r>
    </w:p>
    <w:p w14:paraId="356EB3EE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On the third day he rose again;</w:t>
      </w:r>
      <w:r w:rsidRPr="000C2650">
        <w:t xml:space="preserve"> </w:t>
      </w:r>
    </w:p>
    <w:p w14:paraId="6A50B26C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he ascended into heaven,</w:t>
      </w:r>
      <w:r w:rsidRPr="000C2650">
        <w:t xml:space="preserve"> </w:t>
      </w:r>
    </w:p>
    <w:p w14:paraId="21021732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he is seated at the right hand of the Father,</w:t>
      </w:r>
      <w:r w:rsidRPr="000C2650">
        <w:t xml:space="preserve"> </w:t>
      </w:r>
    </w:p>
    <w:p w14:paraId="0FCD7C5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lastRenderedPageBreak/>
        <w:t xml:space="preserve">and he will come again </w:t>
      </w:r>
    </w:p>
    <w:p w14:paraId="65D00282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to judge the living and the dead.</w:t>
      </w:r>
    </w:p>
    <w:p w14:paraId="430C874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I believe in the Holy Spirit,</w:t>
      </w:r>
      <w:r w:rsidRPr="000C2650">
        <w:t xml:space="preserve"> </w:t>
      </w:r>
    </w:p>
    <w:p w14:paraId="0CF5FDF1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the holy catholic Church,</w:t>
      </w:r>
      <w:r w:rsidRPr="000C2650">
        <w:t xml:space="preserve"> </w:t>
      </w:r>
    </w:p>
    <w:p w14:paraId="45D0BAD2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the communion of saints,</w:t>
      </w:r>
      <w:r w:rsidRPr="000C2650">
        <w:t xml:space="preserve"> </w:t>
      </w:r>
    </w:p>
    <w:p w14:paraId="3D60A51C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the forgiveness of sins,</w:t>
      </w:r>
      <w:r w:rsidRPr="000C2650">
        <w:t xml:space="preserve"> </w:t>
      </w:r>
    </w:p>
    <w:p w14:paraId="1EA4E329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the resurrection of the body,</w:t>
      </w:r>
      <w:r w:rsidRPr="000C2650">
        <w:t xml:space="preserve"> </w:t>
      </w:r>
    </w:p>
    <w:p w14:paraId="66193549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and the life everlasting. Amen.</w:t>
      </w:r>
    </w:p>
    <w:p w14:paraId="701E0F67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44CBA35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 Praying Together</w:t>
      </w:r>
      <w:r w:rsidR="00996540" w:rsidRPr="00996540">
        <w:t xml:space="preserve"> -</w:t>
      </w:r>
      <w:r w:rsidRPr="00996540">
        <w:t xml:space="preserve"> Intercessions</w:t>
      </w:r>
    </w:p>
    <w:p w14:paraId="5E903F58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39E2621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0C2650">
        <w:t xml:space="preserve">Lord in your mercy, </w:t>
      </w:r>
    </w:p>
    <w:p w14:paraId="1136F9CE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Hear our prayer</w:t>
      </w:r>
      <w:r w:rsidRPr="000C2650">
        <w:t xml:space="preserve"> </w:t>
      </w:r>
    </w:p>
    <w:p w14:paraId="25330DE8" w14:textId="2E102DA7" w:rsidR="00AA1910" w:rsidRPr="00AA1910" w:rsidRDefault="00FA4EE2" w:rsidP="002333FD">
      <w:pPr>
        <w:pStyle w:val="LargeHeading1"/>
        <w:rPr>
          <w:sz w:val="16"/>
        </w:rPr>
      </w:pPr>
      <w:r w:rsidRPr="000C2650">
        <w:t>Sunday Collect</w:t>
      </w:r>
    </w:p>
    <w:p w14:paraId="200DF0A9" w14:textId="77777777" w:rsidR="00AA1910" w:rsidRPr="00AA1910" w:rsidRDefault="00FA4EE2" w:rsidP="00996540">
      <w:pPr>
        <w:pStyle w:val="LargeHeading1"/>
        <w:rPr>
          <w:sz w:val="16"/>
        </w:rPr>
      </w:pPr>
      <w:r w:rsidRPr="000C2650">
        <w:t xml:space="preserve">The Eleventh  Sunday after Trinity  </w:t>
      </w:r>
    </w:p>
    <w:p w14:paraId="51D63A3E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6B49E20B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The Lord’s Prayer </w:t>
      </w:r>
      <w:r w:rsidR="00996540" w:rsidRPr="00996540">
        <w:t xml:space="preserve">- </w:t>
      </w:r>
      <w:r w:rsidRPr="00996540">
        <w:t>we pray with Jesus</w:t>
      </w:r>
    </w:p>
    <w:p w14:paraId="0C719F15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587281E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 xml:space="preserve">Our Father, who art in heaven, </w:t>
      </w:r>
    </w:p>
    <w:p w14:paraId="06FF3472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 xml:space="preserve">hallowed be thy name, thy kingdom come,  </w:t>
      </w:r>
    </w:p>
    <w:p w14:paraId="1429BBDE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>thy will be done, on earth as it is in heaven.</w:t>
      </w:r>
    </w:p>
    <w:p w14:paraId="752596C7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 xml:space="preserve">Give us this day our daily bread.  </w:t>
      </w:r>
    </w:p>
    <w:p w14:paraId="7937A896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 xml:space="preserve">And forgive us our trespasses  </w:t>
      </w:r>
    </w:p>
    <w:p w14:paraId="576E91FF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>as we forgive those who trespass against us.</w:t>
      </w:r>
      <w:r w:rsidRPr="00996540">
        <w:t xml:space="preserve">  </w:t>
      </w:r>
    </w:p>
    <w:p w14:paraId="0B133304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 xml:space="preserve">And lead us not into temptation, </w:t>
      </w:r>
    </w:p>
    <w:p w14:paraId="54CD7A35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 xml:space="preserve">but deliver us from evil.  </w:t>
      </w:r>
    </w:p>
    <w:p w14:paraId="5979CD1C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 xml:space="preserve">For thine is the kingdom, the power, and the glory  </w:t>
      </w:r>
    </w:p>
    <w:p w14:paraId="191B4917" w14:textId="77777777" w:rsidR="00AA1910" w:rsidRPr="00AA1910" w:rsidRDefault="00FA4EE2" w:rsidP="00996540">
      <w:pPr>
        <w:pStyle w:val="Largemainbold"/>
        <w:rPr>
          <w:sz w:val="16"/>
        </w:rPr>
      </w:pPr>
      <w:r w:rsidRPr="00D0690E">
        <w:t>for ever and ever. Amen.</w:t>
      </w:r>
    </w:p>
    <w:p w14:paraId="46CFBC84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06D58D50" w14:textId="77777777" w:rsidR="00AA1910" w:rsidRPr="00AA1910" w:rsidRDefault="00FA4EE2" w:rsidP="00996540">
      <w:pPr>
        <w:pStyle w:val="LargeHeading1"/>
        <w:rPr>
          <w:sz w:val="16"/>
        </w:rPr>
      </w:pPr>
      <w:r w:rsidRPr="000C2650">
        <w:t xml:space="preserve"> God of mercy, God of grace,</w:t>
      </w:r>
      <w:r w:rsidR="000C2650">
        <w:t xml:space="preserve"> </w:t>
      </w:r>
      <w:r w:rsidRPr="000C2650">
        <w:t>Hymn 695</w:t>
      </w:r>
    </w:p>
    <w:p w14:paraId="570104AD" w14:textId="77777777" w:rsidR="00AA1910" w:rsidRPr="00AA1910" w:rsidRDefault="00FA4EE2" w:rsidP="00996540">
      <w:pPr>
        <w:pStyle w:val="LargeHeading1"/>
        <w:rPr>
          <w:sz w:val="16"/>
        </w:rPr>
      </w:pPr>
      <w:r w:rsidRPr="000C2650">
        <w:t>Offertory Hymn</w:t>
      </w:r>
    </w:p>
    <w:p w14:paraId="78A455BA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b/>
          <w:sz w:val="42"/>
          <w:szCs w:val="42"/>
        </w:rPr>
        <w:t>1</w:t>
      </w:r>
      <w:r w:rsidRPr="00177EFB">
        <w:rPr>
          <w:sz w:val="42"/>
          <w:szCs w:val="42"/>
        </w:rPr>
        <w:t xml:space="preserve"> God of mercy, God of grace,</w:t>
      </w:r>
      <w:r w:rsidR="000C2650" w:rsidRPr="00177EFB">
        <w:rPr>
          <w:sz w:val="42"/>
          <w:szCs w:val="42"/>
        </w:rPr>
        <w:t xml:space="preserve"> </w:t>
      </w:r>
    </w:p>
    <w:p w14:paraId="017AB6F5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sz w:val="42"/>
          <w:szCs w:val="42"/>
        </w:rPr>
        <w:lastRenderedPageBreak/>
        <w:t>show the brightness of your face;</w:t>
      </w:r>
    </w:p>
    <w:p w14:paraId="5B2163E7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sz w:val="42"/>
          <w:szCs w:val="42"/>
        </w:rPr>
        <w:t>shine upon us, Saviour, shine,</w:t>
      </w:r>
      <w:r w:rsidR="000C2650" w:rsidRPr="00177EFB">
        <w:rPr>
          <w:sz w:val="42"/>
          <w:szCs w:val="42"/>
        </w:rPr>
        <w:t xml:space="preserve"> </w:t>
      </w:r>
    </w:p>
    <w:p w14:paraId="18570F07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sz w:val="42"/>
          <w:szCs w:val="42"/>
        </w:rPr>
        <w:t>fill your Church with light divine,</w:t>
      </w:r>
    </w:p>
    <w:p w14:paraId="1149E6D5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sz w:val="42"/>
          <w:szCs w:val="42"/>
        </w:rPr>
        <w:t>and your saving health extend,</w:t>
      </w:r>
      <w:r w:rsidR="000C2650" w:rsidRPr="00177EFB">
        <w:rPr>
          <w:sz w:val="42"/>
          <w:szCs w:val="42"/>
        </w:rPr>
        <w:t xml:space="preserve"> </w:t>
      </w:r>
      <w:r w:rsidRPr="00177EFB">
        <w:rPr>
          <w:sz w:val="42"/>
          <w:szCs w:val="42"/>
        </w:rPr>
        <w:t>to the earth’s remotest end.</w:t>
      </w:r>
    </w:p>
    <w:p w14:paraId="5B2922D0" w14:textId="77777777" w:rsidR="00AA1910" w:rsidRPr="00AA1910" w:rsidRDefault="00AA1910" w:rsidP="00996540">
      <w:pPr>
        <w:pStyle w:val="largemain"/>
        <w:rPr>
          <w:b/>
          <w:sz w:val="16"/>
          <w:szCs w:val="16"/>
        </w:rPr>
      </w:pPr>
    </w:p>
    <w:p w14:paraId="54D00679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b/>
          <w:sz w:val="42"/>
          <w:szCs w:val="42"/>
        </w:rPr>
        <w:t>2</w:t>
      </w:r>
      <w:r w:rsidRPr="00177EFB">
        <w:rPr>
          <w:sz w:val="42"/>
          <w:szCs w:val="42"/>
        </w:rPr>
        <w:t xml:space="preserve"> Let the people praise you, Lord!</w:t>
      </w:r>
      <w:r w:rsidR="000C2650" w:rsidRPr="00177EFB">
        <w:rPr>
          <w:sz w:val="42"/>
          <w:szCs w:val="42"/>
        </w:rPr>
        <w:t xml:space="preserve"> </w:t>
      </w:r>
    </w:p>
    <w:p w14:paraId="36AD4F0C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sz w:val="42"/>
          <w:szCs w:val="42"/>
        </w:rPr>
        <w:t>be by all that live adored;</w:t>
      </w:r>
    </w:p>
    <w:p w14:paraId="6C34C4EF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sz w:val="42"/>
          <w:szCs w:val="42"/>
        </w:rPr>
        <w:t>let the nations shout and sing</w:t>
      </w:r>
      <w:r w:rsidR="000C2650" w:rsidRPr="00177EFB">
        <w:rPr>
          <w:sz w:val="42"/>
          <w:szCs w:val="42"/>
        </w:rPr>
        <w:t xml:space="preserve"> </w:t>
      </w:r>
      <w:r w:rsidRPr="00177EFB">
        <w:rPr>
          <w:sz w:val="42"/>
          <w:szCs w:val="42"/>
        </w:rPr>
        <w:t>glory to their Saviour King,</w:t>
      </w:r>
    </w:p>
    <w:p w14:paraId="5D4B793F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sz w:val="42"/>
          <w:szCs w:val="42"/>
        </w:rPr>
        <w:t>at your feet their tribute pay,</w:t>
      </w:r>
      <w:r w:rsidR="000C2650" w:rsidRPr="00177EFB">
        <w:rPr>
          <w:sz w:val="42"/>
          <w:szCs w:val="42"/>
        </w:rPr>
        <w:t xml:space="preserve"> </w:t>
      </w:r>
      <w:r w:rsidRPr="00177EFB">
        <w:rPr>
          <w:sz w:val="42"/>
          <w:szCs w:val="42"/>
        </w:rPr>
        <w:t>and your holy will obey.</w:t>
      </w:r>
    </w:p>
    <w:p w14:paraId="33773BE8" w14:textId="77777777" w:rsidR="00AA1910" w:rsidRPr="00AA1910" w:rsidRDefault="00AA1910" w:rsidP="00996540">
      <w:pPr>
        <w:pStyle w:val="largemain"/>
        <w:rPr>
          <w:b/>
          <w:sz w:val="16"/>
          <w:szCs w:val="16"/>
        </w:rPr>
      </w:pPr>
    </w:p>
    <w:p w14:paraId="7E40CF7C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177EFB">
        <w:rPr>
          <w:b/>
          <w:sz w:val="42"/>
          <w:szCs w:val="42"/>
        </w:rPr>
        <w:t>3</w:t>
      </w:r>
      <w:r w:rsidRPr="00177EFB">
        <w:rPr>
          <w:sz w:val="42"/>
          <w:szCs w:val="42"/>
        </w:rPr>
        <w:t xml:space="preserve"> Let the peoples praise you, Lord!</w:t>
      </w:r>
      <w:r w:rsidR="000C2650" w:rsidRPr="00177EFB">
        <w:rPr>
          <w:sz w:val="42"/>
          <w:szCs w:val="42"/>
        </w:rPr>
        <w:t xml:space="preserve"> </w:t>
      </w:r>
    </w:p>
    <w:p w14:paraId="1188520C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177EFB">
        <w:rPr>
          <w:sz w:val="42"/>
          <w:szCs w:val="42"/>
        </w:rPr>
        <w:t>Earth shall then her fruits afford,</w:t>
      </w:r>
    </w:p>
    <w:p w14:paraId="2B481AA7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177EFB">
        <w:rPr>
          <w:sz w:val="42"/>
          <w:szCs w:val="42"/>
        </w:rPr>
        <w:t>God to us His blessings give,</w:t>
      </w:r>
      <w:r w:rsidR="000C2650" w:rsidRPr="00177EFB">
        <w:rPr>
          <w:sz w:val="42"/>
          <w:szCs w:val="42"/>
        </w:rPr>
        <w:t xml:space="preserve"> </w:t>
      </w:r>
      <w:r w:rsidRPr="00177EFB">
        <w:rPr>
          <w:sz w:val="42"/>
          <w:szCs w:val="42"/>
        </w:rPr>
        <w:t>we to God devoted live;</w:t>
      </w:r>
    </w:p>
    <w:p w14:paraId="2EF7B031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177EFB">
        <w:rPr>
          <w:sz w:val="42"/>
          <w:szCs w:val="42"/>
        </w:rPr>
        <w:t>all below, and all above</w:t>
      </w:r>
      <w:r w:rsidR="000C2650" w:rsidRPr="00177EFB">
        <w:rPr>
          <w:sz w:val="42"/>
          <w:szCs w:val="42"/>
        </w:rPr>
        <w:t xml:space="preserve"> </w:t>
      </w:r>
      <w:r w:rsidRPr="00177EFB">
        <w:rPr>
          <w:sz w:val="42"/>
          <w:szCs w:val="42"/>
        </w:rPr>
        <w:t>one in joy and light and love.</w:t>
      </w:r>
    </w:p>
    <w:p w14:paraId="41584871" w14:textId="2CE37BC6" w:rsidR="00AA1910" w:rsidRPr="00AA1910" w:rsidRDefault="00FA4EE2" w:rsidP="00996540">
      <w:pPr>
        <w:pStyle w:val="LargeHeading1"/>
        <w:rPr>
          <w:sz w:val="16"/>
        </w:rPr>
      </w:pPr>
      <w:r w:rsidRPr="000C2650">
        <w:t xml:space="preserve">Notices  </w:t>
      </w:r>
    </w:p>
    <w:p w14:paraId="72DFE7BF" w14:textId="77777777" w:rsidR="00AA1910" w:rsidRPr="00AA1910" w:rsidRDefault="00AA1910" w:rsidP="00996540">
      <w:pPr>
        <w:pStyle w:val="LargeHeading1"/>
        <w:rPr>
          <w:sz w:val="16"/>
        </w:rPr>
      </w:pPr>
    </w:p>
    <w:p w14:paraId="7D0E8D3A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 Come people of the risen King</w:t>
      </w:r>
    </w:p>
    <w:p w14:paraId="324CD751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49D1857F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Come, people of the risen King,  </w:t>
      </w:r>
    </w:p>
    <w:p w14:paraId="122CE37E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Who delight to bring Him praise.  </w:t>
      </w:r>
    </w:p>
    <w:p w14:paraId="6E8AE200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Come, all and tune your hearts to sing  </w:t>
      </w:r>
    </w:p>
    <w:p w14:paraId="4E9C0FAC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To the Morning Star of grace. </w:t>
      </w:r>
    </w:p>
    <w:p w14:paraId="54A746E2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From the shifting shadows of the earth  </w:t>
      </w:r>
    </w:p>
    <w:p w14:paraId="1C822744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We will lift our eyes to Him,  </w:t>
      </w:r>
    </w:p>
    <w:p w14:paraId="6BB0B870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Where steady arms of mercy reach To gather children in.</w:t>
      </w:r>
    </w:p>
    <w:p w14:paraId="75A09DAA" w14:textId="77777777" w:rsidR="00AA1910" w:rsidRPr="00AA1910" w:rsidRDefault="00AA1910" w:rsidP="00996540">
      <w:pPr>
        <w:pStyle w:val="largemain"/>
        <w:rPr>
          <w:b/>
          <w:sz w:val="16"/>
          <w:szCs w:val="42"/>
        </w:rPr>
      </w:pPr>
    </w:p>
    <w:p w14:paraId="40036AAB" w14:textId="77777777" w:rsidR="00AA1910" w:rsidRPr="00AA1910" w:rsidRDefault="00FA4EE2" w:rsidP="00996540">
      <w:pPr>
        <w:pStyle w:val="largemain"/>
        <w:rPr>
          <w:b/>
          <w:i/>
          <w:iCs/>
          <w:sz w:val="16"/>
          <w:szCs w:val="42"/>
        </w:rPr>
      </w:pPr>
      <w:r w:rsidRPr="00AA1910">
        <w:rPr>
          <w:i/>
          <w:iCs/>
          <w:sz w:val="42"/>
          <w:szCs w:val="42"/>
        </w:rPr>
        <w:t xml:space="preserve">Rejoice! Rejoice! Let every tongue rejoice!  </w:t>
      </w:r>
    </w:p>
    <w:p w14:paraId="08F5A1DE" w14:textId="77777777" w:rsidR="00AA1910" w:rsidRPr="00AA1910" w:rsidRDefault="00FA4EE2" w:rsidP="00996540">
      <w:pPr>
        <w:pStyle w:val="largemain"/>
        <w:rPr>
          <w:i/>
          <w:iCs/>
          <w:sz w:val="16"/>
          <w:szCs w:val="42"/>
        </w:rPr>
      </w:pPr>
      <w:r w:rsidRPr="00AA1910">
        <w:rPr>
          <w:i/>
          <w:iCs/>
          <w:sz w:val="42"/>
          <w:szCs w:val="42"/>
        </w:rPr>
        <w:t>One heart, one voice, O Church of Christ, rejoice!</w:t>
      </w:r>
    </w:p>
    <w:p w14:paraId="524F6B4F" w14:textId="77777777" w:rsidR="00AA1910" w:rsidRPr="00AA1910" w:rsidRDefault="00AA1910" w:rsidP="00996540">
      <w:pPr>
        <w:pStyle w:val="largemain"/>
        <w:rPr>
          <w:b/>
          <w:i/>
          <w:iCs/>
          <w:sz w:val="16"/>
          <w:szCs w:val="42"/>
        </w:rPr>
      </w:pPr>
    </w:p>
    <w:p w14:paraId="3487F353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Come, those whose joy is morning sun  </w:t>
      </w:r>
    </w:p>
    <w:p w14:paraId="1B04987D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And those weeping through the night. </w:t>
      </w:r>
    </w:p>
    <w:p w14:paraId="22C12424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Come, those who tell of battles won,  </w:t>
      </w:r>
    </w:p>
    <w:p w14:paraId="5D6CD608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And those struggling in the fight.  </w:t>
      </w:r>
    </w:p>
    <w:p w14:paraId="67212928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For His perfect love will never change,  </w:t>
      </w:r>
    </w:p>
    <w:p w14:paraId="495FEB07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lastRenderedPageBreak/>
        <w:t xml:space="preserve">And His mercies never cease,  </w:t>
      </w:r>
    </w:p>
    <w:p w14:paraId="40799984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But follow us through all our days  </w:t>
      </w:r>
    </w:p>
    <w:p w14:paraId="5A5F9B28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>With the certain hope of peace.</w:t>
      </w:r>
    </w:p>
    <w:p w14:paraId="20D0450B" w14:textId="77777777" w:rsidR="00AA1910" w:rsidRPr="00AA1910" w:rsidRDefault="00AA1910" w:rsidP="00996540">
      <w:pPr>
        <w:pStyle w:val="largemain"/>
        <w:rPr>
          <w:b/>
          <w:sz w:val="16"/>
          <w:szCs w:val="42"/>
        </w:rPr>
      </w:pPr>
    </w:p>
    <w:p w14:paraId="1621662B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Come, young and old from every land,  </w:t>
      </w:r>
    </w:p>
    <w:p w14:paraId="6E4BB23F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Men and women of the faith.  </w:t>
      </w:r>
    </w:p>
    <w:p w14:paraId="0FE49DF8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Come, those with full or empty hands,  </w:t>
      </w:r>
    </w:p>
    <w:p w14:paraId="4992D3E8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Find the riches of His grace.  </w:t>
      </w:r>
    </w:p>
    <w:p w14:paraId="25E8D087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 xml:space="preserve">Over all the world, His people sing,  </w:t>
      </w:r>
    </w:p>
    <w:p w14:paraId="31E881E8" w14:textId="77777777" w:rsidR="00AA1910" w:rsidRPr="00AA1910" w:rsidRDefault="00FA4EE2" w:rsidP="00996540">
      <w:pPr>
        <w:pStyle w:val="largemain"/>
        <w:rPr>
          <w:b/>
          <w:sz w:val="16"/>
          <w:szCs w:val="42"/>
        </w:rPr>
      </w:pPr>
      <w:r w:rsidRPr="00AA1910">
        <w:rPr>
          <w:sz w:val="42"/>
          <w:szCs w:val="42"/>
        </w:rPr>
        <w:t xml:space="preserve">Shore to shore we hear them call  </w:t>
      </w:r>
    </w:p>
    <w:p w14:paraId="22B8E4A4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The Truth that cries through every age; ‘</w:t>
      </w:r>
    </w:p>
    <w:p w14:paraId="64E3FD3B" w14:textId="77777777" w:rsidR="00AA1910" w:rsidRPr="00AA1910" w:rsidRDefault="00FA4EE2" w:rsidP="00996540">
      <w:pPr>
        <w:pStyle w:val="largemain"/>
        <w:rPr>
          <w:sz w:val="16"/>
          <w:szCs w:val="42"/>
        </w:rPr>
      </w:pPr>
      <w:r w:rsidRPr="00AA1910">
        <w:rPr>
          <w:sz w:val="42"/>
          <w:szCs w:val="42"/>
        </w:rPr>
        <w:t>Our God is all in all’.</w:t>
      </w:r>
    </w:p>
    <w:p w14:paraId="04BEBFD2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>Dismissal</w:t>
      </w:r>
    </w:p>
    <w:p w14:paraId="24D19942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B824176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Be with us Lord,</w:t>
      </w:r>
      <w:r w:rsidR="002333FD">
        <w:rPr>
          <w:b/>
        </w:rPr>
        <w:t xml:space="preserve"> </w:t>
      </w:r>
      <w:r w:rsidRPr="00D0690E">
        <w:rPr>
          <w:b/>
        </w:rPr>
        <w:t>as we go out into the world.</w:t>
      </w:r>
    </w:p>
    <w:p w14:paraId="3A508060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 xml:space="preserve">May the lips that have sung your praise </w:t>
      </w:r>
    </w:p>
    <w:p w14:paraId="33792EE2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always speak the truth;</w:t>
      </w:r>
    </w:p>
    <w:p w14:paraId="1A88E99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 xml:space="preserve">may the ears which have heard your Word </w:t>
      </w:r>
    </w:p>
    <w:p w14:paraId="79F5D4FD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listen only to what is good</w:t>
      </w:r>
    </w:p>
    <w:p w14:paraId="78A54B54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 xml:space="preserve">and may our lives as well as our worship </w:t>
      </w:r>
    </w:p>
    <w:p w14:paraId="7588B4E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be always pleasing in your sight,</w:t>
      </w:r>
    </w:p>
    <w:p w14:paraId="0CBDC004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D0690E">
        <w:rPr>
          <w:b/>
        </w:rPr>
        <w:t>for the glory of Jesus Christ our Lord. Amen.</w:t>
      </w:r>
    </w:p>
    <w:p w14:paraId="667BFEC4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445C3C68" w14:textId="77777777" w:rsidR="00AA1910" w:rsidRPr="00AA1910" w:rsidRDefault="00FA4EE2" w:rsidP="00996540">
      <w:pPr>
        <w:pStyle w:val="LargeHeading1"/>
        <w:rPr>
          <w:sz w:val="16"/>
        </w:rPr>
      </w:pPr>
      <w:r w:rsidRPr="00996540">
        <w:t xml:space="preserve"> The Benediction</w:t>
      </w:r>
    </w:p>
    <w:p w14:paraId="218635EE" w14:textId="77777777" w:rsidR="00AA1910" w:rsidRPr="00AA1910" w:rsidRDefault="00AA1910" w:rsidP="00FA4EE2">
      <w:pPr>
        <w:pStyle w:val="smallmainbold"/>
        <w:rPr>
          <w:b w:val="0"/>
          <w:bCs/>
          <w:sz w:val="16"/>
          <w:szCs w:val="32"/>
        </w:rPr>
      </w:pPr>
    </w:p>
    <w:p w14:paraId="1BF75007" w14:textId="77777777" w:rsidR="00AA1910" w:rsidRPr="00AA1910" w:rsidRDefault="00FA4EE2" w:rsidP="00996540">
      <w:pPr>
        <w:pStyle w:val="largemain"/>
        <w:rPr>
          <w:b/>
          <w:sz w:val="16"/>
        </w:rPr>
      </w:pPr>
      <w:r w:rsidRPr="000C2650">
        <w:t>We go in peace to love and serve the Lord.</w:t>
      </w:r>
    </w:p>
    <w:p w14:paraId="79C5CE4B" w14:textId="77777777" w:rsidR="00AA1910" w:rsidRPr="00AA1910" w:rsidRDefault="00FA4EE2" w:rsidP="00177EFB">
      <w:pPr>
        <w:pStyle w:val="largemain"/>
        <w:rPr>
          <w:b/>
          <w:sz w:val="16"/>
        </w:rPr>
      </w:pPr>
      <w:r w:rsidRPr="00D0690E">
        <w:rPr>
          <w:b/>
        </w:rPr>
        <w:t>In the name of Christ. Amen.</w:t>
      </w:r>
    </w:p>
    <w:p w14:paraId="7F0ACDAD" w14:textId="34CF9E43" w:rsidR="00177EFB" w:rsidRPr="00177EFB" w:rsidRDefault="00177EFB" w:rsidP="00177EFB">
      <w:pPr>
        <w:pStyle w:val="largemain"/>
        <w:rPr>
          <w:b/>
          <w:sz w:val="16"/>
        </w:rPr>
      </w:pPr>
    </w:p>
    <w:sectPr w:rsidR="00177EFB" w:rsidRPr="00177EFB" w:rsidSect="008A3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E3"/>
    <w:rsid w:val="000C2650"/>
    <w:rsid w:val="0011440C"/>
    <w:rsid w:val="00177EFB"/>
    <w:rsid w:val="001A28B1"/>
    <w:rsid w:val="002333FD"/>
    <w:rsid w:val="00297CAE"/>
    <w:rsid w:val="002D07DF"/>
    <w:rsid w:val="003413B8"/>
    <w:rsid w:val="003A7F4A"/>
    <w:rsid w:val="00441CA4"/>
    <w:rsid w:val="004E0F3D"/>
    <w:rsid w:val="00562BFE"/>
    <w:rsid w:val="00693069"/>
    <w:rsid w:val="006D7206"/>
    <w:rsid w:val="008A372B"/>
    <w:rsid w:val="00996540"/>
    <w:rsid w:val="00A44241"/>
    <w:rsid w:val="00AA1910"/>
    <w:rsid w:val="00B33EB6"/>
    <w:rsid w:val="00B87C84"/>
    <w:rsid w:val="00BE2029"/>
    <w:rsid w:val="00BF40FF"/>
    <w:rsid w:val="00C15953"/>
    <w:rsid w:val="00C46A49"/>
    <w:rsid w:val="00D0690E"/>
    <w:rsid w:val="00D450E3"/>
    <w:rsid w:val="00D86C48"/>
    <w:rsid w:val="00EA5695"/>
    <w:rsid w:val="00FA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D2CE9E"/>
  <w15:chartTrackingRefBased/>
  <w15:docId w15:val="{769EC0D5-291D-C740-B384-91A994AA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rgeHeading1">
    <w:name w:val="Large Heading 1"/>
    <w:basedOn w:val="Normal"/>
    <w:qFormat/>
    <w:rsid w:val="00EA5695"/>
    <w:pPr>
      <w:spacing w:after="0" w:line="240" w:lineRule="auto"/>
      <w:jc w:val="right"/>
    </w:pPr>
    <w:rPr>
      <w:rFonts w:ascii="Cambria" w:hAnsi="Cambria" w:cs="Times New Roman (Body CS)"/>
      <w:b/>
      <w:caps/>
      <w:color w:val="EE0000"/>
      <w:sz w:val="48"/>
    </w:rPr>
  </w:style>
  <w:style w:type="paragraph" w:customStyle="1" w:styleId="LargeHeading2">
    <w:name w:val="Large Heading 2"/>
    <w:basedOn w:val="LargeHeading1"/>
    <w:qFormat/>
    <w:rsid w:val="00EA5695"/>
    <w:rPr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7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2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2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2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2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2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2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2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2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2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2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206"/>
    <w:rPr>
      <w:b/>
      <w:bCs/>
      <w:smallCaps/>
      <w:color w:val="0F4761" w:themeColor="accent1" w:themeShade="BF"/>
      <w:spacing w:val="5"/>
    </w:rPr>
  </w:style>
  <w:style w:type="paragraph" w:customStyle="1" w:styleId="largemain">
    <w:name w:val="large main"/>
    <w:basedOn w:val="Normal"/>
    <w:qFormat/>
    <w:rsid w:val="00EA5695"/>
    <w:pPr>
      <w:spacing w:after="0" w:line="240" w:lineRule="auto"/>
    </w:pPr>
    <w:rPr>
      <w:rFonts w:ascii="Cambria" w:hAnsi="Cambria"/>
      <w:sz w:val="44"/>
    </w:rPr>
  </w:style>
  <w:style w:type="paragraph" w:customStyle="1" w:styleId="Largemainbold">
    <w:name w:val="Large main bold"/>
    <w:basedOn w:val="Normal"/>
    <w:qFormat/>
    <w:rsid w:val="00EA5695"/>
    <w:pPr>
      <w:spacing w:after="0" w:line="240" w:lineRule="auto"/>
    </w:pPr>
    <w:rPr>
      <w:rFonts w:ascii="Cambria" w:hAnsi="Cambria"/>
      <w:b/>
      <w:sz w:val="44"/>
    </w:rPr>
  </w:style>
  <w:style w:type="paragraph" w:customStyle="1" w:styleId="SmallHeading1">
    <w:name w:val="Small Heading 1"/>
    <w:basedOn w:val="LargeHeading1"/>
    <w:qFormat/>
    <w:rsid w:val="00EA5695"/>
    <w:rPr>
      <w:sz w:val="36"/>
    </w:rPr>
  </w:style>
  <w:style w:type="paragraph" w:customStyle="1" w:styleId="SmallHeading2">
    <w:name w:val="Small Heading 2"/>
    <w:basedOn w:val="LargeHeading1"/>
    <w:qFormat/>
    <w:rsid w:val="00EA5695"/>
    <w:rPr>
      <w:sz w:val="32"/>
    </w:rPr>
  </w:style>
  <w:style w:type="paragraph" w:customStyle="1" w:styleId="Smallmain">
    <w:name w:val="Small main"/>
    <w:basedOn w:val="largemain"/>
    <w:qFormat/>
    <w:rsid w:val="00EA5695"/>
    <w:rPr>
      <w:rFonts w:cs="Times New Roman (Body CS)"/>
      <w:sz w:val="30"/>
    </w:rPr>
  </w:style>
  <w:style w:type="paragraph" w:customStyle="1" w:styleId="smallmainbold">
    <w:name w:val="small main bold"/>
    <w:basedOn w:val="Largemainbold"/>
    <w:qFormat/>
    <w:rsid w:val="00EA5695"/>
    <w:rPr>
      <w:rFonts w:cs="Times New Roman (Body CS)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keal/Desktop/Maureen/Library/Group%20Containers/UBF8T346G9.Office/User%20Content.localized/Templates.localized/Order%20of%20Service%2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Order of Service 3.dotx</Template>
  <TotalTime>15</TotalTime>
  <Pages>8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</dc:creator>
  <cp:keywords/>
  <dc:description/>
  <cp:lastModifiedBy>Maureen</cp:lastModifiedBy>
  <cp:revision>7</cp:revision>
  <dcterms:created xsi:type="dcterms:W3CDTF">2026-08-06T18:36:00Z</dcterms:created>
  <dcterms:modified xsi:type="dcterms:W3CDTF">2026-08-06T18:59:00Z</dcterms:modified>
</cp:coreProperties>
</file>