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5AD284F" w14:textId="77777777" w:rsidR="003607BD" w:rsidRPr="003607BD" w:rsidRDefault="0097444E" w:rsidP="00E33DC4">
      <w:pPr>
        <w:pStyle w:val="LargeHeading1"/>
        <w:rPr>
          <w:sz w:val="16"/>
        </w:rPr>
      </w:pPr>
      <w:r w:rsidRPr="00CF3CE9">
        <w:t>Sunday 9th August</w:t>
      </w:r>
      <w:r w:rsidR="00E33DC4">
        <w:t xml:space="preserve"> </w:t>
      </w:r>
    </w:p>
    <w:p w14:paraId="370DEEBD" w14:textId="77777777" w:rsidR="003607BD" w:rsidRPr="003607BD" w:rsidRDefault="0097444E" w:rsidP="00E33DC4">
      <w:pPr>
        <w:pStyle w:val="LargeHeading1"/>
        <w:rPr>
          <w:sz w:val="16"/>
        </w:rPr>
      </w:pPr>
      <w:r w:rsidRPr="00CF3CE9">
        <w:t xml:space="preserve">The </w:t>
      </w:r>
      <w:r w:rsidR="00E33DC4">
        <w:t>10</w:t>
      </w:r>
      <w:r w:rsidR="00E33DC4" w:rsidRPr="00E33DC4">
        <w:rPr>
          <w:vertAlign w:val="superscript"/>
        </w:rPr>
        <w:t>th</w:t>
      </w:r>
      <w:r w:rsidR="00E33DC4">
        <w:t xml:space="preserve"> </w:t>
      </w:r>
      <w:r w:rsidRPr="00CF3CE9">
        <w:t xml:space="preserve"> Sunday after Trinity  </w:t>
      </w:r>
    </w:p>
    <w:p w14:paraId="2C8C8774" w14:textId="77777777" w:rsidR="003607BD" w:rsidRPr="003607BD" w:rsidRDefault="003607BD" w:rsidP="00CF3CE9">
      <w:pPr>
        <w:pStyle w:val="LargeHeading1"/>
        <w:rPr>
          <w:sz w:val="16"/>
        </w:rPr>
      </w:pPr>
    </w:p>
    <w:p w14:paraId="263528DC" w14:textId="77777777" w:rsidR="003607BD" w:rsidRPr="003607BD" w:rsidRDefault="003607BD" w:rsidP="00E33DC4">
      <w:pPr>
        <w:pStyle w:val="LargeHeading1"/>
        <w:jc w:val="center"/>
        <w:rPr>
          <w:sz w:val="16"/>
        </w:rPr>
      </w:pPr>
    </w:p>
    <w:p w14:paraId="5CC34EE6" w14:textId="77777777" w:rsidR="003607BD" w:rsidRPr="003607BD" w:rsidRDefault="0097444E" w:rsidP="00E33DC4">
      <w:pPr>
        <w:pStyle w:val="LargeHeading1"/>
        <w:rPr>
          <w:sz w:val="16"/>
        </w:rPr>
      </w:pPr>
      <w:r w:rsidRPr="00CF3CE9">
        <w:t xml:space="preserve"> The Greeting </w:t>
      </w:r>
      <w:r w:rsidR="00E33DC4">
        <w:t xml:space="preserve">- </w:t>
      </w:r>
      <w:r w:rsidRPr="00CF3CE9">
        <w:t>Hello and Welcome</w:t>
      </w:r>
    </w:p>
    <w:p w14:paraId="4BB6C4FD" w14:textId="77777777" w:rsidR="003607BD" w:rsidRPr="003607BD" w:rsidRDefault="003607BD" w:rsidP="0097444E">
      <w:pPr>
        <w:pStyle w:val="smallmainbold"/>
        <w:rPr>
          <w:b w:val="0"/>
          <w:bCs/>
          <w:sz w:val="16"/>
          <w:szCs w:val="32"/>
        </w:rPr>
      </w:pPr>
    </w:p>
    <w:p w14:paraId="3DB00C48" w14:textId="77777777" w:rsidR="003607BD" w:rsidRPr="003607BD" w:rsidRDefault="003607BD" w:rsidP="0097444E">
      <w:pPr>
        <w:pStyle w:val="smallmainbold"/>
        <w:rPr>
          <w:b w:val="0"/>
          <w:bCs/>
          <w:sz w:val="16"/>
          <w:szCs w:val="32"/>
        </w:rPr>
      </w:pPr>
    </w:p>
    <w:p w14:paraId="4E8428AA" w14:textId="77777777" w:rsidR="003607BD" w:rsidRPr="003607BD" w:rsidRDefault="0097444E" w:rsidP="00CF3CE9">
      <w:pPr>
        <w:pStyle w:val="largemain"/>
        <w:rPr>
          <w:sz w:val="16"/>
        </w:rPr>
      </w:pPr>
      <w:r w:rsidRPr="00CF3CE9">
        <w:t>The Lord be with you.</w:t>
      </w:r>
    </w:p>
    <w:p w14:paraId="39D2558E" w14:textId="77777777" w:rsidR="003607BD" w:rsidRPr="003607BD" w:rsidRDefault="0097444E" w:rsidP="00CF3CE9">
      <w:pPr>
        <w:pStyle w:val="largemain"/>
        <w:rPr>
          <w:sz w:val="16"/>
        </w:rPr>
      </w:pPr>
      <w:r w:rsidRPr="001F4C84">
        <w:rPr>
          <w:b/>
        </w:rPr>
        <w:t xml:space="preserve">And </w:t>
      </w:r>
      <w:proofErr w:type="gramStart"/>
      <w:r w:rsidRPr="001F4C84">
        <w:rPr>
          <w:b/>
        </w:rPr>
        <w:t>also</w:t>
      </w:r>
      <w:proofErr w:type="gramEnd"/>
      <w:r w:rsidRPr="001F4C84">
        <w:rPr>
          <w:b/>
        </w:rPr>
        <w:t xml:space="preserve"> with you.</w:t>
      </w:r>
    </w:p>
    <w:p w14:paraId="5528EE1E" w14:textId="77777777" w:rsidR="003607BD" w:rsidRPr="003607BD" w:rsidRDefault="003607BD" w:rsidP="00CF3CE9">
      <w:pPr>
        <w:pStyle w:val="largemain"/>
        <w:rPr>
          <w:sz w:val="16"/>
        </w:rPr>
      </w:pPr>
    </w:p>
    <w:p w14:paraId="2D9AD516" w14:textId="77777777" w:rsidR="003607BD" w:rsidRPr="003607BD" w:rsidRDefault="0097444E" w:rsidP="00CF3CE9">
      <w:pPr>
        <w:pStyle w:val="largemain"/>
        <w:rPr>
          <w:sz w:val="16"/>
        </w:rPr>
      </w:pPr>
      <w:r w:rsidRPr="00CF3CE9">
        <w:t>O Lord, open our lips,</w:t>
      </w:r>
    </w:p>
    <w:p w14:paraId="5EA527B0" w14:textId="77777777" w:rsidR="003607BD" w:rsidRPr="003607BD" w:rsidRDefault="0097444E" w:rsidP="00CF3CE9">
      <w:pPr>
        <w:pStyle w:val="largemain"/>
        <w:rPr>
          <w:b/>
          <w:sz w:val="16"/>
        </w:rPr>
      </w:pPr>
      <w:r w:rsidRPr="001F4C84">
        <w:rPr>
          <w:b/>
        </w:rPr>
        <w:t>and our mouth will</w:t>
      </w:r>
      <w:r w:rsidRPr="00CF3CE9">
        <w:t xml:space="preserve"> </w:t>
      </w:r>
      <w:r w:rsidRPr="001F4C84">
        <w:rPr>
          <w:b/>
        </w:rPr>
        <w:t>proclaim your praise.</w:t>
      </w:r>
    </w:p>
    <w:p w14:paraId="00F06C46" w14:textId="77777777" w:rsidR="003607BD" w:rsidRPr="003607BD" w:rsidRDefault="003607BD" w:rsidP="00CF3CE9">
      <w:pPr>
        <w:pStyle w:val="largemain"/>
        <w:rPr>
          <w:sz w:val="16"/>
        </w:rPr>
      </w:pPr>
    </w:p>
    <w:p w14:paraId="33F4F530" w14:textId="77777777" w:rsidR="003607BD" w:rsidRPr="003607BD" w:rsidRDefault="0097444E" w:rsidP="00CF3CE9">
      <w:pPr>
        <w:pStyle w:val="largemain"/>
        <w:rPr>
          <w:sz w:val="16"/>
        </w:rPr>
      </w:pPr>
      <w:r w:rsidRPr="00CF3CE9">
        <w:t>Let us worship the Lord.</w:t>
      </w:r>
    </w:p>
    <w:p w14:paraId="5A100336" w14:textId="77777777" w:rsidR="003607BD" w:rsidRPr="003607BD" w:rsidRDefault="0097444E" w:rsidP="00CF3CE9">
      <w:pPr>
        <w:pStyle w:val="largemain"/>
        <w:rPr>
          <w:sz w:val="16"/>
        </w:rPr>
      </w:pPr>
      <w:r w:rsidRPr="001F4C84">
        <w:rPr>
          <w:b/>
        </w:rPr>
        <w:t>All praise to his name.</w:t>
      </w:r>
    </w:p>
    <w:p w14:paraId="33580622" w14:textId="77777777" w:rsidR="003607BD" w:rsidRPr="003607BD" w:rsidRDefault="003607BD" w:rsidP="00CF3CE9">
      <w:pPr>
        <w:pStyle w:val="largemain"/>
        <w:rPr>
          <w:sz w:val="16"/>
        </w:rPr>
      </w:pPr>
    </w:p>
    <w:p w14:paraId="61F5BF20" w14:textId="77777777" w:rsidR="003607BD" w:rsidRPr="003607BD" w:rsidRDefault="0097444E" w:rsidP="00CF3CE9">
      <w:pPr>
        <w:pStyle w:val="largemain"/>
        <w:rPr>
          <w:sz w:val="16"/>
        </w:rPr>
      </w:pPr>
      <w:r w:rsidRPr="00CF3CE9">
        <w:t>Blessed be God, Father, Son and Holy Spirit.</w:t>
      </w:r>
    </w:p>
    <w:p w14:paraId="6A4034C7" w14:textId="77777777" w:rsidR="003607BD" w:rsidRPr="003607BD" w:rsidRDefault="0097444E" w:rsidP="00CF3CE9">
      <w:pPr>
        <w:pStyle w:val="largemain"/>
        <w:rPr>
          <w:sz w:val="16"/>
        </w:rPr>
      </w:pPr>
      <w:r w:rsidRPr="001F4C84">
        <w:rPr>
          <w:b/>
        </w:rPr>
        <w:t>Blessed be God for ever.</w:t>
      </w:r>
    </w:p>
    <w:p w14:paraId="3C359B39" w14:textId="77777777" w:rsidR="003607BD" w:rsidRPr="003607BD" w:rsidRDefault="003607BD" w:rsidP="0097444E">
      <w:pPr>
        <w:pStyle w:val="smallmainbold"/>
        <w:rPr>
          <w:b w:val="0"/>
          <w:bCs/>
          <w:sz w:val="16"/>
          <w:szCs w:val="32"/>
        </w:rPr>
      </w:pPr>
    </w:p>
    <w:p w14:paraId="1B5F0964" w14:textId="77777777" w:rsidR="003607BD" w:rsidRPr="003607BD" w:rsidRDefault="0097444E" w:rsidP="00E33DC4">
      <w:pPr>
        <w:pStyle w:val="LargeHeading1"/>
        <w:rPr>
          <w:sz w:val="16"/>
        </w:rPr>
      </w:pPr>
      <w:r w:rsidRPr="00CF3CE9">
        <w:t>Awake my soul</w:t>
      </w:r>
      <w:r w:rsidR="00E33DC4">
        <w:t xml:space="preserve"> -</w:t>
      </w:r>
      <w:r w:rsidRPr="00CF3CE9">
        <w:t xml:space="preserve"> Hymn 51</w:t>
      </w:r>
    </w:p>
    <w:p w14:paraId="27F7FA5A" w14:textId="77777777" w:rsidR="003607BD" w:rsidRPr="003607BD" w:rsidRDefault="003607BD" w:rsidP="0097444E">
      <w:pPr>
        <w:pStyle w:val="smallmainbold"/>
        <w:rPr>
          <w:b w:val="0"/>
          <w:bCs/>
          <w:sz w:val="16"/>
          <w:szCs w:val="32"/>
        </w:rPr>
      </w:pPr>
    </w:p>
    <w:p w14:paraId="6F4C0AEF" w14:textId="77777777" w:rsidR="003607BD" w:rsidRPr="003607BD" w:rsidRDefault="003607BD" w:rsidP="0097444E">
      <w:pPr>
        <w:pStyle w:val="smallmainbold"/>
        <w:rPr>
          <w:b w:val="0"/>
          <w:bCs/>
          <w:sz w:val="16"/>
          <w:szCs w:val="32"/>
        </w:rPr>
      </w:pPr>
    </w:p>
    <w:p w14:paraId="371F22B4" w14:textId="77777777" w:rsidR="003607BD" w:rsidRPr="003607BD" w:rsidRDefault="0097444E" w:rsidP="00CF3CE9">
      <w:pPr>
        <w:pStyle w:val="largemain"/>
        <w:rPr>
          <w:b/>
          <w:sz w:val="16"/>
        </w:rPr>
      </w:pPr>
      <w:r w:rsidRPr="0097444E">
        <w:t>Awake, my soul, and with the sun</w:t>
      </w:r>
      <w:r w:rsidR="00E33DC4">
        <w:rPr>
          <w:b/>
        </w:rPr>
        <w:t xml:space="preserve"> </w:t>
      </w:r>
    </w:p>
    <w:p w14:paraId="038AA0B0" w14:textId="77777777" w:rsidR="003607BD" w:rsidRPr="003607BD" w:rsidRDefault="0097444E" w:rsidP="00CF3CE9">
      <w:pPr>
        <w:pStyle w:val="largemain"/>
        <w:rPr>
          <w:b/>
          <w:sz w:val="16"/>
        </w:rPr>
      </w:pPr>
      <w:r w:rsidRPr="0097444E">
        <w:t>thy daily stage of duty run;</w:t>
      </w:r>
    </w:p>
    <w:p w14:paraId="43FBA7FC" w14:textId="77777777" w:rsidR="003607BD" w:rsidRPr="003607BD" w:rsidRDefault="0097444E" w:rsidP="00CF3CE9">
      <w:pPr>
        <w:pStyle w:val="largemain"/>
        <w:rPr>
          <w:b/>
          <w:sz w:val="16"/>
        </w:rPr>
      </w:pPr>
      <w:r w:rsidRPr="0097444E">
        <w:t>shake off dull sloth, and joyful rise,</w:t>
      </w:r>
    </w:p>
    <w:p w14:paraId="4185E878" w14:textId="77777777" w:rsidR="003607BD" w:rsidRPr="003607BD" w:rsidRDefault="0097444E" w:rsidP="00CF3CE9">
      <w:pPr>
        <w:pStyle w:val="largemain"/>
        <w:rPr>
          <w:b/>
          <w:sz w:val="16"/>
        </w:rPr>
      </w:pPr>
      <w:r w:rsidRPr="0097444E">
        <w:t>to pay thy morning sacrifice.</w:t>
      </w:r>
    </w:p>
    <w:p w14:paraId="49340E99" w14:textId="77777777" w:rsidR="003607BD" w:rsidRPr="003607BD" w:rsidRDefault="003607BD" w:rsidP="00CF3CE9">
      <w:pPr>
        <w:pStyle w:val="largemain"/>
        <w:rPr>
          <w:b/>
          <w:sz w:val="16"/>
        </w:rPr>
      </w:pPr>
    </w:p>
    <w:p w14:paraId="1FD5B5AD" w14:textId="77777777" w:rsidR="003607BD" w:rsidRPr="003607BD" w:rsidRDefault="0097444E" w:rsidP="00CF3CE9">
      <w:pPr>
        <w:pStyle w:val="largemain"/>
        <w:rPr>
          <w:b/>
          <w:sz w:val="16"/>
        </w:rPr>
      </w:pPr>
      <w:r w:rsidRPr="001F4C84">
        <w:rPr>
          <w:b/>
        </w:rPr>
        <w:t>2</w:t>
      </w:r>
      <w:r w:rsidRPr="0097444E">
        <w:t xml:space="preserve"> Redeem thy mis-spent time that's past,</w:t>
      </w:r>
    </w:p>
    <w:p w14:paraId="08B44C22" w14:textId="77777777" w:rsidR="003607BD" w:rsidRPr="003607BD" w:rsidRDefault="0097444E" w:rsidP="00CF3CE9">
      <w:pPr>
        <w:pStyle w:val="largemain"/>
        <w:rPr>
          <w:b/>
          <w:sz w:val="16"/>
        </w:rPr>
      </w:pPr>
      <w:r w:rsidRPr="0097444E">
        <w:t>and live this day as if thy last;</w:t>
      </w:r>
    </w:p>
    <w:p w14:paraId="39BEC9B5" w14:textId="77777777" w:rsidR="003607BD" w:rsidRPr="003607BD" w:rsidRDefault="0097444E" w:rsidP="00CF3CE9">
      <w:pPr>
        <w:pStyle w:val="largemain"/>
        <w:rPr>
          <w:b/>
          <w:sz w:val="16"/>
        </w:rPr>
      </w:pPr>
      <w:r w:rsidRPr="0097444E">
        <w:t>improve thy talent with due care;</w:t>
      </w:r>
    </w:p>
    <w:p w14:paraId="0DCA762C" w14:textId="77777777" w:rsidR="003607BD" w:rsidRPr="003607BD" w:rsidRDefault="0097444E" w:rsidP="00CF3CE9">
      <w:pPr>
        <w:pStyle w:val="largemain"/>
        <w:rPr>
          <w:b/>
          <w:sz w:val="16"/>
        </w:rPr>
      </w:pPr>
      <w:r w:rsidRPr="0097444E">
        <w:t>for the great day thyself prepare.</w:t>
      </w:r>
    </w:p>
    <w:p w14:paraId="2B2435E6" w14:textId="77777777" w:rsidR="003607BD" w:rsidRPr="003607BD" w:rsidRDefault="003607BD" w:rsidP="00CF3CE9">
      <w:pPr>
        <w:pStyle w:val="largemain"/>
        <w:rPr>
          <w:b/>
          <w:sz w:val="16"/>
        </w:rPr>
      </w:pPr>
    </w:p>
    <w:p w14:paraId="27349013" w14:textId="77777777" w:rsidR="003607BD" w:rsidRPr="003607BD" w:rsidRDefault="003607BD" w:rsidP="00CF3CE9">
      <w:pPr>
        <w:pStyle w:val="largemain"/>
        <w:rPr>
          <w:b/>
          <w:sz w:val="16"/>
        </w:rPr>
      </w:pPr>
    </w:p>
    <w:p w14:paraId="46043C90" w14:textId="77777777" w:rsidR="003607BD" w:rsidRPr="003607BD" w:rsidRDefault="0097444E" w:rsidP="00CF3CE9">
      <w:pPr>
        <w:pStyle w:val="largemain"/>
        <w:rPr>
          <w:b/>
          <w:sz w:val="16"/>
        </w:rPr>
      </w:pPr>
      <w:r w:rsidRPr="001F4C84">
        <w:rPr>
          <w:b/>
        </w:rPr>
        <w:t>3</w:t>
      </w:r>
      <w:r w:rsidRPr="0097444E">
        <w:t xml:space="preserve"> Let all thy converse be sincere,</w:t>
      </w:r>
    </w:p>
    <w:p w14:paraId="72CC61B7" w14:textId="77777777" w:rsidR="003607BD" w:rsidRPr="003607BD" w:rsidRDefault="0097444E" w:rsidP="00CF3CE9">
      <w:pPr>
        <w:pStyle w:val="largemain"/>
        <w:rPr>
          <w:b/>
          <w:sz w:val="16"/>
        </w:rPr>
      </w:pPr>
      <w:r w:rsidRPr="0097444E">
        <w:t>thy conscience as the noon-day clear;</w:t>
      </w:r>
    </w:p>
    <w:p w14:paraId="59DD1F65" w14:textId="77777777" w:rsidR="003607BD" w:rsidRPr="003607BD" w:rsidRDefault="0097444E" w:rsidP="00CF3CE9">
      <w:pPr>
        <w:pStyle w:val="largemain"/>
        <w:rPr>
          <w:b/>
          <w:sz w:val="16"/>
        </w:rPr>
      </w:pPr>
      <w:r w:rsidRPr="0097444E">
        <w:t>think how all-seeing God thy ways</w:t>
      </w:r>
    </w:p>
    <w:p w14:paraId="0CC3A41B" w14:textId="77777777" w:rsidR="003607BD" w:rsidRPr="003607BD" w:rsidRDefault="0097444E" w:rsidP="00CF3CE9">
      <w:pPr>
        <w:pStyle w:val="largemain"/>
        <w:rPr>
          <w:b/>
          <w:sz w:val="16"/>
        </w:rPr>
      </w:pPr>
      <w:r w:rsidRPr="0097444E">
        <w:t>and all thy secret thoughts surveys.</w:t>
      </w:r>
    </w:p>
    <w:p w14:paraId="487B5575" w14:textId="77777777" w:rsidR="003607BD" w:rsidRPr="003607BD" w:rsidRDefault="003607BD" w:rsidP="00CF3CE9">
      <w:pPr>
        <w:pStyle w:val="largemain"/>
        <w:rPr>
          <w:b/>
          <w:sz w:val="16"/>
        </w:rPr>
      </w:pPr>
    </w:p>
    <w:p w14:paraId="5996D505" w14:textId="77777777" w:rsidR="003607BD" w:rsidRPr="003607BD" w:rsidRDefault="0097444E" w:rsidP="00CF3CE9">
      <w:pPr>
        <w:pStyle w:val="largemain"/>
        <w:rPr>
          <w:b/>
          <w:sz w:val="16"/>
        </w:rPr>
      </w:pPr>
      <w:r w:rsidRPr="001F4C84">
        <w:rPr>
          <w:b/>
        </w:rPr>
        <w:lastRenderedPageBreak/>
        <w:t>4</w:t>
      </w:r>
      <w:r w:rsidRPr="0097444E">
        <w:t xml:space="preserve"> Wake, and lift up thyself, my heart,</w:t>
      </w:r>
    </w:p>
    <w:p w14:paraId="115E1200" w14:textId="77777777" w:rsidR="003607BD" w:rsidRPr="003607BD" w:rsidRDefault="0097444E" w:rsidP="00CF3CE9">
      <w:pPr>
        <w:pStyle w:val="largemain"/>
        <w:rPr>
          <w:b/>
          <w:sz w:val="16"/>
        </w:rPr>
      </w:pPr>
      <w:r w:rsidRPr="0097444E">
        <w:t>and with the angels bear thy part,</w:t>
      </w:r>
    </w:p>
    <w:p w14:paraId="55D03EDA" w14:textId="77777777" w:rsidR="003607BD" w:rsidRPr="003607BD" w:rsidRDefault="0097444E" w:rsidP="00CF3CE9">
      <w:pPr>
        <w:pStyle w:val="largemain"/>
        <w:rPr>
          <w:b/>
          <w:sz w:val="16"/>
        </w:rPr>
      </w:pPr>
      <w:r w:rsidRPr="0097444E">
        <w:t>who all night long unwearied sing</w:t>
      </w:r>
    </w:p>
    <w:p w14:paraId="1FC6C579" w14:textId="77777777" w:rsidR="003607BD" w:rsidRPr="003607BD" w:rsidRDefault="0097444E" w:rsidP="00CF3CE9">
      <w:pPr>
        <w:pStyle w:val="largemain"/>
        <w:rPr>
          <w:b/>
          <w:sz w:val="16"/>
        </w:rPr>
      </w:pPr>
      <w:r w:rsidRPr="0097444E">
        <w:t>high praise to the eternal King.</w:t>
      </w:r>
    </w:p>
    <w:p w14:paraId="2792811C" w14:textId="77777777" w:rsidR="003607BD" w:rsidRPr="003607BD" w:rsidRDefault="003607BD" w:rsidP="00CF3CE9">
      <w:pPr>
        <w:pStyle w:val="largemain"/>
        <w:rPr>
          <w:b/>
          <w:sz w:val="16"/>
        </w:rPr>
      </w:pPr>
    </w:p>
    <w:p w14:paraId="6F232E1A" w14:textId="77777777" w:rsidR="003607BD" w:rsidRPr="003607BD" w:rsidRDefault="0097444E" w:rsidP="00CF3CE9">
      <w:pPr>
        <w:pStyle w:val="largemain"/>
        <w:rPr>
          <w:b/>
          <w:sz w:val="16"/>
        </w:rPr>
      </w:pPr>
      <w:r w:rsidRPr="001F4C84">
        <w:rPr>
          <w:b/>
        </w:rPr>
        <w:t>5</w:t>
      </w:r>
      <w:r w:rsidRPr="0097444E">
        <w:t xml:space="preserve"> O Lord, direct, control, this day;</w:t>
      </w:r>
    </w:p>
    <w:p w14:paraId="7B1C17AE" w14:textId="77777777" w:rsidR="003607BD" w:rsidRPr="003607BD" w:rsidRDefault="0097444E" w:rsidP="00CF3CE9">
      <w:pPr>
        <w:pStyle w:val="largemain"/>
        <w:rPr>
          <w:b/>
          <w:sz w:val="16"/>
        </w:rPr>
      </w:pPr>
      <w:r w:rsidRPr="0097444E">
        <w:t>all I design, or do, or say;</w:t>
      </w:r>
    </w:p>
    <w:p w14:paraId="50DF7012" w14:textId="77777777" w:rsidR="003607BD" w:rsidRPr="003607BD" w:rsidRDefault="0097444E" w:rsidP="00CF3CE9">
      <w:pPr>
        <w:pStyle w:val="largemain"/>
        <w:rPr>
          <w:b/>
          <w:sz w:val="16"/>
        </w:rPr>
      </w:pPr>
      <w:r w:rsidRPr="0097444E">
        <w:t>that all my powers, with all their might,</w:t>
      </w:r>
    </w:p>
    <w:p w14:paraId="46544821" w14:textId="77777777" w:rsidR="003607BD" w:rsidRPr="003607BD" w:rsidRDefault="0097444E" w:rsidP="00CF3CE9">
      <w:pPr>
        <w:pStyle w:val="largemain"/>
        <w:rPr>
          <w:b/>
          <w:sz w:val="16"/>
        </w:rPr>
      </w:pPr>
      <w:r w:rsidRPr="0097444E">
        <w:t>in thy sole glory may unite.</w:t>
      </w:r>
    </w:p>
    <w:p w14:paraId="2A600403" w14:textId="77777777" w:rsidR="003607BD" w:rsidRPr="003607BD" w:rsidRDefault="003607BD" w:rsidP="00CF3CE9">
      <w:pPr>
        <w:pStyle w:val="largemain"/>
        <w:rPr>
          <w:b/>
          <w:sz w:val="16"/>
        </w:rPr>
      </w:pPr>
    </w:p>
    <w:p w14:paraId="0CC3DAB7" w14:textId="77777777" w:rsidR="003607BD" w:rsidRPr="003607BD" w:rsidRDefault="0097444E" w:rsidP="00CF3CE9">
      <w:pPr>
        <w:pStyle w:val="largemain"/>
        <w:rPr>
          <w:b/>
          <w:sz w:val="16"/>
        </w:rPr>
      </w:pPr>
      <w:r w:rsidRPr="001F4C84">
        <w:rPr>
          <w:b/>
        </w:rPr>
        <w:t>6</w:t>
      </w:r>
      <w:r w:rsidRPr="0097444E">
        <w:t xml:space="preserve"> Praise God, </w:t>
      </w:r>
    </w:p>
    <w:p w14:paraId="2FFA627B" w14:textId="77777777" w:rsidR="003607BD" w:rsidRPr="003607BD" w:rsidRDefault="0097444E" w:rsidP="00CF3CE9">
      <w:pPr>
        <w:pStyle w:val="largemain"/>
        <w:rPr>
          <w:b/>
          <w:sz w:val="16"/>
        </w:rPr>
      </w:pPr>
      <w:r w:rsidRPr="0097444E">
        <w:t>from whom all blessings flow;</w:t>
      </w:r>
    </w:p>
    <w:p w14:paraId="3BF43950" w14:textId="77777777" w:rsidR="003607BD" w:rsidRPr="003607BD" w:rsidRDefault="0097444E" w:rsidP="00CF3CE9">
      <w:pPr>
        <w:pStyle w:val="largemain"/>
        <w:rPr>
          <w:b/>
          <w:sz w:val="16"/>
        </w:rPr>
      </w:pPr>
      <w:r w:rsidRPr="0097444E">
        <w:t>praise him, all creatures here below;</w:t>
      </w:r>
    </w:p>
    <w:p w14:paraId="0933E116" w14:textId="77777777" w:rsidR="003607BD" w:rsidRPr="003607BD" w:rsidRDefault="0097444E" w:rsidP="00CF3CE9">
      <w:pPr>
        <w:pStyle w:val="largemain"/>
        <w:rPr>
          <w:b/>
          <w:sz w:val="16"/>
        </w:rPr>
      </w:pPr>
      <w:r w:rsidRPr="0097444E">
        <w:t>praise him above, ye heavenly host;</w:t>
      </w:r>
    </w:p>
    <w:p w14:paraId="37A3A21E" w14:textId="77777777" w:rsidR="003607BD" w:rsidRPr="003607BD" w:rsidRDefault="0097444E" w:rsidP="00CF3CE9">
      <w:pPr>
        <w:pStyle w:val="largemain"/>
        <w:rPr>
          <w:b/>
          <w:sz w:val="16"/>
        </w:rPr>
      </w:pPr>
      <w:r w:rsidRPr="0097444E">
        <w:t xml:space="preserve">praise Father, Son, and Holy Ghost. </w:t>
      </w:r>
    </w:p>
    <w:p w14:paraId="1B8F2986" w14:textId="77777777" w:rsidR="003607BD" w:rsidRPr="003607BD" w:rsidRDefault="003607BD" w:rsidP="00CF3CE9">
      <w:pPr>
        <w:pStyle w:val="largemain"/>
        <w:rPr>
          <w:b/>
          <w:sz w:val="16"/>
        </w:rPr>
      </w:pPr>
    </w:p>
    <w:p w14:paraId="41E70BB8" w14:textId="77777777" w:rsidR="003607BD" w:rsidRPr="003607BD" w:rsidRDefault="0097444E" w:rsidP="00E33DC4">
      <w:pPr>
        <w:pStyle w:val="LargeHeading1"/>
        <w:rPr>
          <w:sz w:val="16"/>
        </w:rPr>
      </w:pPr>
      <w:r w:rsidRPr="0097444E">
        <w:t>Penitence</w:t>
      </w:r>
      <w:r w:rsidR="00E33DC4">
        <w:t xml:space="preserve"> - </w:t>
      </w:r>
      <w:r w:rsidRPr="0097444E">
        <w:t xml:space="preserve"> saying sorry</w:t>
      </w:r>
    </w:p>
    <w:p w14:paraId="7C7F4B9C" w14:textId="77777777" w:rsidR="003607BD" w:rsidRPr="003607BD" w:rsidRDefault="0097444E" w:rsidP="00CF3CE9">
      <w:pPr>
        <w:pStyle w:val="largemain"/>
        <w:rPr>
          <w:sz w:val="16"/>
        </w:rPr>
      </w:pPr>
      <w:r w:rsidRPr="00CF3CE9">
        <w:t>Father, forgive us:</w:t>
      </w:r>
    </w:p>
    <w:p w14:paraId="0B4139C8" w14:textId="77777777" w:rsidR="003607BD" w:rsidRPr="003607BD" w:rsidRDefault="0097444E" w:rsidP="00CF3CE9">
      <w:pPr>
        <w:pStyle w:val="largemain"/>
        <w:rPr>
          <w:sz w:val="16"/>
        </w:rPr>
      </w:pPr>
      <w:r w:rsidRPr="001F4C84">
        <w:rPr>
          <w:b/>
        </w:rPr>
        <w:t>save us and help us</w:t>
      </w:r>
    </w:p>
    <w:p w14:paraId="6052743D" w14:textId="77777777" w:rsidR="003607BD" w:rsidRPr="003607BD" w:rsidRDefault="003607BD" w:rsidP="0097444E">
      <w:pPr>
        <w:pStyle w:val="smallmainbold"/>
        <w:rPr>
          <w:b w:val="0"/>
          <w:bCs/>
          <w:sz w:val="16"/>
          <w:szCs w:val="32"/>
        </w:rPr>
      </w:pPr>
    </w:p>
    <w:p w14:paraId="5642260B" w14:textId="77777777" w:rsidR="003607BD" w:rsidRPr="003607BD" w:rsidRDefault="003607BD" w:rsidP="0097444E">
      <w:pPr>
        <w:pStyle w:val="smallmainbold"/>
        <w:rPr>
          <w:b w:val="0"/>
          <w:bCs/>
          <w:sz w:val="16"/>
          <w:szCs w:val="32"/>
        </w:rPr>
      </w:pPr>
    </w:p>
    <w:p w14:paraId="42BA64B0" w14:textId="77777777" w:rsidR="003607BD" w:rsidRPr="003607BD" w:rsidRDefault="003607BD" w:rsidP="0097444E">
      <w:pPr>
        <w:pStyle w:val="smallmainbold"/>
        <w:rPr>
          <w:b w:val="0"/>
          <w:bCs/>
          <w:sz w:val="16"/>
          <w:szCs w:val="32"/>
        </w:rPr>
      </w:pPr>
    </w:p>
    <w:p w14:paraId="6820D08C" w14:textId="77777777" w:rsidR="003607BD" w:rsidRPr="003607BD" w:rsidRDefault="0097444E" w:rsidP="00E33DC4">
      <w:pPr>
        <w:pStyle w:val="LargeHeading1"/>
        <w:rPr>
          <w:sz w:val="16"/>
        </w:rPr>
      </w:pPr>
      <w:r w:rsidRPr="00CF3CE9">
        <w:t xml:space="preserve">Forgiveness </w:t>
      </w:r>
      <w:r w:rsidR="00E33DC4">
        <w:t>-</w:t>
      </w:r>
      <w:r w:rsidRPr="00CF3CE9">
        <w:t xml:space="preserve"> a reminder of God's gift</w:t>
      </w:r>
    </w:p>
    <w:p w14:paraId="4DED7EA0" w14:textId="77777777" w:rsidR="003607BD" w:rsidRPr="003607BD" w:rsidRDefault="003607BD" w:rsidP="0097444E">
      <w:pPr>
        <w:pStyle w:val="smallmainbold"/>
        <w:rPr>
          <w:b w:val="0"/>
          <w:bCs/>
          <w:sz w:val="16"/>
          <w:szCs w:val="32"/>
        </w:rPr>
      </w:pPr>
    </w:p>
    <w:p w14:paraId="7448E295" w14:textId="77777777" w:rsidR="003607BD" w:rsidRPr="003607BD" w:rsidRDefault="0097444E" w:rsidP="00CF3CE9">
      <w:pPr>
        <w:pStyle w:val="LargeHeading1"/>
        <w:rPr>
          <w:sz w:val="16"/>
        </w:rPr>
      </w:pPr>
      <w:r w:rsidRPr="0097444E">
        <w:t>Preparing to hear God's word</w:t>
      </w:r>
    </w:p>
    <w:p w14:paraId="2B297141" w14:textId="77777777" w:rsidR="003607BD" w:rsidRPr="003607BD" w:rsidRDefault="003607BD" w:rsidP="0097444E">
      <w:pPr>
        <w:pStyle w:val="smallmainbold"/>
        <w:rPr>
          <w:b w:val="0"/>
          <w:bCs/>
          <w:sz w:val="16"/>
          <w:szCs w:val="32"/>
        </w:rPr>
      </w:pPr>
    </w:p>
    <w:p w14:paraId="16F6105A" w14:textId="77777777" w:rsidR="003607BD" w:rsidRPr="003607BD" w:rsidRDefault="0097444E" w:rsidP="00CF3CE9">
      <w:pPr>
        <w:pStyle w:val="largemain"/>
        <w:rPr>
          <w:b/>
          <w:sz w:val="16"/>
        </w:rPr>
      </w:pPr>
      <w:r w:rsidRPr="0097444E">
        <w:t xml:space="preserve">Your word is a lantern to my feet </w:t>
      </w:r>
    </w:p>
    <w:p w14:paraId="782C647B" w14:textId="77777777" w:rsidR="003607BD" w:rsidRPr="003607BD" w:rsidRDefault="0097444E" w:rsidP="00CF3CE9">
      <w:pPr>
        <w:pStyle w:val="largemain"/>
        <w:rPr>
          <w:b/>
          <w:sz w:val="16"/>
        </w:rPr>
      </w:pPr>
      <w:r w:rsidRPr="001F4C84">
        <w:rPr>
          <w:b/>
        </w:rPr>
        <w:t>And a light upon our path</w:t>
      </w:r>
      <w:r w:rsidRPr="0097444E">
        <w:t xml:space="preserve"> </w:t>
      </w:r>
    </w:p>
    <w:p w14:paraId="5A17B70C" w14:textId="77777777" w:rsidR="003607BD" w:rsidRPr="003607BD" w:rsidRDefault="003607BD" w:rsidP="00CF3CE9">
      <w:pPr>
        <w:pStyle w:val="largemain"/>
        <w:rPr>
          <w:b/>
          <w:sz w:val="16"/>
        </w:rPr>
      </w:pPr>
    </w:p>
    <w:p w14:paraId="6448AD40" w14:textId="77777777" w:rsidR="003607BD" w:rsidRPr="003607BD" w:rsidRDefault="0097444E" w:rsidP="00CF3CE9">
      <w:pPr>
        <w:pStyle w:val="largemain"/>
        <w:rPr>
          <w:b/>
          <w:sz w:val="16"/>
        </w:rPr>
      </w:pPr>
      <w:r w:rsidRPr="0097444E">
        <w:t>O Lord, your word is everlasting:</w:t>
      </w:r>
    </w:p>
    <w:p w14:paraId="3F0B22ED" w14:textId="77777777" w:rsidR="003607BD" w:rsidRPr="003607BD" w:rsidRDefault="0097444E" w:rsidP="00CF3CE9">
      <w:pPr>
        <w:pStyle w:val="largemain"/>
        <w:rPr>
          <w:b/>
          <w:sz w:val="16"/>
        </w:rPr>
      </w:pPr>
      <w:r w:rsidRPr="001F4C84">
        <w:rPr>
          <w:b/>
        </w:rPr>
        <w:t>It stands firm forever in the heavens</w:t>
      </w:r>
      <w:r w:rsidRPr="0097444E">
        <w:t xml:space="preserve"> </w:t>
      </w:r>
    </w:p>
    <w:p w14:paraId="2947A14F" w14:textId="77777777" w:rsidR="003607BD" w:rsidRPr="003607BD" w:rsidRDefault="003607BD" w:rsidP="00CF3CE9">
      <w:pPr>
        <w:pStyle w:val="largemain"/>
        <w:rPr>
          <w:b/>
          <w:sz w:val="16"/>
        </w:rPr>
      </w:pPr>
    </w:p>
    <w:p w14:paraId="06EF3D56" w14:textId="77777777" w:rsidR="003607BD" w:rsidRPr="003607BD" w:rsidRDefault="0097444E" w:rsidP="00CF3CE9">
      <w:pPr>
        <w:pStyle w:val="largemain"/>
        <w:rPr>
          <w:b/>
          <w:sz w:val="16"/>
        </w:rPr>
      </w:pPr>
      <w:r w:rsidRPr="0097444E">
        <w:t>Let us then receive the word of the Lord.</w:t>
      </w:r>
    </w:p>
    <w:p w14:paraId="5324F833" w14:textId="77777777" w:rsidR="003607BD" w:rsidRPr="003607BD" w:rsidRDefault="0097444E" w:rsidP="00CF3CE9">
      <w:pPr>
        <w:pStyle w:val="largemain"/>
        <w:rPr>
          <w:b/>
          <w:sz w:val="16"/>
        </w:rPr>
      </w:pPr>
      <w:r w:rsidRPr="001F4C84">
        <w:rPr>
          <w:b/>
        </w:rPr>
        <w:t>So may the light of your presence shine into our hearts.</w:t>
      </w:r>
    </w:p>
    <w:p w14:paraId="4C529072" w14:textId="77777777" w:rsidR="003607BD" w:rsidRPr="003607BD" w:rsidRDefault="003607BD" w:rsidP="0097444E">
      <w:pPr>
        <w:pStyle w:val="smallmainbold"/>
        <w:rPr>
          <w:b w:val="0"/>
          <w:bCs/>
          <w:sz w:val="16"/>
          <w:szCs w:val="32"/>
        </w:rPr>
      </w:pPr>
    </w:p>
    <w:p w14:paraId="3A175551" w14:textId="77777777" w:rsidR="003607BD" w:rsidRPr="003607BD" w:rsidRDefault="0097444E" w:rsidP="00E33DC4">
      <w:pPr>
        <w:pStyle w:val="LargeHeading1"/>
        <w:rPr>
          <w:sz w:val="16"/>
        </w:rPr>
      </w:pPr>
      <w:r w:rsidRPr="0097444E">
        <w:lastRenderedPageBreak/>
        <w:t xml:space="preserve">Psalm 57 </w:t>
      </w:r>
    </w:p>
    <w:p w14:paraId="695E6D4A" w14:textId="77777777" w:rsidR="003607BD" w:rsidRPr="003607BD" w:rsidRDefault="0097444E" w:rsidP="00CF3CE9">
      <w:pPr>
        <w:pStyle w:val="LargeHeading1"/>
        <w:rPr>
          <w:sz w:val="16"/>
        </w:rPr>
      </w:pPr>
      <w:r w:rsidRPr="0097444E">
        <w:t xml:space="preserve"> Said together by alternate verse </w:t>
      </w:r>
    </w:p>
    <w:p w14:paraId="66938C6B" w14:textId="77777777" w:rsidR="003607BD" w:rsidRPr="003607BD" w:rsidRDefault="003607BD" w:rsidP="0097444E">
      <w:pPr>
        <w:pStyle w:val="smallmainbold"/>
        <w:rPr>
          <w:b w:val="0"/>
          <w:bCs/>
          <w:sz w:val="16"/>
          <w:szCs w:val="32"/>
        </w:rPr>
      </w:pPr>
    </w:p>
    <w:p w14:paraId="457ECB39" w14:textId="77777777" w:rsidR="003607BD" w:rsidRPr="003607BD" w:rsidRDefault="003607BD" w:rsidP="0097444E">
      <w:pPr>
        <w:pStyle w:val="smallmainbold"/>
        <w:rPr>
          <w:b w:val="0"/>
          <w:bCs/>
          <w:sz w:val="16"/>
          <w:szCs w:val="32"/>
        </w:rPr>
      </w:pPr>
    </w:p>
    <w:p w14:paraId="40DDBB83" w14:textId="77777777" w:rsidR="003607BD" w:rsidRPr="003607BD" w:rsidRDefault="0097444E" w:rsidP="00CF3CE9">
      <w:pPr>
        <w:pStyle w:val="largemain"/>
        <w:rPr>
          <w:sz w:val="16"/>
        </w:rPr>
      </w:pPr>
      <w:r w:rsidRPr="00CF3CE9">
        <w:t>1 Have mercy on me, my God, have mercy on me, for in you I take refuge. I will take refuge in the shadow of your wings until the disaster has passed.</w:t>
      </w:r>
    </w:p>
    <w:p w14:paraId="7035B9E7" w14:textId="77777777" w:rsidR="003607BD" w:rsidRPr="003607BD" w:rsidRDefault="0097444E" w:rsidP="00CF3CE9">
      <w:pPr>
        <w:pStyle w:val="largemain"/>
        <w:rPr>
          <w:sz w:val="16"/>
        </w:rPr>
      </w:pPr>
      <w:r w:rsidRPr="001F4C84">
        <w:rPr>
          <w:b/>
        </w:rPr>
        <w:t>2 I cry out to God Most High, to God, who vindicates me.</w:t>
      </w:r>
    </w:p>
    <w:p w14:paraId="573EE1E3" w14:textId="77777777" w:rsidR="003607BD" w:rsidRPr="003607BD" w:rsidRDefault="0097444E" w:rsidP="00CF3CE9">
      <w:pPr>
        <w:pStyle w:val="largemain"/>
        <w:rPr>
          <w:sz w:val="16"/>
        </w:rPr>
      </w:pPr>
      <w:r w:rsidRPr="00CF3CE9">
        <w:t>3 He sends from heaven and saves me, rebuking those who hotly pursue me - God sends forth his love and his faithfulness.</w:t>
      </w:r>
    </w:p>
    <w:p w14:paraId="3DD09704" w14:textId="77777777" w:rsidR="003607BD" w:rsidRPr="003607BD" w:rsidRDefault="0097444E" w:rsidP="00CF3CE9">
      <w:pPr>
        <w:pStyle w:val="largemain"/>
        <w:rPr>
          <w:sz w:val="16"/>
        </w:rPr>
      </w:pPr>
      <w:r w:rsidRPr="001F4C84">
        <w:rPr>
          <w:b/>
        </w:rPr>
        <w:t>4 I am in the midst of lions; I am forced to dwell among ravenous beasts - men whose teeth are spears and arrows, whose tongues are sharp swords.</w:t>
      </w:r>
    </w:p>
    <w:p w14:paraId="1BD62CE2" w14:textId="77777777" w:rsidR="003607BD" w:rsidRPr="003607BD" w:rsidRDefault="0097444E" w:rsidP="00CF3CE9">
      <w:pPr>
        <w:pStyle w:val="largemain"/>
        <w:rPr>
          <w:sz w:val="16"/>
        </w:rPr>
      </w:pPr>
      <w:r w:rsidRPr="00CF3CE9">
        <w:t>5 Be exalted, O God, above the heavens; let your glory be over all the earth.</w:t>
      </w:r>
    </w:p>
    <w:p w14:paraId="33438C69" w14:textId="77777777" w:rsidR="003607BD" w:rsidRPr="003607BD" w:rsidRDefault="0097444E" w:rsidP="00CF3CE9">
      <w:pPr>
        <w:pStyle w:val="largemain"/>
        <w:rPr>
          <w:sz w:val="16"/>
        </w:rPr>
      </w:pPr>
      <w:r w:rsidRPr="001F4C84">
        <w:rPr>
          <w:b/>
        </w:rPr>
        <w:t>6 They spread a net for my feet - I was bowed down in distress. They dug a pit in my path - but they have fallen into it themselves.</w:t>
      </w:r>
    </w:p>
    <w:p w14:paraId="4514D95A" w14:textId="77777777" w:rsidR="003607BD" w:rsidRPr="003607BD" w:rsidRDefault="0097444E" w:rsidP="00CF3CE9">
      <w:pPr>
        <w:pStyle w:val="largemain"/>
        <w:rPr>
          <w:sz w:val="16"/>
        </w:rPr>
      </w:pPr>
      <w:r w:rsidRPr="00CF3CE9">
        <w:t>7 My heart, O God, is steadfast, my heart is steadfast; I will sing and make music.</w:t>
      </w:r>
    </w:p>
    <w:p w14:paraId="643B01C0" w14:textId="77777777" w:rsidR="003607BD" w:rsidRPr="003607BD" w:rsidRDefault="0097444E" w:rsidP="00CF3CE9">
      <w:pPr>
        <w:pStyle w:val="largemain"/>
        <w:rPr>
          <w:sz w:val="16"/>
        </w:rPr>
      </w:pPr>
      <w:r w:rsidRPr="001F4C84">
        <w:rPr>
          <w:b/>
        </w:rPr>
        <w:t>8 Awake, my soul! Awake, harp and lyre! I will awaken the dawn.</w:t>
      </w:r>
    </w:p>
    <w:p w14:paraId="2C148EAE" w14:textId="77777777" w:rsidR="003607BD" w:rsidRPr="003607BD" w:rsidRDefault="0097444E" w:rsidP="00CF3CE9">
      <w:pPr>
        <w:pStyle w:val="largemain"/>
        <w:rPr>
          <w:sz w:val="16"/>
        </w:rPr>
      </w:pPr>
      <w:r w:rsidRPr="00CF3CE9">
        <w:t>9 I will praise you, Lord, among the nations; I will sing of you among the peoples.</w:t>
      </w:r>
    </w:p>
    <w:p w14:paraId="75FF0D92" w14:textId="77777777" w:rsidR="003607BD" w:rsidRPr="003607BD" w:rsidRDefault="0097444E" w:rsidP="00CF3CE9">
      <w:pPr>
        <w:pStyle w:val="largemain"/>
        <w:rPr>
          <w:sz w:val="16"/>
        </w:rPr>
      </w:pPr>
      <w:r w:rsidRPr="001F4C84">
        <w:rPr>
          <w:b/>
        </w:rPr>
        <w:t>10 For great is your love, reaching to the heavens; your faithfulness reaches to the skies.</w:t>
      </w:r>
    </w:p>
    <w:p w14:paraId="47196441" w14:textId="77777777" w:rsidR="003607BD" w:rsidRPr="003607BD" w:rsidRDefault="0097444E" w:rsidP="00CF3CE9">
      <w:pPr>
        <w:pStyle w:val="largemain"/>
        <w:rPr>
          <w:sz w:val="16"/>
        </w:rPr>
      </w:pPr>
      <w:r w:rsidRPr="00CF3CE9">
        <w:lastRenderedPageBreak/>
        <w:t>11 Be exalted, O God, above the heavens; let your glory be over all the earth.</w:t>
      </w:r>
    </w:p>
    <w:p w14:paraId="3427FC03" w14:textId="77777777" w:rsidR="003607BD" w:rsidRPr="003607BD" w:rsidRDefault="003607BD" w:rsidP="00CF3CE9">
      <w:pPr>
        <w:pStyle w:val="largemain"/>
        <w:rPr>
          <w:sz w:val="16"/>
        </w:rPr>
      </w:pPr>
    </w:p>
    <w:p w14:paraId="645678C9" w14:textId="77777777" w:rsidR="003607BD" w:rsidRPr="003607BD" w:rsidRDefault="0097444E" w:rsidP="00CF3CE9">
      <w:pPr>
        <w:pStyle w:val="LargeHeading1"/>
        <w:rPr>
          <w:sz w:val="16"/>
        </w:rPr>
      </w:pPr>
      <w:r w:rsidRPr="00CF3CE9">
        <w:t>Children's Spot</w:t>
      </w:r>
    </w:p>
    <w:p w14:paraId="6464B1AD" w14:textId="77777777" w:rsidR="003607BD" w:rsidRPr="003607BD" w:rsidRDefault="003607BD" w:rsidP="00CF3CE9">
      <w:pPr>
        <w:pStyle w:val="LargeHeading1"/>
        <w:rPr>
          <w:sz w:val="16"/>
        </w:rPr>
      </w:pPr>
    </w:p>
    <w:p w14:paraId="7459E1B7" w14:textId="77777777" w:rsidR="003607BD" w:rsidRPr="003607BD" w:rsidRDefault="0097444E" w:rsidP="00E33DC4">
      <w:pPr>
        <w:pStyle w:val="LargeHeading1"/>
        <w:rPr>
          <w:sz w:val="16"/>
        </w:rPr>
      </w:pPr>
      <w:r w:rsidRPr="00CF3CE9">
        <w:t xml:space="preserve">Children’s hymn </w:t>
      </w:r>
      <w:r w:rsidR="00E33DC4">
        <w:t>–</w:t>
      </w:r>
      <w:r w:rsidRPr="00CF3CE9">
        <w:t xml:space="preserve"> Video</w:t>
      </w:r>
      <w:r w:rsidR="00E33DC4">
        <w:t>:</w:t>
      </w:r>
      <w:r w:rsidRPr="00CF3CE9">
        <w:t xml:space="preserve"> King of me </w:t>
      </w:r>
    </w:p>
    <w:p w14:paraId="373528B6" w14:textId="77777777" w:rsidR="003607BD" w:rsidRPr="003607BD" w:rsidRDefault="003607BD" w:rsidP="00CF3CE9">
      <w:pPr>
        <w:pStyle w:val="LargeHeading1"/>
        <w:rPr>
          <w:sz w:val="16"/>
        </w:rPr>
      </w:pPr>
    </w:p>
    <w:p w14:paraId="595619B2" w14:textId="77777777" w:rsidR="003607BD" w:rsidRPr="003607BD" w:rsidRDefault="0097444E" w:rsidP="00E33DC4">
      <w:pPr>
        <w:pStyle w:val="LargeHeading1"/>
        <w:rPr>
          <w:sz w:val="16"/>
        </w:rPr>
      </w:pPr>
      <w:r w:rsidRPr="00CF3CE9">
        <w:t xml:space="preserve">Psalm 59 </w:t>
      </w:r>
      <w:r w:rsidR="00E33DC4">
        <w:t>-</w:t>
      </w:r>
      <w:r w:rsidRPr="00CF3CE9">
        <w:t xml:space="preserve"> please be seated</w:t>
      </w:r>
    </w:p>
    <w:p w14:paraId="5724B162" w14:textId="77777777" w:rsidR="003607BD" w:rsidRPr="003607BD" w:rsidRDefault="003607BD" w:rsidP="0097444E">
      <w:pPr>
        <w:pStyle w:val="smallmainbold"/>
        <w:rPr>
          <w:b w:val="0"/>
          <w:bCs/>
          <w:sz w:val="16"/>
          <w:szCs w:val="32"/>
        </w:rPr>
      </w:pPr>
    </w:p>
    <w:p w14:paraId="35B5CFC6" w14:textId="77777777" w:rsidR="003607BD" w:rsidRPr="003607BD" w:rsidRDefault="003607BD" w:rsidP="0097444E">
      <w:pPr>
        <w:pStyle w:val="smallmainbold"/>
        <w:rPr>
          <w:b w:val="0"/>
          <w:bCs/>
          <w:sz w:val="16"/>
          <w:szCs w:val="32"/>
        </w:rPr>
      </w:pPr>
    </w:p>
    <w:p w14:paraId="1AF0AA3C" w14:textId="77777777" w:rsidR="003607BD" w:rsidRPr="003607BD" w:rsidRDefault="003607BD" w:rsidP="0097444E">
      <w:pPr>
        <w:pStyle w:val="smallmainbold"/>
        <w:rPr>
          <w:b w:val="0"/>
          <w:bCs/>
          <w:sz w:val="16"/>
          <w:szCs w:val="32"/>
        </w:rPr>
      </w:pPr>
    </w:p>
    <w:p w14:paraId="1FB85BBF" w14:textId="4176DABE" w:rsidR="003607BD" w:rsidRPr="003607BD" w:rsidRDefault="0097444E" w:rsidP="00CF3CE9">
      <w:pPr>
        <w:pStyle w:val="largemain"/>
        <w:rPr>
          <w:b/>
          <w:sz w:val="16"/>
        </w:rPr>
      </w:pPr>
      <w:r w:rsidRPr="0097444E">
        <w:t>1 Deliver me from my enemies, O God; be my fortress against those who are attacking me.</w:t>
      </w:r>
      <w:r w:rsidR="003607BD">
        <w:rPr>
          <w:b/>
          <w:sz w:val="16"/>
        </w:rPr>
        <w:t xml:space="preserve"> </w:t>
      </w:r>
      <w:r w:rsidRPr="0097444E">
        <w:t>2 Deliver me from evildoers and save me from those who are after my blood.</w:t>
      </w:r>
      <w:r w:rsidR="003607BD">
        <w:rPr>
          <w:b/>
          <w:sz w:val="16"/>
        </w:rPr>
        <w:t xml:space="preserve"> </w:t>
      </w:r>
      <w:r w:rsidRPr="0097444E">
        <w:t>3 See how they lie in wait for me! Fierce men conspire against me for no offence or sin of mine, Lord.</w:t>
      </w:r>
    </w:p>
    <w:p w14:paraId="690469B2" w14:textId="19295FAD" w:rsidR="003607BD" w:rsidRPr="003607BD" w:rsidRDefault="0097444E" w:rsidP="00CF3CE9">
      <w:pPr>
        <w:pStyle w:val="largemain"/>
        <w:rPr>
          <w:b/>
          <w:sz w:val="16"/>
        </w:rPr>
      </w:pPr>
      <w:r w:rsidRPr="0097444E">
        <w:t>4 I have done no wrong, yet they are ready to attack me. Arise to help me; look on my plight!</w:t>
      </w:r>
      <w:r w:rsidR="003607BD">
        <w:rPr>
          <w:b/>
          <w:sz w:val="16"/>
        </w:rPr>
        <w:t xml:space="preserve"> </w:t>
      </w:r>
      <w:r w:rsidRPr="0097444E">
        <w:t>5 You, Lord God Almighty, you who are the God of Israel, rouse yourself to punish all the nations; show no mercy to wicked traitors.</w:t>
      </w:r>
      <w:r w:rsidR="003607BD">
        <w:rPr>
          <w:b/>
          <w:sz w:val="16"/>
        </w:rPr>
        <w:t xml:space="preserve"> </w:t>
      </w:r>
      <w:r w:rsidRPr="0097444E">
        <w:t>6 They return at evening, snarling like dogs, and prowl about the city.</w:t>
      </w:r>
      <w:r w:rsidR="003607BD">
        <w:rPr>
          <w:b/>
          <w:sz w:val="16"/>
        </w:rPr>
        <w:t xml:space="preserve"> </w:t>
      </w:r>
      <w:r w:rsidRPr="0097444E">
        <w:t>7 See what they spew from their mouths - the words from their lips are sharp as swords, and they think, “Who can hear us?”</w:t>
      </w:r>
      <w:r w:rsidR="003607BD">
        <w:rPr>
          <w:b/>
          <w:sz w:val="16"/>
        </w:rPr>
        <w:t xml:space="preserve"> </w:t>
      </w:r>
      <w:r w:rsidRPr="0097444E">
        <w:t>8 But you laugh at them, Lord; you scoff at all those nations.</w:t>
      </w:r>
      <w:r w:rsidR="003607BD">
        <w:rPr>
          <w:b/>
          <w:sz w:val="16"/>
        </w:rPr>
        <w:t xml:space="preserve"> </w:t>
      </w:r>
      <w:r w:rsidRPr="0097444E">
        <w:t>9 You are my strength, I watch for you; you, God, are my fortress,</w:t>
      </w:r>
      <w:r w:rsidR="003607BD">
        <w:rPr>
          <w:b/>
          <w:sz w:val="16"/>
        </w:rPr>
        <w:t xml:space="preserve"> </w:t>
      </w:r>
      <w:r w:rsidRPr="0097444E">
        <w:t>10 my God on whom I can rely. God will go before me and will let me gloat over those who slander me.</w:t>
      </w:r>
      <w:r w:rsidR="003607BD">
        <w:rPr>
          <w:b/>
          <w:sz w:val="16"/>
        </w:rPr>
        <w:t xml:space="preserve"> </w:t>
      </w:r>
      <w:r w:rsidRPr="0097444E">
        <w:t xml:space="preserve">11 But do not kill them, Lord our shield, or my people will forget. In </w:t>
      </w:r>
      <w:proofErr w:type="spellStart"/>
      <w:r w:rsidRPr="0097444E">
        <w:t>your</w:t>
      </w:r>
      <w:proofErr w:type="spellEnd"/>
      <w:r w:rsidRPr="0097444E">
        <w:t xml:space="preserve"> might uproot them and bring them down.12 For the sins of their mouths, for the words of their lips, let them be caught in their pride. For the curses and lies they utter,</w:t>
      </w:r>
    </w:p>
    <w:p w14:paraId="18B5FC28" w14:textId="63BC1A1C" w:rsidR="003607BD" w:rsidRPr="003607BD" w:rsidRDefault="0097444E" w:rsidP="00CF3CE9">
      <w:pPr>
        <w:pStyle w:val="largemain"/>
        <w:rPr>
          <w:b/>
          <w:sz w:val="16"/>
        </w:rPr>
      </w:pPr>
      <w:r w:rsidRPr="0097444E">
        <w:lastRenderedPageBreak/>
        <w:t>13  consume them in your wrath, consume them till they are no more. Then it will be known to the ends of the earth that God rules over Jacob.14 They return at evening, snarling like dogs, and prowl about the city.</w:t>
      </w:r>
      <w:r w:rsidR="003607BD">
        <w:rPr>
          <w:b/>
          <w:sz w:val="16"/>
        </w:rPr>
        <w:t xml:space="preserve"> </w:t>
      </w:r>
      <w:r w:rsidRPr="0097444E">
        <w:t>15 They wander about for food and howl if not satisfied.</w:t>
      </w:r>
    </w:p>
    <w:p w14:paraId="377FA641" w14:textId="189B585A" w:rsidR="003607BD" w:rsidRPr="003607BD" w:rsidRDefault="0097444E" w:rsidP="00CF3CE9">
      <w:pPr>
        <w:pStyle w:val="largemain"/>
        <w:rPr>
          <w:b/>
          <w:sz w:val="16"/>
        </w:rPr>
      </w:pPr>
      <w:r w:rsidRPr="0097444E">
        <w:t>16 But I will sing of your strength, in the morning I will sing of your love;</w:t>
      </w:r>
      <w:r w:rsidR="003607BD">
        <w:rPr>
          <w:b/>
          <w:sz w:val="16"/>
        </w:rPr>
        <w:t xml:space="preserve"> </w:t>
      </w:r>
      <w:r w:rsidRPr="0097444E">
        <w:t>for you are my fortress, my refuge in times of trouble.</w:t>
      </w:r>
      <w:r w:rsidR="003607BD">
        <w:rPr>
          <w:b/>
          <w:sz w:val="16"/>
        </w:rPr>
        <w:t xml:space="preserve"> </w:t>
      </w:r>
      <w:r w:rsidRPr="0097444E">
        <w:t>17 You are my strength, I sing praise to you; you, God, are my fortress, my God on whom I can rely.</w:t>
      </w:r>
    </w:p>
    <w:p w14:paraId="3719DC29" w14:textId="77777777" w:rsidR="003607BD" w:rsidRPr="003607BD" w:rsidRDefault="003607BD" w:rsidP="00CF3CE9">
      <w:pPr>
        <w:pStyle w:val="largemain"/>
        <w:rPr>
          <w:b/>
          <w:sz w:val="16"/>
        </w:rPr>
      </w:pPr>
    </w:p>
    <w:p w14:paraId="1A64DC85" w14:textId="1A994578" w:rsidR="003607BD" w:rsidRPr="003607BD" w:rsidRDefault="0097444E" w:rsidP="00CF3CE9">
      <w:pPr>
        <w:pStyle w:val="largemain"/>
        <w:rPr>
          <w:b/>
          <w:sz w:val="16"/>
        </w:rPr>
      </w:pPr>
      <w:r w:rsidRPr="0097444E">
        <w:t xml:space="preserve">This is the word of the Lord. </w:t>
      </w:r>
      <w:r w:rsidRPr="001F4C84">
        <w:rPr>
          <w:b/>
        </w:rPr>
        <w:t>Thanks be to God</w:t>
      </w:r>
      <w:r w:rsidRPr="0097444E">
        <w:t xml:space="preserve"> </w:t>
      </w:r>
    </w:p>
    <w:p w14:paraId="2A6C92E4" w14:textId="77777777" w:rsidR="003607BD" w:rsidRPr="003607BD" w:rsidRDefault="003607BD" w:rsidP="0097444E">
      <w:pPr>
        <w:pStyle w:val="smallmainbold"/>
        <w:rPr>
          <w:b w:val="0"/>
          <w:bCs/>
          <w:sz w:val="16"/>
          <w:szCs w:val="32"/>
        </w:rPr>
      </w:pPr>
    </w:p>
    <w:p w14:paraId="55E7E0D3" w14:textId="77777777" w:rsidR="003607BD" w:rsidRPr="003607BD" w:rsidRDefault="0097444E" w:rsidP="00CF3CE9">
      <w:pPr>
        <w:pStyle w:val="LargeHeading1"/>
        <w:rPr>
          <w:sz w:val="16"/>
        </w:rPr>
      </w:pPr>
      <w:r w:rsidRPr="0097444E">
        <w:t xml:space="preserve"> The Sermon</w:t>
      </w:r>
    </w:p>
    <w:p w14:paraId="3BA8E65B" w14:textId="77777777" w:rsidR="003607BD" w:rsidRPr="003607BD" w:rsidRDefault="003607BD" w:rsidP="00CF3CE9">
      <w:pPr>
        <w:pStyle w:val="LargeHeading1"/>
        <w:rPr>
          <w:sz w:val="16"/>
        </w:rPr>
      </w:pPr>
    </w:p>
    <w:p w14:paraId="02201395" w14:textId="77777777" w:rsidR="003607BD" w:rsidRPr="003607BD" w:rsidRDefault="0097444E" w:rsidP="00E33DC4">
      <w:pPr>
        <w:pStyle w:val="LargeHeading1"/>
        <w:rPr>
          <w:sz w:val="16"/>
        </w:rPr>
      </w:pPr>
      <w:r w:rsidRPr="0097444E">
        <w:t>Great is thy faithfulness</w:t>
      </w:r>
      <w:r w:rsidR="00E33DC4">
        <w:t xml:space="preserve"> - </w:t>
      </w:r>
      <w:r w:rsidRPr="0097444E">
        <w:t xml:space="preserve"> Hymn 80</w:t>
      </w:r>
    </w:p>
    <w:p w14:paraId="239BDB93" w14:textId="77777777" w:rsidR="003607BD" w:rsidRPr="003607BD" w:rsidRDefault="003607BD" w:rsidP="0097444E">
      <w:pPr>
        <w:pStyle w:val="smallmainbold"/>
        <w:rPr>
          <w:b w:val="0"/>
          <w:bCs/>
          <w:sz w:val="16"/>
          <w:szCs w:val="32"/>
        </w:rPr>
      </w:pPr>
    </w:p>
    <w:p w14:paraId="0D335A5A" w14:textId="77777777" w:rsidR="003607BD" w:rsidRPr="003607BD" w:rsidRDefault="0097444E" w:rsidP="00CF3CE9">
      <w:pPr>
        <w:pStyle w:val="largemain"/>
        <w:rPr>
          <w:b/>
          <w:sz w:val="16"/>
        </w:rPr>
      </w:pPr>
      <w:r w:rsidRPr="0097444E">
        <w:t>Great is thy faithfulness, O God my Father,</w:t>
      </w:r>
    </w:p>
    <w:p w14:paraId="435DC4F3" w14:textId="77777777" w:rsidR="003607BD" w:rsidRPr="003607BD" w:rsidRDefault="0097444E" w:rsidP="00CF3CE9">
      <w:pPr>
        <w:pStyle w:val="largemain"/>
        <w:rPr>
          <w:b/>
          <w:sz w:val="16"/>
        </w:rPr>
      </w:pPr>
      <w:r w:rsidRPr="0097444E">
        <w:t>there is no shadow of turning with thee;</w:t>
      </w:r>
    </w:p>
    <w:p w14:paraId="26BDE46F" w14:textId="77777777" w:rsidR="003607BD" w:rsidRPr="003607BD" w:rsidRDefault="0097444E" w:rsidP="00CF3CE9">
      <w:pPr>
        <w:pStyle w:val="largemain"/>
        <w:rPr>
          <w:b/>
          <w:sz w:val="16"/>
        </w:rPr>
      </w:pPr>
      <w:r w:rsidRPr="0097444E">
        <w:t xml:space="preserve">thou </w:t>
      </w:r>
      <w:proofErr w:type="spellStart"/>
      <w:r w:rsidRPr="0097444E">
        <w:t>changest</w:t>
      </w:r>
      <w:proofErr w:type="spellEnd"/>
      <w:r w:rsidRPr="0097444E">
        <w:t xml:space="preserve"> not, thy compassions, they fail not,</w:t>
      </w:r>
    </w:p>
    <w:p w14:paraId="0B080AAE" w14:textId="77777777" w:rsidR="003607BD" w:rsidRPr="003607BD" w:rsidRDefault="0097444E" w:rsidP="00CF3CE9">
      <w:pPr>
        <w:pStyle w:val="largemain"/>
        <w:rPr>
          <w:b/>
          <w:sz w:val="16"/>
        </w:rPr>
      </w:pPr>
      <w:r w:rsidRPr="0097444E">
        <w:t>as thou hast been, thou for ever wilt be.</w:t>
      </w:r>
    </w:p>
    <w:p w14:paraId="4E8E5CFF" w14:textId="77777777" w:rsidR="003607BD" w:rsidRPr="003607BD" w:rsidRDefault="003607BD" w:rsidP="00CF3CE9">
      <w:pPr>
        <w:pStyle w:val="largemain"/>
        <w:rPr>
          <w:b/>
          <w:sz w:val="16"/>
        </w:rPr>
      </w:pPr>
    </w:p>
    <w:p w14:paraId="7F56281D" w14:textId="77777777" w:rsidR="003607BD" w:rsidRPr="003607BD" w:rsidRDefault="0097444E" w:rsidP="00CF3CE9">
      <w:pPr>
        <w:pStyle w:val="largemain"/>
        <w:rPr>
          <w:b/>
          <w:i/>
          <w:iCs/>
          <w:sz w:val="16"/>
        </w:rPr>
      </w:pPr>
      <w:r w:rsidRPr="00E33DC4">
        <w:rPr>
          <w:i/>
          <w:iCs/>
        </w:rPr>
        <w:t>Great is thy faithfulness, great is thy faithfulness,</w:t>
      </w:r>
    </w:p>
    <w:p w14:paraId="72B358D2" w14:textId="77777777" w:rsidR="003607BD" w:rsidRPr="003607BD" w:rsidRDefault="0097444E" w:rsidP="00CF3CE9">
      <w:pPr>
        <w:pStyle w:val="largemain"/>
        <w:rPr>
          <w:b/>
          <w:i/>
          <w:iCs/>
          <w:sz w:val="16"/>
        </w:rPr>
      </w:pPr>
      <w:r w:rsidRPr="00E33DC4">
        <w:rPr>
          <w:i/>
          <w:iCs/>
        </w:rPr>
        <w:t>morning by morning new mercies I see;</w:t>
      </w:r>
    </w:p>
    <w:p w14:paraId="2F952957" w14:textId="77777777" w:rsidR="003607BD" w:rsidRPr="003607BD" w:rsidRDefault="0097444E" w:rsidP="00CF3CE9">
      <w:pPr>
        <w:pStyle w:val="largemain"/>
        <w:rPr>
          <w:b/>
          <w:i/>
          <w:iCs/>
          <w:sz w:val="16"/>
        </w:rPr>
      </w:pPr>
      <w:r w:rsidRPr="00E33DC4">
        <w:rPr>
          <w:i/>
          <w:iCs/>
        </w:rPr>
        <w:t>all I have needed thy hand hath provided,</w:t>
      </w:r>
    </w:p>
    <w:p w14:paraId="5A8312A6" w14:textId="77777777" w:rsidR="003607BD" w:rsidRPr="003607BD" w:rsidRDefault="0097444E" w:rsidP="00CF3CE9">
      <w:pPr>
        <w:pStyle w:val="largemain"/>
        <w:rPr>
          <w:b/>
          <w:i/>
          <w:iCs/>
          <w:sz w:val="16"/>
        </w:rPr>
      </w:pPr>
      <w:r w:rsidRPr="00E33DC4">
        <w:rPr>
          <w:i/>
          <w:iCs/>
        </w:rPr>
        <w:t>great is thy faithfulness, Lord, unto me!</w:t>
      </w:r>
    </w:p>
    <w:p w14:paraId="716F5872" w14:textId="77777777" w:rsidR="003607BD" w:rsidRPr="003607BD" w:rsidRDefault="003607BD" w:rsidP="00CF3CE9">
      <w:pPr>
        <w:pStyle w:val="largemain"/>
        <w:rPr>
          <w:b/>
          <w:sz w:val="16"/>
        </w:rPr>
      </w:pPr>
    </w:p>
    <w:p w14:paraId="58A5775E" w14:textId="77777777" w:rsidR="003607BD" w:rsidRPr="003607BD" w:rsidRDefault="0097444E" w:rsidP="00CF3CE9">
      <w:pPr>
        <w:pStyle w:val="largemain"/>
        <w:rPr>
          <w:b/>
          <w:sz w:val="16"/>
        </w:rPr>
      </w:pPr>
      <w:r w:rsidRPr="001F4C84">
        <w:rPr>
          <w:b/>
        </w:rPr>
        <w:t>2</w:t>
      </w:r>
      <w:r w:rsidRPr="0097444E">
        <w:t xml:space="preserve"> Summer and winter, and </w:t>
      </w:r>
      <w:proofErr w:type="gramStart"/>
      <w:r w:rsidRPr="0097444E">
        <w:t>spring-time</w:t>
      </w:r>
      <w:proofErr w:type="gramEnd"/>
      <w:r w:rsidRPr="0097444E">
        <w:t xml:space="preserve"> and harvest,</w:t>
      </w:r>
    </w:p>
    <w:p w14:paraId="02403ACC" w14:textId="77777777" w:rsidR="003607BD" w:rsidRPr="003607BD" w:rsidRDefault="0097444E" w:rsidP="00CF3CE9">
      <w:pPr>
        <w:pStyle w:val="largemain"/>
        <w:rPr>
          <w:b/>
          <w:sz w:val="16"/>
        </w:rPr>
      </w:pPr>
      <w:r w:rsidRPr="0097444E">
        <w:t>sun, moon and stars in their courses above,</w:t>
      </w:r>
    </w:p>
    <w:p w14:paraId="5BE00116" w14:textId="77777777" w:rsidR="003607BD" w:rsidRPr="003607BD" w:rsidRDefault="0097444E" w:rsidP="00CF3CE9">
      <w:pPr>
        <w:pStyle w:val="largemain"/>
        <w:rPr>
          <w:b/>
          <w:sz w:val="16"/>
        </w:rPr>
      </w:pPr>
      <w:r w:rsidRPr="0097444E">
        <w:t>join with all nature in manifold witness</w:t>
      </w:r>
    </w:p>
    <w:p w14:paraId="1B3F535C" w14:textId="77777777" w:rsidR="003607BD" w:rsidRPr="003607BD" w:rsidRDefault="0097444E" w:rsidP="00CF3CE9">
      <w:pPr>
        <w:pStyle w:val="largemain"/>
        <w:rPr>
          <w:b/>
          <w:sz w:val="16"/>
        </w:rPr>
      </w:pPr>
      <w:r w:rsidRPr="0097444E">
        <w:t>to thy great faithfulness, mercy and love.</w:t>
      </w:r>
    </w:p>
    <w:p w14:paraId="676DB0EF" w14:textId="77777777" w:rsidR="003607BD" w:rsidRPr="003607BD" w:rsidRDefault="003607BD" w:rsidP="00CF3CE9">
      <w:pPr>
        <w:pStyle w:val="largemain"/>
        <w:rPr>
          <w:b/>
          <w:sz w:val="16"/>
        </w:rPr>
      </w:pPr>
    </w:p>
    <w:p w14:paraId="37610370" w14:textId="77777777" w:rsidR="003607BD" w:rsidRPr="003607BD" w:rsidRDefault="0097444E" w:rsidP="00CF3CE9">
      <w:pPr>
        <w:pStyle w:val="largemain"/>
        <w:rPr>
          <w:b/>
          <w:sz w:val="16"/>
        </w:rPr>
      </w:pPr>
      <w:r w:rsidRPr="001F4C84">
        <w:rPr>
          <w:b/>
        </w:rPr>
        <w:t>3</w:t>
      </w:r>
      <w:r w:rsidRPr="0097444E">
        <w:t xml:space="preserve"> Pardon for sin and a peace that </w:t>
      </w:r>
      <w:proofErr w:type="spellStart"/>
      <w:r w:rsidRPr="0097444E">
        <w:t>endureth</w:t>
      </w:r>
      <w:proofErr w:type="spellEnd"/>
      <w:r w:rsidRPr="0097444E">
        <w:t>,</w:t>
      </w:r>
    </w:p>
    <w:p w14:paraId="2EDDE98C" w14:textId="77777777" w:rsidR="003607BD" w:rsidRPr="003607BD" w:rsidRDefault="0097444E" w:rsidP="00CF3CE9">
      <w:pPr>
        <w:pStyle w:val="largemain"/>
        <w:rPr>
          <w:b/>
          <w:sz w:val="16"/>
        </w:rPr>
      </w:pPr>
      <w:r w:rsidRPr="0097444E">
        <w:t>thine own dear presence to cheer and to guide;</w:t>
      </w:r>
    </w:p>
    <w:p w14:paraId="7497D4C8" w14:textId="77777777" w:rsidR="003607BD" w:rsidRPr="003607BD" w:rsidRDefault="0097444E" w:rsidP="00CF3CE9">
      <w:pPr>
        <w:pStyle w:val="largemain"/>
        <w:rPr>
          <w:b/>
          <w:sz w:val="16"/>
        </w:rPr>
      </w:pPr>
      <w:r w:rsidRPr="0097444E">
        <w:lastRenderedPageBreak/>
        <w:t>strength for today and bright hope for tomorrow,</w:t>
      </w:r>
    </w:p>
    <w:p w14:paraId="28C95BE1" w14:textId="77777777" w:rsidR="003607BD" w:rsidRPr="003607BD" w:rsidRDefault="0097444E" w:rsidP="00CF3CE9">
      <w:pPr>
        <w:pStyle w:val="largemain"/>
        <w:rPr>
          <w:b/>
          <w:sz w:val="16"/>
        </w:rPr>
      </w:pPr>
      <w:r w:rsidRPr="0097444E">
        <w:t>blessings all mine, with ten thousand beside!</w:t>
      </w:r>
    </w:p>
    <w:p w14:paraId="4FD686CD" w14:textId="77777777" w:rsidR="003607BD" w:rsidRPr="003607BD" w:rsidRDefault="003607BD" w:rsidP="00CF3CE9">
      <w:pPr>
        <w:pStyle w:val="LargeHeading1"/>
        <w:rPr>
          <w:sz w:val="16"/>
        </w:rPr>
      </w:pPr>
    </w:p>
    <w:p w14:paraId="7DB39AAF" w14:textId="77777777" w:rsidR="003607BD" w:rsidRPr="003607BD" w:rsidRDefault="0097444E" w:rsidP="00E33DC4">
      <w:pPr>
        <w:pStyle w:val="LargeHeading1"/>
        <w:rPr>
          <w:sz w:val="16"/>
        </w:rPr>
      </w:pPr>
      <w:r w:rsidRPr="00CF3CE9">
        <w:t xml:space="preserve">Declaring Faith </w:t>
      </w:r>
      <w:r w:rsidR="00E33DC4">
        <w:t xml:space="preserve">- </w:t>
      </w:r>
      <w:r w:rsidRPr="00CF3CE9">
        <w:t>affirming our belief</w:t>
      </w:r>
    </w:p>
    <w:p w14:paraId="6E4238D0" w14:textId="77777777" w:rsidR="003607BD" w:rsidRPr="003607BD" w:rsidRDefault="003607BD" w:rsidP="0097444E">
      <w:pPr>
        <w:pStyle w:val="smallmainbold"/>
        <w:rPr>
          <w:b w:val="0"/>
          <w:bCs/>
          <w:color w:val="00B050"/>
          <w:sz w:val="16"/>
          <w:szCs w:val="32"/>
        </w:rPr>
      </w:pPr>
    </w:p>
    <w:p w14:paraId="4272B00B" w14:textId="77777777" w:rsidR="003607BD" w:rsidRPr="003607BD" w:rsidRDefault="0097444E" w:rsidP="00CF3CE9">
      <w:pPr>
        <w:pStyle w:val="largemain"/>
        <w:rPr>
          <w:sz w:val="16"/>
        </w:rPr>
      </w:pPr>
      <w:r w:rsidRPr="00CF3CE9">
        <w:t>Do you believe and trust in God the Father,</w:t>
      </w:r>
    </w:p>
    <w:p w14:paraId="3B3F1955" w14:textId="77777777" w:rsidR="003607BD" w:rsidRPr="003607BD" w:rsidRDefault="0097444E" w:rsidP="00CF3CE9">
      <w:pPr>
        <w:pStyle w:val="largemain"/>
        <w:rPr>
          <w:sz w:val="16"/>
        </w:rPr>
      </w:pPr>
      <w:r w:rsidRPr="00CF3CE9">
        <w:t>who made the world?</w:t>
      </w:r>
    </w:p>
    <w:p w14:paraId="00AC0409" w14:textId="77777777" w:rsidR="003607BD" w:rsidRPr="003607BD" w:rsidRDefault="0097444E" w:rsidP="00CF3CE9">
      <w:pPr>
        <w:pStyle w:val="largemain"/>
        <w:rPr>
          <w:sz w:val="16"/>
        </w:rPr>
      </w:pPr>
      <w:r w:rsidRPr="001F4C84">
        <w:rPr>
          <w:b/>
        </w:rPr>
        <w:t>I believe and trust in him</w:t>
      </w:r>
    </w:p>
    <w:p w14:paraId="622390C7" w14:textId="77777777" w:rsidR="003607BD" w:rsidRPr="003607BD" w:rsidRDefault="003607BD" w:rsidP="00CF3CE9">
      <w:pPr>
        <w:pStyle w:val="largemain"/>
        <w:rPr>
          <w:sz w:val="16"/>
        </w:rPr>
      </w:pPr>
    </w:p>
    <w:p w14:paraId="121F35E8" w14:textId="77777777" w:rsidR="003607BD" w:rsidRPr="003607BD" w:rsidRDefault="0097444E" w:rsidP="00CF3CE9">
      <w:pPr>
        <w:pStyle w:val="largemain"/>
        <w:rPr>
          <w:sz w:val="16"/>
        </w:rPr>
      </w:pPr>
      <w:r w:rsidRPr="00CF3CE9">
        <w:t>Do you believe and trust in his Son Jesus Christ,</w:t>
      </w:r>
    </w:p>
    <w:p w14:paraId="5A0695DE" w14:textId="77777777" w:rsidR="003607BD" w:rsidRPr="003607BD" w:rsidRDefault="0097444E" w:rsidP="00CF3CE9">
      <w:pPr>
        <w:pStyle w:val="largemain"/>
        <w:rPr>
          <w:sz w:val="16"/>
        </w:rPr>
      </w:pPr>
      <w:r w:rsidRPr="00CF3CE9">
        <w:t>who redeemed mankind?</w:t>
      </w:r>
    </w:p>
    <w:p w14:paraId="0A9A2369" w14:textId="77777777" w:rsidR="003607BD" w:rsidRPr="003607BD" w:rsidRDefault="0097444E" w:rsidP="00CF3CE9">
      <w:pPr>
        <w:pStyle w:val="largemain"/>
        <w:rPr>
          <w:sz w:val="16"/>
        </w:rPr>
      </w:pPr>
      <w:r w:rsidRPr="001F4C84">
        <w:rPr>
          <w:b/>
        </w:rPr>
        <w:t>I believe and trust in him.</w:t>
      </w:r>
    </w:p>
    <w:p w14:paraId="564D384D" w14:textId="77777777" w:rsidR="003607BD" w:rsidRPr="003607BD" w:rsidRDefault="003607BD" w:rsidP="00CF3CE9">
      <w:pPr>
        <w:pStyle w:val="largemain"/>
        <w:rPr>
          <w:sz w:val="16"/>
        </w:rPr>
      </w:pPr>
    </w:p>
    <w:p w14:paraId="2275E0EA" w14:textId="77777777" w:rsidR="003607BD" w:rsidRPr="003607BD" w:rsidRDefault="0097444E" w:rsidP="00CF3CE9">
      <w:pPr>
        <w:pStyle w:val="largemain"/>
        <w:rPr>
          <w:sz w:val="16"/>
        </w:rPr>
      </w:pPr>
      <w:r w:rsidRPr="00CF3CE9">
        <w:t>Do you believe and trust in the Holy Spirit</w:t>
      </w:r>
    </w:p>
    <w:p w14:paraId="47843A76" w14:textId="77777777" w:rsidR="003607BD" w:rsidRPr="003607BD" w:rsidRDefault="0097444E" w:rsidP="00CF3CE9">
      <w:pPr>
        <w:pStyle w:val="largemain"/>
        <w:rPr>
          <w:sz w:val="16"/>
        </w:rPr>
      </w:pPr>
      <w:r w:rsidRPr="00CF3CE9">
        <w:t>who gives life to the people of God?</w:t>
      </w:r>
    </w:p>
    <w:p w14:paraId="07C5726E" w14:textId="77777777" w:rsidR="003607BD" w:rsidRDefault="0097444E" w:rsidP="00CF3CE9">
      <w:pPr>
        <w:pStyle w:val="largemain"/>
        <w:rPr>
          <w:b/>
        </w:rPr>
      </w:pPr>
      <w:r w:rsidRPr="001F4C84">
        <w:rPr>
          <w:b/>
        </w:rPr>
        <w:t>I believe and trust in him.</w:t>
      </w:r>
    </w:p>
    <w:p w14:paraId="6DC7AB75" w14:textId="77777777" w:rsidR="003607BD" w:rsidRPr="003607BD" w:rsidRDefault="003607BD" w:rsidP="00CF3CE9">
      <w:pPr>
        <w:pStyle w:val="largemain"/>
        <w:rPr>
          <w:sz w:val="16"/>
        </w:rPr>
      </w:pPr>
    </w:p>
    <w:p w14:paraId="3977519D" w14:textId="77777777" w:rsidR="003607BD" w:rsidRPr="003607BD" w:rsidRDefault="0097444E" w:rsidP="00CF3CE9">
      <w:pPr>
        <w:pStyle w:val="largemain"/>
        <w:rPr>
          <w:sz w:val="16"/>
        </w:rPr>
      </w:pPr>
      <w:r w:rsidRPr="00CF3CE9">
        <w:t>This is the faith of the Church.</w:t>
      </w:r>
    </w:p>
    <w:p w14:paraId="03BEC96E" w14:textId="77777777" w:rsidR="003607BD" w:rsidRPr="003607BD" w:rsidRDefault="0097444E" w:rsidP="00CF3CE9">
      <w:pPr>
        <w:pStyle w:val="largemain"/>
        <w:rPr>
          <w:sz w:val="16"/>
        </w:rPr>
      </w:pPr>
      <w:r w:rsidRPr="001F4C84">
        <w:rPr>
          <w:b/>
        </w:rPr>
        <w:t>This is our faith.</w:t>
      </w:r>
      <w:r w:rsidR="00E33DC4">
        <w:t xml:space="preserve"> </w:t>
      </w:r>
      <w:r w:rsidRPr="001F4C84">
        <w:rPr>
          <w:b/>
        </w:rPr>
        <w:t>We believe and trust in One God,</w:t>
      </w:r>
    </w:p>
    <w:p w14:paraId="091F5E2D" w14:textId="77777777" w:rsidR="003607BD" w:rsidRPr="003607BD" w:rsidRDefault="0097444E" w:rsidP="00CF3CE9">
      <w:pPr>
        <w:pStyle w:val="largemain"/>
        <w:rPr>
          <w:sz w:val="16"/>
        </w:rPr>
      </w:pPr>
      <w:r w:rsidRPr="001F4C84">
        <w:rPr>
          <w:b/>
        </w:rPr>
        <w:t>Father, Son and Holy Spirit.</w:t>
      </w:r>
    </w:p>
    <w:p w14:paraId="136CA7B6" w14:textId="77777777" w:rsidR="003607BD" w:rsidRPr="003607BD" w:rsidRDefault="003607BD" w:rsidP="0097444E">
      <w:pPr>
        <w:pStyle w:val="smallmainbold"/>
        <w:rPr>
          <w:b w:val="0"/>
          <w:bCs/>
          <w:sz w:val="16"/>
          <w:szCs w:val="32"/>
        </w:rPr>
      </w:pPr>
    </w:p>
    <w:p w14:paraId="79EB395C" w14:textId="77777777" w:rsidR="003607BD" w:rsidRPr="003607BD" w:rsidRDefault="0097444E" w:rsidP="00E33DC4">
      <w:pPr>
        <w:pStyle w:val="LargeHeading1"/>
        <w:rPr>
          <w:sz w:val="16"/>
        </w:rPr>
      </w:pPr>
      <w:r w:rsidRPr="0097444E">
        <w:t xml:space="preserve"> Praying Together </w:t>
      </w:r>
      <w:r w:rsidR="00E33DC4">
        <w:t>-</w:t>
      </w:r>
      <w:r w:rsidRPr="0097444E">
        <w:t xml:space="preserve"> Intercessions</w:t>
      </w:r>
    </w:p>
    <w:p w14:paraId="500475B5" w14:textId="77777777" w:rsidR="003607BD" w:rsidRPr="003607BD" w:rsidRDefault="003607BD" w:rsidP="0097444E">
      <w:pPr>
        <w:pStyle w:val="smallmainbold"/>
        <w:rPr>
          <w:b w:val="0"/>
          <w:bCs/>
          <w:sz w:val="16"/>
          <w:szCs w:val="32"/>
        </w:rPr>
      </w:pPr>
    </w:p>
    <w:p w14:paraId="517CDF82" w14:textId="77777777" w:rsidR="003607BD" w:rsidRPr="003607BD" w:rsidRDefault="0097444E" w:rsidP="00CF3CE9">
      <w:pPr>
        <w:pStyle w:val="largemain"/>
        <w:rPr>
          <w:b/>
          <w:sz w:val="16"/>
        </w:rPr>
      </w:pPr>
      <w:r w:rsidRPr="0097444E">
        <w:t xml:space="preserve">Lord in your mercy, </w:t>
      </w:r>
    </w:p>
    <w:p w14:paraId="522DF269" w14:textId="77777777" w:rsidR="003607BD" w:rsidRPr="003607BD" w:rsidRDefault="0097444E" w:rsidP="00CF3CE9">
      <w:pPr>
        <w:pStyle w:val="largemain"/>
        <w:rPr>
          <w:b/>
          <w:sz w:val="16"/>
        </w:rPr>
      </w:pPr>
      <w:r w:rsidRPr="001F4C84">
        <w:rPr>
          <w:b/>
        </w:rPr>
        <w:t>Hear our prayer</w:t>
      </w:r>
      <w:r w:rsidRPr="0097444E">
        <w:t xml:space="preserve"> </w:t>
      </w:r>
    </w:p>
    <w:p w14:paraId="47B99543" w14:textId="77777777" w:rsidR="003607BD" w:rsidRPr="003607BD" w:rsidRDefault="003607BD" w:rsidP="0097444E">
      <w:pPr>
        <w:pStyle w:val="smallmainbold"/>
        <w:rPr>
          <w:b w:val="0"/>
          <w:bCs/>
          <w:sz w:val="16"/>
          <w:szCs w:val="32"/>
        </w:rPr>
      </w:pPr>
    </w:p>
    <w:p w14:paraId="35A0137E" w14:textId="77777777" w:rsidR="003607BD" w:rsidRPr="003607BD" w:rsidRDefault="003607BD" w:rsidP="0097444E">
      <w:pPr>
        <w:pStyle w:val="smallmainbold"/>
        <w:rPr>
          <w:b w:val="0"/>
          <w:bCs/>
          <w:sz w:val="16"/>
          <w:szCs w:val="32"/>
        </w:rPr>
      </w:pPr>
    </w:p>
    <w:p w14:paraId="48CEBABB" w14:textId="0D1D4EAC" w:rsidR="003607BD" w:rsidRPr="003607BD" w:rsidRDefault="0097444E" w:rsidP="003607BD">
      <w:pPr>
        <w:pStyle w:val="LargeHeading1"/>
        <w:rPr>
          <w:sz w:val="16"/>
        </w:rPr>
      </w:pPr>
      <w:r w:rsidRPr="0097444E">
        <w:t xml:space="preserve">Sunday Collect </w:t>
      </w:r>
      <w:r w:rsidR="00E33DC4">
        <w:t xml:space="preserve"> - 10</w:t>
      </w:r>
      <w:r w:rsidR="00E33DC4" w:rsidRPr="00E33DC4">
        <w:rPr>
          <w:vertAlign w:val="superscript"/>
        </w:rPr>
        <w:t>th</w:t>
      </w:r>
      <w:r w:rsidRPr="0097444E">
        <w:t xml:space="preserve"> after</w:t>
      </w:r>
      <w:r w:rsidR="00E33DC4">
        <w:t xml:space="preserve"> </w:t>
      </w:r>
      <w:r w:rsidRPr="0097444E">
        <w:t xml:space="preserve">Trinity  </w:t>
      </w:r>
    </w:p>
    <w:p w14:paraId="3DDE73B9" w14:textId="77777777" w:rsidR="003607BD" w:rsidRPr="003607BD" w:rsidRDefault="003607BD" w:rsidP="0097444E">
      <w:pPr>
        <w:pStyle w:val="smallmainbold"/>
        <w:rPr>
          <w:b w:val="0"/>
          <w:bCs/>
          <w:sz w:val="16"/>
          <w:szCs w:val="32"/>
        </w:rPr>
      </w:pPr>
    </w:p>
    <w:p w14:paraId="175BD07F" w14:textId="77777777" w:rsidR="003607BD" w:rsidRPr="003607BD" w:rsidRDefault="0097444E" w:rsidP="00E33DC4">
      <w:pPr>
        <w:pStyle w:val="LargeHeading1"/>
        <w:rPr>
          <w:sz w:val="16"/>
        </w:rPr>
      </w:pPr>
      <w:r w:rsidRPr="00CF3CE9">
        <w:t xml:space="preserve"> The Lord’s Prayer </w:t>
      </w:r>
      <w:r w:rsidR="00E33DC4">
        <w:t>-</w:t>
      </w:r>
      <w:r w:rsidRPr="00CF3CE9">
        <w:t xml:space="preserve"> we pray with Jesus</w:t>
      </w:r>
    </w:p>
    <w:p w14:paraId="385A49BD" w14:textId="77777777" w:rsidR="003607BD" w:rsidRPr="003607BD" w:rsidRDefault="003607BD" w:rsidP="0097444E">
      <w:pPr>
        <w:pStyle w:val="smallmainbold"/>
        <w:rPr>
          <w:b w:val="0"/>
          <w:bCs/>
          <w:sz w:val="16"/>
          <w:szCs w:val="32"/>
        </w:rPr>
      </w:pPr>
    </w:p>
    <w:p w14:paraId="74CF7CE0" w14:textId="77777777" w:rsidR="003607BD" w:rsidRPr="003607BD" w:rsidRDefault="0097444E" w:rsidP="00CF3CE9">
      <w:pPr>
        <w:pStyle w:val="largemain"/>
        <w:rPr>
          <w:sz w:val="16"/>
        </w:rPr>
      </w:pPr>
      <w:r w:rsidRPr="001F4C84">
        <w:rPr>
          <w:b/>
        </w:rPr>
        <w:t>Our Father in heaven,</w:t>
      </w:r>
      <w:r w:rsidR="00E33DC4">
        <w:rPr>
          <w:b/>
        </w:rPr>
        <w:t xml:space="preserve"> </w:t>
      </w:r>
      <w:r w:rsidRPr="001F4C84">
        <w:rPr>
          <w:b/>
        </w:rPr>
        <w:t>hallowed be your name,</w:t>
      </w:r>
    </w:p>
    <w:p w14:paraId="4AE32CB9" w14:textId="77777777" w:rsidR="003607BD" w:rsidRPr="003607BD" w:rsidRDefault="0097444E" w:rsidP="00CF3CE9">
      <w:pPr>
        <w:pStyle w:val="largemain"/>
        <w:rPr>
          <w:sz w:val="16"/>
        </w:rPr>
      </w:pPr>
      <w:r w:rsidRPr="001F4C84">
        <w:rPr>
          <w:b/>
        </w:rPr>
        <w:t>your kingdom come,</w:t>
      </w:r>
      <w:r w:rsidR="00E33DC4">
        <w:t xml:space="preserve"> </w:t>
      </w:r>
      <w:r w:rsidRPr="001F4C84">
        <w:rPr>
          <w:b/>
        </w:rPr>
        <w:t>your will be done,</w:t>
      </w:r>
    </w:p>
    <w:p w14:paraId="57E4A09B" w14:textId="77777777" w:rsidR="003607BD" w:rsidRPr="003607BD" w:rsidRDefault="0097444E" w:rsidP="00CF3CE9">
      <w:pPr>
        <w:pStyle w:val="largemain"/>
        <w:rPr>
          <w:sz w:val="16"/>
        </w:rPr>
      </w:pPr>
      <w:r w:rsidRPr="001F4C84">
        <w:rPr>
          <w:b/>
        </w:rPr>
        <w:t>on earth as in heaven.</w:t>
      </w:r>
    </w:p>
    <w:p w14:paraId="00C43097" w14:textId="77777777" w:rsidR="003607BD" w:rsidRPr="003607BD" w:rsidRDefault="0097444E" w:rsidP="00CF3CE9">
      <w:pPr>
        <w:pStyle w:val="largemain"/>
        <w:rPr>
          <w:sz w:val="16"/>
        </w:rPr>
      </w:pPr>
      <w:r w:rsidRPr="001F4C84">
        <w:rPr>
          <w:b/>
        </w:rPr>
        <w:t>Give us today our daily bread.</w:t>
      </w:r>
    </w:p>
    <w:p w14:paraId="76BE441A" w14:textId="77777777" w:rsidR="003607BD" w:rsidRPr="003607BD" w:rsidRDefault="0097444E" w:rsidP="00CF3CE9">
      <w:pPr>
        <w:pStyle w:val="largemain"/>
        <w:rPr>
          <w:sz w:val="16"/>
        </w:rPr>
      </w:pPr>
      <w:r w:rsidRPr="001F4C84">
        <w:rPr>
          <w:b/>
        </w:rPr>
        <w:t>Forgive us our sins</w:t>
      </w:r>
    </w:p>
    <w:p w14:paraId="5F6FDC02" w14:textId="77777777" w:rsidR="003607BD" w:rsidRPr="003607BD" w:rsidRDefault="0097444E" w:rsidP="00CF3CE9">
      <w:pPr>
        <w:pStyle w:val="largemain"/>
        <w:rPr>
          <w:sz w:val="16"/>
        </w:rPr>
      </w:pPr>
      <w:r w:rsidRPr="001F4C84">
        <w:rPr>
          <w:b/>
        </w:rPr>
        <w:lastRenderedPageBreak/>
        <w:t>as we forgive those who sin against us.</w:t>
      </w:r>
    </w:p>
    <w:p w14:paraId="0E1A3054" w14:textId="77777777" w:rsidR="003607BD" w:rsidRPr="003607BD" w:rsidRDefault="0097444E" w:rsidP="00CF3CE9">
      <w:pPr>
        <w:pStyle w:val="largemain"/>
        <w:rPr>
          <w:sz w:val="16"/>
        </w:rPr>
      </w:pPr>
      <w:r w:rsidRPr="001F4C84">
        <w:rPr>
          <w:b/>
        </w:rPr>
        <w:t>Lead us not into temptation</w:t>
      </w:r>
      <w:r w:rsidR="00E33DC4">
        <w:t xml:space="preserve"> </w:t>
      </w:r>
      <w:r w:rsidRPr="001F4C84">
        <w:rPr>
          <w:b/>
        </w:rPr>
        <w:t>but deliver us from evil.</w:t>
      </w:r>
    </w:p>
    <w:p w14:paraId="6E8DFC0B" w14:textId="77777777" w:rsidR="003607BD" w:rsidRPr="003607BD" w:rsidRDefault="0097444E" w:rsidP="00CF3CE9">
      <w:pPr>
        <w:pStyle w:val="largemain"/>
        <w:rPr>
          <w:sz w:val="16"/>
        </w:rPr>
      </w:pPr>
      <w:r w:rsidRPr="001F4C84">
        <w:rPr>
          <w:b/>
        </w:rPr>
        <w:t>For the kingdom, the power, and the glory are yours</w:t>
      </w:r>
    </w:p>
    <w:p w14:paraId="3E8677D0" w14:textId="77777777" w:rsidR="003607BD" w:rsidRPr="003607BD" w:rsidRDefault="0097444E" w:rsidP="00E33DC4">
      <w:pPr>
        <w:pStyle w:val="largemain"/>
        <w:rPr>
          <w:b/>
          <w:sz w:val="16"/>
        </w:rPr>
      </w:pPr>
      <w:r w:rsidRPr="001F4C84">
        <w:rPr>
          <w:b/>
        </w:rPr>
        <w:t>now and for ever. Amen.</w:t>
      </w:r>
    </w:p>
    <w:p w14:paraId="47AF35B0" w14:textId="77777777" w:rsidR="003607BD" w:rsidRPr="003607BD" w:rsidRDefault="003607BD" w:rsidP="00E33DC4">
      <w:pPr>
        <w:pStyle w:val="largemain"/>
        <w:rPr>
          <w:sz w:val="16"/>
        </w:rPr>
      </w:pPr>
    </w:p>
    <w:p w14:paraId="777E0261" w14:textId="77777777" w:rsidR="003607BD" w:rsidRPr="003607BD" w:rsidRDefault="0097444E" w:rsidP="00CF3CE9">
      <w:pPr>
        <w:pStyle w:val="LargeHeading1"/>
        <w:rPr>
          <w:sz w:val="16"/>
        </w:rPr>
      </w:pPr>
      <w:r w:rsidRPr="0097444E">
        <w:t xml:space="preserve"> Guide me, O thou great Jehovah,</w:t>
      </w:r>
    </w:p>
    <w:p w14:paraId="5DD90618" w14:textId="77777777" w:rsidR="003607BD" w:rsidRPr="003607BD" w:rsidRDefault="0097444E" w:rsidP="00E33DC4">
      <w:pPr>
        <w:pStyle w:val="LargeHeading1"/>
        <w:rPr>
          <w:sz w:val="16"/>
        </w:rPr>
      </w:pPr>
      <w:r w:rsidRPr="0097444E">
        <w:t xml:space="preserve"> Hymn 647</w:t>
      </w:r>
      <w:r w:rsidR="00E33DC4">
        <w:t xml:space="preserve">- </w:t>
      </w:r>
      <w:r w:rsidRPr="0097444E">
        <w:t xml:space="preserve"> Offertory Hymn</w:t>
      </w:r>
    </w:p>
    <w:p w14:paraId="69CBB89C" w14:textId="77777777" w:rsidR="003607BD" w:rsidRPr="003607BD" w:rsidRDefault="003607BD" w:rsidP="0097444E">
      <w:pPr>
        <w:pStyle w:val="smallmainbold"/>
        <w:rPr>
          <w:b w:val="0"/>
          <w:bCs/>
          <w:sz w:val="16"/>
          <w:szCs w:val="32"/>
        </w:rPr>
      </w:pPr>
    </w:p>
    <w:p w14:paraId="183AF70F" w14:textId="4B38C9DB" w:rsidR="003607BD" w:rsidRPr="003607BD" w:rsidRDefault="003607BD" w:rsidP="00CF3CE9">
      <w:pPr>
        <w:pStyle w:val="largemain"/>
        <w:rPr>
          <w:b/>
          <w:sz w:val="16"/>
        </w:rPr>
      </w:pPr>
      <w:r w:rsidRPr="003607BD">
        <w:rPr>
          <w:b/>
          <w:bCs/>
        </w:rPr>
        <w:t>1</w:t>
      </w:r>
      <w:r>
        <w:t xml:space="preserve"> </w:t>
      </w:r>
      <w:r w:rsidR="0097444E" w:rsidRPr="0097444E">
        <w:t>Guide me, O thou great Jehovah,</w:t>
      </w:r>
    </w:p>
    <w:p w14:paraId="7E39F9E3" w14:textId="77777777" w:rsidR="003607BD" w:rsidRPr="003607BD" w:rsidRDefault="0097444E" w:rsidP="00CF3CE9">
      <w:pPr>
        <w:pStyle w:val="largemain"/>
        <w:rPr>
          <w:b/>
          <w:sz w:val="16"/>
        </w:rPr>
      </w:pPr>
      <w:r w:rsidRPr="0097444E">
        <w:t>pilgrim through this barren land;</w:t>
      </w:r>
    </w:p>
    <w:p w14:paraId="2679D7DE" w14:textId="77777777" w:rsidR="003607BD" w:rsidRPr="003607BD" w:rsidRDefault="0097444E" w:rsidP="00CF3CE9">
      <w:pPr>
        <w:pStyle w:val="largemain"/>
        <w:rPr>
          <w:b/>
          <w:sz w:val="16"/>
        </w:rPr>
      </w:pPr>
      <w:r w:rsidRPr="0097444E">
        <w:t>I am weak, but thou art mighty;</w:t>
      </w:r>
    </w:p>
    <w:p w14:paraId="640CF55A" w14:textId="77777777" w:rsidR="003607BD" w:rsidRPr="003607BD" w:rsidRDefault="0097444E" w:rsidP="00CF3CE9">
      <w:pPr>
        <w:pStyle w:val="largemain"/>
        <w:rPr>
          <w:b/>
          <w:sz w:val="16"/>
        </w:rPr>
      </w:pPr>
      <w:r w:rsidRPr="0097444E">
        <w:t>hold me with thy powerful hand:</w:t>
      </w:r>
    </w:p>
    <w:p w14:paraId="467B54D4" w14:textId="77777777" w:rsidR="003607BD" w:rsidRPr="003607BD" w:rsidRDefault="0097444E" w:rsidP="00E33DC4">
      <w:pPr>
        <w:pStyle w:val="largemain"/>
        <w:rPr>
          <w:b/>
          <w:sz w:val="16"/>
        </w:rPr>
      </w:pPr>
      <w:r w:rsidRPr="0097444E">
        <w:t>bread of heaven,</w:t>
      </w:r>
      <w:r w:rsidR="00E33DC4" w:rsidRPr="00E33DC4">
        <w:t xml:space="preserve"> </w:t>
      </w:r>
      <w:r w:rsidR="00E33DC4" w:rsidRPr="0097444E">
        <w:t>bread of heaven,</w:t>
      </w:r>
    </w:p>
    <w:p w14:paraId="2B7908AB" w14:textId="77777777" w:rsidR="003607BD" w:rsidRPr="003607BD" w:rsidRDefault="0097444E" w:rsidP="00E33DC4">
      <w:pPr>
        <w:pStyle w:val="largemain"/>
        <w:rPr>
          <w:sz w:val="16"/>
        </w:rPr>
      </w:pPr>
      <w:r w:rsidRPr="0097444E">
        <w:t>feed me now and evermore.</w:t>
      </w:r>
      <w:r w:rsidR="00E33DC4" w:rsidRPr="00E33DC4">
        <w:t xml:space="preserve"> </w:t>
      </w:r>
    </w:p>
    <w:p w14:paraId="2289D21F" w14:textId="77777777" w:rsidR="003607BD" w:rsidRPr="003607BD" w:rsidRDefault="00E33DC4" w:rsidP="00E33DC4">
      <w:pPr>
        <w:pStyle w:val="largemain"/>
        <w:rPr>
          <w:b/>
          <w:sz w:val="16"/>
        </w:rPr>
      </w:pPr>
      <w:r w:rsidRPr="0097444E">
        <w:t>feed me now and evermore.</w:t>
      </w:r>
    </w:p>
    <w:p w14:paraId="1C4EA42A" w14:textId="77777777" w:rsidR="003607BD" w:rsidRPr="003607BD" w:rsidRDefault="003607BD" w:rsidP="00CF3CE9">
      <w:pPr>
        <w:pStyle w:val="largemain"/>
        <w:rPr>
          <w:b/>
          <w:sz w:val="16"/>
        </w:rPr>
      </w:pPr>
    </w:p>
    <w:p w14:paraId="68F4B830" w14:textId="3335C011" w:rsidR="003607BD" w:rsidRPr="003607BD" w:rsidRDefault="003607BD" w:rsidP="00CF3CE9">
      <w:pPr>
        <w:pStyle w:val="largemain"/>
        <w:rPr>
          <w:b/>
          <w:sz w:val="16"/>
        </w:rPr>
      </w:pPr>
      <w:r w:rsidRPr="003607BD">
        <w:rPr>
          <w:b/>
          <w:bCs/>
        </w:rPr>
        <w:t>2</w:t>
      </w:r>
      <w:r>
        <w:t xml:space="preserve"> </w:t>
      </w:r>
      <w:r w:rsidR="0097444E" w:rsidRPr="0097444E">
        <w:t>Open now the crystal fountain,</w:t>
      </w:r>
    </w:p>
    <w:p w14:paraId="4C113202" w14:textId="77777777" w:rsidR="003607BD" w:rsidRPr="003607BD" w:rsidRDefault="0097444E" w:rsidP="00CF3CE9">
      <w:pPr>
        <w:pStyle w:val="largemain"/>
        <w:rPr>
          <w:b/>
          <w:sz w:val="16"/>
        </w:rPr>
      </w:pPr>
      <w:r w:rsidRPr="0097444E">
        <w:t>whence the healing stream doth flow;</w:t>
      </w:r>
    </w:p>
    <w:p w14:paraId="1E75BFA4" w14:textId="77777777" w:rsidR="003607BD" w:rsidRPr="003607BD" w:rsidRDefault="0097444E" w:rsidP="00CF3CE9">
      <w:pPr>
        <w:pStyle w:val="largemain"/>
        <w:rPr>
          <w:b/>
          <w:sz w:val="16"/>
        </w:rPr>
      </w:pPr>
      <w:r w:rsidRPr="0097444E">
        <w:t>let the fiery, cloudy pillar</w:t>
      </w:r>
    </w:p>
    <w:p w14:paraId="5A68A372" w14:textId="77777777" w:rsidR="003607BD" w:rsidRPr="003607BD" w:rsidRDefault="0097444E" w:rsidP="00CF3CE9">
      <w:pPr>
        <w:pStyle w:val="largemain"/>
        <w:rPr>
          <w:b/>
          <w:sz w:val="16"/>
        </w:rPr>
      </w:pPr>
      <w:r w:rsidRPr="0097444E">
        <w:t>lead me all my journey through:</w:t>
      </w:r>
    </w:p>
    <w:p w14:paraId="41650C79" w14:textId="77777777" w:rsidR="003607BD" w:rsidRPr="003607BD" w:rsidRDefault="0097444E" w:rsidP="00E33DC4">
      <w:pPr>
        <w:pStyle w:val="largemain"/>
        <w:rPr>
          <w:b/>
          <w:sz w:val="16"/>
        </w:rPr>
      </w:pPr>
      <w:r w:rsidRPr="0097444E">
        <w:t>strong deliverer,</w:t>
      </w:r>
      <w:r w:rsidR="00E33DC4">
        <w:t xml:space="preserve"> </w:t>
      </w:r>
      <w:r w:rsidR="00E33DC4" w:rsidRPr="0097444E">
        <w:t>strong deliverer,</w:t>
      </w:r>
    </w:p>
    <w:p w14:paraId="75037D3A" w14:textId="77777777" w:rsidR="003607BD" w:rsidRPr="003607BD" w:rsidRDefault="0097444E" w:rsidP="00CF3CE9">
      <w:pPr>
        <w:pStyle w:val="largemain"/>
        <w:rPr>
          <w:b/>
          <w:sz w:val="16"/>
        </w:rPr>
      </w:pPr>
      <w:r w:rsidRPr="0097444E">
        <w:t>be thou still my strength and shield.</w:t>
      </w:r>
    </w:p>
    <w:p w14:paraId="5E8A1517" w14:textId="77777777" w:rsidR="003607BD" w:rsidRPr="003607BD" w:rsidRDefault="00E33DC4" w:rsidP="00E33DC4">
      <w:pPr>
        <w:pStyle w:val="largemain"/>
        <w:rPr>
          <w:b/>
          <w:sz w:val="16"/>
        </w:rPr>
      </w:pPr>
      <w:r w:rsidRPr="0097444E">
        <w:t>be thou still my strength and shield.</w:t>
      </w:r>
    </w:p>
    <w:p w14:paraId="5B16AC22" w14:textId="77777777" w:rsidR="003607BD" w:rsidRDefault="003607BD" w:rsidP="00CF3CE9">
      <w:pPr>
        <w:pStyle w:val="largemain"/>
      </w:pPr>
    </w:p>
    <w:p w14:paraId="364C99A2" w14:textId="34C90BDF" w:rsidR="003607BD" w:rsidRPr="003607BD" w:rsidRDefault="003607BD" w:rsidP="00CF3CE9">
      <w:pPr>
        <w:pStyle w:val="largemain"/>
        <w:rPr>
          <w:b/>
          <w:sz w:val="16"/>
        </w:rPr>
      </w:pPr>
      <w:r w:rsidRPr="003607BD">
        <w:rPr>
          <w:b/>
          <w:bCs/>
        </w:rPr>
        <w:t>3</w:t>
      </w:r>
      <w:r>
        <w:t xml:space="preserve"> </w:t>
      </w:r>
      <w:r w:rsidR="0097444E" w:rsidRPr="0097444E">
        <w:t>When I tread the verge of Jordan,</w:t>
      </w:r>
    </w:p>
    <w:p w14:paraId="4F3B2775" w14:textId="77777777" w:rsidR="003607BD" w:rsidRPr="003607BD" w:rsidRDefault="0097444E" w:rsidP="00CF3CE9">
      <w:pPr>
        <w:pStyle w:val="largemain"/>
        <w:rPr>
          <w:b/>
          <w:sz w:val="16"/>
        </w:rPr>
      </w:pPr>
      <w:r w:rsidRPr="0097444E">
        <w:t>bid my anxious fears subside;</w:t>
      </w:r>
    </w:p>
    <w:p w14:paraId="7208F958" w14:textId="77777777" w:rsidR="003607BD" w:rsidRPr="003607BD" w:rsidRDefault="0097444E" w:rsidP="00CF3CE9">
      <w:pPr>
        <w:pStyle w:val="largemain"/>
        <w:rPr>
          <w:b/>
          <w:sz w:val="16"/>
        </w:rPr>
      </w:pPr>
      <w:r w:rsidRPr="0097444E">
        <w:t>death of death, and hell’s destruction,</w:t>
      </w:r>
    </w:p>
    <w:p w14:paraId="4618E06C" w14:textId="77777777" w:rsidR="003607BD" w:rsidRPr="003607BD" w:rsidRDefault="0097444E" w:rsidP="00CF3CE9">
      <w:pPr>
        <w:pStyle w:val="largemain"/>
        <w:rPr>
          <w:b/>
          <w:sz w:val="16"/>
        </w:rPr>
      </w:pPr>
      <w:r w:rsidRPr="0097444E">
        <w:t>land me safe on Canaan’s side:</w:t>
      </w:r>
    </w:p>
    <w:p w14:paraId="4A41766E" w14:textId="77777777" w:rsidR="003607BD" w:rsidRPr="003607BD" w:rsidRDefault="0097444E" w:rsidP="00CF3CE9">
      <w:pPr>
        <w:pStyle w:val="largemain"/>
        <w:rPr>
          <w:b/>
          <w:sz w:val="16"/>
        </w:rPr>
      </w:pPr>
      <w:r w:rsidRPr="0097444E">
        <w:t>songs of praises</w:t>
      </w:r>
      <w:r w:rsidR="00E33DC4">
        <w:t xml:space="preserve">, </w:t>
      </w:r>
      <w:r w:rsidR="00E33DC4" w:rsidRPr="0097444E">
        <w:t>songs of praises</w:t>
      </w:r>
    </w:p>
    <w:p w14:paraId="79208639" w14:textId="77777777" w:rsidR="003607BD" w:rsidRPr="003607BD" w:rsidRDefault="0097444E" w:rsidP="00E33DC4">
      <w:pPr>
        <w:pStyle w:val="largemain"/>
        <w:rPr>
          <w:b/>
          <w:sz w:val="16"/>
        </w:rPr>
      </w:pPr>
      <w:r w:rsidRPr="0097444E">
        <w:t>I will ever give to thee.</w:t>
      </w:r>
      <w:r w:rsidR="00E33DC4">
        <w:t xml:space="preserve"> </w:t>
      </w:r>
      <w:r w:rsidR="00E33DC4" w:rsidRPr="0097444E">
        <w:t>I will ever give to thee.</w:t>
      </w:r>
    </w:p>
    <w:p w14:paraId="6FCA25A6" w14:textId="77777777" w:rsidR="003607BD" w:rsidRPr="003607BD" w:rsidRDefault="003607BD" w:rsidP="00CF3CE9">
      <w:pPr>
        <w:pStyle w:val="largemain"/>
        <w:rPr>
          <w:b/>
          <w:sz w:val="16"/>
        </w:rPr>
      </w:pPr>
    </w:p>
    <w:p w14:paraId="35C5F2FE" w14:textId="77777777" w:rsidR="003607BD" w:rsidRPr="003607BD" w:rsidRDefault="0097444E" w:rsidP="00E33DC4">
      <w:pPr>
        <w:pStyle w:val="LargeHeading1"/>
        <w:rPr>
          <w:sz w:val="16"/>
        </w:rPr>
      </w:pPr>
      <w:r w:rsidRPr="0097444E">
        <w:t xml:space="preserve">Notices </w:t>
      </w:r>
    </w:p>
    <w:p w14:paraId="0607BBEA" w14:textId="77777777" w:rsidR="003607BD" w:rsidRPr="003607BD" w:rsidRDefault="003607BD" w:rsidP="0097444E">
      <w:pPr>
        <w:pStyle w:val="smallmainbold"/>
        <w:rPr>
          <w:b w:val="0"/>
          <w:bCs/>
          <w:sz w:val="16"/>
          <w:szCs w:val="32"/>
        </w:rPr>
      </w:pPr>
    </w:p>
    <w:p w14:paraId="095EE5F6" w14:textId="77777777" w:rsidR="003607BD" w:rsidRPr="003607BD" w:rsidRDefault="0097444E" w:rsidP="00407835">
      <w:pPr>
        <w:pStyle w:val="LargeHeading1"/>
        <w:rPr>
          <w:sz w:val="16"/>
        </w:rPr>
      </w:pPr>
      <w:r w:rsidRPr="00CF3CE9">
        <w:t xml:space="preserve"> I will sing the wondrous story</w:t>
      </w:r>
      <w:r w:rsidR="00407835">
        <w:t xml:space="preserve"> - </w:t>
      </w:r>
      <w:r w:rsidRPr="00CF3CE9">
        <w:t>T &amp; P 60</w:t>
      </w:r>
    </w:p>
    <w:p w14:paraId="18A8D6AD" w14:textId="77777777" w:rsidR="003607BD" w:rsidRPr="003607BD" w:rsidRDefault="003607BD" w:rsidP="0097444E">
      <w:pPr>
        <w:pStyle w:val="smallmainbold"/>
        <w:rPr>
          <w:b w:val="0"/>
          <w:bCs/>
          <w:sz w:val="16"/>
          <w:szCs w:val="32"/>
        </w:rPr>
      </w:pPr>
    </w:p>
    <w:p w14:paraId="62103512" w14:textId="77777777" w:rsidR="003607BD" w:rsidRPr="003607BD" w:rsidRDefault="0097444E" w:rsidP="00CF3CE9">
      <w:pPr>
        <w:pStyle w:val="largemain"/>
        <w:rPr>
          <w:b/>
          <w:sz w:val="16"/>
        </w:rPr>
      </w:pPr>
      <w:r w:rsidRPr="001F4C84">
        <w:rPr>
          <w:b/>
        </w:rPr>
        <w:t>1</w:t>
      </w:r>
      <w:r w:rsidRPr="0097444E">
        <w:t xml:space="preserve"> I will sing the wondrous story</w:t>
      </w:r>
    </w:p>
    <w:p w14:paraId="41C2589F" w14:textId="77777777" w:rsidR="003607BD" w:rsidRPr="003607BD" w:rsidRDefault="0097444E" w:rsidP="00CF3CE9">
      <w:pPr>
        <w:pStyle w:val="largemain"/>
        <w:rPr>
          <w:b/>
          <w:sz w:val="16"/>
        </w:rPr>
      </w:pPr>
      <w:r w:rsidRPr="0097444E">
        <w:t>of the Christ who died for me;</w:t>
      </w:r>
    </w:p>
    <w:p w14:paraId="2F8E2148" w14:textId="77777777" w:rsidR="003607BD" w:rsidRPr="003607BD" w:rsidRDefault="0097444E" w:rsidP="00CF3CE9">
      <w:pPr>
        <w:pStyle w:val="largemain"/>
        <w:rPr>
          <w:b/>
          <w:sz w:val="16"/>
        </w:rPr>
      </w:pPr>
      <w:r w:rsidRPr="0097444E">
        <w:t>how he left his home in glory for the cross of Calvary:</w:t>
      </w:r>
    </w:p>
    <w:p w14:paraId="7A9F84BE" w14:textId="77777777" w:rsidR="003607BD" w:rsidRPr="003607BD" w:rsidRDefault="003607BD" w:rsidP="00CF3CE9">
      <w:pPr>
        <w:pStyle w:val="largemain"/>
        <w:rPr>
          <w:b/>
          <w:sz w:val="16"/>
        </w:rPr>
      </w:pPr>
    </w:p>
    <w:p w14:paraId="2A954763" w14:textId="77777777" w:rsidR="003607BD" w:rsidRPr="003607BD" w:rsidRDefault="0097444E" w:rsidP="00CF3CE9">
      <w:pPr>
        <w:pStyle w:val="largemain"/>
        <w:rPr>
          <w:b/>
          <w:i/>
          <w:iCs/>
          <w:sz w:val="16"/>
        </w:rPr>
      </w:pPr>
      <w:r w:rsidRPr="00407835">
        <w:rPr>
          <w:i/>
          <w:iCs/>
        </w:rPr>
        <w:t xml:space="preserve">Yes, I'll sing the wondrous story </w:t>
      </w:r>
    </w:p>
    <w:p w14:paraId="293697AA" w14:textId="77777777" w:rsidR="003607BD" w:rsidRPr="003607BD" w:rsidRDefault="0097444E" w:rsidP="00CF3CE9">
      <w:pPr>
        <w:pStyle w:val="largemain"/>
        <w:rPr>
          <w:b/>
          <w:i/>
          <w:iCs/>
          <w:sz w:val="16"/>
        </w:rPr>
      </w:pPr>
      <w:r w:rsidRPr="00407835">
        <w:rPr>
          <w:i/>
          <w:iCs/>
        </w:rPr>
        <w:t xml:space="preserve">of the Christ who died for me; </w:t>
      </w:r>
    </w:p>
    <w:p w14:paraId="75C5CE49" w14:textId="77777777" w:rsidR="003607BD" w:rsidRPr="003607BD" w:rsidRDefault="0097444E" w:rsidP="00CF3CE9">
      <w:pPr>
        <w:pStyle w:val="largemain"/>
        <w:rPr>
          <w:b/>
          <w:i/>
          <w:iCs/>
          <w:sz w:val="16"/>
        </w:rPr>
      </w:pPr>
      <w:r w:rsidRPr="00407835">
        <w:rPr>
          <w:i/>
          <w:iCs/>
        </w:rPr>
        <w:t xml:space="preserve">sing it with the saints in glory, </w:t>
      </w:r>
    </w:p>
    <w:p w14:paraId="3033832B" w14:textId="77777777" w:rsidR="003607BD" w:rsidRPr="003607BD" w:rsidRDefault="0097444E" w:rsidP="00CF3CE9">
      <w:pPr>
        <w:pStyle w:val="largemain"/>
        <w:rPr>
          <w:b/>
          <w:i/>
          <w:iCs/>
          <w:sz w:val="16"/>
        </w:rPr>
      </w:pPr>
      <w:r w:rsidRPr="00407835">
        <w:rPr>
          <w:i/>
          <w:iCs/>
        </w:rPr>
        <w:t>gathered by the crystal sea.</w:t>
      </w:r>
    </w:p>
    <w:p w14:paraId="433BE6E2" w14:textId="77777777" w:rsidR="003607BD" w:rsidRPr="003607BD" w:rsidRDefault="003607BD" w:rsidP="00CF3CE9">
      <w:pPr>
        <w:pStyle w:val="largemain"/>
        <w:rPr>
          <w:b/>
          <w:sz w:val="16"/>
        </w:rPr>
      </w:pPr>
    </w:p>
    <w:p w14:paraId="044EE113" w14:textId="77777777" w:rsidR="003607BD" w:rsidRPr="003607BD" w:rsidRDefault="0097444E" w:rsidP="00CF3CE9">
      <w:pPr>
        <w:pStyle w:val="largemain"/>
        <w:rPr>
          <w:b/>
          <w:sz w:val="16"/>
        </w:rPr>
      </w:pPr>
      <w:r w:rsidRPr="001F4C84">
        <w:rPr>
          <w:b/>
        </w:rPr>
        <w:t>2</w:t>
      </w:r>
      <w:r w:rsidRPr="0097444E">
        <w:t xml:space="preserve"> I was lost but Jesus found me,</w:t>
      </w:r>
    </w:p>
    <w:p w14:paraId="3D274DCE" w14:textId="77777777" w:rsidR="003607BD" w:rsidRPr="003607BD" w:rsidRDefault="0097444E" w:rsidP="00CF3CE9">
      <w:pPr>
        <w:pStyle w:val="largemain"/>
        <w:rPr>
          <w:b/>
          <w:sz w:val="16"/>
        </w:rPr>
      </w:pPr>
      <w:r w:rsidRPr="0097444E">
        <w:t>found the sheep that went astray;</w:t>
      </w:r>
    </w:p>
    <w:p w14:paraId="71C24EE1" w14:textId="77777777" w:rsidR="003607BD" w:rsidRPr="003607BD" w:rsidRDefault="0097444E" w:rsidP="00CF3CE9">
      <w:pPr>
        <w:pStyle w:val="largemain"/>
        <w:rPr>
          <w:b/>
          <w:sz w:val="16"/>
        </w:rPr>
      </w:pPr>
      <w:r w:rsidRPr="0097444E">
        <w:t xml:space="preserve">threw his loving arms around me, </w:t>
      </w:r>
    </w:p>
    <w:p w14:paraId="6036B6C8" w14:textId="77777777" w:rsidR="003607BD" w:rsidRPr="003607BD" w:rsidRDefault="0097444E" w:rsidP="00CF3CE9">
      <w:pPr>
        <w:pStyle w:val="largemain"/>
        <w:rPr>
          <w:b/>
          <w:sz w:val="16"/>
        </w:rPr>
      </w:pPr>
      <w:r w:rsidRPr="0097444E">
        <w:t>drew me back into his way.</w:t>
      </w:r>
    </w:p>
    <w:p w14:paraId="2E0EF837" w14:textId="77777777" w:rsidR="003607BD" w:rsidRPr="003607BD" w:rsidRDefault="003607BD" w:rsidP="00CF3CE9">
      <w:pPr>
        <w:pStyle w:val="largemain"/>
        <w:rPr>
          <w:b/>
          <w:sz w:val="16"/>
        </w:rPr>
      </w:pPr>
    </w:p>
    <w:p w14:paraId="4F32BE54" w14:textId="77777777" w:rsidR="003607BD" w:rsidRPr="003607BD" w:rsidRDefault="0097444E" w:rsidP="00CF3CE9">
      <w:pPr>
        <w:pStyle w:val="largemain"/>
        <w:rPr>
          <w:b/>
          <w:sz w:val="16"/>
        </w:rPr>
      </w:pPr>
      <w:r w:rsidRPr="001F4C84">
        <w:rPr>
          <w:b/>
        </w:rPr>
        <w:t>3</w:t>
      </w:r>
      <w:r w:rsidRPr="0097444E">
        <w:t xml:space="preserve"> Days of darkness still come o'er me;  </w:t>
      </w:r>
    </w:p>
    <w:p w14:paraId="1F606664" w14:textId="77777777" w:rsidR="003607BD" w:rsidRPr="003607BD" w:rsidRDefault="0097444E" w:rsidP="00CF3CE9">
      <w:pPr>
        <w:pStyle w:val="largemain"/>
        <w:rPr>
          <w:b/>
          <w:sz w:val="16"/>
        </w:rPr>
      </w:pPr>
      <w:r w:rsidRPr="0097444E">
        <w:t xml:space="preserve">sorrow's paths I often tread, </w:t>
      </w:r>
    </w:p>
    <w:p w14:paraId="7A04048E" w14:textId="77777777" w:rsidR="003607BD" w:rsidRPr="003607BD" w:rsidRDefault="0097444E" w:rsidP="00CF3CE9">
      <w:pPr>
        <w:pStyle w:val="largemain"/>
        <w:rPr>
          <w:b/>
          <w:sz w:val="16"/>
        </w:rPr>
      </w:pPr>
      <w:r w:rsidRPr="0097444E">
        <w:t xml:space="preserve">but the Saviour still is with me; </w:t>
      </w:r>
    </w:p>
    <w:p w14:paraId="4AE2A18C" w14:textId="77777777" w:rsidR="003607BD" w:rsidRPr="003607BD" w:rsidRDefault="0097444E" w:rsidP="00CF3CE9">
      <w:pPr>
        <w:pStyle w:val="largemain"/>
        <w:rPr>
          <w:b/>
          <w:sz w:val="16"/>
        </w:rPr>
      </w:pPr>
      <w:r w:rsidRPr="0097444E">
        <w:t>by his hand I'm safely led.</w:t>
      </w:r>
    </w:p>
    <w:p w14:paraId="735C4F86" w14:textId="77777777" w:rsidR="003607BD" w:rsidRPr="003607BD" w:rsidRDefault="003607BD" w:rsidP="00CF3CE9">
      <w:pPr>
        <w:pStyle w:val="largemain"/>
        <w:rPr>
          <w:b/>
          <w:sz w:val="16"/>
        </w:rPr>
      </w:pPr>
    </w:p>
    <w:p w14:paraId="0734DAAB" w14:textId="77777777" w:rsidR="003607BD" w:rsidRPr="003607BD" w:rsidRDefault="0097444E" w:rsidP="00CF3CE9">
      <w:pPr>
        <w:pStyle w:val="largemain"/>
        <w:rPr>
          <w:b/>
          <w:sz w:val="16"/>
        </w:rPr>
      </w:pPr>
      <w:r w:rsidRPr="001F4C84">
        <w:rPr>
          <w:b/>
        </w:rPr>
        <w:t>4</w:t>
      </w:r>
      <w:r w:rsidRPr="0097444E">
        <w:t xml:space="preserve"> He will keep me till the river  </w:t>
      </w:r>
    </w:p>
    <w:p w14:paraId="79800B05" w14:textId="77777777" w:rsidR="003607BD" w:rsidRPr="003607BD" w:rsidRDefault="0097444E" w:rsidP="00CF3CE9">
      <w:pPr>
        <w:pStyle w:val="largemain"/>
        <w:rPr>
          <w:b/>
          <w:sz w:val="16"/>
        </w:rPr>
      </w:pPr>
      <w:r w:rsidRPr="0097444E">
        <w:t xml:space="preserve">rolls its waters at my feet;  </w:t>
      </w:r>
    </w:p>
    <w:p w14:paraId="1D7E859E" w14:textId="77777777" w:rsidR="003607BD" w:rsidRPr="003607BD" w:rsidRDefault="0097444E" w:rsidP="00CF3CE9">
      <w:pPr>
        <w:pStyle w:val="largemain"/>
        <w:rPr>
          <w:b/>
          <w:sz w:val="16"/>
        </w:rPr>
      </w:pPr>
      <w:r w:rsidRPr="0097444E">
        <w:t>then he'll bear me safely over,</w:t>
      </w:r>
    </w:p>
    <w:p w14:paraId="2CD2E604" w14:textId="77777777" w:rsidR="003607BD" w:rsidRPr="003607BD" w:rsidRDefault="0097444E" w:rsidP="00407835">
      <w:pPr>
        <w:pStyle w:val="largemain"/>
        <w:rPr>
          <w:b/>
          <w:sz w:val="16"/>
        </w:rPr>
      </w:pPr>
      <w:r w:rsidRPr="0097444E">
        <w:t>where the loved ones I shall meet.</w:t>
      </w:r>
    </w:p>
    <w:p w14:paraId="31CF0437" w14:textId="77777777" w:rsidR="003607BD" w:rsidRPr="003607BD" w:rsidRDefault="003607BD" w:rsidP="0097444E">
      <w:pPr>
        <w:pStyle w:val="smallmainbold"/>
        <w:rPr>
          <w:b w:val="0"/>
          <w:bCs/>
          <w:sz w:val="16"/>
          <w:szCs w:val="32"/>
        </w:rPr>
      </w:pPr>
    </w:p>
    <w:p w14:paraId="00001180" w14:textId="77777777" w:rsidR="003607BD" w:rsidRPr="003607BD" w:rsidRDefault="0097444E" w:rsidP="00CF3CE9">
      <w:pPr>
        <w:pStyle w:val="LargeHeading1"/>
        <w:rPr>
          <w:sz w:val="16"/>
        </w:rPr>
      </w:pPr>
      <w:r w:rsidRPr="00CF3CE9">
        <w:t xml:space="preserve"> Dismissal</w:t>
      </w:r>
    </w:p>
    <w:p w14:paraId="6D3A5951" w14:textId="77777777" w:rsidR="003607BD" w:rsidRPr="003607BD" w:rsidRDefault="0097444E" w:rsidP="00CF3CE9">
      <w:pPr>
        <w:pStyle w:val="largemain"/>
        <w:rPr>
          <w:sz w:val="16"/>
        </w:rPr>
      </w:pPr>
      <w:r w:rsidRPr="00CF3CE9">
        <w:t>We go into the world</w:t>
      </w:r>
    </w:p>
    <w:p w14:paraId="6C4846DF" w14:textId="77777777" w:rsidR="003607BD" w:rsidRPr="003607BD" w:rsidRDefault="0097444E" w:rsidP="00CF3CE9">
      <w:pPr>
        <w:pStyle w:val="largemain"/>
        <w:rPr>
          <w:sz w:val="16"/>
        </w:rPr>
      </w:pPr>
      <w:r w:rsidRPr="001F4C84">
        <w:rPr>
          <w:b/>
        </w:rPr>
        <w:t>to walk in God’s light,</w:t>
      </w:r>
      <w:r w:rsidR="00407835">
        <w:t xml:space="preserve"> </w:t>
      </w:r>
      <w:r w:rsidRPr="001F4C84">
        <w:rPr>
          <w:b/>
        </w:rPr>
        <w:t>to rejoice in God’s love</w:t>
      </w:r>
    </w:p>
    <w:p w14:paraId="75AECDDA" w14:textId="77777777" w:rsidR="003607BD" w:rsidRPr="003607BD" w:rsidRDefault="0097444E" w:rsidP="00CF3CE9">
      <w:pPr>
        <w:pStyle w:val="largemain"/>
        <w:rPr>
          <w:sz w:val="16"/>
        </w:rPr>
      </w:pPr>
      <w:r w:rsidRPr="001F4C84">
        <w:rPr>
          <w:b/>
        </w:rPr>
        <w:t>and to reflect God’s glory.</w:t>
      </w:r>
    </w:p>
    <w:p w14:paraId="4E1C0AB2" w14:textId="77777777" w:rsidR="003607BD" w:rsidRPr="003607BD" w:rsidRDefault="003607BD" w:rsidP="0097444E">
      <w:pPr>
        <w:pStyle w:val="smallmainbold"/>
        <w:rPr>
          <w:b w:val="0"/>
          <w:bCs/>
          <w:sz w:val="16"/>
          <w:szCs w:val="32"/>
        </w:rPr>
      </w:pPr>
    </w:p>
    <w:p w14:paraId="568E8E76" w14:textId="77777777" w:rsidR="003607BD" w:rsidRPr="003607BD" w:rsidRDefault="0097444E" w:rsidP="00CF3CE9">
      <w:pPr>
        <w:pStyle w:val="LargeHeading1"/>
        <w:rPr>
          <w:sz w:val="16"/>
        </w:rPr>
      </w:pPr>
      <w:r w:rsidRPr="00CF3CE9">
        <w:t xml:space="preserve"> The Benediction</w:t>
      </w:r>
    </w:p>
    <w:p w14:paraId="35FC2C0B" w14:textId="77777777" w:rsidR="003607BD" w:rsidRPr="003607BD" w:rsidRDefault="003607BD" w:rsidP="0097444E">
      <w:pPr>
        <w:pStyle w:val="smallmainbold"/>
        <w:rPr>
          <w:b w:val="0"/>
          <w:bCs/>
          <w:sz w:val="16"/>
          <w:szCs w:val="32"/>
        </w:rPr>
      </w:pPr>
    </w:p>
    <w:p w14:paraId="7C2BDECA" w14:textId="77777777" w:rsidR="003607BD" w:rsidRPr="003607BD" w:rsidRDefault="003607BD" w:rsidP="0097444E">
      <w:pPr>
        <w:pStyle w:val="smallmainbold"/>
        <w:rPr>
          <w:b w:val="0"/>
          <w:bCs/>
          <w:sz w:val="16"/>
          <w:szCs w:val="32"/>
        </w:rPr>
      </w:pPr>
    </w:p>
    <w:p w14:paraId="42A716D5" w14:textId="77777777" w:rsidR="00EA5695" w:rsidRPr="0097444E" w:rsidRDefault="00EA5695" w:rsidP="00EA5695">
      <w:pPr>
        <w:pStyle w:val="smallmainbold"/>
        <w:rPr>
          <w:b w:val="0"/>
          <w:bCs/>
          <w:sz w:val="32"/>
          <w:szCs w:val="32"/>
        </w:rPr>
      </w:pPr>
    </w:p>
    <w:sectPr w:rsidR="00EA5695" w:rsidRPr="0097444E" w:rsidSect="008A372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dy CS)">
    <w:altName w:val="Times New Roman"/>
    <w:panose1 w:val="020B0604020202020204"/>
    <w:charset w:val="00"/>
    <w:family w:val="roman"/>
    <w:pitch w:val="default"/>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44E"/>
    <w:rsid w:val="001F4C84"/>
    <w:rsid w:val="00297CAE"/>
    <w:rsid w:val="002D07DF"/>
    <w:rsid w:val="003607BD"/>
    <w:rsid w:val="003A7F4A"/>
    <w:rsid w:val="00407835"/>
    <w:rsid w:val="004E0F3D"/>
    <w:rsid w:val="00562BFE"/>
    <w:rsid w:val="00626EE1"/>
    <w:rsid w:val="00693069"/>
    <w:rsid w:val="006D7206"/>
    <w:rsid w:val="008603B7"/>
    <w:rsid w:val="008A372B"/>
    <w:rsid w:val="0097444E"/>
    <w:rsid w:val="00A44241"/>
    <w:rsid w:val="00A72B8E"/>
    <w:rsid w:val="00B33EB6"/>
    <w:rsid w:val="00BE2029"/>
    <w:rsid w:val="00BF40FF"/>
    <w:rsid w:val="00C15953"/>
    <w:rsid w:val="00C46A49"/>
    <w:rsid w:val="00CF3CE9"/>
    <w:rsid w:val="00D86C48"/>
    <w:rsid w:val="00E33DC4"/>
    <w:rsid w:val="00EA5695"/>
    <w:rsid w:val="00FA13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20FC0"/>
  <w15:chartTrackingRefBased/>
  <w15:docId w15:val="{46097897-1B2C-C344-8C15-55AC9CCD1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72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72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72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72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72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72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72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72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72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rgeHeading1">
    <w:name w:val="Large Heading 1"/>
    <w:basedOn w:val="Normal"/>
    <w:qFormat/>
    <w:rsid w:val="00EA5695"/>
    <w:pPr>
      <w:spacing w:after="0" w:line="240" w:lineRule="auto"/>
      <w:jc w:val="right"/>
    </w:pPr>
    <w:rPr>
      <w:rFonts w:ascii="Cambria" w:hAnsi="Cambria" w:cs="Times New Roman (Body CS)"/>
      <w:b/>
      <w:caps/>
      <w:color w:val="EE0000"/>
      <w:sz w:val="48"/>
    </w:rPr>
  </w:style>
  <w:style w:type="paragraph" w:customStyle="1" w:styleId="LargeHeading2">
    <w:name w:val="Large Heading 2"/>
    <w:basedOn w:val="LargeHeading1"/>
    <w:qFormat/>
    <w:rsid w:val="00EA5695"/>
    <w:rPr>
      <w:sz w:val="40"/>
    </w:rPr>
  </w:style>
  <w:style w:type="character" w:customStyle="1" w:styleId="Heading1Char">
    <w:name w:val="Heading 1 Char"/>
    <w:basedOn w:val="DefaultParagraphFont"/>
    <w:link w:val="Heading1"/>
    <w:uiPriority w:val="9"/>
    <w:rsid w:val="006D72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72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72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72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72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72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72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72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7206"/>
    <w:rPr>
      <w:rFonts w:eastAsiaTheme="majorEastAsia" w:cstheme="majorBidi"/>
      <w:color w:val="272727" w:themeColor="text1" w:themeTint="D8"/>
    </w:rPr>
  </w:style>
  <w:style w:type="paragraph" w:styleId="Title">
    <w:name w:val="Title"/>
    <w:basedOn w:val="Normal"/>
    <w:next w:val="Normal"/>
    <w:link w:val="TitleChar"/>
    <w:uiPriority w:val="10"/>
    <w:qFormat/>
    <w:rsid w:val="006D72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72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72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72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7206"/>
    <w:pPr>
      <w:spacing w:before="160"/>
      <w:jc w:val="center"/>
    </w:pPr>
    <w:rPr>
      <w:i/>
      <w:iCs/>
      <w:color w:val="404040" w:themeColor="text1" w:themeTint="BF"/>
    </w:rPr>
  </w:style>
  <w:style w:type="character" w:customStyle="1" w:styleId="QuoteChar">
    <w:name w:val="Quote Char"/>
    <w:basedOn w:val="DefaultParagraphFont"/>
    <w:link w:val="Quote"/>
    <w:uiPriority w:val="29"/>
    <w:rsid w:val="006D7206"/>
    <w:rPr>
      <w:i/>
      <w:iCs/>
      <w:color w:val="404040" w:themeColor="text1" w:themeTint="BF"/>
    </w:rPr>
  </w:style>
  <w:style w:type="paragraph" w:styleId="ListParagraph">
    <w:name w:val="List Paragraph"/>
    <w:basedOn w:val="Normal"/>
    <w:uiPriority w:val="34"/>
    <w:qFormat/>
    <w:rsid w:val="006D7206"/>
    <w:pPr>
      <w:ind w:left="720"/>
      <w:contextualSpacing/>
    </w:pPr>
  </w:style>
  <w:style w:type="character" w:styleId="IntenseEmphasis">
    <w:name w:val="Intense Emphasis"/>
    <w:basedOn w:val="DefaultParagraphFont"/>
    <w:uiPriority w:val="21"/>
    <w:qFormat/>
    <w:rsid w:val="006D7206"/>
    <w:rPr>
      <w:i/>
      <w:iCs/>
      <w:color w:val="0F4761" w:themeColor="accent1" w:themeShade="BF"/>
    </w:rPr>
  </w:style>
  <w:style w:type="paragraph" w:styleId="IntenseQuote">
    <w:name w:val="Intense Quote"/>
    <w:basedOn w:val="Normal"/>
    <w:next w:val="Normal"/>
    <w:link w:val="IntenseQuoteChar"/>
    <w:uiPriority w:val="30"/>
    <w:qFormat/>
    <w:rsid w:val="006D72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7206"/>
    <w:rPr>
      <w:i/>
      <w:iCs/>
      <w:color w:val="0F4761" w:themeColor="accent1" w:themeShade="BF"/>
    </w:rPr>
  </w:style>
  <w:style w:type="character" w:styleId="IntenseReference">
    <w:name w:val="Intense Reference"/>
    <w:basedOn w:val="DefaultParagraphFont"/>
    <w:uiPriority w:val="32"/>
    <w:qFormat/>
    <w:rsid w:val="006D7206"/>
    <w:rPr>
      <w:b/>
      <w:bCs/>
      <w:smallCaps/>
      <w:color w:val="0F4761" w:themeColor="accent1" w:themeShade="BF"/>
      <w:spacing w:val="5"/>
    </w:rPr>
  </w:style>
  <w:style w:type="paragraph" w:customStyle="1" w:styleId="largemain">
    <w:name w:val="large main"/>
    <w:basedOn w:val="Normal"/>
    <w:qFormat/>
    <w:rsid w:val="00EA5695"/>
    <w:pPr>
      <w:spacing w:after="0" w:line="240" w:lineRule="auto"/>
    </w:pPr>
    <w:rPr>
      <w:rFonts w:ascii="Cambria" w:hAnsi="Cambria"/>
      <w:sz w:val="44"/>
    </w:rPr>
  </w:style>
  <w:style w:type="paragraph" w:customStyle="1" w:styleId="Largemainbold">
    <w:name w:val="Large main bold"/>
    <w:basedOn w:val="Normal"/>
    <w:qFormat/>
    <w:rsid w:val="00EA5695"/>
    <w:pPr>
      <w:spacing w:after="0" w:line="240" w:lineRule="auto"/>
    </w:pPr>
    <w:rPr>
      <w:rFonts w:ascii="Cambria" w:hAnsi="Cambria"/>
      <w:b/>
      <w:sz w:val="44"/>
    </w:rPr>
  </w:style>
  <w:style w:type="paragraph" w:customStyle="1" w:styleId="SmallHeading1">
    <w:name w:val="Small Heading 1"/>
    <w:basedOn w:val="LargeHeading1"/>
    <w:qFormat/>
    <w:rsid w:val="00EA5695"/>
    <w:rPr>
      <w:sz w:val="36"/>
    </w:rPr>
  </w:style>
  <w:style w:type="paragraph" w:customStyle="1" w:styleId="SmallHeading2">
    <w:name w:val="Small Heading 2"/>
    <w:basedOn w:val="LargeHeading1"/>
    <w:qFormat/>
    <w:rsid w:val="00EA5695"/>
    <w:rPr>
      <w:sz w:val="32"/>
    </w:rPr>
  </w:style>
  <w:style w:type="paragraph" w:customStyle="1" w:styleId="Smallmain">
    <w:name w:val="Small main"/>
    <w:basedOn w:val="largemain"/>
    <w:qFormat/>
    <w:rsid w:val="00EA5695"/>
    <w:rPr>
      <w:rFonts w:cs="Times New Roman (Body CS)"/>
      <w:sz w:val="30"/>
    </w:rPr>
  </w:style>
  <w:style w:type="paragraph" w:customStyle="1" w:styleId="smallmainbold">
    <w:name w:val="small main bold"/>
    <w:basedOn w:val="Largemainbold"/>
    <w:qFormat/>
    <w:rsid w:val="00EA5695"/>
    <w:rPr>
      <w:rFonts w:cs="Times New Roman (Body CS)"/>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wkeal/Desktop/Maureen/Library/Group%20Containers/UBF8T346G9.Office/User%20Content.localized/Templates.localized/Order%20of%20Service%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Order of Service 3.dotx</Template>
  <TotalTime>16</TotalTime>
  <Pages>8</Pages>
  <Words>1167</Words>
  <Characters>6658</Characters>
  <Application>Microsoft Office Word</Application>
  <DocSecurity>0</DocSecurity>
  <Lines>55</Lines>
  <Paragraphs>15</Paragraphs>
  <ScaleCrop>false</ScaleCrop>
  <Company/>
  <LinksUpToDate>false</LinksUpToDate>
  <CharactersWithSpaces>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dc:creator>
  <cp:keywords/>
  <dc:description/>
  <cp:lastModifiedBy>Maureen</cp:lastModifiedBy>
  <cp:revision>7</cp:revision>
  <dcterms:created xsi:type="dcterms:W3CDTF">2026-08-05T18:11:00Z</dcterms:created>
  <dcterms:modified xsi:type="dcterms:W3CDTF">2026-08-05T18:27:00Z</dcterms:modified>
</cp:coreProperties>
</file>