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68AB33" w14:textId="77777777" w:rsidR="0006311A" w:rsidRPr="0006311A" w:rsidRDefault="00F368C5" w:rsidP="00E74110">
      <w:pPr>
        <w:pStyle w:val="LargeHeading1"/>
        <w:rPr>
          <w:sz w:val="16"/>
        </w:rPr>
      </w:pPr>
      <w:r>
        <w:t xml:space="preserve"> </w:t>
      </w:r>
      <w:r w:rsidR="00206190" w:rsidRPr="00206190">
        <w:t xml:space="preserve">Holy Communion </w:t>
      </w:r>
      <w:r>
        <w:t xml:space="preserve"> </w:t>
      </w:r>
      <w:r w:rsidR="00206190" w:rsidRPr="00206190">
        <w:t xml:space="preserve">Sunday 2nd August </w:t>
      </w:r>
      <w:r w:rsidR="0006311A" w:rsidRPr="0006311A">
        <w:rPr>
          <w:sz w:val="16"/>
        </w:rPr>
        <w:t xml:space="preserve"> </w:t>
      </w:r>
    </w:p>
    <w:p w14:paraId="68091321" w14:textId="77777777" w:rsidR="0006311A" w:rsidRPr="0006311A" w:rsidRDefault="00F368C5" w:rsidP="00E74110">
      <w:pPr>
        <w:pStyle w:val="LargeHeading1"/>
        <w:rPr>
          <w:sz w:val="16"/>
        </w:rPr>
      </w:pPr>
      <w:r>
        <w:t xml:space="preserve"> </w:t>
      </w:r>
      <w:r w:rsidR="00206190" w:rsidRPr="00206190">
        <w:t xml:space="preserve">9th  Sunday after Trinity </w:t>
      </w:r>
      <w:r w:rsidR="0006311A" w:rsidRPr="0006311A">
        <w:rPr>
          <w:sz w:val="16"/>
        </w:rPr>
        <w:t xml:space="preserve"> </w:t>
      </w:r>
    </w:p>
    <w:p w14:paraId="3F2FCF86"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34D2E574" w14:textId="77777777" w:rsidR="0006311A" w:rsidRPr="0006311A" w:rsidRDefault="00F368C5" w:rsidP="00E74110">
      <w:pPr>
        <w:pStyle w:val="LargeHeading1"/>
        <w:rPr>
          <w:sz w:val="16"/>
        </w:rPr>
      </w:pPr>
      <w:r>
        <w:t xml:space="preserve"> </w:t>
      </w:r>
      <w:r w:rsidR="00206190" w:rsidRPr="00206190">
        <w:t xml:space="preserve">Hello and Welcome </w:t>
      </w:r>
      <w:r w:rsidR="0006311A" w:rsidRPr="0006311A">
        <w:rPr>
          <w:sz w:val="16"/>
        </w:rPr>
        <w:t xml:space="preserve"> </w:t>
      </w:r>
    </w:p>
    <w:p w14:paraId="19B95767" w14:textId="77777777" w:rsidR="0006311A" w:rsidRPr="0006311A" w:rsidRDefault="0006311A" w:rsidP="00206190">
      <w:pPr>
        <w:pStyle w:val="smallmainbold"/>
        <w:rPr>
          <w:b w:val="0"/>
          <w:bCs/>
          <w:color w:val="00B050"/>
          <w:sz w:val="16"/>
          <w:szCs w:val="32"/>
        </w:rPr>
      </w:pPr>
      <w:r w:rsidRPr="0006311A">
        <w:rPr>
          <w:b w:val="0"/>
          <w:bCs/>
          <w:color w:val="00B050"/>
          <w:sz w:val="16"/>
          <w:szCs w:val="32"/>
        </w:rPr>
        <w:t xml:space="preserve"> </w:t>
      </w:r>
    </w:p>
    <w:p w14:paraId="14EE4C71" w14:textId="77777777" w:rsidR="0006311A" w:rsidRPr="0006311A" w:rsidRDefault="00F368C5" w:rsidP="00E74110">
      <w:pPr>
        <w:pStyle w:val="LargeHeading1"/>
        <w:rPr>
          <w:sz w:val="16"/>
        </w:rPr>
      </w:pPr>
      <w:r>
        <w:t xml:space="preserve"> </w:t>
      </w:r>
      <w:r w:rsidR="00206190" w:rsidRPr="00206190">
        <w:t>Introductio</w:t>
      </w:r>
      <w:r w:rsidR="00E74110">
        <w:t>n</w:t>
      </w:r>
      <w:r w:rsidR="0006311A" w:rsidRPr="0006311A">
        <w:rPr>
          <w:sz w:val="16"/>
        </w:rPr>
        <w:t xml:space="preserve"> </w:t>
      </w:r>
    </w:p>
    <w:p w14:paraId="14F73A2F" w14:textId="77777777" w:rsidR="0006311A" w:rsidRPr="0006311A" w:rsidRDefault="0006311A" w:rsidP="00E74110">
      <w:pPr>
        <w:pStyle w:val="LargeHeading1"/>
        <w:rPr>
          <w:sz w:val="16"/>
        </w:rPr>
      </w:pPr>
      <w:r w:rsidRPr="0006311A">
        <w:rPr>
          <w:sz w:val="16"/>
        </w:rPr>
        <w:t xml:space="preserve"> </w:t>
      </w:r>
    </w:p>
    <w:p w14:paraId="22E35237" w14:textId="77777777" w:rsidR="0006311A" w:rsidRPr="0006311A" w:rsidRDefault="00F368C5" w:rsidP="00E74110">
      <w:pPr>
        <w:pStyle w:val="LargeHeading1"/>
        <w:rPr>
          <w:sz w:val="16"/>
        </w:rPr>
      </w:pPr>
      <w:r>
        <w:t xml:space="preserve"> </w:t>
      </w:r>
      <w:r w:rsidR="00206190" w:rsidRPr="00206190">
        <w:t xml:space="preserve">Greeting </w:t>
      </w:r>
      <w:r w:rsidR="0006311A" w:rsidRPr="0006311A">
        <w:rPr>
          <w:sz w:val="16"/>
        </w:rPr>
        <w:t xml:space="preserve"> </w:t>
      </w:r>
    </w:p>
    <w:p w14:paraId="05D5C08E"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26093D4E" w14:textId="77777777" w:rsidR="0006311A" w:rsidRPr="0006311A" w:rsidRDefault="00206190" w:rsidP="00E74110">
      <w:pPr>
        <w:pStyle w:val="largemain"/>
        <w:rPr>
          <w:b/>
          <w:sz w:val="16"/>
        </w:rPr>
      </w:pPr>
      <w:r w:rsidRPr="00206190">
        <w:t>Grace, mercy and peace</w:t>
      </w:r>
      <w:r w:rsidR="00E74110">
        <w:rPr>
          <w:b/>
        </w:rPr>
        <w:t xml:space="preserve"> </w:t>
      </w:r>
      <w:r w:rsidRPr="00206190">
        <w:t>from God our Father and the Lord Jesus Christ</w:t>
      </w:r>
      <w:r w:rsidR="00F368C5">
        <w:t xml:space="preserve"> </w:t>
      </w:r>
      <w:r w:rsidRPr="00206190">
        <w:t>be with you all</w:t>
      </w:r>
      <w:r w:rsidR="0006311A" w:rsidRPr="0006311A">
        <w:rPr>
          <w:b/>
          <w:sz w:val="16"/>
        </w:rPr>
        <w:t xml:space="preserve"> </w:t>
      </w:r>
    </w:p>
    <w:p w14:paraId="461A812E" w14:textId="77777777" w:rsidR="0006311A" w:rsidRPr="0006311A" w:rsidRDefault="00F368C5" w:rsidP="00E74110">
      <w:pPr>
        <w:pStyle w:val="Largemainbold"/>
        <w:rPr>
          <w:sz w:val="16"/>
        </w:rPr>
      </w:pPr>
      <w:r w:rsidRPr="00E74110">
        <w:t xml:space="preserve"> </w:t>
      </w:r>
      <w:r w:rsidR="00206190" w:rsidRPr="00E74110">
        <w:t xml:space="preserve">and </w:t>
      </w:r>
      <w:proofErr w:type="gramStart"/>
      <w:r w:rsidR="00206190" w:rsidRPr="00E74110">
        <w:t>also</w:t>
      </w:r>
      <w:proofErr w:type="gramEnd"/>
      <w:r w:rsidR="00206190" w:rsidRPr="00E74110">
        <w:t xml:space="preserve"> with you.</w:t>
      </w:r>
      <w:r w:rsidRPr="00E74110">
        <w:t xml:space="preserve"> </w:t>
      </w:r>
      <w:r w:rsidR="0006311A" w:rsidRPr="0006311A">
        <w:rPr>
          <w:sz w:val="16"/>
        </w:rPr>
        <w:t xml:space="preserve"> </w:t>
      </w:r>
    </w:p>
    <w:p w14:paraId="01DA9BDB"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379C6F26" w14:textId="77777777" w:rsidR="0006311A" w:rsidRPr="0006311A" w:rsidRDefault="00206190" w:rsidP="00E74110">
      <w:pPr>
        <w:pStyle w:val="LargeHeading1"/>
        <w:rPr>
          <w:sz w:val="16"/>
        </w:rPr>
      </w:pPr>
      <w:r w:rsidRPr="00E74110">
        <w:t>My God, how wonderful thou art</w:t>
      </w:r>
      <w:r w:rsidR="00F368C5" w:rsidRPr="00E74110">
        <w:t xml:space="preserve"> </w:t>
      </w:r>
      <w:r w:rsidRPr="00E74110">
        <w:t>Hymn 7</w:t>
      </w:r>
      <w:r w:rsidR="0006311A" w:rsidRPr="0006311A">
        <w:rPr>
          <w:sz w:val="16"/>
        </w:rPr>
        <w:t xml:space="preserve"> </w:t>
      </w:r>
    </w:p>
    <w:p w14:paraId="0760C52C"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05D98A9A" w14:textId="77777777" w:rsidR="0006311A" w:rsidRPr="0006311A" w:rsidRDefault="00206190" w:rsidP="00E74110">
      <w:pPr>
        <w:pStyle w:val="largemain"/>
        <w:rPr>
          <w:b/>
          <w:sz w:val="16"/>
        </w:rPr>
      </w:pPr>
      <w:r w:rsidRPr="00206190">
        <w:t>My God, how wonderful thou art,</w:t>
      </w:r>
      <w:r w:rsidR="0006311A" w:rsidRPr="0006311A">
        <w:rPr>
          <w:b/>
          <w:sz w:val="16"/>
        </w:rPr>
        <w:t xml:space="preserve"> </w:t>
      </w:r>
    </w:p>
    <w:p w14:paraId="71806CF2" w14:textId="77777777" w:rsidR="0006311A" w:rsidRPr="0006311A" w:rsidRDefault="00206190" w:rsidP="00E74110">
      <w:pPr>
        <w:pStyle w:val="largemain"/>
        <w:rPr>
          <w:b/>
          <w:sz w:val="16"/>
        </w:rPr>
      </w:pPr>
      <w:r w:rsidRPr="00206190">
        <w:t>thy majesty how bright;</w:t>
      </w:r>
      <w:r w:rsidR="0006311A" w:rsidRPr="0006311A">
        <w:rPr>
          <w:b/>
          <w:sz w:val="16"/>
        </w:rPr>
        <w:t xml:space="preserve"> </w:t>
      </w:r>
    </w:p>
    <w:p w14:paraId="4958A1D8" w14:textId="77777777" w:rsidR="0006311A" w:rsidRPr="0006311A" w:rsidRDefault="00206190" w:rsidP="00E74110">
      <w:pPr>
        <w:pStyle w:val="largemain"/>
        <w:rPr>
          <w:b/>
          <w:sz w:val="16"/>
        </w:rPr>
      </w:pPr>
      <w:r w:rsidRPr="00206190">
        <w:t>how beautiful thy mercy-</w:t>
      </w:r>
      <w:proofErr w:type="spellStart"/>
      <w:r w:rsidRPr="00206190">
        <w:t>seat,in</w:t>
      </w:r>
      <w:proofErr w:type="spellEnd"/>
      <w:r w:rsidRPr="00206190">
        <w:t xml:space="preserve"> depths of burning light!</w:t>
      </w:r>
      <w:r w:rsidR="0006311A" w:rsidRPr="0006311A">
        <w:rPr>
          <w:b/>
          <w:sz w:val="16"/>
        </w:rPr>
        <w:t xml:space="preserve"> </w:t>
      </w:r>
    </w:p>
    <w:p w14:paraId="6845B215" w14:textId="77777777" w:rsidR="0006311A" w:rsidRPr="0006311A" w:rsidRDefault="0006311A" w:rsidP="00E74110">
      <w:pPr>
        <w:pStyle w:val="largemain"/>
        <w:rPr>
          <w:b/>
          <w:sz w:val="16"/>
        </w:rPr>
      </w:pPr>
      <w:r w:rsidRPr="0006311A">
        <w:rPr>
          <w:b/>
          <w:sz w:val="16"/>
        </w:rPr>
        <w:t xml:space="preserve"> </w:t>
      </w:r>
    </w:p>
    <w:p w14:paraId="7688719A" w14:textId="77777777" w:rsidR="0006311A" w:rsidRPr="0006311A" w:rsidRDefault="00206190" w:rsidP="00E74110">
      <w:pPr>
        <w:pStyle w:val="largemain"/>
        <w:rPr>
          <w:b/>
          <w:sz w:val="16"/>
        </w:rPr>
      </w:pPr>
      <w:r w:rsidRPr="00E74110">
        <w:rPr>
          <w:b/>
          <w:bCs/>
        </w:rPr>
        <w:t>2</w:t>
      </w:r>
      <w:r w:rsidR="00F368C5" w:rsidRPr="00E74110">
        <w:rPr>
          <w:b/>
          <w:bCs/>
        </w:rPr>
        <w:t xml:space="preserve"> </w:t>
      </w:r>
      <w:r w:rsidRPr="00206190">
        <w:t xml:space="preserve"> How wonderful, how beautiful,</w:t>
      </w:r>
      <w:r w:rsidR="0006311A" w:rsidRPr="0006311A">
        <w:rPr>
          <w:b/>
          <w:sz w:val="16"/>
        </w:rPr>
        <w:t xml:space="preserve"> </w:t>
      </w:r>
    </w:p>
    <w:p w14:paraId="698BF066" w14:textId="77777777" w:rsidR="0006311A" w:rsidRPr="0006311A" w:rsidRDefault="00206190" w:rsidP="00E74110">
      <w:pPr>
        <w:pStyle w:val="largemain"/>
        <w:rPr>
          <w:b/>
          <w:sz w:val="16"/>
        </w:rPr>
      </w:pPr>
      <w:r w:rsidRPr="00206190">
        <w:t>the sight of thee must be,</w:t>
      </w:r>
      <w:r w:rsidR="0006311A" w:rsidRPr="0006311A">
        <w:rPr>
          <w:b/>
          <w:sz w:val="16"/>
        </w:rPr>
        <w:t xml:space="preserve"> </w:t>
      </w:r>
    </w:p>
    <w:p w14:paraId="65C9F014" w14:textId="77777777" w:rsidR="0006311A" w:rsidRPr="0006311A" w:rsidRDefault="00206190" w:rsidP="00E74110">
      <w:pPr>
        <w:pStyle w:val="largemain"/>
        <w:rPr>
          <w:b/>
          <w:sz w:val="16"/>
        </w:rPr>
      </w:pPr>
      <w:r w:rsidRPr="00206190">
        <w:t>thine endless wisdom, boundless power,</w:t>
      </w:r>
      <w:r w:rsidR="0006311A" w:rsidRPr="0006311A">
        <w:rPr>
          <w:b/>
          <w:sz w:val="16"/>
        </w:rPr>
        <w:t xml:space="preserve"> </w:t>
      </w:r>
    </w:p>
    <w:p w14:paraId="5EA6015F" w14:textId="77777777" w:rsidR="0006311A" w:rsidRPr="0006311A" w:rsidRDefault="00206190" w:rsidP="00E74110">
      <w:pPr>
        <w:pStyle w:val="largemain"/>
        <w:rPr>
          <w:b/>
          <w:sz w:val="16"/>
        </w:rPr>
      </w:pPr>
      <w:r w:rsidRPr="00206190">
        <w:t xml:space="preserve">and </w:t>
      </w:r>
      <w:proofErr w:type="spellStart"/>
      <w:r w:rsidRPr="00206190">
        <w:t>aweful</w:t>
      </w:r>
      <w:proofErr w:type="spellEnd"/>
      <w:r w:rsidRPr="00206190">
        <w:t xml:space="preserve"> purity!</w:t>
      </w:r>
      <w:r w:rsidR="0006311A" w:rsidRPr="0006311A">
        <w:rPr>
          <w:b/>
          <w:sz w:val="16"/>
        </w:rPr>
        <w:t xml:space="preserve"> </w:t>
      </w:r>
    </w:p>
    <w:p w14:paraId="218F8616" w14:textId="77777777" w:rsidR="0006311A" w:rsidRPr="0006311A" w:rsidRDefault="0006311A" w:rsidP="00E74110">
      <w:pPr>
        <w:pStyle w:val="largemain"/>
        <w:rPr>
          <w:b/>
          <w:sz w:val="16"/>
        </w:rPr>
      </w:pPr>
      <w:r w:rsidRPr="0006311A">
        <w:rPr>
          <w:b/>
          <w:sz w:val="16"/>
        </w:rPr>
        <w:t xml:space="preserve"> </w:t>
      </w:r>
    </w:p>
    <w:p w14:paraId="1A88F935" w14:textId="59D1FB56" w:rsidR="0006311A" w:rsidRPr="0006311A" w:rsidRDefault="00206190" w:rsidP="00E74110">
      <w:pPr>
        <w:pStyle w:val="largemain"/>
        <w:rPr>
          <w:b/>
          <w:sz w:val="16"/>
        </w:rPr>
      </w:pPr>
      <w:r w:rsidRPr="00E74110">
        <w:rPr>
          <w:b/>
          <w:bCs/>
        </w:rPr>
        <w:t>3</w:t>
      </w:r>
      <w:r w:rsidR="00F368C5">
        <w:t xml:space="preserve"> </w:t>
      </w:r>
      <w:r w:rsidRPr="00206190">
        <w:t xml:space="preserve"> O how I fear thee, living God,</w:t>
      </w:r>
      <w:r w:rsidR="0006311A" w:rsidRPr="0006311A">
        <w:rPr>
          <w:b/>
          <w:sz w:val="16"/>
        </w:rPr>
        <w:t xml:space="preserve"> </w:t>
      </w:r>
    </w:p>
    <w:p w14:paraId="3F2D036C" w14:textId="77777777" w:rsidR="0006311A" w:rsidRPr="0006311A" w:rsidRDefault="00206190" w:rsidP="00E74110">
      <w:pPr>
        <w:pStyle w:val="largemain"/>
        <w:rPr>
          <w:b/>
          <w:sz w:val="16"/>
        </w:rPr>
      </w:pPr>
      <w:r w:rsidRPr="00206190">
        <w:t>with deepest, tenderest fears;</w:t>
      </w:r>
      <w:r w:rsidR="0006311A" w:rsidRPr="0006311A">
        <w:rPr>
          <w:b/>
          <w:sz w:val="16"/>
        </w:rPr>
        <w:t xml:space="preserve"> </w:t>
      </w:r>
    </w:p>
    <w:p w14:paraId="589412A6" w14:textId="77777777" w:rsidR="0006311A" w:rsidRPr="0006311A" w:rsidRDefault="00206190" w:rsidP="00E74110">
      <w:pPr>
        <w:pStyle w:val="largemain"/>
        <w:rPr>
          <w:b/>
          <w:sz w:val="16"/>
        </w:rPr>
      </w:pPr>
      <w:r w:rsidRPr="00206190">
        <w:t>and worship thee with trembling hope,</w:t>
      </w:r>
      <w:r w:rsidR="0006311A" w:rsidRPr="0006311A">
        <w:rPr>
          <w:b/>
          <w:sz w:val="16"/>
        </w:rPr>
        <w:t xml:space="preserve"> </w:t>
      </w:r>
    </w:p>
    <w:p w14:paraId="5D98A97B" w14:textId="77777777" w:rsidR="0006311A" w:rsidRPr="0006311A" w:rsidRDefault="00206190" w:rsidP="00E74110">
      <w:pPr>
        <w:pStyle w:val="largemain"/>
        <w:rPr>
          <w:b/>
          <w:sz w:val="16"/>
        </w:rPr>
      </w:pPr>
      <w:r w:rsidRPr="00206190">
        <w:t>and penitential tears!</w:t>
      </w:r>
      <w:r w:rsidR="0006311A" w:rsidRPr="0006311A">
        <w:rPr>
          <w:b/>
          <w:sz w:val="16"/>
        </w:rPr>
        <w:t xml:space="preserve"> </w:t>
      </w:r>
    </w:p>
    <w:p w14:paraId="44AAC679" w14:textId="77777777" w:rsidR="0006311A" w:rsidRPr="0006311A" w:rsidRDefault="0006311A" w:rsidP="00E74110">
      <w:pPr>
        <w:pStyle w:val="largemain"/>
        <w:rPr>
          <w:b/>
          <w:sz w:val="16"/>
        </w:rPr>
      </w:pPr>
      <w:r w:rsidRPr="0006311A">
        <w:rPr>
          <w:b/>
          <w:sz w:val="16"/>
        </w:rPr>
        <w:t xml:space="preserve"> </w:t>
      </w:r>
    </w:p>
    <w:p w14:paraId="488476AD" w14:textId="67A3ED0E" w:rsidR="0006311A" w:rsidRPr="0006311A" w:rsidRDefault="00206190" w:rsidP="00E74110">
      <w:pPr>
        <w:pStyle w:val="largemain"/>
        <w:rPr>
          <w:b/>
          <w:sz w:val="16"/>
        </w:rPr>
      </w:pPr>
      <w:r w:rsidRPr="00E74110">
        <w:rPr>
          <w:b/>
          <w:bCs/>
        </w:rPr>
        <w:t>4</w:t>
      </w:r>
      <w:r w:rsidR="00F368C5">
        <w:t xml:space="preserve"> </w:t>
      </w:r>
      <w:r w:rsidRPr="00206190">
        <w:t xml:space="preserve"> Yet I may love thee, too, O Lord,</w:t>
      </w:r>
      <w:r w:rsidR="00E74110">
        <w:rPr>
          <w:b/>
        </w:rPr>
        <w:t xml:space="preserve"> </w:t>
      </w:r>
      <w:r w:rsidRPr="00206190">
        <w:t>almighty as thou art,</w:t>
      </w:r>
      <w:r w:rsidR="0006311A" w:rsidRPr="0006311A">
        <w:rPr>
          <w:b/>
          <w:sz w:val="16"/>
        </w:rPr>
        <w:t xml:space="preserve"> </w:t>
      </w:r>
    </w:p>
    <w:p w14:paraId="7E7508F8" w14:textId="77777777" w:rsidR="0006311A" w:rsidRPr="0006311A" w:rsidRDefault="00206190" w:rsidP="00E74110">
      <w:pPr>
        <w:pStyle w:val="largemain"/>
        <w:rPr>
          <w:b/>
          <w:sz w:val="16"/>
        </w:rPr>
      </w:pPr>
      <w:r w:rsidRPr="00206190">
        <w:t>for thou hast stooped to ask of me</w:t>
      </w:r>
      <w:r w:rsidR="0006311A" w:rsidRPr="0006311A">
        <w:rPr>
          <w:b/>
          <w:sz w:val="16"/>
        </w:rPr>
        <w:t xml:space="preserve"> </w:t>
      </w:r>
    </w:p>
    <w:p w14:paraId="1616CDD8" w14:textId="77777777" w:rsidR="0006311A" w:rsidRPr="0006311A" w:rsidRDefault="00206190" w:rsidP="00E74110">
      <w:pPr>
        <w:pStyle w:val="largemain"/>
        <w:rPr>
          <w:b/>
          <w:sz w:val="16"/>
        </w:rPr>
      </w:pPr>
      <w:r w:rsidRPr="00206190">
        <w:t>the love of my poor heart.</w:t>
      </w:r>
      <w:r w:rsidR="0006311A" w:rsidRPr="0006311A">
        <w:rPr>
          <w:b/>
          <w:sz w:val="16"/>
        </w:rPr>
        <w:t xml:space="preserve"> </w:t>
      </w:r>
    </w:p>
    <w:p w14:paraId="03E392BE" w14:textId="77777777" w:rsidR="0006311A" w:rsidRPr="0006311A" w:rsidRDefault="0006311A" w:rsidP="00E74110">
      <w:pPr>
        <w:pStyle w:val="largemain"/>
        <w:rPr>
          <w:b/>
          <w:sz w:val="16"/>
        </w:rPr>
      </w:pPr>
      <w:r w:rsidRPr="0006311A">
        <w:rPr>
          <w:b/>
          <w:sz w:val="16"/>
        </w:rPr>
        <w:t xml:space="preserve"> </w:t>
      </w:r>
    </w:p>
    <w:p w14:paraId="123A5384" w14:textId="77777777" w:rsidR="0006311A" w:rsidRPr="0006311A" w:rsidRDefault="00F368C5" w:rsidP="00E74110">
      <w:pPr>
        <w:pStyle w:val="largemain"/>
        <w:rPr>
          <w:b/>
          <w:sz w:val="16"/>
        </w:rPr>
      </w:pPr>
      <w:r>
        <w:t xml:space="preserve"> </w:t>
      </w:r>
      <w:r w:rsidR="0006311A" w:rsidRPr="0006311A">
        <w:rPr>
          <w:b/>
          <w:sz w:val="16"/>
        </w:rPr>
        <w:t xml:space="preserve"> </w:t>
      </w:r>
    </w:p>
    <w:p w14:paraId="12979AA6" w14:textId="77777777" w:rsidR="0006311A" w:rsidRPr="0006311A" w:rsidRDefault="00206190" w:rsidP="00E74110">
      <w:pPr>
        <w:pStyle w:val="largemain"/>
        <w:rPr>
          <w:b/>
          <w:sz w:val="16"/>
        </w:rPr>
      </w:pPr>
      <w:r w:rsidRPr="00E74110">
        <w:rPr>
          <w:b/>
          <w:bCs/>
        </w:rPr>
        <w:t>5</w:t>
      </w:r>
      <w:r w:rsidR="00F368C5">
        <w:t xml:space="preserve"> </w:t>
      </w:r>
      <w:r w:rsidRPr="00206190">
        <w:t xml:space="preserve"> No earthly father loves like thee;</w:t>
      </w:r>
      <w:r w:rsidR="0006311A" w:rsidRPr="0006311A">
        <w:rPr>
          <w:b/>
          <w:sz w:val="16"/>
        </w:rPr>
        <w:t xml:space="preserve"> </w:t>
      </w:r>
    </w:p>
    <w:p w14:paraId="761849F0" w14:textId="77777777" w:rsidR="0006311A" w:rsidRPr="0006311A" w:rsidRDefault="00206190" w:rsidP="00E74110">
      <w:pPr>
        <w:pStyle w:val="largemain"/>
        <w:rPr>
          <w:b/>
          <w:sz w:val="16"/>
        </w:rPr>
      </w:pPr>
      <w:r w:rsidRPr="00206190">
        <w:t>no mother half so mild</w:t>
      </w:r>
      <w:r w:rsidR="00E74110">
        <w:rPr>
          <w:b/>
        </w:rPr>
        <w:t xml:space="preserve"> </w:t>
      </w:r>
      <w:r w:rsidRPr="00206190">
        <w:t xml:space="preserve">bears and forbears, </w:t>
      </w:r>
      <w:r w:rsidR="0006311A" w:rsidRPr="0006311A">
        <w:rPr>
          <w:b/>
          <w:sz w:val="16"/>
        </w:rPr>
        <w:t xml:space="preserve"> </w:t>
      </w:r>
    </w:p>
    <w:p w14:paraId="5F40B198" w14:textId="77777777" w:rsidR="0006311A" w:rsidRPr="0006311A" w:rsidRDefault="00206190" w:rsidP="00E74110">
      <w:pPr>
        <w:pStyle w:val="largemain"/>
        <w:rPr>
          <w:b/>
          <w:sz w:val="16"/>
        </w:rPr>
      </w:pPr>
      <w:r w:rsidRPr="00206190">
        <w:lastRenderedPageBreak/>
        <w:t>as thou hast done</w:t>
      </w:r>
      <w:r w:rsidR="00E74110">
        <w:rPr>
          <w:b/>
        </w:rPr>
        <w:t xml:space="preserve"> </w:t>
      </w:r>
      <w:r w:rsidRPr="00206190">
        <w:t>with me, thy sinful child.</w:t>
      </w:r>
      <w:r w:rsidR="0006311A" w:rsidRPr="0006311A">
        <w:rPr>
          <w:b/>
          <w:sz w:val="16"/>
        </w:rPr>
        <w:t xml:space="preserve"> </w:t>
      </w:r>
    </w:p>
    <w:p w14:paraId="4FE9EE48" w14:textId="77777777" w:rsidR="0006311A" w:rsidRPr="0006311A" w:rsidRDefault="0006311A" w:rsidP="00E74110">
      <w:pPr>
        <w:pStyle w:val="largemain"/>
        <w:rPr>
          <w:b/>
          <w:sz w:val="16"/>
        </w:rPr>
      </w:pPr>
      <w:r w:rsidRPr="0006311A">
        <w:rPr>
          <w:b/>
          <w:sz w:val="16"/>
        </w:rPr>
        <w:t xml:space="preserve"> </w:t>
      </w:r>
    </w:p>
    <w:p w14:paraId="7C45C752" w14:textId="77777777" w:rsidR="0006311A" w:rsidRPr="0006311A" w:rsidRDefault="00206190" w:rsidP="00E74110">
      <w:pPr>
        <w:pStyle w:val="largemain"/>
        <w:rPr>
          <w:b/>
          <w:sz w:val="16"/>
        </w:rPr>
      </w:pPr>
      <w:r w:rsidRPr="00E74110">
        <w:rPr>
          <w:b/>
          <w:bCs/>
        </w:rPr>
        <w:t>6</w:t>
      </w:r>
      <w:r w:rsidR="00F368C5">
        <w:t xml:space="preserve"> </w:t>
      </w:r>
      <w:r w:rsidRPr="00206190">
        <w:t xml:space="preserve"> Father of Jesus, love’s reward,</w:t>
      </w:r>
      <w:r w:rsidR="0006311A" w:rsidRPr="0006311A">
        <w:rPr>
          <w:b/>
          <w:sz w:val="16"/>
        </w:rPr>
        <w:t xml:space="preserve"> </w:t>
      </w:r>
    </w:p>
    <w:p w14:paraId="425A3820" w14:textId="77777777" w:rsidR="0006311A" w:rsidRPr="0006311A" w:rsidRDefault="00206190" w:rsidP="00E74110">
      <w:pPr>
        <w:pStyle w:val="largemain"/>
        <w:rPr>
          <w:b/>
          <w:sz w:val="16"/>
        </w:rPr>
      </w:pPr>
      <w:r w:rsidRPr="00206190">
        <w:t>what rapture will it be</w:t>
      </w:r>
      <w:r w:rsidR="0006311A" w:rsidRPr="0006311A">
        <w:rPr>
          <w:b/>
          <w:sz w:val="16"/>
        </w:rPr>
        <w:t xml:space="preserve"> </w:t>
      </w:r>
    </w:p>
    <w:p w14:paraId="0C672211" w14:textId="77777777" w:rsidR="0006311A" w:rsidRPr="0006311A" w:rsidRDefault="00206190" w:rsidP="00E74110">
      <w:pPr>
        <w:pStyle w:val="largemain"/>
        <w:rPr>
          <w:b/>
          <w:sz w:val="16"/>
        </w:rPr>
      </w:pPr>
      <w:r w:rsidRPr="00206190">
        <w:t>to fall and worship at thy throne</w:t>
      </w:r>
      <w:r w:rsidR="0006311A" w:rsidRPr="0006311A">
        <w:rPr>
          <w:b/>
          <w:sz w:val="16"/>
        </w:rPr>
        <w:t xml:space="preserve"> </w:t>
      </w:r>
    </w:p>
    <w:p w14:paraId="74F4AC9E" w14:textId="77777777" w:rsidR="0006311A" w:rsidRPr="0006311A" w:rsidRDefault="00206190" w:rsidP="00E74110">
      <w:pPr>
        <w:pStyle w:val="largemain"/>
        <w:rPr>
          <w:b/>
          <w:sz w:val="16"/>
        </w:rPr>
      </w:pPr>
      <w:r w:rsidRPr="00206190">
        <w:t>and gaze and gaze on thee.</w:t>
      </w:r>
      <w:r w:rsidR="0006311A" w:rsidRPr="0006311A">
        <w:rPr>
          <w:b/>
          <w:sz w:val="16"/>
        </w:rPr>
        <w:t xml:space="preserve"> </w:t>
      </w:r>
    </w:p>
    <w:p w14:paraId="698F2268"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1A741328" w14:textId="77777777" w:rsidR="0006311A" w:rsidRPr="0006311A" w:rsidRDefault="00F368C5" w:rsidP="00E74110">
      <w:pPr>
        <w:pStyle w:val="LargeHeading1"/>
        <w:rPr>
          <w:sz w:val="16"/>
        </w:rPr>
      </w:pPr>
      <w:r w:rsidRPr="00E74110">
        <w:t xml:space="preserve"> </w:t>
      </w:r>
      <w:r w:rsidR="00206190" w:rsidRPr="00E74110">
        <w:t xml:space="preserve">Collect for Purity  </w:t>
      </w:r>
      <w:r w:rsidR="0006311A" w:rsidRPr="0006311A">
        <w:rPr>
          <w:sz w:val="16"/>
        </w:rPr>
        <w:t xml:space="preserve"> </w:t>
      </w:r>
    </w:p>
    <w:p w14:paraId="720FB208"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7A6650EC" w14:textId="77777777" w:rsidR="0006311A" w:rsidRPr="0006311A" w:rsidRDefault="00206190" w:rsidP="00E74110">
      <w:pPr>
        <w:pStyle w:val="Largemainbold"/>
        <w:rPr>
          <w:sz w:val="16"/>
        </w:rPr>
      </w:pPr>
      <w:r w:rsidRPr="00E74110">
        <w:t>Almighty God,</w:t>
      </w:r>
      <w:r w:rsidR="00F368C5" w:rsidRPr="00E74110">
        <w:t xml:space="preserve"> </w:t>
      </w:r>
      <w:r w:rsidRPr="00E74110">
        <w:t xml:space="preserve"> to whom all hearts are open,</w:t>
      </w:r>
      <w:r w:rsidR="00F368C5" w:rsidRPr="00E74110">
        <w:t xml:space="preserve">  </w:t>
      </w:r>
      <w:r w:rsidR="0006311A" w:rsidRPr="0006311A">
        <w:rPr>
          <w:sz w:val="16"/>
        </w:rPr>
        <w:t xml:space="preserve"> </w:t>
      </w:r>
    </w:p>
    <w:p w14:paraId="7CB90492" w14:textId="77777777" w:rsidR="0006311A" w:rsidRPr="0006311A" w:rsidRDefault="00206190" w:rsidP="00E74110">
      <w:pPr>
        <w:pStyle w:val="Largemainbold"/>
        <w:rPr>
          <w:sz w:val="16"/>
        </w:rPr>
      </w:pPr>
      <w:r w:rsidRPr="00E74110">
        <w:t>all desires known,</w:t>
      </w:r>
      <w:r w:rsidR="00F368C5" w:rsidRPr="00E74110">
        <w:t xml:space="preserve"> </w:t>
      </w:r>
      <w:r w:rsidRPr="00E74110">
        <w:t xml:space="preserve">  </w:t>
      </w:r>
      <w:r w:rsidR="0006311A" w:rsidRPr="0006311A">
        <w:rPr>
          <w:sz w:val="16"/>
        </w:rPr>
        <w:t xml:space="preserve"> </w:t>
      </w:r>
    </w:p>
    <w:p w14:paraId="26C74D08" w14:textId="16CA119F" w:rsidR="0006311A" w:rsidRPr="0006311A" w:rsidRDefault="00206190" w:rsidP="00E74110">
      <w:pPr>
        <w:pStyle w:val="Largemainbold"/>
        <w:rPr>
          <w:sz w:val="16"/>
        </w:rPr>
      </w:pPr>
      <w:r w:rsidRPr="00E74110">
        <w:t>and from whom no</w:t>
      </w:r>
      <w:r w:rsidR="00F368C5" w:rsidRPr="00E74110">
        <w:t xml:space="preserve">  </w:t>
      </w:r>
      <w:r w:rsidRPr="00E74110">
        <w:t>secrets are hidden;</w:t>
      </w:r>
      <w:r w:rsidR="00F368C5" w:rsidRPr="00E74110">
        <w:t xml:space="preserve"> </w:t>
      </w:r>
      <w:r w:rsidRPr="00E74110">
        <w:t xml:space="preserve"> </w:t>
      </w:r>
      <w:r w:rsidR="00F368C5" w:rsidRPr="00E74110">
        <w:t xml:space="preserve"> </w:t>
      </w:r>
      <w:r w:rsidR="0006311A" w:rsidRPr="0006311A">
        <w:rPr>
          <w:sz w:val="16"/>
        </w:rPr>
        <w:t xml:space="preserve"> </w:t>
      </w:r>
    </w:p>
    <w:p w14:paraId="0BD97F29" w14:textId="6112CAF0" w:rsidR="0006311A" w:rsidRPr="0006311A" w:rsidRDefault="00206190" w:rsidP="00E74110">
      <w:pPr>
        <w:pStyle w:val="Largemainbold"/>
        <w:rPr>
          <w:sz w:val="16"/>
        </w:rPr>
      </w:pPr>
      <w:r w:rsidRPr="00E74110">
        <w:t>Cleanse the thoughts</w:t>
      </w:r>
      <w:r w:rsidR="00F368C5" w:rsidRPr="00E74110">
        <w:t xml:space="preserve"> </w:t>
      </w:r>
      <w:r w:rsidRPr="00E74110">
        <w:t>of our hearts</w:t>
      </w:r>
      <w:r w:rsidR="00F368C5" w:rsidRPr="00E74110">
        <w:t xml:space="preserve"> </w:t>
      </w:r>
      <w:r w:rsidRPr="00E74110">
        <w:t xml:space="preserve">  </w:t>
      </w:r>
      <w:r w:rsidR="0006311A" w:rsidRPr="0006311A">
        <w:rPr>
          <w:sz w:val="16"/>
        </w:rPr>
        <w:t xml:space="preserve"> </w:t>
      </w:r>
    </w:p>
    <w:p w14:paraId="5F7412B5" w14:textId="290052A6" w:rsidR="0006311A" w:rsidRPr="0006311A" w:rsidRDefault="00206190" w:rsidP="00E74110">
      <w:pPr>
        <w:pStyle w:val="Largemainbold"/>
        <w:rPr>
          <w:sz w:val="16"/>
        </w:rPr>
      </w:pPr>
      <w:r w:rsidRPr="00E74110">
        <w:t>by the inspiration of</w:t>
      </w:r>
      <w:r w:rsidR="00F368C5" w:rsidRPr="00E74110">
        <w:t xml:space="preserve">  </w:t>
      </w:r>
      <w:r w:rsidRPr="00E74110">
        <w:t>your Holy Spirit,</w:t>
      </w:r>
      <w:r w:rsidR="00F368C5" w:rsidRPr="00E74110">
        <w:t xml:space="preserve"> </w:t>
      </w:r>
      <w:r w:rsidRPr="00E74110">
        <w:t xml:space="preserve">   </w:t>
      </w:r>
      <w:r w:rsidR="0006311A" w:rsidRPr="0006311A">
        <w:rPr>
          <w:sz w:val="16"/>
        </w:rPr>
        <w:t xml:space="preserve"> </w:t>
      </w:r>
    </w:p>
    <w:p w14:paraId="7AB1BCE0" w14:textId="0C6F6EA5" w:rsidR="0006311A" w:rsidRPr="0006311A" w:rsidRDefault="00206190" w:rsidP="00E74110">
      <w:pPr>
        <w:pStyle w:val="Largemainbold"/>
        <w:rPr>
          <w:sz w:val="16"/>
        </w:rPr>
      </w:pPr>
      <w:r w:rsidRPr="00E74110">
        <w:t>that we may perfectly love you,</w:t>
      </w:r>
      <w:r w:rsidR="00F368C5" w:rsidRPr="00E74110">
        <w:t xml:space="preserve">  </w:t>
      </w:r>
      <w:r w:rsidR="0006311A" w:rsidRPr="0006311A">
        <w:rPr>
          <w:sz w:val="16"/>
        </w:rPr>
        <w:t xml:space="preserve"> </w:t>
      </w:r>
    </w:p>
    <w:p w14:paraId="370EB24E" w14:textId="77777777" w:rsidR="0006311A" w:rsidRPr="0006311A" w:rsidRDefault="00206190" w:rsidP="00E74110">
      <w:pPr>
        <w:pStyle w:val="Largemainbold"/>
        <w:rPr>
          <w:sz w:val="16"/>
        </w:rPr>
      </w:pPr>
      <w:r w:rsidRPr="00E74110">
        <w:t>and worthily magnify</w:t>
      </w:r>
      <w:r w:rsidR="00F368C5" w:rsidRPr="00E74110">
        <w:t xml:space="preserve"> </w:t>
      </w:r>
      <w:r w:rsidRPr="00E74110">
        <w:t>your holy name;</w:t>
      </w:r>
      <w:r w:rsidR="00F368C5" w:rsidRPr="00E74110">
        <w:t xml:space="preserve"> </w:t>
      </w:r>
      <w:r w:rsidRPr="00E74110">
        <w:t xml:space="preserve">   </w:t>
      </w:r>
      <w:r w:rsidR="0006311A" w:rsidRPr="0006311A">
        <w:rPr>
          <w:sz w:val="16"/>
        </w:rPr>
        <w:t xml:space="preserve"> </w:t>
      </w:r>
    </w:p>
    <w:p w14:paraId="77D26683" w14:textId="29F4563B" w:rsidR="0006311A" w:rsidRPr="0006311A" w:rsidRDefault="00206190" w:rsidP="00E74110">
      <w:pPr>
        <w:pStyle w:val="Largemainbold"/>
        <w:rPr>
          <w:sz w:val="16"/>
        </w:rPr>
      </w:pPr>
      <w:r w:rsidRPr="00E74110">
        <w:t>through Christ our Lord. Amen.</w:t>
      </w:r>
      <w:r w:rsidR="00F368C5" w:rsidRPr="00E74110">
        <w:t xml:space="preserve"> </w:t>
      </w:r>
      <w:r w:rsidRPr="00E74110">
        <w:t xml:space="preserve">   </w:t>
      </w:r>
      <w:r w:rsidR="0006311A" w:rsidRPr="0006311A">
        <w:rPr>
          <w:sz w:val="16"/>
        </w:rPr>
        <w:t xml:space="preserve"> </w:t>
      </w:r>
    </w:p>
    <w:p w14:paraId="5DB396D7"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3E8FB4AC" w14:textId="77777777" w:rsidR="0006311A" w:rsidRPr="0006311A" w:rsidRDefault="00F368C5" w:rsidP="00E74110">
      <w:pPr>
        <w:pStyle w:val="LargeHeading1"/>
        <w:rPr>
          <w:sz w:val="16"/>
        </w:rPr>
      </w:pPr>
      <w:r>
        <w:t xml:space="preserve"> </w:t>
      </w:r>
      <w:r w:rsidR="00206190" w:rsidRPr="00206190">
        <w:t>Penitence</w:t>
      </w:r>
      <w:r w:rsidR="0006311A" w:rsidRPr="0006311A">
        <w:rPr>
          <w:sz w:val="16"/>
        </w:rPr>
        <w:t xml:space="preserve"> </w:t>
      </w:r>
    </w:p>
    <w:p w14:paraId="2A12EF0C"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6BC3C017" w14:textId="77777777" w:rsidR="0006311A" w:rsidRPr="0006311A" w:rsidRDefault="00206190" w:rsidP="00E34C31">
      <w:pPr>
        <w:pStyle w:val="largemain"/>
        <w:rPr>
          <w:sz w:val="16"/>
        </w:rPr>
      </w:pPr>
      <w:r w:rsidRPr="00206190">
        <w:t xml:space="preserve">On these two commandments depend </w:t>
      </w:r>
      <w:r w:rsidR="0006311A" w:rsidRPr="0006311A">
        <w:rPr>
          <w:sz w:val="16"/>
        </w:rPr>
        <w:t xml:space="preserve"> </w:t>
      </w:r>
    </w:p>
    <w:p w14:paraId="42094EAA" w14:textId="77777777" w:rsidR="0006311A" w:rsidRPr="0006311A" w:rsidRDefault="00206190" w:rsidP="00E34C31">
      <w:pPr>
        <w:pStyle w:val="largemain"/>
        <w:rPr>
          <w:b/>
          <w:sz w:val="16"/>
        </w:rPr>
      </w:pPr>
      <w:r w:rsidRPr="00206190">
        <w:t>all the law and the prophets.</w:t>
      </w:r>
      <w:r w:rsidR="0006311A" w:rsidRPr="0006311A">
        <w:rPr>
          <w:b/>
          <w:sz w:val="16"/>
        </w:rPr>
        <w:t xml:space="preserve"> </w:t>
      </w:r>
    </w:p>
    <w:p w14:paraId="134BB87D" w14:textId="77777777" w:rsidR="0006311A" w:rsidRPr="0006311A" w:rsidRDefault="00206190" w:rsidP="00E34C31">
      <w:pPr>
        <w:pStyle w:val="Largemainbold"/>
        <w:rPr>
          <w:sz w:val="16"/>
        </w:rPr>
      </w:pPr>
      <w:r w:rsidRPr="00E34C31">
        <w:t xml:space="preserve">Lord have mercy on us </w:t>
      </w:r>
      <w:r w:rsidR="0006311A" w:rsidRPr="0006311A">
        <w:rPr>
          <w:sz w:val="16"/>
        </w:rPr>
        <w:t xml:space="preserve"> </w:t>
      </w:r>
    </w:p>
    <w:p w14:paraId="767575E8" w14:textId="77777777" w:rsidR="0006311A" w:rsidRPr="0006311A" w:rsidRDefault="00206190" w:rsidP="00E34C31">
      <w:pPr>
        <w:pStyle w:val="Largemainbold"/>
        <w:rPr>
          <w:sz w:val="16"/>
        </w:rPr>
      </w:pPr>
      <w:r w:rsidRPr="00E34C31">
        <w:t>and write these your laws in our hearts</w:t>
      </w:r>
      <w:r w:rsidR="00F368C5" w:rsidRPr="00E34C31">
        <w:t xml:space="preserve"> </w:t>
      </w:r>
      <w:r w:rsidR="0006311A" w:rsidRPr="0006311A">
        <w:rPr>
          <w:sz w:val="16"/>
        </w:rPr>
        <w:t xml:space="preserve"> </w:t>
      </w:r>
    </w:p>
    <w:p w14:paraId="13394C15"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61D3ED7B" w14:textId="77777777" w:rsidR="0006311A" w:rsidRPr="0006311A" w:rsidRDefault="00206190" w:rsidP="00E34C31">
      <w:pPr>
        <w:pStyle w:val="LargeHeading1"/>
        <w:rPr>
          <w:sz w:val="16"/>
        </w:rPr>
      </w:pPr>
      <w:r w:rsidRPr="00E34C31">
        <w:t>Confession</w:t>
      </w:r>
      <w:r w:rsidR="0006311A" w:rsidRPr="0006311A">
        <w:rPr>
          <w:sz w:val="16"/>
        </w:rPr>
        <w:t xml:space="preserve"> </w:t>
      </w:r>
    </w:p>
    <w:p w14:paraId="1A4A72C2"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58782FF0" w14:textId="77777777" w:rsidR="0006311A" w:rsidRPr="0006311A" w:rsidRDefault="00206190" w:rsidP="00E34C31">
      <w:pPr>
        <w:pStyle w:val="Largemainbold"/>
        <w:rPr>
          <w:sz w:val="16"/>
        </w:rPr>
      </w:pPr>
      <w:r w:rsidRPr="00206190">
        <w:t>Almighty God,</w:t>
      </w:r>
      <w:r w:rsidR="00F368C5">
        <w:t xml:space="preserve"> </w:t>
      </w:r>
      <w:r w:rsidRPr="00206190">
        <w:t xml:space="preserve"> our heavenly Father,</w:t>
      </w:r>
      <w:r w:rsidR="00F368C5">
        <w:t xml:space="preserve"> </w:t>
      </w:r>
      <w:r w:rsidRPr="00206190">
        <w:t xml:space="preserve">  </w:t>
      </w:r>
      <w:r w:rsidR="0006311A" w:rsidRPr="0006311A">
        <w:rPr>
          <w:sz w:val="16"/>
        </w:rPr>
        <w:t xml:space="preserve"> </w:t>
      </w:r>
    </w:p>
    <w:p w14:paraId="7C8C55F6" w14:textId="77777777" w:rsidR="0006311A" w:rsidRPr="0006311A" w:rsidRDefault="00206190" w:rsidP="00E34C31">
      <w:pPr>
        <w:pStyle w:val="Largemainbold"/>
        <w:rPr>
          <w:sz w:val="16"/>
        </w:rPr>
      </w:pPr>
      <w:r w:rsidRPr="00206190">
        <w:t>we have sinned in thought and word and deed,</w:t>
      </w:r>
      <w:r w:rsidR="00F368C5">
        <w:t xml:space="preserve"> </w:t>
      </w:r>
      <w:r w:rsidRPr="00206190">
        <w:t xml:space="preserve">   </w:t>
      </w:r>
      <w:r w:rsidR="0006311A" w:rsidRPr="0006311A">
        <w:rPr>
          <w:sz w:val="16"/>
        </w:rPr>
        <w:t xml:space="preserve"> </w:t>
      </w:r>
    </w:p>
    <w:p w14:paraId="339611DC" w14:textId="77777777" w:rsidR="0006311A" w:rsidRPr="0006311A" w:rsidRDefault="00206190" w:rsidP="00E34C31">
      <w:pPr>
        <w:pStyle w:val="Largemainbold"/>
        <w:rPr>
          <w:sz w:val="16"/>
        </w:rPr>
      </w:pPr>
      <w:r w:rsidRPr="00206190">
        <w:t>and in what we have left undone.</w:t>
      </w:r>
      <w:r w:rsidR="00F368C5">
        <w:t xml:space="preserve"> </w:t>
      </w:r>
      <w:r w:rsidRPr="00206190">
        <w:t xml:space="preserve">  </w:t>
      </w:r>
      <w:r w:rsidR="0006311A" w:rsidRPr="0006311A">
        <w:rPr>
          <w:sz w:val="16"/>
        </w:rPr>
        <w:t xml:space="preserve"> </w:t>
      </w:r>
    </w:p>
    <w:p w14:paraId="3E279F33" w14:textId="77777777" w:rsidR="0006311A" w:rsidRPr="0006311A" w:rsidRDefault="00206190" w:rsidP="00E34C31">
      <w:pPr>
        <w:pStyle w:val="Largemainbold"/>
        <w:rPr>
          <w:sz w:val="16"/>
        </w:rPr>
      </w:pPr>
      <w:r w:rsidRPr="00206190">
        <w:t>We are truly sorry and</w:t>
      </w:r>
      <w:r w:rsidR="00F368C5">
        <w:t xml:space="preserve">  </w:t>
      </w:r>
      <w:r w:rsidRPr="00206190">
        <w:t>we humbly repent.</w:t>
      </w:r>
      <w:r w:rsidR="00F368C5">
        <w:t xml:space="preserve"> </w:t>
      </w:r>
      <w:r w:rsidRPr="00206190">
        <w:t xml:space="preserve"> </w:t>
      </w:r>
      <w:r w:rsidR="0006311A" w:rsidRPr="0006311A">
        <w:rPr>
          <w:sz w:val="16"/>
        </w:rPr>
        <w:t xml:space="preserve"> </w:t>
      </w:r>
    </w:p>
    <w:p w14:paraId="29697436" w14:textId="77777777" w:rsidR="0006311A" w:rsidRPr="0006311A" w:rsidRDefault="00206190" w:rsidP="00E34C31">
      <w:pPr>
        <w:pStyle w:val="Largemainbold"/>
        <w:rPr>
          <w:sz w:val="16"/>
        </w:rPr>
      </w:pPr>
      <w:r w:rsidRPr="00206190">
        <w:t>For the sake of your Son,</w:t>
      </w:r>
      <w:r w:rsidR="00F368C5">
        <w:t xml:space="preserve">  </w:t>
      </w:r>
      <w:r w:rsidRPr="00206190">
        <w:t>Jesus Christ,</w:t>
      </w:r>
      <w:r w:rsidR="00F368C5">
        <w:t xml:space="preserve"> </w:t>
      </w:r>
      <w:r w:rsidRPr="00206190">
        <w:t xml:space="preserve">  </w:t>
      </w:r>
      <w:r w:rsidR="00F368C5">
        <w:t xml:space="preserve"> </w:t>
      </w:r>
      <w:r w:rsidR="0006311A" w:rsidRPr="0006311A">
        <w:rPr>
          <w:sz w:val="16"/>
        </w:rPr>
        <w:t xml:space="preserve"> </w:t>
      </w:r>
    </w:p>
    <w:p w14:paraId="769FAA4E" w14:textId="77777777" w:rsidR="0006311A" w:rsidRPr="0006311A" w:rsidRDefault="00206190" w:rsidP="00E34C31">
      <w:pPr>
        <w:pStyle w:val="Largemainbold"/>
        <w:rPr>
          <w:sz w:val="16"/>
        </w:rPr>
      </w:pPr>
      <w:r w:rsidRPr="00206190">
        <w:t>have mercy on us and forgive us,</w:t>
      </w:r>
      <w:r w:rsidR="00F368C5">
        <w:t xml:space="preserve"> </w:t>
      </w:r>
      <w:r w:rsidRPr="00206190">
        <w:t xml:space="preserve">  </w:t>
      </w:r>
      <w:r w:rsidR="0006311A" w:rsidRPr="0006311A">
        <w:rPr>
          <w:sz w:val="16"/>
        </w:rPr>
        <w:t xml:space="preserve"> </w:t>
      </w:r>
    </w:p>
    <w:p w14:paraId="748B6729" w14:textId="77777777" w:rsidR="0006311A" w:rsidRPr="0006311A" w:rsidRDefault="00206190" w:rsidP="00E34C31">
      <w:pPr>
        <w:pStyle w:val="Largemainbold"/>
        <w:rPr>
          <w:sz w:val="16"/>
        </w:rPr>
      </w:pPr>
      <w:r w:rsidRPr="00206190">
        <w:t>that we may walk in</w:t>
      </w:r>
      <w:r w:rsidR="00F368C5">
        <w:t xml:space="preserve">  </w:t>
      </w:r>
      <w:r w:rsidRPr="00206190">
        <w:t>newness of life</w:t>
      </w:r>
      <w:r w:rsidR="00F368C5">
        <w:t xml:space="preserve"> </w:t>
      </w:r>
      <w:r w:rsidRPr="00206190">
        <w:t xml:space="preserve">  </w:t>
      </w:r>
      <w:r w:rsidR="0006311A" w:rsidRPr="0006311A">
        <w:rPr>
          <w:sz w:val="16"/>
        </w:rPr>
        <w:t xml:space="preserve"> </w:t>
      </w:r>
    </w:p>
    <w:p w14:paraId="0A672A45" w14:textId="77777777" w:rsidR="0006311A" w:rsidRPr="0006311A" w:rsidRDefault="00206190" w:rsidP="00E34C31">
      <w:pPr>
        <w:pStyle w:val="Largemainbold"/>
        <w:rPr>
          <w:sz w:val="16"/>
        </w:rPr>
      </w:pPr>
      <w:r w:rsidRPr="00206190">
        <w:lastRenderedPageBreak/>
        <w:t>to the glory of your name. Amen.</w:t>
      </w:r>
      <w:r w:rsidR="00F368C5">
        <w:t xml:space="preserve"> </w:t>
      </w:r>
      <w:r w:rsidRPr="00206190">
        <w:t xml:space="preserve">    </w:t>
      </w:r>
      <w:r w:rsidR="0006311A" w:rsidRPr="0006311A">
        <w:rPr>
          <w:sz w:val="16"/>
        </w:rPr>
        <w:t xml:space="preserve"> </w:t>
      </w:r>
    </w:p>
    <w:p w14:paraId="32CD5E9A"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6D86F4A8" w14:textId="77777777" w:rsidR="0006311A" w:rsidRPr="0006311A" w:rsidRDefault="00F368C5" w:rsidP="00E34C31">
      <w:pPr>
        <w:pStyle w:val="LargeHeading1"/>
        <w:rPr>
          <w:sz w:val="16"/>
        </w:rPr>
      </w:pPr>
      <w:r>
        <w:t xml:space="preserve"> </w:t>
      </w:r>
      <w:r w:rsidR="00206190" w:rsidRPr="00206190">
        <w:t xml:space="preserve">Absolution  </w:t>
      </w:r>
      <w:r w:rsidR="0006311A" w:rsidRPr="0006311A">
        <w:rPr>
          <w:sz w:val="16"/>
        </w:rPr>
        <w:t xml:space="preserve"> </w:t>
      </w:r>
    </w:p>
    <w:p w14:paraId="6D64D32E" w14:textId="77777777" w:rsidR="0006311A" w:rsidRPr="0006311A" w:rsidRDefault="0006311A" w:rsidP="00E34C31">
      <w:pPr>
        <w:pStyle w:val="LargeHeading1"/>
        <w:rPr>
          <w:sz w:val="16"/>
        </w:rPr>
      </w:pPr>
      <w:r w:rsidRPr="0006311A">
        <w:rPr>
          <w:sz w:val="16"/>
        </w:rPr>
        <w:t xml:space="preserve"> </w:t>
      </w:r>
    </w:p>
    <w:p w14:paraId="2363C217" w14:textId="77777777" w:rsidR="0006311A" w:rsidRPr="0006311A" w:rsidRDefault="00F368C5" w:rsidP="00E34C31">
      <w:pPr>
        <w:pStyle w:val="LargeHeading1"/>
        <w:rPr>
          <w:sz w:val="16"/>
        </w:rPr>
      </w:pPr>
      <w:r w:rsidRPr="00E34C31">
        <w:t xml:space="preserve"> </w:t>
      </w:r>
      <w:r w:rsidR="00206190" w:rsidRPr="00E34C31">
        <w:t xml:space="preserve">Gloria in Excelsis  Please stand  </w:t>
      </w:r>
      <w:r w:rsidR="0006311A" w:rsidRPr="0006311A">
        <w:rPr>
          <w:sz w:val="16"/>
        </w:rPr>
        <w:t xml:space="preserve"> </w:t>
      </w:r>
    </w:p>
    <w:p w14:paraId="4519A0CE"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0471ACB2" w14:textId="291964A8" w:rsidR="0006311A" w:rsidRPr="0006311A" w:rsidRDefault="00206190" w:rsidP="00E34C31">
      <w:pPr>
        <w:pStyle w:val="Largemainbold"/>
        <w:rPr>
          <w:sz w:val="16"/>
        </w:rPr>
      </w:pPr>
      <w:r w:rsidRPr="00206190">
        <w:t>Glory to God in the highest,</w:t>
      </w:r>
      <w:r w:rsidR="00F368C5">
        <w:t xml:space="preserve"> </w:t>
      </w:r>
      <w:r w:rsidRPr="00206190">
        <w:t xml:space="preserve">  </w:t>
      </w:r>
      <w:r w:rsidR="0006311A" w:rsidRPr="0006311A">
        <w:rPr>
          <w:sz w:val="16"/>
        </w:rPr>
        <w:t xml:space="preserve"> </w:t>
      </w:r>
    </w:p>
    <w:p w14:paraId="0CD98564" w14:textId="4E3742E5" w:rsidR="0006311A" w:rsidRPr="0006311A" w:rsidRDefault="00206190" w:rsidP="00E34C31">
      <w:pPr>
        <w:pStyle w:val="Largemainbold"/>
        <w:rPr>
          <w:sz w:val="16"/>
        </w:rPr>
      </w:pPr>
      <w:r w:rsidRPr="00206190">
        <w:t>and peace to God’s</w:t>
      </w:r>
      <w:r w:rsidR="00F368C5">
        <w:t xml:space="preserve">  </w:t>
      </w:r>
      <w:r w:rsidRPr="00206190">
        <w:t>people on earth.</w:t>
      </w:r>
      <w:r w:rsidR="00F368C5">
        <w:t xml:space="preserve"> </w:t>
      </w:r>
      <w:r w:rsidRPr="00206190">
        <w:t xml:space="preserve">   </w:t>
      </w:r>
      <w:r w:rsidR="0006311A" w:rsidRPr="0006311A">
        <w:rPr>
          <w:sz w:val="16"/>
        </w:rPr>
        <w:t xml:space="preserve"> </w:t>
      </w:r>
    </w:p>
    <w:p w14:paraId="7A7439DC" w14:textId="390E1812" w:rsidR="0006311A" w:rsidRPr="0006311A" w:rsidRDefault="00206190" w:rsidP="00E34C31">
      <w:pPr>
        <w:pStyle w:val="Largemainbold"/>
        <w:rPr>
          <w:sz w:val="16"/>
        </w:rPr>
      </w:pPr>
      <w:r w:rsidRPr="00206190">
        <w:t>Lord God, heavenly King,</w:t>
      </w:r>
      <w:r w:rsidR="00F368C5">
        <w:t xml:space="preserve"> </w:t>
      </w:r>
      <w:r w:rsidRPr="00206190">
        <w:t>almighty God and Father,</w:t>
      </w:r>
      <w:r w:rsidR="00F368C5">
        <w:t xml:space="preserve"> </w:t>
      </w:r>
      <w:r w:rsidRPr="00206190">
        <w:t xml:space="preserve">  </w:t>
      </w:r>
      <w:r w:rsidR="00F368C5">
        <w:t xml:space="preserve"> </w:t>
      </w:r>
      <w:r w:rsidR="0006311A" w:rsidRPr="0006311A">
        <w:rPr>
          <w:sz w:val="16"/>
        </w:rPr>
        <w:t xml:space="preserve"> </w:t>
      </w:r>
    </w:p>
    <w:p w14:paraId="4575AAA5" w14:textId="6CBE2BF3" w:rsidR="0006311A" w:rsidRPr="0006311A" w:rsidRDefault="00206190" w:rsidP="00E34C31">
      <w:pPr>
        <w:pStyle w:val="Largemainbold"/>
        <w:rPr>
          <w:sz w:val="16"/>
        </w:rPr>
      </w:pPr>
      <w:r w:rsidRPr="00206190">
        <w:t>we worship you,</w:t>
      </w:r>
      <w:r w:rsidR="00F368C5">
        <w:t xml:space="preserve"> </w:t>
      </w:r>
      <w:r w:rsidRPr="00206190">
        <w:t>we give you thanks,</w:t>
      </w:r>
      <w:r w:rsidR="00F368C5">
        <w:t xml:space="preserve"> </w:t>
      </w:r>
      <w:r w:rsidRPr="00206190">
        <w:t xml:space="preserve">   </w:t>
      </w:r>
      <w:r w:rsidR="0006311A" w:rsidRPr="0006311A">
        <w:rPr>
          <w:sz w:val="16"/>
        </w:rPr>
        <w:t xml:space="preserve"> </w:t>
      </w:r>
    </w:p>
    <w:p w14:paraId="475CE44A" w14:textId="56A8F912" w:rsidR="0006311A" w:rsidRPr="0006311A" w:rsidRDefault="00206190" w:rsidP="00E34C31">
      <w:pPr>
        <w:pStyle w:val="Largemainbold"/>
        <w:rPr>
          <w:sz w:val="16"/>
        </w:rPr>
      </w:pPr>
      <w:r w:rsidRPr="00206190">
        <w:t>we praise you for your glory.</w:t>
      </w:r>
      <w:r w:rsidR="00F368C5">
        <w:t xml:space="preserve"> </w:t>
      </w:r>
      <w:r w:rsidRPr="00206190">
        <w:t xml:space="preserve">  </w:t>
      </w:r>
      <w:r w:rsidR="0006311A" w:rsidRPr="0006311A">
        <w:rPr>
          <w:sz w:val="16"/>
        </w:rPr>
        <w:t xml:space="preserve"> </w:t>
      </w:r>
    </w:p>
    <w:p w14:paraId="3722B160" w14:textId="2B6801AE" w:rsidR="0006311A" w:rsidRPr="0006311A" w:rsidRDefault="00206190" w:rsidP="00E34C31">
      <w:pPr>
        <w:pStyle w:val="Largemainbold"/>
        <w:rPr>
          <w:sz w:val="16"/>
        </w:rPr>
      </w:pPr>
      <w:r w:rsidRPr="00206190">
        <w:t>Lord Jesus Christ,</w:t>
      </w:r>
      <w:r w:rsidR="00F368C5">
        <w:t xml:space="preserve">  </w:t>
      </w:r>
      <w:r w:rsidRPr="00206190">
        <w:t>only Son of the Father,</w:t>
      </w:r>
      <w:r w:rsidR="00F368C5">
        <w:t xml:space="preserve"> </w:t>
      </w:r>
      <w:r w:rsidRPr="00206190">
        <w:t xml:space="preserve">   </w:t>
      </w:r>
      <w:r w:rsidR="0006311A" w:rsidRPr="0006311A">
        <w:rPr>
          <w:sz w:val="16"/>
        </w:rPr>
        <w:t xml:space="preserve"> </w:t>
      </w:r>
    </w:p>
    <w:p w14:paraId="7121CE37" w14:textId="50153764" w:rsidR="0006311A" w:rsidRPr="0006311A" w:rsidRDefault="00206190" w:rsidP="00E34C31">
      <w:pPr>
        <w:pStyle w:val="Largemainbold"/>
        <w:rPr>
          <w:sz w:val="16"/>
        </w:rPr>
      </w:pPr>
      <w:r w:rsidRPr="00206190">
        <w:t>Lord God, Lamb of God,</w:t>
      </w:r>
      <w:r w:rsidR="00F368C5">
        <w:t xml:space="preserve"> </w:t>
      </w:r>
      <w:r w:rsidR="0006311A" w:rsidRPr="0006311A">
        <w:rPr>
          <w:sz w:val="16"/>
        </w:rPr>
        <w:t xml:space="preserve"> </w:t>
      </w:r>
    </w:p>
    <w:p w14:paraId="123E90A8" w14:textId="77777777" w:rsidR="0006311A" w:rsidRPr="0006311A" w:rsidRDefault="00206190" w:rsidP="00E34C31">
      <w:pPr>
        <w:pStyle w:val="Largemainbold"/>
        <w:rPr>
          <w:sz w:val="16"/>
        </w:rPr>
      </w:pPr>
      <w:r w:rsidRPr="00206190">
        <w:t>you take away the</w:t>
      </w:r>
      <w:r w:rsidR="00F368C5">
        <w:t xml:space="preserve"> </w:t>
      </w:r>
      <w:r w:rsidRPr="00206190">
        <w:t>sin of the world:</w:t>
      </w:r>
      <w:r w:rsidR="00F368C5">
        <w:t xml:space="preserve"> </w:t>
      </w:r>
      <w:r w:rsidR="0006311A" w:rsidRPr="0006311A">
        <w:rPr>
          <w:sz w:val="16"/>
        </w:rPr>
        <w:t xml:space="preserve"> </w:t>
      </w:r>
    </w:p>
    <w:p w14:paraId="0BB9CF95" w14:textId="77777777" w:rsidR="0006311A" w:rsidRPr="0006311A" w:rsidRDefault="00206190" w:rsidP="00E34C31">
      <w:pPr>
        <w:pStyle w:val="Largemainbold"/>
        <w:rPr>
          <w:sz w:val="16"/>
        </w:rPr>
      </w:pPr>
      <w:r w:rsidRPr="00206190">
        <w:t>have mercy on us;</w:t>
      </w:r>
      <w:r w:rsidR="00F368C5">
        <w:t xml:space="preserve"> </w:t>
      </w:r>
      <w:r w:rsidRPr="00206190">
        <w:t xml:space="preserve">  </w:t>
      </w:r>
      <w:r w:rsidR="0006311A" w:rsidRPr="0006311A">
        <w:rPr>
          <w:sz w:val="16"/>
        </w:rPr>
        <w:t xml:space="preserve"> </w:t>
      </w:r>
    </w:p>
    <w:p w14:paraId="7D2E0305" w14:textId="58FAE698" w:rsidR="0006311A" w:rsidRPr="0006311A" w:rsidRDefault="00206190" w:rsidP="00E34C31">
      <w:pPr>
        <w:pStyle w:val="Largemainbold"/>
        <w:rPr>
          <w:sz w:val="16"/>
        </w:rPr>
      </w:pPr>
      <w:r w:rsidRPr="00206190">
        <w:t>you are seated at the</w:t>
      </w:r>
      <w:r w:rsidR="00F368C5">
        <w:t xml:space="preserve"> </w:t>
      </w:r>
      <w:r w:rsidRPr="00206190">
        <w:t>right hand of the Father,</w:t>
      </w:r>
      <w:r w:rsidR="00F368C5">
        <w:t xml:space="preserve"> </w:t>
      </w:r>
      <w:r w:rsidRPr="00206190">
        <w:t>receive our prayer.</w:t>
      </w:r>
      <w:r w:rsidR="00F368C5">
        <w:t xml:space="preserve"> </w:t>
      </w:r>
      <w:r w:rsidRPr="00206190">
        <w:t xml:space="preserve">  </w:t>
      </w:r>
      <w:r w:rsidR="0006311A" w:rsidRPr="0006311A">
        <w:rPr>
          <w:sz w:val="16"/>
        </w:rPr>
        <w:t xml:space="preserve"> </w:t>
      </w:r>
    </w:p>
    <w:p w14:paraId="78EC20A9" w14:textId="2C6D4B4F" w:rsidR="0006311A" w:rsidRPr="0006311A" w:rsidRDefault="00206190" w:rsidP="00E34C31">
      <w:pPr>
        <w:pStyle w:val="Largemainbold"/>
        <w:rPr>
          <w:sz w:val="16"/>
        </w:rPr>
      </w:pPr>
      <w:r w:rsidRPr="00206190">
        <w:t>For you alone are the Holy One,</w:t>
      </w:r>
      <w:r w:rsidR="00F368C5">
        <w:t xml:space="preserve"> </w:t>
      </w:r>
      <w:r w:rsidR="0006311A" w:rsidRPr="0006311A">
        <w:rPr>
          <w:sz w:val="16"/>
        </w:rPr>
        <w:t xml:space="preserve"> </w:t>
      </w:r>
    </w:p>
    <w:p w14:paraId="4F0D933E" w14:textId="77777777" w:rsidR="0006311A" w:rsidRPr="0006311A" w:rsidRDefault="00206190" w:rsidP="00E34C31">
      <w:pPr>
        <w:pStyle w:val="Largemainbold"/>
        <w:rPr>
          <w:sz w:val="16"/>
        </w:rPr>
      </w:pPr>
      <w:r w:rsidRPr="00206190">
        <w:t>you alone are the Lord,</w:t>
      </w:r>
      <w:r w:rsidR="00F368C5">
        <w:t xml:space="preserve"> </w:t>
      </w:r>
      <w:r w:rsidRPr="00206190">
        <w:t xml:space="preserve">  </w:t>
      </w:r>
      <w:r w:rsidR="0006311A" w:rsidRPr="0006311A">
        <w:rPr>
          <w:sz w:val="16"/>
        </w:rPr>
        <w:t xml:space="preserve"> </w:t>
      </w:r>
    </w:p>
    <w:p w14:paraId="00CF9366" w14:textId="77EED35D" w:rsidR="0006311A" w:rsidRPr="0006311A" w:rsidRDefault="00206190" w:rsidP="00E34C31">
      <w:pPr>
        <w:pStyle w:val="Largemainbold"/>
        <w:rPr>
          <w:sz w:val="16"/>
        </w:rPr>
      </w:pPr>
      <w:r w:rsidRPr="00206190">
        <w:t xml:space="preserve">you alone are the </w:t>
      </w:r>
      <w:proofErr w:type="gramStart"/>
      <w:r w:rsidRPr="00206190">
        <w:t>Most High</w:t>
      </w:r>
      <w:proofErr w:type="gramEnd"/>
      <w:r w:rsidRPr="00206190">
        <w:t>,</w:t>
      </w:r>
      <w:r w:rsidR="00F368C5">
        <w:t xml:space="preserve"> </w:t>
      </w:r>
      <w:r w:rsidRPr="00206190">
        <w:t xml:space="preserve">  </w:t>
      </w:r>
      <w:r w:rsidR="0006311A" w:rsidRPr="0006311A">
        <w:rPr>
          <w:sz w:val="16"/>
        </w:rPr>
        <w:t xml:space="preserve"> </w:t>
      </w:r>
    </w:p>
    <w:p w14:paraId="2C0140E6" w14:textId="202F836F" w:rsidR="0006311A" w:rsidRPr="0006311A" w:rsidRDefault="00206190" w:rsidP="00E34C31">
      <w:pPr>
        <w:pStyle w:val="Largemainbold"/>
        <w:rPr>
          <w:sz w:val="16"/>
        </w:rPr>
      </w:pPr>
      <w:r w:rsidRPr="00206190">
        <w:t>Jesus Christ, with the Holy Spirit,</w:t>
      </w:r>
      <w:r w:rsidR="00F368C5">
        <w:t xml:space="preserve"> </w:t>
      </w:r>
      <w:r w:rsidR="0006311A" w:rsidRPr="0006311A">
        <w:rPr>
          <w:sz w:val="16"/>
        </w:rPr>
        <w:t xml:space="preserve"> </w:t>
      </w:r>
    </w:p>
    <w:p w14:paraId="389977DE" w14:textId="77777777" w:rsidR="0006311A" w:rsidRPr="0006311A" w:rsidRDefault="00206190" w:rsidP="00E34C31">
      <w:pPr>
        <w:pStyle w:val="Largemainbold"/>
        <w:rPr>
          <w:sz w:val="16"/>
        </w:rPr>
      </w:pPr>
      <w:r w:rsidRPr="00206190">
        <w:t xml:space="preserve">in the glory of </w:t>
      </w:r>
      <w:proofErr w:type="gramStart"/>
      <w:r w:rsidRPr="00206190">
        <w:t>God</w:t>
      </w:r>
      <w:proofErr w:type="gramEnd"/>
      <w:r w:rsidRPr="00206190">
        <w:t xml:space="preserve"> the Father. Amen.</w:t>
      </w:r>
      <w:r w:rsidR="00F368C5">
        <w:t xml:space="preserve"> </w:t>
      </w:r>
      <w:r w:rsidRPr="00206190">
        <w:t xml:space="preserve"> </w:t>
      </w:r>
      <w:r w:rsidR="0006311A" w:rsidRPr="0006311A">
        <w:rPr>
          <w:sz w:val="16"/>
        </w:rPr>
        <w:t xml:space="preserve"> </w:t>
      </w:r>
    </w:p>
    <w:p w14:paraId="72984D32"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59AB42F3" w14:textId="77777777" w:rsidR="0006311A" w:rsidRPr="0006311A" w:rsidRDefault="00F368C5" w:rsidP="00E34C31">
      <w:pPr>
        <w:pStyle w:val="LargeHeading1"/>
        <w:rPr>
          <w:sz w:val="16"/>
        </w:rPr>
      </w:pPr>
      <w:r>
        <w:t xml:space="preserve"> </w:t>
      </w:r>
      <w:r w:rsidR="00206190" w:rsidRPr="00206190">
        <w:t xml:space="preserve">The Collect </w:t>
      </w:r>
      <w:r>
        <w:t xml:space="preserve"> </w:t>
      </w:r>
      <w:r w:rsidR="00206190" w:rsidRPr="00206190">
        <w:t xml:space="preserve">The 9th Sunday after Trinity  </w:t>
      </w:r>
      <w:r w:rsidR="0006311A" w:rsidRPr="0006311A">
        <w:rPr>
          <w:sz w:val="16"/>
        </w:rPr>
        <w:t xml:space="preserve"> </w:t>
      </w:r>
    </w:p>
    <w:p w14:paraId="1A3441CA"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0491BD13" w14:textId="77777777" w:rsidR="0006311A" w:rsidRPr="0006311A" w:rsidRDefault="00206190" w:rsidP="00E34C31">
      <w:pPr>
        <w:pStyle w:val="LargeHeading1"/>
        <w:rPr>
          <w:sz w:val="16"/>
        </w:rPr>
      </w:pPr>
      <w:r w:rsidRPr="00206190">
        <w:t xml:space="preserve">Psalm 42 (said by alternate verse) </w:t>
      </w:r>
      <w:r w:rsidR="0006311A" w:rsidRPr="0006311A">
        <w:rPr>
          <w:sz w:val="16"/>
        </w:rPr>
        <w:t xml:space="preserve"> </w:t>
      </w:r>
    </w:p>
    <w:p w14:paraId="660F3C1F"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2F4E4D32" w14:textId="77777777" w:rsidR="0006311A" w:rsidRPr="0006311A" w:rsidRDefault="00206190" w:rsidP="00E34C31">
      <w:pPr>
        <w:pStyle w:val="largemain"/>
        <w:rPr>
          <w:b/>
          <w:sz w:val="42"/>
          <w:szCs w:val="42"/>
        </w:rPr>
      </w:pPr>
      <w:r w:rsidRPr="0006311A">
        <w:rPr>
          <w:sz w:val="42"/>
          <w:szCs w:val="42"/>
        </w:rPr>
        <w:t>1 As the deer pants for streams of water, so my soul pants for you, my God.</w:t>
      </w:r>
      <w:r w:rsidR="0006311A" w:rsidRPr="0006311A">
        <w:rPr>
          <w:b/>
          <w:sz w:val="42"/>
          <w:szCs w:val="42"/>
        </w:rPr>
        <w:t xml:space="preserve"> </w:t>
      </w:r>
    </w:p>
    <w:p w14:paraId="5A6780F8" w14:textId="77777777" w:rsidR="0006311A" w:rsidRPr="0006311A" w:rsidRDefault="00206190" w:rsidP="00E34C31">
      <w:pPr>
        <w:pStyle w:val="Largemainbold"/>
        <w:rPr>
          <w:sz w:val="42"/>
          <w:szCs w:val="42"/>
        </w:rPr>
      </w:pPr>
      <w:r w:rsidRPr="0006311A">
        <w:rPr>
          <w:sz w:val="42"/>
          <w:szCs w:val="42"/>
        </w:rPr>
        <w:t>2 My soul thirsts for God, for the living God. When can I go and meet with God?</w:t>
      </w:r>
      <w:r w:rsidR="00F368C5" w:rsidRPr="0006311A">
        <w:rPr>
          <w:sz w:val="42"/>
          <w:szCs w:val="42"/>
        </w:rPr>
        <w:t xml:space="preserve"> </w:t>
      </w:r>
      <w:r w:rsidR="0006311A" w:rsidRPr="0006311A">
        <w:rPr>
          <w:sz w:val="42"/>
          <w:szCs w:val="42"/>
        </w:rPr>
        <w:t xml:space="preserve"> </w:t>
      </w:r>
    </w:p>
    <w:p w14:paraId="4EAAECD2" w14:textId="77777777" w:rsidR="0006311A" w:rsidRPr="0006311A" w:rsidRDefault="00206190" w:rsidP="00E34C31">
      <w:pPr>
        <w:pStyle w:val="largemain"/>
        <w:rPr>
          <w:b/>
          <w:sz w:val="42"/>
          <w:szCs w:val="42"/>
        </w:rPr>
      </w:pPr>
      <w:r w:rsidRPr="0006311A">
        <w:rPr>
          <w:sz w:val="42"/>
          <w:szCs w:val="42"/>
        </w:rPr>
        <w:lastRenderedPageBreak/>
        <w:t>3 My tears have been my food</w:t>
      </w:r>
      <w:r w:rsidR="00E34C31" w:rsidRPr="0006311A">
        <w:rPr>
          <w:b/>
          <w:sz w:val="42"/>
          <w:szCs w:val="42"/>
        </w:rPr>
        <w:t xml:space="preserve"> </w:t>
      </w:r>
      <w:r w:rsidRPr="0006311A">
        <w:rPr>
          <w:sz w:val="42"/>
          <w:szCs w:val="42"/>
        </w:rPr>
        <w:t>day and night, while people say to me all day long, “Where is your God?”</w:t>
      </w:r>
      <w:r w:rsidR="0006311A" w:rsidRPr="0006311A">
        <w:rPr>
          <w:b/>
          <w:sz w:val="42"/>
          <w:szCs w:val="42"/>
        </w:rPr>
        <w:t xml:space="preserve"> </w:t>
      </w:r>
    </w:p>
    <w:p w14:paraId="196D3B24" w14:textId="77777777" w:rsidR="0006311A" w:rsidRPr="0006311A" w:rsidRDefault="00206190" w:rsidP="00E34C31">
      <w:pPr>
        <w:pStyle w:val="Largemainbold"/>
        <w:rPr>
          <w:sz w:val="42"/>
          <w:szCs w:val="42"/>
        </w:rPr>
      </w:pPr>
      <w:r w:rsidRPr="0006311A">
        <w:rPr>
          <w:sz w:val="42"/>
          <w:szCs w:val="42"/>
        </w:rPr>
        <w:t>4 These things I remember as I pour out my soul: how I used to go to the house of God under the protection of the Mighty One with shouts of joy and praise among the festive throng.</w:t>
      </w:r>
      <w:r w:rsidR="00F368C5" w:rsidRPr="0006311A">
        <w:rPr>
          <w:sz w:val="42"/>
          <w:szCs w:val="42"/>
        </w:rPr>
        <w:t xml:space="preserve"> </w:t>
      </w:r>
      <w:r w:rsidR="0006311A" w:rsidRPr="0006311A">
        <w:rPr>
          <w:sz w:val="42"/>
          <w:szCs w:val="42"/>
        </w:rPr>
        <w:t xml:space="preserve"> </w:t>
      </w:r>
    </w:p>
    <w:p w14:paraId="44403A19" w14:textId="77777777" w:rsidR="0006311A" w:rsidRPr="0006311A" w:rsidRDefault="00206190" w:rsidP="00E34C31">
      <w:pPr>
        <w:pStyle w:val="largemain"/>
        <w:rPr>
          <w:b/>
          <w:sz w:val="42"/>
          <w:szCs w:val="42"/>
        </w:rPr>
      </w:pPr>
      <w:r w:rsidRPr="0006311A">
        <w:rPr>
          <w:sz w:val="42"/>
          <w:szCs w:val="42"/>
        </w:rPr>
        <w:t>5 Why, my soul, are you downcast? Why so disturbed within me? Put your hope in God, for I will yet praise him,</w:t>
      </w:r>
      <w:r w:rsidR="00E34C31" w:rsidRPr="0006311A">
        <w:rPr>
          <w:b/>
          <w:sz w:val="42"/>
          <w:szCs w:val="42"/>
        </w:rPr>
        <w:t xml:space="preserve"> </w:t>
      </w:r>
      <w:r w:rsidRPr="0006311A">
        <w:rPr>
          <w:sz w:val="42"/>
          <w:szCs w:val="42"/>
        </w:rPr>
        <w:t>my Saviour and my God.</w:t>
      </w:r>
      <w:r w:rsidR="0006311A" w:rsidRPr="0006311A">
        <w:rPr>
          <w:b/>
          <w:sz w:val="42"/>
          <w:szCs w:val="42"/>
        </w:rPr>
        <w:t xml:space="preserve"> </w:t>
      </w:r>
    </w:p>
    <w:p w14:paraId="2DD8F37A" w14:textId="77777777" w:rsidR="0006311A" w:rsidRPr="0006311A" w:rsidRDefault="00206190" w:rsidP="00E34C31">
      <w:pPr>
        <w:pStyle w:val="Largemainbold"/>
        <w:rPr>
          <w:sz w:val="42"/>
          <w:szCs w:val="42"/>
        </w:rPr>
      </w:pPr>
      <w:r w:rsidRPr="0006311A">
        <w:rPr>
          <w:sz w:val="42"/>
          <w:szCs w:val="42"/>
        </w:rPr>
        <w:t>6 My soul is downcast within me; therefore</w:t>
      </w:r>
      <w:r w:rsidR="00E34C31" w:rsidRPr="0006311A">
        <w:rPr>
          <w:sz w:val="42"/>
          <w:szCs w:val="42"/>
        </w:rPr>
        <w:t>,</w:t>
      </w:r>
      <w:r w:rsidRPr="0006311A">
        <w:rPr>
          <w:sz w:val="42"/>
          <w:szCs w:val="42"/>
        </w:rPr>
        <w:t xml:space="preserve"> I will remember you from the land of the Jordan, the heights of Hermon—from Mount Mizar.</w:t>
      </w:r>
      <w:r w:rsidR="00F368C5" w:rsidRPr="0006311A">
        <w:rPr>
          <w:sz w:val="42"/>
          <w:szCs w:val="42"/>
        </w:rPr>
        <w:t xml:space="preserve"> </w:t>
      </w:r>
      <w:r w:rsidR="0006311A" w:rsidRPr="0006311A">
        <w:rPr>
          <w:sz w:val="42"/>
          <w:szCs w:val="42"/>
        </w:rPr>
        <w:t xml:space="preserve"> </w:t>
      </w:r>
    </w:p>
    <w:p w14:paraId="0A7CEEF8" w14:textId="77777777" w:rsidR="0006311A" w:rsidRPr="0006311A" w:rsidRDefault="00206190" w:rsidP="00E34C31">
      <w:pPr>
        <w:pStyle w:val="largemain"/>
        <w:rPr>
          <w:b/>
          <w:sz w:val="42"/>
          <w:szCs w:val="42"/>
        </w:rPr>
      </w:pPr>
      <w:r w:rsidRPr="0006311A">
        <w:rPr>
          <w:sz w:val="42"/>
          <w:szCs w:val="42"/>
        </w:rPr>
        <w:t>7 Deep calls to deep in the roar of your waterfalls; all your waves and breakers have swept over me.</w:t>
      </w:r>
      <w:r w:rsidR="0006311A" w:rsidRPr="0006311A">
        <w:rPr>
          <w:b/>
          <w:sz w:val="42"/>
          <w:szCs w:val="42"/>
        </w:rPr>
        <w:t xml:space="preserve"> </w:t>
      </w:r>
    </w:p>
    <w:p w14:paraId="6D7052FC" w14:textId="77777777" w:rsidR="0006311A" w:rsidRPr="0006311A" w:rsidRDefault="00F368C5" w:rsidP="00E34C31">
      <w:pPr>
        <w:pStyle w:val="Largemainbold"/>
        <w:rPr>
          <w:sz w:val="42"/>
          <w:szCs w:val="42"/>
        </w:rPr>
      </w:pPr>
      <w:r w:rsidRPr="0006311A">
        <w:rPr>
          <w:sz w:val="42"/>
          <w:szCs w:val="42"/>
        </w:rPr>
        <w:t xml:space="preserve"> </w:t>
      </w:r>
      <w:r w:rsidR="00206190" w:rsidRPr="0006311A">
        <w:rPr>
          <w:sz w:val="42"/>
          <w:szCs w:val="42"/>
        </w:rPr>
        <w:t>8 By day the Lord directs his love, at night his song is with me - a prayer to the God of my life.</w:t>
      </w:r>
      <w:r w:rsidRPr="0006311A">
        <w:rPr>
          <w:sz w:val="42"/>
          <w:szCs w:val="42"/>
        </w:rPr>
        <w:t xml:space="preserve"> </w:t>
      </w:r>
      <w:r w:rsidR="0006311A" w:rsidRPr="0006311A">
        <w:rPr>
          <w:sz w:val="42"/>
          <w:szCs w:val="42"/>
        </w:rPr>
        <w:t xml:space="preserve"> </w:t>
      </w:r>
    </w:p>
    <w:p w14:paraId="09D73813" w14:textId="77777777" w:rsidR="0006311A" w:rsidRPr="0006311A" w:rsidRDefault="00206190" w:rsidP="00E34C31">
      <w:pPr>
        <w:pStyle w:val="largemain"/>
        <w:rPr>
          <w:b/>
          <w:sz w:val="42"/>
          <w:szCs w:val="42"/>
        </w:rPr>
      </w:pPr>
      <w:r w:rsidRPr="0006311A">
        <w:rPr>
          <w:sz w:val="42"/>
          <w:szCs w:val="42"/>
        </w:rPr>
        <w:t>9 I say to God my Rock, “Why have you forgotten me? Why must I go about mourning, oppressed by the enemy?”</w:t>
      </w:r>
      <w:r w:rsidR="0006311A" w:rsidRPr="0006311A">
        <w:rPr>
          <w:b/>
          <w:sz w:val="42"/>
          <w:szCs w:val="42"/>
        </w:rPr>
        <w:t xml:space="preserve"> </w:t>
      </w:r>
    </w:p>
    <w:p w14:paraId="25188C32" w14:textId="1D9CE84F" w:rsidR="0006311A" w:rsidRPr="0006311A" w:rsidRDefault="00206190" w:rsidP="00E34C31">
      <w:pPr>
        <w:pStyle w:val="Largemainbold"/>
        <w:rPr>
          <w:sz w:val="42"/>
          <w:szCs w:val="42"/>
        </w:rPr>
      </w:pPr>
      <w:r w:rsidRPr="0006311A">
        <w:rPr>
          <w:sz w:val="42"/>
          <w:szCs w:val="42"/>
        </w:rPr>
        <w:t>10 My bones suffer mortal agony as my foes taunt me, saying to me all day long, “Where is your God?”</w:t>
      </w:r>
      <w:r w:rsidR="00F368C5" w:rsidRPr="0006311A">
        <w:rPr>
          <w:sz w:val="42"/>
          <w:szCs w:val="42"/>
        </w:rPr>
        <w:t xml:space="preserve"> </w:t>
      </w:r>
      <w:r w:rsidR="0006311A" w:rsidRPr="0006311A">
        <w:rPr>
          <w:sz w:val="42"/>
          <w:szCs w:val="42"/>
        </w:rPr>
        <w:t xml:space="preserve"> </w:t>
      </w:r>
    </w:p>
    <w:p w14:paraId="28990DC1" w14:textId="77777777" w:rsidR="0006311A" w:rsidRPr="0006311A" w:rsidRDefault="00206190" w:rsidP="00E34C31">
      <w:pPr>
        <w:pStyle w:val="largemain"/>
        <w:rPr>
          <w:b/>
          <w:sz w:val="42"/>
          <w:szCs w:val="42"/>
        </w:rPr>
      </w:pPr>
      <w:r w:rsidRPr="0006311A">
        <w:rPr>
          <w:sz w:val="42"/>
          <w:szCs w:val="42"/>
        </w:rPr>
        <w:t>11 Why, my soul, are you downcast? Why so disturbed within me? Put your hope in God, for I will yet praise him, my Saviour and my God.</w:t>
      </w:r>
      <w:r w:rsidR="0006311A" w:rsidRPr="0006311A">
        <w:rPr>
          <w:b/>
          <w:sz w:val="42"/>
          <w:szCs w:val="42"/>
        </w:rPr>
        <w:t xml:space="preserve"> </w:t>
      </w:r>
    </w:p>
    <w:p w14:paraId="12B173A4"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7E6EE8F5" w14:textId="77777777" w:rsidR="0006311A" w:rsidRPr="0006311A" w:rsidRDefault="00206190" w:rsidP="00E34C31">
      <w:pPr>
        <w:pStyle w:val="LargeHeading1"/>
        <w:rPr>
          <w:sz w:val="16"/>
        </w:rPr>
      </w:pPr>
      <w:r w:rsidRPr="00206190">
        <w:t xml:space="preserve">Children's Spot </w:t>
      </w:r>
      <w:r w:rsidR="0006311A" w:rsidRPr="0006311A">
        <w:rPr>
          <w:sz w:val="16"/>
        </w:rPr>
        <w:t xml:space="preserve"> </w:t>
      </w:r>
    </w:p>
    <w:p w14:paraId="7FEC07BF"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0E7315F9" w14:textId="77777777" w:rsidR="0006311A" w:rsidRPr="0006311A" w:rsidRDefault="00F368C5" w:rsidP="00E34C31">
      <w:pPr>
        <w:pStyle w:val="LargeHeading1"/>
        <w:rPr>
          <w:sz w:val="16"/>
        </w:rPr>
      </w:pPr>
      <w:r>
        <w:t xml:space="preserve"> </w:t>
      </w:r>
      <w:r w:rsidR="00206190" w:rsidRPr="00206190">
        <w:t xml:space="preserve">Faith as small as a mustard seed </w:t>
      </w:r>
      <w:r>
        <w:t xml:space="preserve">- </w:t>
      </w:r>
      <w:r w:rsidR="00206190" w:rsidRPr="00206190">
        <w:t>Children's Video</w:t>
      </w:r>
      <w:r w:rsidR="0006311A" w:rsidRPr="0006311A">
        <w:rPr>
          <w:sz w:val="16"/>
        </w:rPr>
        <w:t xml:space="preserve"> </w:t>
      </w:r>
    </w:p>
    <w:p w14:paraId="701EA082" w14:textId="77777777" w:rsidR="0006311A" w:rsidRPr="0006311A" w:rsidRDefault="0006311A" w:rsidP="00E34C31">
      <w:pPr>
        <w:pStyle w:val="LargeHeading1"/>
        <w:rPr>
          <w:sz w:val="16"/>
        </w:rPr>
      </w:pPr>
      <w:r w:rsidRPr="0006311A">
        <w:rPr>
          <w:sz w:val="16"/>
        </w:rPr>
        <w:t xml:space="preserve"> </w:t>
      </w:r>
    </w:p>
    <w:p w14:paraId="4CBF180D" w14:textId="77777777" w:rsidR="0006311A" w:rsidRPr="0006311A" w:rsidRDefault="00206190" w:rsidP="00E34C31">
      <w:pPr>
        <w:pStyle w:val="LargeHeading1"/>
        <w:rPr>
          <w:sz w:val="16"/>
        </w:rPr>
      </w:pPr>
      <w:r w:rsidRPr="00206190">
        <w:t xml:space="preserve">Psalm 43 </w:t>
      </w:r>
      <w:r w:rsidR="0006311A" w:rsidRPr="0006311A">
        <w:rPr>
          <w:sz w:val="16"/>
        </w:rPr>
        <w:t xml:space="preserve"> </w:t>
      </w:r>
    </w:p>
    <w:p w14:paraId="6249E5F0" w14:textId="77777777" w:rsidR="0006311A" w:rsidRPr="0006311A" w:rsidRDefault="00206190" w:rsidP="00E34C31">
      <w:pPr>
        <w:pStyle w:val="largemain"/>
        <w:rPr>
          <w:b/>
          <w:sz w:val="42"/>
          <w:szCs w:val="42"/>
        </w:rPr>
      </w:pPr>
      <w:r w:rsidRPr="0006311A">
        <w:rPr>
          <w:b/>
          <w:bCs/>
          <w:sz w:val="42"/>
          <w:szCs w:val="42"/>
        </w:rPr>
        <w:lastRenderedPageBreak/>
        <w:t>1</w:t>
      </w:r>
      <w:r w:rsidRPr="0006311A">
        <w:rPr>
          <w:sz w:val="42"/>
          <w:szCs w:val="42"/>
        </w:rPr>
        <w:t xml:space="preserve"> Vindicate me, my God, and plead my cause against an unfaithful nation. Rescue me from those who are deceitful and wicked.</w:t>
      </w:r>
      <w:r w:rsidR="0006311A" w:rsidRPr="0006311A">
        <w:rPr>
          <w:b/>
          <w:sz w:val="42"/>
          <w:szCs w:val="42"/>
        </w:rPr>
        <w:t xml:space="preserve"> </w:t>
      </w:r>
    </w:p>
    <w:p w14:paraId="51D6E1D7" w14:textId="77777777" w:rsidR="0006311A" w:rsidRPr="0006311A" w:rsidRDefault="00206190" w:rsidP="00E34C31">
      <w:pPr>
        <w:pStyle w:val="largemain"/>
        <w:rPr>
          <w:b/>
          <w:sz w:val="42"/>
          <w:szCs w:val="42"/>
        </w:rPr>
      </w:pPr>
      <w:r w:rsidRPr="0006311A">
        <w:rPr>
          <w:b/>
          <w:bCs/>
          <w:sz w:val="42"/>
          <w:szCs w:val="42"/>
        </w:rPr>
        <w:t>2</w:t>
      </w:r>
      <w:r w:rsidRPr="0006311A">
        <w:rPr>
          <w:sz w:val="42"/>
          <w:szCs w:val="42"/>
        </w:rPr>
        <w:t xml:space="preserve"> You are God my stronghold. Why have you rejected me? Why must I go about mourning, oppressed by the enemy?</w:t>
      </w:r>
      <w:r w:rsidR="0006311A" w:rsidRPr="0006311A">
        <w:rPr>
          <w:b/>
          <w:sz w:val="42"/>
          <w:szCs w:val="42"/>
        </w:rPr>
        <w:t xml:space="preserve"> </w:t>
      </w:r>
    </w:p>
    <w:p w14:paraId="723CF0D0" w14:textId="77777777" w:rsidR="0006311A" w:rsidRPr="0006311A" w:rsidRDefault="00206190" w:rsidP="00E34C31">
      <w:pPr>
        <w:pStyle w:val="largemain"/>
        <w:rPr>
          <w:b/>
          <w:sz w:val="42"/>
          <w:szCs w:val="42"/>
        </w:rPr>
      </w:pPr>
      <w:r w:rsidRPr="0006311A">
        <w:rPr>
          <w:b/>
          <w:bCs/>
          <w:sz w:val="42"/>
          <w:szCs w:val="42"/>
        </w:rPr>
        <w:t>3</w:t>
      </w:r>
      <w:r w:rsidRPr="0006311A">
        <w:rPr>
          <w:sz w:val="42"/>
          <w:szCs w:val="42"/>
        </w:rPr>
        <w:t xml:space="preserve"> Send me your light and your faithful care, let them lead me; let them bring me to your holy mountain, to the place where you dwell.</w:t>
      </w:r>
      <w:r w:rsidR="0006311A" w:rsidRPr="0006311A">
        <w:rPr>
          <w:b/>
          <w:sz w:val="42"/>
          <w:szCs w:val="42"/>
        </w:rPr>
        <w:t xml:space="preserve"> </w:t>
      </w:r>
    </w:p>
    <w:p w14:paraId="4633304D" w14:textId="77777777" w:rsidR="0006311A" w:rsidRPr="0006311A" w:rsidRDefault="00206190" w:rsidP="00E34C31">
      <w:pPr>
        <w:pStyle w:val="largemain"/>
        <w:rPr>
          <w:b/>
          <w:sz w:val="42"/>
          <w:szCs w:val="42"/>
        </w:rPr>
      </w:pPr>
      <w:r w:rsidRPr="0006311A">
        <w:rPr>
          <w:b/>
          <w:bCs/>
          <w:sz w:val="42"/>
          <w:szCs w:val="42"/>
        </w:rPr>
        <w:t>4</w:t>
      </w:r>
      <w:r w:rsidRPr="0006311A">
        <w:rPr>
          <w:sz w:val="42"/>
          <w:szCs w:val="42"/>
        </w:rPr>
        <w:t xml:space="preserve"> Then I will go to the altar of God, to God, my joy and my delight. I will praise you with the lyre, O God, my God.</w:t>
      </w:r>
      <w:r w:rsidR="0006311A" w:rsidRPr="0006311A">
        <w:rPr>
          <w:b/>
          <w:sz w:val="42"/>
          <w:szCs w:val="42"/>
        </w:rPr>
        <w:t xml:space="preserve"> </w:t>
      </w:r>
    </w:p>
    <w:p w14:paraId="483B5CAD" w14:textId="77777777" w:rsidR="0006311A" w:rsidRPr="0006311A" w:rsidRDefault="00206190" w:rsidP="00E34C31">
      <w:pPr>
        <w:pStyle w:val="largemain"/>
        <w:rPr>
          <w:b/>
          <w:sz w:val="42"/>
          <w:szCs w:val="42"/>
        </w:rPr>
      </w:pPr>
      <w:r w:rsidRPr="0006311A">
        <w:rPr>
          <w:b/>
          <w:bCs/>
          <w:sz w:val="42"/>
          <w:szCs w:val="42"/>
        </w:rPr>
        <w:t>5</w:t>
      </w:r>
      <w:r w:rsidRPr="0006311A">
        <w:rPr>
          <w:sz w:val="42"/>
          <w:szCs w:val="42"/>
        </w:rPr>
        <w:t xml:space="preserve"> Why, my soul, are you downcast? Why so disturbed within me? Put your hope in God, for I will yet praise him, my Saviour and my God.</w:t>
      </w:r>
      <w:r w:rsidR="0006311A" w:rsidRPr="0006311A">
        <w:rPr>
          <w:b/>
          <w:sz w:val="42"/>
          <w:szCs w:val="42"/>
        </w:rPr>
        <w:t xml:space="preserve"> </w:t>
      </w:r>
    </w:p>
    <w:p w14:paraId="285F3DDA"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414AEAC5" w14:textId="77777777" w:rsidR="0006311A" w:rsidRPr="0006311A" w:rsidRDefault="00206190" w:rsidP="00E34C31">
      <w:pPr>
        <w:pStyle w:val="LargeHeading1"/>
        <w:rPr>
          <w:sz w:val="16"/>
        </w:rPr>
      </w:pPr>
      <w:r w:rsidRPr="00206190">
        <w:t>As the deer pants for the water</w:t>
      </w:r>
      <w:r w:rsidR="0006311A" w:rsidRPr="0006311A">
        <w:rPr>
          <w:sz w:val="16"/>
        </w:rPr>
        <w:t xml:space="preserve"> </w:t>
      </w:r>
    </w:p>
    <w:p w14:paraId="6D0EDA5D" w14:textId="77777777" w:rsidR="0006311A" w:rsidRPr="0006311A" w:rsidRDefault="00206190" w:rsidP="00E34C31">
      <w:pPr>
        <w:pStyle w:val="LargeHeading1"/>
        <w:rPr>
          <w:sz w:val="16"/>
        </w:rPr>
      </w:pPr>
      <w:r w:rsidRPr="00206190">
        <w:t>Hymn 606</w:t>
      </w:r>
      <w:r w:rsidR="0006311A" w:rsidRPr="0006311A">
        <w:rPr>
          <w:sz w:val="16"/>
        </w:rPr>
        <w:t xml:space="preserve"> </w:t>
      </w:r>
    </w:p>
    <w:p w14:paraId="6DDC1300"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42862B55" w14:textId="20042FAB" w:rsidR="0006311A" w:rsidRPr="0006311A" w:rsidRDefault="00206190" w:rsidP="00E34C31">
      <w:pPr>
        <w:pStyle w:val="largemain"/>
        <w:rPr>
          <w:sz w:val="16"/>
        </w:rPr>
      </w:pPr>
      <w:r w:rsidRPr="0006311A">
        <w:rPr>
          <w:b/>
          <w:bCs/>
        </w:rPr>
        <w:t>1</w:t>
      </w:r>
      <w:r w:rsidR="00F368C5">
        <w:t xml:space="preserve"> </w:t>
      </w:r>
      <w:r w:rsidRPr="00206190">
        <w:t xml:space="preserve"> As the deer pants for the water,</w:t>
      </w:r>
      <w:r w:rsidR="00F368C5">
        <w:t xml:space="preserve"> </w:t>
      </w:r>
      <w:r w:rsidR="0006311A" w:rsidRPr="0006311A">
        <w:rPr>
          <w:sz w:val="16"/>
        </w:rPr>
        <w:t xml:space="preserve"> </w:t>
      </w:r>
    </w:p>
    <w:p w14:paraId="1CC3518C" w14:textId="77777777" w:rsidR="0006311A" w:rsidRPr="0006311A" w:rsidRDefault="00206190" w:rsidP="00E34C31">
      <w:pPr>
        <w:pStyle w:val="largemain"/>
        <w:rPr>
          <w:b/>
          <w:sz w:val="16"/>
        </w:rPr>
      </w:pPr>
      <w:proofErr w:type="gramStart"/>
      <w:r w:rsidRPr="00206190">
        <w:t>so</w:t>
      </w:r>
      <w:proofErr w:type="gramEnd"/>
      <w:r w:rsidRPr="00206190">
        <w:t xml:space="preserve"> my soul longs after you.</w:t>
      </w:r>
      <w:r w:rsidR="0006311A" w:rsidRPr="0006311A">
        <w:rPr>
          <w:b/>
          <w:sz w:val="16"/>
        </w:rPr>
        <w:t xml:space="preserve"> </w:t>
      </w:r>
    </w:p>
    <w:p w14:paraId="2D31E557" w14:textId="77777777" w:rsidR="0006311A" w:rsidRPr="0006311A" w:rsidRDefault="00206190" w:rsidP="00E34C31">
      <w:pPr>
        <w:pStyle w:val="largemain"/>
        <w:rPr>
          <w:sz w:val="16"/>
        </w:rPr>
      </w:pPr>
      <w:r w:rsidRPr="00206190">
        <w:t>You alone are my heart's desire</w:t>
      </w:r>
      <w:r w:rsidR="00F368C5">
        <w:t xml:space="preserve"> </w:t>
      </w:r>
      <w:r w:rsidR="0006311A" w:rsidRPr="0006311A">
        <w:rPr>
          <w:sz w:val="16"/>
        </w:rPr>
        <w:t xml:space="preserve"> </w:t>
      </w:r>
    </w:p>
    <w:p w14:paraId="73AF820C" w14:textId="77777777" w:rsidR="0006311A" w:rsidRPr="0006311A" w:rsidRDefault="00206190" w:rsidP="00E34C31">
      <w:pPr>
        <w:pStyle w:val="largemain"/>
        <w:rPr>
          <w:b/>
          <w:sz w:val="16"/>
        </w:rPr>
      </w:pPr>
      <w:r w:rsidRPr="00206190">
        <w:t>and I long to worship you.</w:t>
      </w:r>
      <w:r w:rsidR="0006311A" w:rsidRPr="0006311A">
        <w:rPr>
          <w:b/>
          <w:sz w:val="16"/>
        </w:rPr>
        <w:t xml:space="preserve"> </w:t>
      </w:r>
    </w:p>
    <w:p w14:paraId="2F1CF8ED" w14:textId="77777777" w:rsidR="0006311A" w:rsidRPr="0006311A" w:rsidRDefault="0006311A" w:rsidP="00E34C31">
      <w:pPr>
        <w:pStyle w:val="largemain"/>
        <w:rPr>
          <w:b/>
          <w:sz w:val="16"/>
        </w:rPr>
      </w:pPr>
      <w:r w:rsidRPr="0006311A">
        <w:rPr>
          <w:b/>
          <w:sz w:val="16"/>
        </w:rPr>
        <w:t xml:space="preserve"> </w:t>
      </w:r>
    </w:p>
    <w:p w14:paraId="10DA9BB6" w14:textId="77777777" w:rsidR="0006311A" w:rsidRPr="0006311A" w:rsidRDefault="00206190" w:rsidP="00E34C31">
      <w:pPr>
        <w:pStyle w:val="largemain"/>
        <w:rPr>
          <w:i/>
          <w:iCs/>
          <w:sz w:val="16"/>
        </w:rPr>
      </w:pPr>
      <w:r w:rsidRPr="00E34C31">
        <w:rPr>
          <w:i/>
          <w:iCs/>
        </w:rPr>
        <w:t>You alone are my strength,</w:t>
      </w:r>
      <w:r w:rsidR="00F368C5" w:rsidRPr="00E34C31">
        <w:rPr>
          <w:i/>
          <w:iCs/>
        </w:rPr>
        <w:t xml:space="preserve"> </w:t>
      </w:r>
      <w:r w:rsidRPr="00E34C31">
        <w:rPr>
          <w:i/>
          <w:iCs/>
        </w:rPr>
        <w:t>my shield,</w:t>
      </w:r>
      <w:r w:rsidR="0006311A" w:rsidRPr="0006311A">
        <w:rPr>
          <w:i/>
          <w:iCs/>
          <w:sz w:val="16"/>
        </w:rPr>
        <w:t xml:space="preserve"> </w:t>
      </w:r>
    </w:p>
    <w:p w14:paraId="2B9DCD4F" w14:textId="77777777" w:rsidR="0006311A" w:rsidRPr="0006311A" w:rsidRDefault="00F368C5" w:rsidP="00E34C31">
      <w:pPr>
        <w:pStyle w:val="largemain"/>
        <w:rPr>
          <w:b/>
          <w:i/>
          <w:iCs/>
          <w:sz w:val="16"/>
        </w:rPr>
      </w:pPr>
      <w:r w:rsidRPr="00E34C31">
        <w:rPr>
          <w:i/>
          <w:iCs/>
        </w:rPr>
        <w:t xml:space="preserve"> </w:t>
      </w:r>
      <w:r w:rsidR="00206190" w:rsidRPr="00E34C31">
        <w:rPr>
          <w:i/>
          <w:iCs/>
        </w:rPr>
        <w:t>to you alone may my spirit yield.</w:t>
      </w:r>
      <w:r w:rsidRPr="00E34C31">
        <w:rPr>
          <w:i/>
          <w:iCs/>
        </w:rPr>
        <w:t xml:space="preserve"> </w:t>
      </w:r>
      <w:r w:rsidR="0006311A" w:rsidRPr="0006311A">
        <w:rPr>
          <w:b/>
          <w:i/>
          <w:iCs/>
          <w:sz w:val="16"/>
        </w:rPr>
        <w:t xml:space="preserve"> </w:t>
      </w:r>
    </w:p>
    <w:p w14:paraId="4B73531A" w14:textId="77777777" w:rsidR="0006311A" w:rsidRPr="0006311A" w:rsidRDefault="00206190" w:rsidP="00E34C31">
      <w:pPr>
        <w:pStyle w:val="largemain"/>
        <w:rPr>
          <w:i/>
          <w:iCs/>
          <w:sz w:val="16"/>
        </w:rPr>
      </w:pPr>
      <w:r w:rsidRPr="00E34C31">
        <w:rPr>
          <w:i/>
          <w:iCs/>
        </w:rPr>
        <w:t>You alone are my heart's desire</w:t>
      </w:r>
      <w:r w:rsidR="00F368C5" w:rsidRPr="00E34C31">
        <w:rPr>
          <w:i/>
          <w:iCs/>
        </w:rPr>
        <w:t xml:space="preserve">  </w:t>
      </w:r>
      <w:r w:rsidR="0006311A" w:rsidRPr="0006311A">
        <w:rPr>
          <w:i/>
          <w:iCs/>
          <w:sz w:val="16"/>
        </w:rPr>
        <w:t xml:space="preserve"> </w:t>
      </w:r>
    </w:p>
    <w:p w14:paraId="3DE9B2B5" w14:textId="77777777" w:rsidR="0006311A" w:rsidRPr="0006311A" w:rsidRDefault="00206190" w:rsidP="00E34C31">
      <w:pPr>
        <w:pStyle w:val="largemain"/>
        <w:rPr>
          <w:b/>
          <w:i/>
          <w:iCs/>
          <w:sz w:val="16"/>
        </w:rPr>
      </w:pPr>
      <w:r w:rsidRPr="00E34C31">
        <w:rPr>
          <w:i/>
          <w:iCs/>
        </w:rPr>
        <w:t>and I long to worship you.</w:t>
      </w:r>
      <w:r w:rsidR="00F368C5" w:rsidRPr="00E34C31">
        <w:rPr>
          <w:i/>
          <w:iCs/>
        </w:rPr>
        <w:t xml:space="preserve"> </w:t>
      </w:r>
      <w:r w:rsidR="0006311A" w:rsidRPr="0006311A">
        <w:rPr>
          <w:b/>
          <w:i/>
          <w:iCs/>
          <w:sz w:val="16"/>
        </w:rPr>
        <w:t xml:space="preserve"> </w:t>
      </w:r>
    </w:p>
    <w:p w14:paraId="49799043" w14:textId="77777777" w:rsidR="0006311A" w:rsidRPr="0006311A" w:rsidRDefault="0006311A" w:rsidP="00E34C31">
      <w:pPr>
        <w:pStyle w:val="largemain"/>
        <w:rPr>
          <w:b/>
          <w:sz w:val="16"/>
        </w:rPr>
      </w:pPr>
      <w:r w:rsidRPr="0006311A">
        <w:rPr>
          <w:b/>
          <w:sz w:val="16"/>
        </w:rPr>
        <w:t xml:space="preserve"> </w:t>
      </w:r>
    </w:p>
    <w:p w14:paraId="378E7F6D" w14:textId="77777777" w:rsidR="0006311A" w:rsidRPr="0006311A" w:rsidRDefault="00206190" w:rsidP="00E34C31">
      <w:pPr>
        <w:pStyle w:val="largemain"/>
        <w:rPr>
          <w:sz w:val="16"/>
        </w:rPr>
      </w:pPr>
      <w:r w:rsidRPr="0006311A">
        <w:rPr>
          <w:b/>
          <w:bCs/>
        </w:rPr>
        <w:t>2</w:t>
      </w:r>
      <w:r w:rsidR="00F368C5">
        <w:t xml:space="preserve"> </w:t>
      </w:r>
      <w:r w:rsidRPr="00206190">
        <w:t xml:space="preserve"> I want you more than gold or silver,</w:t>
      </w:r>
      <w:r w:rsidR="00F368C5">
        <w:t xml:space="preserve"> </w:t>
      </w:r>
      <w:r w:rsidR="0006311A" w:rsidRPr="0006311A">
        <w:rPr>
          <w:sz w:val="16"/>
        </w:rPr>
        <w:t xml:space="preserve"> </w:t>
      </w:r>
    </w:p>
    <w:p w14:paraId="5E5BF897" w14:textId="77777777" w:rsidR="0006311A" w:rsidRPr="0006311A" w:rsidRDefault="00206190" w:rsidP="00E34C31">
      <w:pPr>
        <w:pStyle w:val="largemain"/>
        <w:rPr>
          <w:b/>
          <w:sz w:val="16"/>
        </w:rPr>
      </w:pPr>
      <w:r w:rsidRPr="00206190">
        <w:t>only you can satisfy.</w:t>
      </w:r>
      <w:r w:rsidR="0006311A" w:rsidRPr="0006311A">
        <w:rPr>
          <w:b/>
          <w:sz w:val="16"/>
        </w:rPr>
        <w:t xml:space="preserve"> </w:t>
      </w:r>
    </w:p>
    <w:p w14:paraId="40B0BA1C" w14:textId="77777777" w:rsidR="0006311A" w:rsidRPr="0006311A" w:rsidRDefault="00206190" w:rsidP="00E34C31">
      <w:pPr>
        <w:pStyle w:val="largemain"/>
        <w:rPr>
          <w:b/>
          <w:sz w:val="16"/>
        </w:rPr>
      </w:pPr>
      <w:r w:rsidRPr="00206190">
        <w:t>You alone are the real joy-giver</w:t>
      </w:r>
      <w:r w:rsidR="00F368C5">
        <w:t xml:space="preserve"> </w:t>
      </w:r>
      <w:r w:rsidRPr="00206190">
        <w:t>and the apple of my eye.</w:t>
      </w:r>
      <w:r w:rsidR="0006311A" w:rsidRPr="0006311A">
        <w:rPr>
          <w:b/>
          <w:sz w:val="16"/>
        </w:rPr>
        <w:t xml:space="preserve"> </w:t>
      </w:r>
    </w:p>
    <w:p w14:paraId="56E0A49A" w14:textId="77777777" w:rsidR="0006311A" w:rsidRPr="0006311A" w:rsidRDefault="0006311A" w:rsidP="00E34C31">
      <w:pPr>
        <w:pStyle w:val="largemain"/>
        <w:rPr>
          <w:b/>
          <w:sz w:val="16"/>
        </w:rPr>
      </w:pPr>
      <w:r w:rsidRPr="0006311A">
        <w:rPr>
          <w:b/>
          <w:sz w:val="16"/>
        </w:rPr>
        <w:t xml:space="preserve"> </w:t>
      </w:r>
    </w:p>
    <w:p w14:paraId="3C4A3A9C" w14:textId="2788CE21" w:rsidR="0006311A" w:rsidRPr="0006311A" w:rsidRDefault="00206190" w:rsidP="00E34C31">
      <w:pPr>
        <w:pStyle w:val="largemain"/>
        <w:rPr>
          <w:sz w:val="16"/>
        </w:rPr>
      </w:pPr>
      <w:r w:rsidRPr="0006311A">
        <w:rPr>
          <w:b/>
          <w:bCs/>
        </w:rPr>
        <w:t>3</w:t>
      </w:r>
      <w:r w:rsidR="00F368C5">
        <w:t xml:space="preserve"> </w:t>
      </w:r>
      <w:r w:rsidRPr="00206190">
        <w:t xml:space="preserve"> You're my friend and you are my brother,</w:t>
      </w:r>
      <w:r w:rsidR="00F368C5">
        <w:t xml:space="preserve"> </w:t>
      </w:r>
      <w:r w:rsidR="0006311A" w:rsidRPr="0006311A">
        <w:rPr>
          <w:sz w:val="16"/>
        </w:rPr>
        <w:t xml:space="preserve"> </w:t>
      </w:r>
    </w:p>
    <w:p w14:paraId="3E72A39F" w14:textId="77777777" w:rsidR="0006311A" w:rsidRPr="0006311A" w:rsidRDefault="00206190" w:rsidP="00E34C31">
      <w:pPr>
        <w:pStyle w:val="largemain"/>
        <w:rPr>
          <w:sz w:val="16"/>
        </w:rPr>
      </w:pPr>
      <w:r w:rsidRPr="00206190">
        <w:t>even though you are a King.</w:t>
      </w:r>
      <w:r w:rsidR="0006311A" w:rsidRPr="0006311A">
        <w:rPr>
          <w:sz w:val="16"/>
        </w:rPr>
        <w:t xml:space="preserve"> </w:t>
      </w:r>
    </w:p>
    <w:p w14:paraId="3146F091" w14:textId="77777777" w:rsidR="0006311A" w:rsidRPr="0006311A" w:rsidRDefault="00206190" w:rsidP="00E34C31">
      <w:pPr>
        <w:pStyle w:val="largemain"/>
        <w:rPr>
          <w:sz w:val="16"/>
        </w:rPr>
      </w:pPr>
      <w:r w:rsidRPr="00206190">
        <w:lastRenderedPageBreak/>
        <w:t>I love you more than any other,</w:t>
      </w:r>
      <w:r w:rsidR="00F368C5">
        <w:t xml:space="preserve"> </w:t>
      </w:r>
      <w:r w:rsidR="0006311A" w:rsidRPr="0006311A">
        <w:rPr>
          <w:sz w:val="16"/>
        </w:rPr>
        <w:t xml:space="preserve"> </w:t>
      </w:r>
    </w:p>
    <w:p w14:paraId="357CF0CD" w14:textId="77777777" w:rsidR="0006311A" w:rsidRPr="0006311A" w:rsidRDefault="00206190" w:rsidP="00E34C31">
      <w:pPr>
        <w:pStyle w:val="largemain"/>
        <w:rPr>
          <w:b/>
          <w:sz w:val="16"/>
        </w:rPr>
      </w:pPr>
      <w:r w:rsidRPr="00206190">
        <w:t>so much more than anything</w:t>
      </w:r>
      <w:r w:rsidR="0006311A" w:rsidRPr="0006311A">
        <w:rPr>
          <w:b/>
          <w:sz w:val="16"/>
        </w:rPr>
        <w:t xml:space="preserve"> </w:t>
      </w:r>
    </w:p>
    <w:p w14:paraId="152ECA42"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2FD80619" w14:textId="77777777" w:rsidR="0006311A" w:rsidRPr="0006311A" w:rsidRDefault="00F368C5" w:rsidP="00E34C31">
      <w:pPr>
        <w:pStyle w:val="LargeHeading1"/>
        <w:rPr>
          <w:sz w:val="16"/>
        </w:rPr>
      </w:pPr>
      <w:r>
        <w:t xml:space="preserve"> </w:t>
      </w:r>
      <w:r w:rsidR="00206190" w:rsidRPr="00206190">
        <w:t>Matthew 14:13-21</w:t>
      </w:r>
      <w:r w:rsidR="0006311A" w:rsidRPr="0006311A">
        <w:rPr>
          <w:sz w:val="16"/>
        </w:rPr>
        <w:t xml:space="preserve"> </w:t>
      </w:r>
    </w:p>
    <w:p w14:paraId="0D6EBCA9"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2D104D27" w14:textId="77777777" w:rsidR="0006311A" w:rsidRPr="0006311A" w:rsidRDefault="00206190" w:rsidP="00E34C31">
      <w:pPr>
        <w:pStyle w:val="largemain"/>
        <w:rPr>
          <w:b/>
          <w:sz w:val="16"/>
        </w:rPr>
      </w:pPr>
      <w:r w:rsidRPr="00206190">
        <w:t xml:space="preserve">Hear the Gospel of our Saviour Christ, according to Matthew chapter fourteen beginning at verse thirteen </w:t>
      </w:r>
      <w:r w:rsidR="0006311A" w:rsidRPr="0006311A">
        <w:rPr>
          <w:b/>
          <w:sz w:val="16"/>
        </w:rPr>
        <w:t xml:space="preserve"> </w:t>
      </w:r>
    </w:p>
    <w:p w14:paraId="113A67D2" w14:textId="77777777" w:rsidR="0006311A" w:rsidRPr="0006311A" w:rsidRDefault="00F368C5" w:rsidP="00E34C31">
      <w:pPr>
        <w:pStyle w:val="Largemainbold"/>
        <w:rPr>
          <w:sz w:val="16"/>
        </w:rPr>
      </w:pPr>
      <w:r w:rsidRPr="00E34C31">
        <w:t xml:space="preserve"> </w:t>
      </w:r>
      <w:r w:rsidR="00206190" w:rsidRPr="00E34C31">
        <w:t>Glory to you, Lord Jesus Christ.</w:t>
      </w:r>
      <w:r w:rsidRPr="00E34C31">
        <w:t xml:space="preserve"> </w:t>
      </w:r>
      <w:r w:rsidR="00206190" w:rsidRPr="00E34C31">
        <w:t xml:space="preserve"> </w:t>
      </w:r>
      <w:r w:rsidR="0006311A" w:rsidRPr="0006311A">
        <w:rPr>
          <w:sz w:val="16"/>
        </w:rPr>
        <w:t xml:space="preserve"> </w:t>
      </w:r>
    </w:p>
    <w:p w14:paraId="08AD9F4F"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3A05C84D" w14:textId="77777777" w:rsidR="0006311A" w:rsidRPr="0006311A" w:rsidRDefault="00F368C5" w:rsidP="00206190">
      <w:pPr>
        <w:pStyle w:val="smallmainbold"/>
        <w:rPr>
          <w:b w:val="0"/>
          <w:bCs/>
          <w:sz w:val="16"/>
          <w:szCs w:val="32"/>
        </w:rPr>
      </w:pPr>
      <w:r>
        <w:rPr>
          <w:b w:val="0"/>
          <w:bCs/>
          <w:sz w:val="32"/>
          <w:szCs w:val="32"/>
        </w:rPr>
        <w:t xml:space="preserve"> </w:t>
      </w:r>
      <w:r w:rsidR="0006311A" w:rsidRPr="0006311A">
        <w:rPr>
          <w:b w:val="0"/>
          <w:bCs/>
          <w:sz w:val="16"/>
          <w:szCs w:val="32"/>
        </w:rPr>
        <w:t xml:space="preserve"> </w:t>
      </w:r>
    </w:p>
    <w:p w14:paraId="1BD528C8" w14:textId="77777777" w:rsidR="0006311A" w:rsidRPr="0006311A" w:rsidRDefault="00206190" w:rsidP="00E34C31">
      <w:pPr>
        <w:pStyle w:val="largemain"/>
        <w:rPr>
          <w:b/>
          <w:sz w:val="42"/>
          <w:szCs w:val="42"/>
        </w:rPr>
      </w:pPr>
      <w:r w:rsidRPr="0006311A">
        <w:rPr>
          <w:sz w:val="42"/>
          <w:szCs w:val="42"/>
        </w:rPr>
        <w:t>13 When Jesus heard what had happened, he withdrew by boat privately to a solitary place. Hearing of this, the crowds followed him on foot from the towns.</w:t>
      </w:r>
      <w:r w:rsidR="00F368C5" w:rsidRPr="0006311A">
        <w:rPr>
          <w:sz w:val="42"/>
          <w:szCs w:val="42"/>
        </w:rPr>
        <w:t xml:space="preserve"> </w:t>
      </w:r>
      <w:r w:rsidRPr="0006311A">
        <w:rPr>
          <w:sz w:val="42"/>
          <w:szCs w:val="42"/>
        </w:rPr>
        <w:t>14 When Jesus landed and saw a large crowd, he had compassion on them and healed their sick.</w:t>
      </w:r>
      <w:r w:rsidR="00F368C5" w:rsidRPr="0006311A">
        <w:rPr>
          <w:sz w:val="42"/>
          <w:szCs w:val="42"/>
        </w:rPr>
        <w:t xml:space="preserve"> </w:t>
      </w:r>
      <w:r w:rsidRPr="0006311A">
        <w:rPr>
          <w:sz w:val="42"/>
          <w:szCs w:val="42"/>
        </w:rPr>
        <w:t xml:space="preserve">15 As evening approached, the disciples came to him and said, “This is a remote place, and it’s already getting late. </w:t>
      </w:r>
      <w:r w:rsidR="00F368C5" w:rsidRPr="0006311A">
        <w:rPr>
          <w:sz w:val="42"/>
          <w:szCs w:val="42"/>
        </w:rPr>
        <w:t xml:space="preserve"> </w:t>
      </w:r>
      <w:r w:rsidRPr="0006311A">
        <w:rPr>
          <w:sz w:val="42"/>
          <w:szCs w:val="42"/>
        </w:rPr>
        <w:t>Send the crowds away, so they can go to the villages and buy themselves some food.” 16 Jesus replied, “They do not need to go away. You give them something to eat.”</w:t>
      </w:r>
      <w:r w:rsidR="00F368C5" w:rsidRPr="0006311A">
        <w:rPr>
          <w:sz w:val="42"/>
          <w:szCs w:val="42"/>
        </w:rPr>
        <w:t xml:space="preserve"> </w:t>
      </w:r>
      <w:r w:rsidRPr="0006311A">
        <w:rPr>
          <w:sz w:val="42"/>
          <w:szCs w:val="42"/>
        </w:rPr>
        <w:t xml:space="preserve">17 “We have here only five loaves of bread and two fish,” they answered.18 “Bring them here to me,” he said. 19 And he directed the people to sit down on the grass. Taking the five loaves and the two fish and looking up to heaven, he gave thanks and broke the loaves. </w:t>
      </w:r>
      <w:r w:rsidR="0006311A" w:rsidRPr="0006311A">
        <w:rPr>
          <w:b/>
          <w:sz w:val="42"/>
          <w:szCs w:val="42"/>
        </w:rPr>
        <w:t xml:space="preserve"> </w:t>
      </w:r>
    </w:p>
    <w:p w14:paraId="625792FE" w14:textId="77777777" w:rsidR="0006311A" w:rsidRPr="0006311A" w:rsidRDefault="00206190" w:rsidP="00E34C31">
      <w:pPr>
        <w:pStyle w:val="largemain"/>
        <w:rPr>
          <w:b/>
          <w:sz w:val="42"/>
          <w:szCs w:val="42"/>
        </w:rPr>
      </w:pPr>
      <w:r w:rsidRPr="0006311A">
        <w:rPr>
          <w:sz w:val="42"/>
          <w:szCs w:val="42"/>
        </w:rPr>
        <w:t xml:space="preserve">Then he gave them to the disciples, and the disciples gave them to the people. </w:t>
      </w:r>
      <w:r w:rsidR="00F368C5" w:rsidRPr="0006311A">
        <w:rPr>
          <w:sz w:val="42"/>
          <w:szCs w:val="42"/>
        </w:rPr>
        <w:t xml:space="preserve"> </w:t>
      </w:r>
      <w:r w:rsidRPr="0006311A">
        <w:rPr>
          <w:sz w:val="42"/>
          <w:szCs w:val="42"/>
        </w:rPr>
        <w:t>20 They all ate and were satisfied, and the disciples picked up twelve basketfuls of broken pieces that were left over. 21 The number of those who ate was about five thousand men, besides women and children.</w:t>
      </w:r>
      <w:r w:rsidR="0006311A" w:rsidRPr="0006311A">
        <w:rPr>
          <w:b/>
          <w:sz w:val="42"/>
          <w:szCs w:val="42"/>
        </w:rPr>
        <w:t xml:space="preserve"> </w:t>
      </w:r>
    </w:p>
    <w:p w14:paraId="54AF08B8" w14:textId="77777777" w:rsidR="0006311A" w:rsidRPr="0006311A" w:rsidRDefault="0006311A" w:rsidP="00E34C31">
      <w:pPr>
        <w:pStyle w:val="largemain"/>
        <w:rPr>
          <w:b/>
          <w:sz w:val="16"/>
        </w:rPr>
      </w:pPr>
      <w:r w:rsidRPr="0006311A">
        <w:rPr>
          <w:b/>
          <w:sz w:val="16"/>
        </w:rPr>
        <w:t xml:space="preserve"> </w:t>
      </w:r>
    </w:p>
    <w:p w14:paraId="25B26094" w14:textId="5125751C" w:rsidR="0006311A" w:rsidRPr="0006311A" w:rsidRDefault="00206190" w:rsidP="00E34C31">
      <w:pPr>
        <w:pStyle w:val="largemain"/>
        <w:rPr>
          <w:b/>
          <w:sz w:val="16"/>
        </w:rPr>
      </w:pPr>
      <w:r w:rsidRPr="00206190">
        <w:t>This is the Gospel of the Lord.</w:t>
      </w:r>
      <w:r w:rsidR="0006311A" w:rsidRPr="0006311A">
        <w:rPr>
          <w:b/>
          <w:sz w:val="16"/>
        </w:rPr>
        <w:t xml:space="preserve"> </w:t>
      </w:r>
    </w:p>
    <w:p w14:paraId="10489FDA" w14:textId="4658A101" w:rsidR="0006311A" w:rsidRPr="0006311A" w:rsidRDefault="00206190" w:rsidP="0006311A">
      <w:pPr>
        <w:pStyle w:val="Largemainbold"/>
        <w:rPr>
          <w:sz w:val="16"/>
        </w:rPr>
      </w:pPr>
      <w:r w:rsidRPr="00206190">
        <w:t>Praise to you, Lord Jesus Christ.</w:t>
      </w:r>
      <w:r w:rsidR="00F368C5">
        <w:t xml:space="preserve"> </w:t>
      </w:r>
      <w:r w:rsidR="0006311A" w:rsidRPr="0006311A">
        <w:rPr>
          <w:sz w:val="16"/>
        </w:rPr>
        <w:t xml:space="preserve"> </w:t>
      </w:r>
    </w:p>
    <w:p w14:paraId="4D291F1F"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1EF5E8A4" w14:textId="77777777" w:rsidR="0006311A" w:rsidRPr="0006311A" w:rsidRDefault="00F368C5" w:rsidP="00E34C31">
      <w:pPr>
        <w:pStyle w:val="LargeHeading1"/>
        <w:rPr>
          <w:sz w:val="16"/>
        </w:rPr>
      </w:pPr>
      <w:r w:rsidRPr="00E34C31">
        <w:t xml:space="preserve"> </w:t>
      </w:r>
      <w:r w:rsidR="00206190" w:rsidRPr="00E34C31">
        <w:t>Sermon</w:t>
      </w:r>
      <w:r w:rsidR="0006311A" w:rsidRPr="0006311A">
        <w:rPr>
          <w:sz w:val="16"/>
        </w:rPr>
        <w:t xml:space="preserve"> </w:t>
      </w:r>
    </w:p>
    <w:p w14:paraId="5AEA9D10" w14:textId="77777777" w:rsidR="0006311A" w:rsidRPr="0006311A" w:rsidRDefault="0006311A" w:rsidP="00E34C31">
      <w:pPr>
        <w:pStyle w:val="LargeHeading1"/>
        <w:rPr>
          <w:sz w:val="16"/>
        </w:rPr>
      </w:pPr>
      <w:r w:rsidRPr="0006311A">
        <w:rPr>
          <w:sz w:val="16"/>
        </w:rPr>
        <w:lastRenderedPageBreak/>
        <w:t xml:space="preserve"> </w:t>
      </w:r>
    </w:p>
    <w:p w14:paraId="727D8E6B" w14:textId="77777777" w:rsidR="0006311A" w:rsidRPr="0006311A" w:rsidRDefault="00206190" w:rsidP="00E34C31">
      <w:pPr>
        <w:pStyle w:val="LargeHeading1"/>
        <w:rPr>
          <w:sz w:val="16"/>
        </w:rPr>
      </w:pPr>
      <w:r w:rsidRPr="00E34C31">
        <w:t xml:space="preserve"> The Nicene Creed</w:t>
      </w:r>
      <w:r w:rsidR="00F368C5" w:rsidRPr="00E34C31">
        <w:t xml:space="preserve"> - </w:t>
      </w:r>
      <w:r w:rsidRPr="00E34C31">
        <w:t>Please Stand</w:t>
      </w:r>
      <w:r w:rsidR="0006311A" w:rsidRPr="0006311A">
        <w:rPr>
          <w:sz w:val="16"/>
        </w:rPr>
        <w:t xml:space="preserve"> </w:t>
      </w:r>
    </w:p>
    <w:p w14:paraId="55CD8CCA"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75CA6C56" w14:textId="77777777" w:rsidR="0006311A" w:rsidRPr="0006311A" w:rsidRDefault="00206190" w:rsidP="00E34C31">
      <w:pPr>
        <w:pStyle w:val="Largemainbold"/>
        <w:rPr>
          <w:sz w:val="16"/>
        </w:rPr>
      </w:pPr>
      <w:r w:rsidRPr="00206190">
        <w:t xml:space="preserve">We believe in one God,  the Father, the Almighty,  </w:t>
      </w:r>
      <w:r w:rsidR="0006311A" w:rsidRPr="0006311A">
        <w:rPr>
          <w:sz w:val="16"/>
        </w:rPr>
        <w:t xml:space="preserve"> </w:t>
      </w:r>
    </w:p>
    <w:p w14:paraId="4E12DC74" w14:textId="77777777" w:rsidR="0006311A" w:rsidRPr="0006311A" w:rsidRDefault="00206190" w:rsidP="00E34C31">
      <w:pPr>
        <w:pStyle w:val="Largemainbold"/>
        <w:rPr>
          <w:sz w:val="16"/>
        </w:rPr>
      </w:pPr>
      <w:r w:rsidRPr="00206190">
        <w:t xml:space="preserve">maker of heaven and earth, </w:t>
      </w:r>
      <w:r w:rsidR="0006311A" w:rsidRPr="0006311A">
        <w:rPr>
          <w:sz w:val="16"/>
        </w:rPr>
        <w:t xml:space="preserve"> </w:t>
      </w:r>
    </w:p>
    <w:p w14:paraId="4DEE6815" w14:textId="77777777" w:rsidR="0006311A" w:rsidRPr="0006311A" w:rsidRDefault="00206190" w:rsidP="00E34C31">
      <w:pPr>
        <w:pStyle w:val="Largemainbold"/>
        <w:rPr>
          <w:sz w:val="16"/>
        </w:rPr>
      </w:pPr>
      <w:r w:rsidRPr="00206190">
        <w:t>of all that is,  seen and unseen.</w:t>
      </w:r>
      <w:r w:rsidR="00F368C5">
        <w:t xml:space="preserve">  </w:t>
      </w:r>
      <w:r w:rsidR="0006311A" w:rsidRPr="0006311A">
        <w:rPr>
          <w:sz w:val="16"/>
        </w:rPr>
        <w:t xml:space="preserve"> </w:t>
      </w:r>
    </w:p>
    <w:p w14:paraId="19A0A533" w14:textId="77777777" w:rsidR="0006311A" w:rsidRPr="0006311A" w:rsidRDefault="00206190" w:rsidP="00E34C31">
      <w:pPr>
        <w:pStyle w:val="Largemainbold"/>
        <w:rPr>
          <w:sz w:val="16"/>
        </w:rPr>
      </w:pPr>
      <w:r w:rsidRPr="00206190">
        <w:t xml:space="preserve">We believe in one Lord, Jesus Christ, </w:t>
      </w:r>
      <w:r w:rsidR="0006311A" w:rsidRPr="0006311A">
        <w:rPr>
          <w:sz w:val="16"/>
        </w:rPr>
        <w:t xml:space="preserve"> </w:t>
      </w:r>
    </w:p>
    <w:p w14:paraId="4EA68CAB" w14:textId="77777777" w:rsidR="0006311A" w:rsidRPr="0006311A" w:rsidRDefault="00206190" w:rsidP="00E34C31">
      <w:pPr>
        <w:pStyle w:val="Largemainbold"/>
        <w:rPr>
          <w:sz w:val="16"/>
        </w:rPr>
      </w:pPr>
      <w:r w:rsidRPr="00206190">
        <w:t xml:space="preserve">the only Son of God,  </w:t>
      </w:r>
      <w:r w:rsidR="0006311A" w:rsidRPr="0006311A">
        <w:rPr>
          <w:sz w:val="16"/>
        </w:rPr>
        <w:t xml:space="preserve"> </w:t>
      </w:r>
    </w:p>
    <w:p w14:paraId="572D9C74" w14:textId="77777777" w:rsidR="0006311A" w:rsidRPr="0006311A" w:rsidRDefault="00206190" w:rsidP="00E34C31">
      <w:pPr>
        <w:pStyle w:val="Largemainbold"/>
        <w:rPr>
          <w:sz w:val="16"/>
        </w:rPr>
      </w:pPr>
      <w:r w:rsidRPr="00206190">
        <w:t xml:space="preserve">eternally begotten of the Father,  </w:t>
      </w:r>
      <w:r w:rsidR="0006311A" w:rsidRPr="0006311A">
        <w:rPr>
          <w:sz w:val="16"/>
        </w:rPr>
        <w:t xml:space="preserve"> </w:t>
      </w:r>
    </w:p>
    <w:p w14:paraId="76A605F0" w14:textId="77777777" w:rsidR="0006311A" w:rsidRPr="0006311A" w:rsidRDefault="00206190" w:rsidP="00E34C31">
      <w:pPr>
        <w:pStyle w:val="Largemainbold"/>
        <w:rPr>
          <w:sz w:val="16"/>
        </w:rPr>
      </w:pPr>
      <w:r w:rsidRPr="00206190">
        <w:t xml:space="preserve">God from God, Light from Light, </w:t>
      </w:r>
      <w:r w:rsidR="0006311A" w:rsidRPr="0006311A">
        <w:rPr>
          <w:sz w:val="16"/>
        </w:rPr>
        <w:t xml:space="preserve"> </w:t>
      </w:r>
    </w:p>
    <w:p w14:paraId="326A1ACE" w14:textId="77777777" w:rsidR="0006311A" w:rsidRPr="0006311A" w:rsidRDefault="00206190" w:rsidP="00E34C31">
      <w:pPr>
        <w:pStyle w:val="Largemainbold"/>
        <w:rPr>
          <w:sz w:val="16"/>
        </w:rPr>
      </w:pPr>
      <w:r w:rsidRPr="00206190">
        <w:t xml:space="preserve">true God from true God, </w:t>
      </w:r>
      <w:r w:rsidR="0006311A" w:rsidRPr="0006311A">
        <w:rPr>
          <w:sz w:val="16"/>
        </w:rPr>
        <w:t xml:space="preserve"> </w:t>
      </w:r>
    </w:p>
    <w:p w14:paraId="45FEB5DC" w14:textId="77777777" w:rsidR="0006311A" w:rsidRPr="0006311A" w:rsidRDefault="00206190" w:rsidP="00E34C31">
      <w:pPr>
        <w:pStyle w:val="Largemainbold"/>
        <w:rPr>
          <w:sz w:val="16"/>
        </w:rPr>
      </w:pPr>
      <w:r w:rsidRPr="00206190">
        <w:t>begotten, not made, of one Being with the Father.</w:t>
      </w:r>
      <w:r w:rsidR="00F368C5">
        <w:t xml:space="preserve"> </w:t>
      </w:r>
      <w:r w:rsidRPr="00206190">
        <w:t xml:space="preserve">  </w:t>
      </w:r>
      <w:r w:rsidR="0006311A" w:rsidRPr="0006311A">
        <w:rPr>
          <w:sz w:val="16"/>
        </w:rPr>
        <w:t xml:space="preserve"> </w:t>
      </w:r>
    </w:p>
    <w:p w14:paraId="51CB8786" w14:textId="77777777" w:rsidR="0006311A" w:rsidRPr="0006311A" w:rsidRDefault="00206190" w:rsidP="00E34C31">
      <w:pPr>
        <w:pStyle w:val="Largemainbold"/>
        <w:rPr>
          <w:sz w:val="16"/>
        </w:rPr>
      </w:pPr>
      <w:r w:rsidRPr="00206190">
        <w:t xml:space="preserve">Through him all things were made.  </w:t>
      </w:r>
      <w:r w:rsidR="0006311A" w:rsidRPr="0006311A">
        <w:rPr>
          <w:sz w:val="16"/>
        </w:rPr>
        <w:t xml:space="preserve"> </w:t>
      </w:r>
    </w:p>
    <w:p w14:paraId="0C9E639B" w14:textId="77777777" w:rsidR="0006311A" w:rsidRPr="0006311A" w:rsidRDefault="00206190" w:rsidP="00E34C31">
      <w:pPr>
        <w:pStyle w:val="Largemainbold"/>
        <w:rPr>
          <w:sz w:val="16"/>
        </w:rPr>
      </w:pPr>
      <w:r w:rsidRPr="00206190">
        <w:t xml:space="preserve">For us and for our salvation </w:t>
      </w:r>
      <w:r w:rsidR="0006311A" w:rsidRPr="0006311A">
        <w:rPr>
          <w:sz w:val="16"/>
        </w:rPr>
        <w:t xml:space="preserve"> </w:t>
      </w:r>
    </w:p>
    <w:p w14:paraId="01939C4A" w14:textId="77777777" w:rsidR="0006311A" w:rsidRPr="0006311A" w:rsidRDefault="00206190" w:rsidP="00E34C31">
      <w:pPr>
        <w:pStyle w:val="Largemainbold"/>
        <w:rPr>
          <w:sz w:val="16"/>
        </w:rPr>
      </w:pPr>
      <w:r w:rsidRPr="00206190">
        <w:t xml:space="preserve">he came down from heaven,  </w:t>
      </w:r>
      <w:r w:rsidR="0006311A" w:rsidRPr="0006311A">
        <w:rPr>
          <w:sz w:val="16"/>
        </w:rPr>
        <w:t xml:space="preserve"> </w:t>
      </w:r>
    </w:p>
    <w:p w14:paraId="15D518B6" w14:textId="77777777" w:rsidR="0006311A" w:rsidRPr="0006311A" w:rsidRDefault="00206190" w:rsidP="00E34C31">
      <w:pPr>
        <w:pStyle w:val="Largemainbold"/>
        <w:rPr>
          <w:sz w:val="16"/>
        </w:rPr>
      </w:pPr>
      <w:r w:rsidRPr="00206190">
        <w:t xml:space="preserve">was incarnate by the Holy Spirit of the Virgin Mary, </w:t>
      </w:r>
      <w:r w:rsidR="00F368C5">
        <w:t xml:space="preserve"> </w:t>
      </w:r>
      <w:r w:rsidR="0006311A" w:rsidRPr="0006311A">
        <w:rPr>
          <w:sz w:val="16"/>
        </w:rPr>
        <w:t xml:space="preserve"> </w:t>
      </w:r>
    </w:p>
    <w:p w14:paraId="46749827" w14:textId="77777777" w:rsidR="0006311A" w:rsidRPr="0006311A" w:rsidRDefault="00206190" w:rsidP="00E34C31">
      <w:pPr>
        <w:pStyle w:val="Largemainbold"/>
        <w:rPr>
          <w:sz w:val="16"/>
        </w:rPr>
      </w:pPr>
      <w:r w:rsidRPr="00206190">
        <w:t>and was made man.</w:t>
      </w:r>
      <w:r w:rsidR="00F368C5">
        <w:t xml:space="preserve"> </w:t>
      </w:r>
      <w:r w:rsidR="0006311A" w:rsidRPr="0006311A">
        <w:rPr>
          <w:sz w:val="16"/>
        </w:rPr>
        <w:t xml:space="preserve"> </w:t>
      </w:r>
    </w:p>
    <w:p w14:paraId="0724F810" w14:textId="77777777" w:rsidR="0006311A" w:rsidRPr="0006311A" w:rsidRDefault="00206190" w:rsidP="00E34C31">
      <w:pPr>
        <w:pStyle w:val="Largemainbold"/>
        <w:rPr>
          <w:sz w:val="16"/>
        </w:rPr>
      </w:pPr>
      <w:r w:rsidRPr="00206190">
        <w:t xml:space="preserve">For our sake he was crucified under Pontius Pilate;  </w:t>
      </w:r>
      <w:r w:rsidR="0006311A" w:rsidRPr="0006311A">
        <w:rPr>
          <w:sz w:val="16"/>
        </w:rPr>
        <w:t xml:space="preserve"> </w:t>
      </w:r>
    </w:p>
    <w:p w14:paraId="1B6EB7CD" w14:textId="77777777" w:rsidR="0006311A" w:rsidRPr="0006311A" w:rsidRDefault="00206190" w:rsidP="00E34C31">
      <w:pPr>
        <w:pStyle w:val="Largemainbold"/>
        <w:rPr>
          <w:sz w:val="16"/>
        </w:rPr>
      </w:pPr>
      <w:r w:rsidRPr="00206190">
        <w:t xml:space="preserve">he suffered death and was buried.  </w:t>
      </w:r>
      <w:r w:rsidR="0006311A" w:rsidRPr="0006311A">
        <w:rPr>
          <w:sz w:val="16"/>
        </w:rPr>
        <w:t xml:space="preserve"> </w:t>
      </w:r>
    </w:p>
    <w:p w14:paraId="3FE84B96" w14:textId="77777777" w:rsidR="0006311A" w:rsidRPr="0006311A" w:rsidRDefault="00206190" w:rsidP="00E34C31">
      <w:pPr>
        <w:pStyle w:val="Largemainbold"/>
        <w:rPr>
          <w:sz w:val="16"/>
        </w:rPr>
      </w:pPr>
      <w:r w:rsidRPr="00206190">
        <w:t xml:space="preserve">On the third day he rose again </w:t>
      </w:r>
      <w:r w:rsidR="0006311A" w:rsidRPr="0006311A">
        <w:rPr>
          <w:sz w:val="16"/>
        </w:rPr>
        <w:t xml:space="preserve"> </w:t>
      </w:r>
    </w:p>
    <w:p w14:paraId="5707F28A" w14:textId="77777777" w:rsidR="0006311A" w:rsidRPr="0006311A" w:rsidRDefault="00206190" w:rsidP="00E34C31">
      <w:pPr>
        <w:pStyle w:val="Largemainbold"/>
        <w:rPr>
          <w:sz w:val="16"/>
        </w:rPr>
      </w:pPr>
      <w:r w:rsidRPr="00206190">
        <w:t>in accordance with the Scriptures;</w:t>
      </w:r>
      <w:r w:rsidR="00F368C5">
        <w:t xml:space="preserve"> </w:t>
      </w:r>
      <w:r w:rsidR="0006311A" w:rsidRPr="0006311A">
        <w:rPr>
          <w:sz w:val="16"/>
        </w:rPr>
        <w:t xml:space="preserve"> </w:t>
      </w:r>
    </w:p>
    <w:p w14:paraId="31EC6825" w14:textId="77777777" w:rsidR="0006311A" w:rsidRPr="0006311A" w:rsidRDefault="00206190" w:rsidP="00E34C31">
      <w:pPr>
        <w:pStyle w:val="Largemainbold"/>
        <w:rPr>
          <w:sz w:val="16"/>
        </w:rPr>
      </w:pPr>
      <w:r w:rsidRPr="00206190">
        <w:t xml:space="preserve">he ascended into heaven </w:t>
      </w:r>
      <w:r w:rsidR="0006311A" w:rsidRPr="0006311A">
        <w:rPr>
          <w:sz w:val="16"/>
        </w:rPr>
        <w:t xml:space="preserve"> </w:t>
      </w:r>
    </w:p>
    <w:p w14:paraId="003DE86B" w14:textId="77777777" w:rsidR="0006311A" w:rsidRPr="0006311A" w:rsidRDefault="00206190" w:rsidP="00E34C31">
      <w:pPr>
        <w:pStyle w:val="Largemainbold"/>
        <w:rPr>
          <w:sz w:val="16"/>
        </w:rPr>
      </w:pPr>
      <w:r w:rsidRPr="00206190">
        <w:t>and is seated at the right hand of the Father.</w:t>
      </w:r>
      <w:r w:rsidR="0006311A" w:rsidRPr="0006311A">
        <w:rPr>
          <w:sz w:val="16"/>
        </w:rPr>
        <w:t xml:space="preserve"> </w:t>
      </w:r>
    </w:p>
    <w:p w14:paraId="33787179" w14:textId="77777777" w:rsidR="0006311A" w:rsidRPr="0006311A" w:rsidRDefault="00206190" w:rsidP="00E34C31">
      <w:pPr>
        <w:pStyle w:val="Largemainbold"/>
        <w:rPr>
          <w:sz w:val="16"/>
        </w:rPr>
      </w:pPr>
      <w:r w:rsidRPr="00206190">
        <w:t>He will come again in glory to judge the living and the dead,  and his kingdom will have no end.</w:t>
      </w:r>
      <w:r w:rsidR="00F368C5">
        <w:t xml:space="preserve"> </w:t>
      </w:r>
      <w:r w:rsidR="0006311A" w:rsidRPr="0006311A">
        <w:rPr>
          <w:sz w:val="16"/>
        </w:rPr>
        <w:t xml:space="preserve"> </w:t>
      </w:r>
    </w:p>
    <w:p w14:paraId="33CBBEDA" w14:textId="77777777" w:rsidR="0006311A" w:rsidRPr="0006311A" w:rsidRDefault="00206190" w:rsidP="00E34C31">
      <w:pPr>
        <w:pStyle w:val="Largemainbold"/>
        <w:rPr>
          <w:sz w:val="16"/>
        </w:rPr>
      </w:pPr>
      <w:r w:rsidRPr="00206190">
        <w:t xml:space="preserve">We believe in the Holy Spirit, </w:t>
      </w:r>
      <w:r w:rsidR="0006311A" w:rsidRPr="0006311A">
        <w:rPr>
          <w:sz w:val="16"/>
        </w:rPr>
        <w:t xml:space="preserve"> </w:t>
      </w:r>
    </w:p>
    <w:p w14:paraId="103E1BDD" w14:textId="77777777" w:rsidR="0006311A" w:rsidRPr="0006311A" w:rsidRDefault="00206190" w:rsidP="00E34C31">
      <w:pPr>
        <w:pStyle w:val="Largemainbold"/>
        <w:rPr>
          <w:sz w:val="16"/>
        </w:rPr>
      </w:pPr>
      <w:r w:rsidRPr="00206190">
        <w:t xml:space="preserve">the Lord, the giver of life,  </w:t>
      </w:r>
      <w:r w:rsidR="0006311A" w:rsidRPr="0006311A">
        <w:rPr>
          <w:sz w:val="16"/>
        </w:rPr>
        <w:t xml:space="preserve"> </w:t>
      </w:r>
    </w:p>
    <w:p w14:paraId="0A220C83" w14:textId="77777777" w:rsidR="0006311A" w:rsidRPr="0006311A" w:rsidRDefault="00206190" w:rsidP="00E34C31">
      <w:pPr>
        <w:pStyle w:val="Largemainbold"/>
        <w:rPr>
          <w:sz w:val="16"/>
        </w:rPr>
      </w:pPr>
      <w:r w:rsidRPr="00206190">
        <w:t xml:space="preserve">who proceeds from the Father and the Son,  </w:t>
      </w:r>
      <w:r w:rsidR="0006311A" w:rsidRPr="0006311A">
        <w:rPr>
          <w:sz w:val="16"/>
        </w:rPr>
        <w:t xml:space="preserve"> </w:t>
      </w:r>
    </w:p>
    <w:p w14:paraId="4E656673" w14:textId="77777777" w:rsidR="0006311A" w:rsidRPr="0006311A" w:rsidRDefault="00206190" w:rsidP="00E34C31">
      <w:pPr>
        <w:pStyle w:val="Largemainbold"/>
        <w:rPr>
          <w:sz w:val="16"/>
        </w:rPr>
      </w:pPr>
      <w:r w:rsidRPr="00206190">
        <w:t xml:space="preserve">who with the Father and the Son is worshipped </w:t>
      </w:r>
      <w:r w:rsidR="0006311A" w:rsidRPr="0006311A">
        <w:rPr>
          <w:sz w:val="16"/>
        </w:rPr>
        <w:t xml:space="preserve"> </w:t>
      </w:r>
    </w:p>
    <w:p w14:paraId="72099FD3" w14:textId="77777777" w:rsidR="0006311A" w:rsidRPr="0006311A" w:rsidRDefault="00206190" w:rsidP="00E34C31">
      <w:pPr>
        <w:pStyle w:val="Largemainbold"/>
        <w:rPr>
          <w:sz w:val="16"/>
        </w:rPr>
      </w:pPr>
      <w:r w:rsidRPr="00206190">
        <w:t xml:space="preserve">and glorified, </w:t>
      </w:r>
      <w:r w:rsidR="0006311A" w:rsidRPr="0006311A">
        <w:rPr>
          <w:sz w:val="16"/>
        </w:rPr>
        <w:t xml:space="preserve"> </w:t>
      </w:r>
    </w:p>
    <w:p w14:paraId="5BF940A3" w14:textId="77777777" w:rsidR="0006311A" w:rsidRPr="0006311A" w:rsidRDefault="00206190" w:rsidP="00E34C31">
      <w:pPr>
        <w:pStyle w:val="Largemainbold"/>
        <w:rPr>
          <w:sz w:val="16"/>
        </w:rPr>
      </w:pPr>
      <w:r w:rsidRPr="00206190">
        <w:t>who has spoken through the prophets.</w:t>
      </w:r>
      <w:r w:rsidR="00F368C5">
        <w:t xml:space="preserve"> </w:t>
      </w:r>
      <w:r w:rsidR="0006311A" w:rsidRPr="0006311A">
        <w:rPr>
          <w:sz w:val="16"/>
        </w:rPr>
        <w:t xml:space="preserve"> </w:t>
      </w:r>
    </w:p>
    <w:p w14:paraId="7B3F33F2" w14:textId="77777777" w:rsidR="0006311A" w:rsidRPr="0006311A" w:rsidRDefault="00206190" w:rsidP="00E34C31">
      <w:pPr>
        <w:pStyle w:val="Largemainbold"/>
        <w:rPr>
          <w:sz w:val="16"/>
        </w:rPr>
      </w:pPr>
      <w:r w:rsidRPr="00206190">
        <w:lastRenderedPageBreak/>
        <w:t xml:space="preserve">We believe in one holy catholic </w:t>
      </w:r>
      <w:r w:rsidR="0006311A" w:rsidRPr="0006311A">
        <w:rPr>
          <w:sz w:val="16"/>
        </w:rPr>
        <w:t xml:space="preserve"> </w:t>
      </w:r>
    </w:p>
    <w:p w14:paraId="435E31CA" w14:textId="77777777" w:rsidR="0006311A" w:rsidRPr="0006311A" w:rsidRDefault="00206190" w:rsidP="00E34C31">
      <w:pPr>
        <w:pStyle w:val="Largemainbold"/>
        <w:rPr>
          <w:sz w:val="16"/>
        </w:rPr>
      </w:pPr>
      <w:r w:rsidRPr="00206190">
        <w:t>and apostolic Church.</w:t>
      </w:r>
      <w:r w:rsidR="00F368C5">
        <w:t xml:space="preserve"> </w:t>
      </w:r>
      <w:r w:rsidRPr="00206190">
        <w:t xml:space="preserve">  </w:t>
      </w:r>
      <w:r w:rsidR="0006311A" w:rsidRPr="0006311A">
        <w:rPr>
          <w:sz w:val="16"/>
        </w:rPr>
        <w:t xml:space="preserve"> </w:t>
      </w:r>
    </w:p>
    <w:p w14:paraId="5BC6578C" w14:textId="77777777" w:rsidR="0006311A" w:rsidRPr="0006311A" w:rsidRDefault="00206190" w:rsidP="00E34C31">
      <w:pPr>
        <w:pStyle w:val="Largemainbold"/>
        <w:rPr>
          <w:sz w:val="16"/>
        </w:rPr>
      </w:pPr>
      <w:r w:rsidRPr="00206190">
        <w:t xml:space="preserve">We acknowledge one baptism </w:t>
      </w:r>
      <w:r w:rsidR="0006311A" w:rsidRPr="0006311A">
        <w:rPr>
          <w:sz w:val="16"/>
        </w:rPr>
        <w:t xml:space="preserve"> </w:t>
      </w:r>
    </w:p>
    <w:p w14:paraId="6129DFD8" w14:textId="77777777" w:rsidR="0006311A" w:rsidRPr="0006311A" w:rsidRDefault="00206190" w:rsidP="00E34C31">
      <w:pPr>
        <w:pStyle w:val="Largemainbold"/>
        <w:rPr>
          <w:sz w:val="16"/>
        </w:rPr>
      </w:pPr>
      <w:r w:rsidRPr="00206190">
        <w:t>for the forgiveness of sins.</w:t>
      </w:r>
      <w:r w:rsidR="00F368C5">
        <w:t xml:space="preserve"> </w:t>
      </w:r>
      <w:r w:rsidR="0006311A" w:rsidRPr="0006311A">
        <w:rPr>
          <w:sz w:val="16"/>
        </w:rPr>
        <w:t xml:space="preserve"> </w:t>
      </w:r>
    </w:p>
    <w:p w14:paraId="49B18552" w14:textId="77777777" w:rsidR="0006311A" w:rsidRPr="0006311A" w:rsidRDefault="00206190" w:rsidP="00E34C31">
      <w:pPr>
        <w:pStyle w:val="Largemainbold"/>
        <w:rPr>
          <w:sz w:val="16"/>
        </w:rPr>
      </w:pPr>
      <w:r w:rsidRPr="00206190">
        <w:t xml:space="preserve">We look for the resurrection of the dead, </w:t>
      </w:r>
      <w:r w:rsidR="0006311A" w:rsidRPr="0006311A">
        <w:rPr>
          <w:sz w:val="16"/>
        </w:rPr>
        <w:t xml:space="preserve"> </w:t>
      </w:r>
    </w:p>
    <w:p w14:paraId="576F5A9D" w14:textId="77777777" w:rsidR="0006311A" w:rsidRPr="0006311A" w:rsidRDefault="00206190" w:rsidP="00E34C31">
      <w:pPr>
        <w:pStyle w:val="Largemainbold"/>
        <w:rPr>
          <w:sz w:val="16"/>
        </w:rPr>
      </w:pPr>
      <w:r w:rsidRPr="00206190">
        <w:t>and the life of the world to come. Amen.</w:t>
      </w:r>
      <w:r w:rsidR="00F368C5">
        <w:t xml:space="preserve"> </w:t>
      </w:r>
      <w:r w:rsidR="0006311A" w:rsidRPr="0006311A">
        <w:rPr>
          <w:sz w:val="16"/>
        </w:rPr>
        <w:t xml:space="preserve"> </w:t>
      </w:r>
    </w:p>
    <w:p w14:paraId="65F416FE"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3AA77EBC" w14:textId="77777777" w:rsidR="0006311A" w:rsidRPr="0006311A" w:rsidRDefault="00F368C5" w:rsidP="00E34C31">
      <w:pPr>
        <w:pStyle w:val="LargeHeading1"/>
        <w:rPr>
          <w:sz w:val="16"/>
        </w:rPr>
      </w:pPr>
      <w:r>
        <w:t xml:space="preserve"> </w:t>
      </w:r>
      <w:r w:rsidR="00206190" w:rsidRPr="00206190">
        <w:t xml:space="preserve">Prayers of the People </w:t>
      </w:r>
      <w:r w:rsidR="0006311A" w:rsidRPr="0006311A">
        <w:rPr>
          <w:sz w:val="16"/>
        </w:rPr>
        <w:t xml:space="preserve"> </w:t>
      </w:r>
    </w:p>
    <w:p w14:paraId="46B5D521"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40664E3C" w14:textId="77777777" w:rsidR="0006311A" w:rsidRPr="0006311A" w:rsidRDefault="00206190" w:rsidP="00E34C31">
      <w:pPr>
        <w:pStyle w:val="largemain"/>
        <w:rPr>
          <w:b/>
          <w:sz w:val="16"/>
        </w:rPr>
      </w:pPr>
      <w:r w:rsidRPr="00206190">
        <w:t xml:space="preserve">Lord, in your mercy  </w:t>
      </w:r>
      <w:r w:rsidR="0006311A" w:rsidRPr="0006311A">
        <w:rPr>
          <w:b/>
          <w:sz w:val="16"/>
        </w:rPr>
        <w:t xml:space="preserve"> </w:t>
      </w:r>
    </w:p>
    <w:p w14:paraId="7927008C" w14:textId="77777777" w:rsidR="0006311A" w:rsidRPr="0006311A" w:rsidRDefault="00206190" w:rsidP="0006311A">
      <w:pPr>
        <w:pStyle w:val="Largemainbold"/>
        <w:rPr>
          <w:sz w:val="16"/>
        </w:rPr>
      </w:pPr>
      <w:r w:rsidRPr="00206190">
        <w:t>Hear our prayer.</w:t>
      </w:r>
      <w:r w:rsidR="00F368C5">
        <w:t xml:space="preserve"> </w:t>
      </w:r>
      <w:r w:rsidRPr="00206190">
        <w:t xml:space="preserve">  </w:t>
      </w:r>
      <w:r w:rsidR="0006311A" w:rsidRPr="0006311A">
        <w:rPr>
          <w:sz w:val="16"/>
        </w:rPr>
        <w:t xml:space="preserve"> </w:t>
      </w:r>
    </w:p>
    <w:p w14:paraId="684D022D"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1CB1C80D" w14:textId="77777777" w:rsidR="0006311A" w:rsidRPr="0006311A" w:rsidRDefault="00206190" w:rsidP="00E34C31">
      <w:pPr>
        <w:pStyle w:val="largemain"/>
        <w:rPr>
          <w:b/>
          <w:sz w:val="16"/>
        </w:rPr>
      </w:pPr>
      <w:r w:rsidRPr="00206190">
        <w:t xml:space="preserve">Merciful Father    </w:t>
      </w:r>
      <w:r w:rsidR="0006311A" w:rsidRPr="0006311A">
        <w:rPr>
          <w:b/>
          <w:sz w:val="16"/>
        </w:rPr>
        <w:t xml:space="preserve"> </w:t>
      </w:r>
    </w:p>
    <w:p w14:paraId="1FE0A2D1" w14:textId="77777777" w:rsidR="0006311A" w:rsidRPr="0006311A" w:rsidRDefault="00206190" w:rsidP="00E34C31">
      <w:pPr>
        <w:pStyle w:val="Largemainbold"/>
        <w:rPr>
          <w:sz w:val="16"/>
        </w:rPr>
      </w:pPr>
      <w:r w:rsidRPr="00206190">
        <w:t>accept these our prayers</w:t>
      </w:r>
      <w:r w:rsidR="00F368C5">
        <w:t xml:space="preserve">  </w:t>
      </w:r>
      <w:r w:rsidRPr="00206190">
        <w:t>for the sake of your Son,</w:t>
      </w:r>
      <w:r w:rsidR="00F368C5">
        <w:t xml:space="preserve"> </w:t>
      </w:r>
      <w:r w:rsidRPr="00206190">
        <w:t>our Saviour Jesus Christ. Amen.</w:t>
      </w:r>
      <w:r w:rsidR="00F368C5">
        <w:t xml:space="preserve"> </w:t>
      </w:r>
      <w:r w:rsidRPr="00206190">
        <w:t xml:space="preserve">  </w:t>
      </w:r>
      <w:r w:rsidR="0006311A" w:rsidRPr="0006311A">
        <w:rPr>
          <w:sz w:val="16"/>
        </w:rPr>
        <w:t xml:space="preserve"> </w:t>
      </w:r>
    </w:p>
    <w:p w14:paraId="07D2F6EF"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1C8BE16A" w14:textId="77777777" w:rsidR="0006311A" w:rsidRPr="0006311A" w:rsidRDefault="00206190" w:rsidP="00E34C31">
      <w:pPr>
        <w:pStyle w:val="LargeHeading1"/>
        <w:rPr>
          <w:sz w:val="16"/>
        </w:rPr>
      </w:pPr>
      <w:r w:rsidRPr="00206190">
        <w:t xml:space="preserve">Prayer of Humble Access </w:t>
      </w:r>
      <w:r w:rsidR="0006311A" w:rsidRPr="0006311A">
        <w:rPr>
          <w:sz w:val="16"/>
        </w:rPr>
        <w:t xml:space="preserve"> </w:t>
      </w:r>
    </w:p>
    <w:p w14:paraId="3D537048"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44147BFC" w14:textId="77777777" w:rsidR="0006311A" w:rsidRPr="0006311A" w:rsidRDefault="00206190" w:rsidP="00E34C31">
      <w:pPr>
        <w:pStyle w:val="Largemainbold"/>
        <w:rPr>
          <w:sz w:val="16"/>
        </w:rPr>
      </w:pPr>
      <w:r w:rsidRPr="00206190">
        <w:t>We do not presume to come to this your table, merciful Lord,</w:t>
      </w:r>
      <w:r w:rsidR="00F368C5">
        <w:t xml:space="preserve"> </w:t>
      </w:r>
      <w:r w:rsidRPr="00206190">
        <w:t xml:space="preserve">trusting in our own righteousness </w:t>
      </w:r>
      <w:r w:rsidR="0006311A" w:rsidRPr="0006311A">
        <w:rPr>
          <w:sz w:val="16"/>
        </w:rPr>
        <w:t xml:space="preserve"> </w:t>
      </w:r>
    </w:p>
    <w:p w14:paraId="54E763B5" w14:textId="77777777" w:rsidR="0006311A" w:rsidRPr="0006311A" w:rsidRDefault="00206190" w:rsidP="00E34C31">
      <w:pPr>
        <w:pStyle w:val="Largemainbold"/>
        <w:rPr>
          <w:sz w:val="16"/>
        </w:rPr>
      </w:pPr>
      <w:r w:rsidRPr="00206190">
        <w:t>but in your manifold and great mercies.</w:t>
      </w:r>
      <w:r w:rsidR="00F368C5">
        <w:t xml:space="preserve"> </w:t>
      </w:r>
      <w:r w:rsidRPr="00206190">
        <w:t xml:space="preserve">  </w:t>
      </w:r>
      <w:r w:rsidR="0006311A" w:rsidRPr="0006311A">
        <w:rPr>
          <w:sz w:val="16"/>
        </w:rPr>
        <w:t xml:space="preserve"> </w:t>
      </w:r>
    </w:p>
    <w:p w14:paraId="46005F3F" w14:textId="77777777" w:rsidR="0006311A" w:rsidRPr="0006311A" w:rsidRDefault="00206190" w:rsidP="00E34C31">
      <w:pPr>
        <w:pStyle w:val="Largemainbold"/>
        <w:rPr>
          <w:sz w:val="16"/>
        </w:rPr>
      </w:pPr>
      <w:r w:rsidRPr="00206190">
        <w:t>We are not worthy so much as to gather up the crumbs</w:t>
      </w:r>
      <w:r w:rsidR="00F368C5">
        <w:t xml:space="preserve"> </w:t>
      </w:r>
      <w:r w:rsidRPr="00206190">
        <w:t>under your table.</w:t>
      </w:r>
      <w:r w:rsidR="00F368C5">
        <w:t xml:space="preserve"> </w:t>
      </w:r>
      <w:r w:rsidRPr="00206190">
        <w:t xml:space="preserve">  </w:t>
      </w:r>
      <w:r w:rsidR="0006311A" w:rsidRPr="0006311A">
        <w:rPr>
          <w:sz w:val="16"/>
        </w:rPr>
        <w:t xml:space="preserve"> </w:t>
      </w:r>
    </w:p>
    <w:p w14:paraId="60F58FDC" w14:textId="77777777" w:rsidR="0006311A" w:rsidRPr="0006311A" w:rsidRDefault="00206190" w:rsidP="00E34C31">
      <w:pPr>
        <w:pStyle w:val="Largemainbold"/>
        <w:rPr>
          <w:sz w:val="16"/>
        </w:rPr>
      </w:pPr>
      <w:r w:rsidRPr="00206190">
        <w:t>But you are the same Lord,</w:t>
      </w:r>
      <w:r w:rsidR="00F368C5">
        <w:t xml:space="preserve"> </w:t>
      </w:r>
      <w:r w:rsidR="0006311A" w:rsidRPr="0006311A">
        <w:rPr>
          <w:sz w:val="16"/>
        </w:rPr>
        <w:t xml:space="preserve"> </w:t>
      </w:r>
    </w:p>
    <w:p w14:paraId="64A27998" w14:textId="77777777" w:rsidR="0006311A" w:rsidRPr="0006311A" w:rsidRDefault="00206190" w:rsidP="00E34C31">
      <w:pPr>
        <w:pStyle w:val="Largemainbold"/>
        <w:rPr>
          <w:sz w:val="16"/>
        </w:rPr>
      </w:pPr>
      <w:r w:rsidRPr="00206190">
        <w:t>whose nature is always to have mercy.</w:t>
      </w:r>
      <w:r w:rsidR="00F368C5">
        <w:t xml:space="preserve"> </w:t>
      </w:r>
      <w:r w:rsidRPr="00206190">
        <w:t xml:space="preserve"> </w:t>
      </w:r>
      <w:r w:rsidR="0006311A" w:rsidRPr="0006311A">
        <w:rPr>
          <w:sz w:val="16"/>
        </w:rPr>
        <w:t xml:space="preserve"> </w:t>
      </w:r>
    </w:p>
    <w:p w14:paraId="0402531E" w14:textId="77777777" w:rsidR="0006311A" w:rsidRPr="0006311A" w:rsidRDefault="00206190" w:rsidP="00E34C31">
      <w:pPr>
        <w:pStyle w:val="Largemainbold"/>
        <w:rPr>
          <w:sz w:val="16"/>
        </w:rPr>
      </w:pPr>
      <w:r w:rsidRPr="00206190">
        <w:t>Grant us, therefore, gracious Lord,</w:t>
      </w:r>
      <w:r w:rsidR="00F368C5">
        <w:t xml:space="preserve"> </w:t>
      </w:r>
      <w:r w:rsidRPr="00206190">
        <w:t xml:space="preserve">  </w:t>
      </w:r>
      <w:r w:rsidR="0006311A" w:rsidRPr="0006311A">
        <w:rPr>
          <w:sz w:val="16"/>
        </w:rPr>
        <w:t xml:space="preserve"> </w:t>
      </w:r>
    </w:p>
    <w:p w14:paraId="48B53FFA" w14:textId="77777777" w:rsidR="0006311A" w:rsidRPr="0006311A" w:rsidRDefault="00206190" w:rsidP="00E34C31">
      <w:pPr>
        <w:pStyle w:val="Largemainbold"/>
        <w:rPr>
          <w:sz w:val="16"/>
        </w:rPr>
      </w:pPr>
      <w:proofErr w:type="gramStart"/>
      <w:r w:rsidRPr="00206190">
        <w:t>so</w:t>
      </w:r>
      <w:proofErr w:type="gramEnd"/>
      <w:r w:rsidRPr="00206190">
        <w:t xml:space="preserve"> to eat the flesh of your dear Son Jesus Christ,</w:t>
      </w:r>
      <w:r w:rsidR="00F368C5">
        <w:t xml:space="preserve"> </w:t>
      </w:r>
      <w:r w:rsidRPr="00206190">
        <w:t xml:space="preserve">  </w:t>
      </w:r>
      <w:r w:rsidR="0006311A" w:rsidRPr="0006311A">
        <w:rPr>
          <w:sz w:val="16"/>
        </w:rPr>
        <w:t xml:space="preserve"> </w:t>
      </w:r>
    </w:p>
    <w:p w14:paraId="5B58297A" w14:textId="77777777" w:rsidR="0006311A" w:rsidRPr="0006311A" w:rsidRDefault="00206190" w:rsidP="00E34C31">
      <w:pPr>
        <w:pStyle w:val="Largemainbold"/>
        <w:rPr>
          <w:sz w:val="16"/>
        </w:rPr>
      </w:pPr>
      <w:r w:rsidRPr="00206190">
        <w:t>and to drink his blood,</w:t>
      </w:r>
      <w:r w:rsidR="00F368C5">
        <w:t xml:space="preserve"> </w:t>
      </w:r>
      <w:r w:rsidRPr="00206190">
        <w:t xml:space="preserve">  </w:t>
      </w:r>
      <w:r w:rsidR="0006311A" w:rsidRPr="0006311A">
        <w:rPr>
          <w:sz w:val="16"/>
        </w:rPr>
        <w:t xml:space="preserve"> </w:t>
      </w:r>
    </w:p>
    <w:p w14:paraId="7EBF89F4" w14:textId="77777777" w:rsidR="0006311A" w:rsidRPr="0006311A" w:rsidRDefault="00206190" w:rsidP="00E34C31">
      <w:pPr>
        <w:pStyle w:val="Largemainbold"/>
        <w:rPr>
          <w:sz w:val="16"/>
        </w:rPr>
      </w:pPr>
      <w:r w:rsidRPr="00206190">
        <w:t>that our sinful bodies may be made clean by his body,</w:t>
      </w:r>
      <w:r w:rsidR="00F368C5">
        <w:t xml:space="preserve"> </w:t>
      </w:r>
      <w:r w:rsidRPr="00206190">
        <w:t xml:space="preserve"> and our souls washed through his most precious blood,</w:t>
      </w:r>
      <w:r w:rsidR="00F368C5">
        <w:t xml:space="preserve"> </w:t>
      </w:r>
      <w:r w:rsidRPr="00206190">
        <w:t>and that we may evermore dwell in him and he in us. Amen.</w:t>
      </w:r>
      <w:r w:rsidR="00F368C5">
        <w:t xml:space="preserve"> </w:t>
      </w:r>
      <w:r w:rsidR="0006311A" w:rsidRPr="0006311A">
        <w:rPr>
          <w:sz w:val="16"/>
        </w:rPr>
        <w:t xml:space="preserve"> </w:t>
      </w:r>
    </w:p>
    <w:p w14:paraId="151C4E0E"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4C0446B5" w14:textId="77777777" w:rsidR="0006311A" w:rsidRPr="0006311A" w:rsidRDefault="00206190" w:rsidP="00E34C31">
      <w:pPr>
        <w:pStyle w:val="LargeHeading1"/>
        <w:rPr>
          <w:sz w:val="16"/>
        </w:rPr>
      </w:pPr>
      <w:r w:rsidRPr="00206190">
        <w:lastRenderedPageBreak/>
        <w:t xml:space="preserve">The Peace  </w:t>
      </w:r>
      <w:r w:rsidR="0006311A" w:rsidRPr="0006311A">
        <w:rPr>
          <w:sz w:val="16"/>
        </w:rPr>
        <w:t xml:space="preserve"> </w:t>
      </w:r>
    </w:p>
    <w:p w14:paraId="547A4025" w14:textId="77777777" w:rsidR="0006311A" w:rsidRPr="0006311A" w:rsidRDefault="00206190" w:rsidP="00E34C31">
      <w:pPr>
        <w:pStyle w:val="largemain"/>
        <w:rPr>
          <w:sz w:val="16"/>
        </w:rPr>
      </w:pPr>
      <w:r w:rsidRPr="00E34C31">
        <w:t xml:space="preserve">The Peace of the Lord be always with you  </w:t>
      </w:r>
      <w:r w:rsidR="0006311A" w:rsidRPr="0006311A">
        <w:rPr>
          <w:sz w:val="16"/>
        </w:rPr>
        <w:t xml:space="preserve"> </w:t>
      </w:r>
    </w:p>
    <w:p w14:paraId="0492A3B5" w14:textId="587D8638" w:rsidR="0006311A" w:rsidRPr="0006311A" w:rsidRDefault="00206190" w:rsidP="00E34C31">
      <w:pPr>
        <w:pStyle w:val="Largemainbold"/>
        <w:rPr>
          <w:sz w:val="16"/>
        </w:rPr>
      </w:pPr>
      <w:r w:rsidRPr="00206190">
        <w:t xml:space="preserve">and </w:t>
      </w:r>
      <w:proofErr w:type="gramStart"/>
      <w:r w:rsidRPr="00206190">
        <w:t>also</w:t>
      </w:r>
      <w:proofErr w:type="gramEnd"/>
      <w:r w:rsidRPr="00206190">
        <w:t xml:space="preserve"> with you</w:t>
      </w:r>
      <w:r w:rsidR="00F368C5">
        <w:t xml:space="preserve"> </w:t>
      </w:r>
      <w:r w:rsidRPr="00206190">
        <w:t xml:space="preserve"> </w:t>
      </w:r>
      <w:r w:rsidR="0006311A" w:rsidRPr="0006311A">
        <w:rPr>
          <w:sz w:val="16"/>
        </w:rPr>
        <w:t xml:space="preserve"> </w:t>
      </w:r>
    </w:p>
    <w:p w14:paraId="089F03A4"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6611BDD1" w14:textId="77777777" w:rsidR="0006311A" w:rsidRPr="0006311A" w:rsidRDefault="00F368C5" w:rsidP="00E34C31">
      <w:pPr>
        <w:pStyle w:val="LargeHeading1"/>
        <w:rPr>
          <w:sz w:val="16"/>
        </w:rPr>
      </w:pPr>
      <w:r w:rsidRPr="00E34C31">
        <w:t xml:space="preserve"> </w:t>
      </w:r>
      <w:r w:rsidR="00206190" w:rsidRPr="00E34C31">
        <w:t>Behold the Lamb Thanks &amp; Praise 12</w:t>
      </w:r>
      <w:r w:rsidRPr="00E34C31">
        <w:t xml:space="preserve"> </w:t>
      </w:r>
      <w:r w:rsidR="00206190" w:rsidRPr="00E34C31">
        <w:t>Offering Hymn</w:t>
      </w:r>
      <w:r w:rsidR="0006311A" w:rsidRPr="0006311A">
        <w:rPr>
          <w:sz w:val="16"/>
        </w:rPr>
        <w:t xml:space="preserve"> </w:t>
      </w:r>
    </w:p>
    <w:p w14:paraId="300EC1DC" w14:textId="77777777" w:rsidR="0006311A" w:rsidRPr="0006311A" w:rsidRDefault="00206190" w:rsidP="00E34C31">
      <w:pPr>
        <w:pStyle w:val="largemain"/>
        <w:rPr>
          <w:sz w:val="16"/>
        </w:rPr>
      </w:pPr>
      <w:r w:rsidRPr="0006311A">
        <w:rPr>
          <w:b/>
          <w:bCs/>
        </w:rPr>
        <w:t>1</w:t>
      </w:r>
      <w:r w:rsidR="00F368C5">
        <w:t xml:space="preserve"> </w:t>
      </w:r>
      <w:r w:rsidRPr="00206190">
        <w:t xml:space="preserve"> Behold the Lamb who bears our sins away, </w:t>
      </w:r>
      <w:r w:rsidR="0006311A" w:rsidRPr="0006311A">
        <w:rPr>
          <w:sz w:val="16"/>
        </w:rPr>
        <w:t xml:space="preserve"> </w:t>
      </w:r>
    </w:p>
    <w:p w14:paraId="6640C803" w14:textId="77777777" w:rsidR="0006311A" w:rsidRPr="0006311A" w:rsidRDefault="00206190" w:rsidP="00E34C31">
      <w:pPr>
        <w:pStyle w:val="largemain"/>
        <w:rPr>
          <w:b/>
          <w:sz w:val="16"/>
        </w:rPr>
      </w:pPr>
      <w:r w:rsidRPr="00206190">
        <w:t>slain for us - and we remember</w:t>
      </w:r>
      <w:r>
        <w:t xml:space="preserve"> </w:t>
      </w:r>
      <w:r w:rsidRPr="00206190">
        <w:t xml:space="preserve"> </w:t>
      </w:r>
      <w:r w:rsidR="0006311A" w:rsidRPr="0006311A">
        <w:rPr>
          <w:b/>
          <w:sz w:val="16"/>
        </w:rPr>
        <w:t xml:space="preserve"> </w:t>
      </w:r>
    </w:p>
    <w:p w14:paraId="3E1411A6" w14:textId="77777777" w:rsidR="0006311A" w:rsidRPr="0006311A" w:rsidRDefault="00206190" w:rsidP="00E34C31">
      <w:pPr>
        <w:pStyle w:val="largemain"/>
        <w:rPr>
          <w:sz w:val="16"/>
        </w:rPr>
      </w:pPr>
      <w:r w:rsidRPr="00206190">
        <w:t xml:space="preserve">the promise made that all who come in faith </w:t>
      </w:r>
      <w:r w:rsidR="0006311A" w:rsidRPr="0006311A">
        <w:rPr>
          <w:sz w:val="16"/>
        </w:rPr>
        <w:t xml:space="preserve"> </w:t>
      </w:r>
    </w:p>
    <w:p w14:paraId="4E720AF5" w14:textId="77777777" w:rsidR="0006311A" w:rsidRPr="0006311A" w:rsidRDefault="00206190" w:rsidP="00E34C31">
      <w:pPr>
        <w:pStyle w:val="largemain"/>
        <w:rPr>
          <w:b/>
          <w:sz w:val="16"/>
        </w:rPr>
      </w:pPr>
      <w:r w:rsidRPr="00206190">
        <w:t>find forgiveness at the cross.</w:t>
      </w:r>
      <w:r>
        <w:t xml:space="preserve"> </w:t>
      </w:r>
      <w:r w:rsidRPr="00206190">
        <w:t xml:space="preserve"> </w:t>
      </w:r>
      <w:r w:rsidR="0006311A" w:rsidRPr="0006311A">
        <w:rPr>
          <w:b/>
          <w:sz w:val="16"/>
        </w:rPr>
        <w:t xml:space="preserve"> </w:t>
      </w:r>
    </w:p>
    <w:p w14:paraId="081B4055" w14:textId="77777777" w:rsidR="0006311A" w:rsidRPr="0006311A" w:rsidRDefault="0006311A" w:rsidP="00E34C31">
      <w:pPr>
        <w:pStyle w:val="largemain"/>
        <w:rPr>
          <w:b/>
          <w:sz w:val="16"/>
        </w:rPr>
      </w:pPr>
      <w:r w:rsidRPr="0006311A">
        <w:rPr>
          <w:b/>
          <w:sz w:val="16"/>
        </w:rPr>
        <w:t xml:space="preserve"> </w:t>
      </w:r>
    </w:p>
    <w:p w14:paraId="786364C9" w14:textId="77777777" w:rsidR="0006311A" w:rsidRPr="0006311A" w:rsidRDefault="00206190" w:rsidP="00E34C31">
      <w:pPr>
        <w:pStyle w:val="largemain"/>
        <w:rPr>
          <w:i/>
          <w:iCs/>
          <w:sz w:val="16"/>
        </w:rPr>
      </w:pPr>
      <w:proofErr w:type="gramStart"/>
      <w:r w:rsidRPr="00F368C5">
        <w:rPr>
          <w:i/>
          <w:iCs/>
        </w:rPr>
        <w:t>So</w:t>
      </w:r>
      <w:proofErr w:type="gramEnd"/>
      <w:r w:rsidRPr="00F368C5">
        <w:rPr>
          <w:i/>
          <w:iCs/>
        </w:rPr>
        <w:t xml:space="preserve"> we share in this bread of life,  </w:t>
      </w:r>
      <w:r w:rsidR="0006311A" w:rsidRPr="0006311A">
        <w:rPr>
          <w:i/>
          <w:iCs/>
          <w:sz w:val="16"/>
        </w:rPr>
        <w:t xml:space="preserve"> </w:t>
      </w:r>
    </w:p>
    <w:p w14:paraId="60152776" w14:textId="77777777" w:rsidR="0006311A" w:rsidRPr="0006311A" w:rsidRDefault="00206190" w:rsidP="00E34C31">
      <w:pPr>
        <w:pStyle w:val="largemain"/>
        <w:rPr>
          <w:b/>
          <w:i/>
          <w:iCs/>
          <w:sz w:val="16"/>
        </w:rPr>
      </w:pPr>
      <w:r w:rsidRPr="00F368C5">
        <w:rPr>
          <w:i/>
          <w:iCs/>
        </w:rPr>
        <w:t xml:space="preserve">and we drink of his sacrifice  </w:t>
      </w:r>
      <w:r w:rsidR="0006311A" w:rsidRPr="0006311A">
        <w:rPr>
          <w:b/>
          <w:i/>
          <w:iCs/>
          <w:sz w:val="16"/>
        </w:rPr>
        <w:t xml:space="preserve"> </w:t>
      </w:r>
    </w:p>
    <w:p w14:paraId="24999B25" w14:textId="77777777" w:rsidR="0006311A" w:rsidRPr="0006311A" w:rsidRDefault="00206190" w:rsidP="00E34C31">
      <w:pPr>
        <w:pStyle w:val="largemain"/>
        <w:rPr>
          <w:i/>
          <w:iCs/>
          <w:sz w:val="16"/>
        </w:rPr>
      </w:pPr>
      <w:r w:rsidRPr="00F368C5">
        <w:rPr>
          <w:i/>
          <w:iCs/>
        </w:rPr>
        <w:t xml:space="preserve">as a sign of our bonds of peace  </w:t>
      </w:r>
      <w:r w:rsidR="0006311A" w:rsidRPr="0006311A">
        <w:rPr>
          <w:i/>
          <w:iCs/>
          <w:sz w:val="16"/>
        </w:rPr>
        <w:t xml:space="preserve"> </w:t>
      </w:r>
    </w:p>
    <w:p w14:paraId="707591E0" w14:textId="77777777" w:rsidR="0006311A" w:rsidRPr="0006311A" w:rsidRDefault="00206190" w:rsidP="00E34C31">
      <w:pPr>
        <w:pStyle w:val="largemain"/>
        <w:rPr>
          <w:b/>
          <w:i/>
          <w:iCs/>
          <w:sz w:val="16"/>
        </w:rPr>
      </w:pPr>
      <w:r w:rsidRPr="00F368C5">
        <w:rPr>
          <w:i/>
          <w:iCs/>
        </w:rPr>
        <w:t xml:space="preserve">around the table of the King.  </w:t>
      </w:r>
      <w:r w:rsidR="0006311A" w:rsidRPr="0006311A">
        <w:rPr>
          <w:b/>
          <w:i/>
          <w:iCs/>
          <w:sz w:val="16"/>
        </w:rPr>
        <w:t xml:space="preserve"> </w:t>
      </w:r>
    </w:p>
    <w:p w14:paraId="696A2DB7" w14:textId="77777777" w:rsidR="0006311A" w:rsidRPr="0006311A" w:rsidRDefault="0006311A" w:rsidP="00E34C31">
      <w:pPr>
        <w:pStyle w:val="largemain"/>
        <w:rPr>
          <w:b/>
          <w:sz w:val="16"/>
        </w:rPr>
      </w:pPr>
      <w:r w:rsidRPr="0006311A">
        <w:rPr>
          <w:b/>
          <w:sz w:val="16"/>
        </w:rPr>
        <w:t xml:space="preserve"> </w:t>
      </w:r>
    </w:p>
    <w:p w14:paraId="32FBE1AE" w14:textId="77777777" w:rsidR="0006311A" w:rsidRPr="0006311A" w:rsidRDefault="00206190" w:rsidP="00E34C31">
      <w:pPr>
        <w:pStyle w:val="largemain"/>
        <w:rPr>
          <w:sz w:val="16"/>
        </w:rPr>
      </w:pPr>
      <w:r w:rsidRPr="0006311A">
        <w:rPr>
          <w:b/>
          <w:bCs/>
        </w:rPr>
        <w:t>2</w:t>
      </w:r>
      <w:r w:rsidR="00F368C5">
        <w:t xml:space="preserve"> </w:t>
      </w:r>
      <w:r w:rsidRPr="00206190">
        <w:t xml:space="preserve"> The body of our Saviour, Jesus Christ,</w:t>
      </w:r>
      <w:r>
        <w:t xml:space="preserve"> </w:t>
      </w:r>
      <w:r w:rsidRPr="00206190">
        <w:t xml:space="preserve"> </w:t>
      </w:r>
      <w:r w:rsidR="0006311A" w:rsidRPr="0006311A">
        <w:rPr>
          <w:sz w:val="16"/>
        </w:rPr>
        <w:t xml:space="preserve"> </w:t>
      </w:r>
    </w:p>
    <w:p w14:paraId="1861A781" w14:textId="77777777" w:rsidR="0006311A" w:rsidRPr="0006311A" w:rsidRDefault="00206190" w:rsidP="00E34C31">
      <w:pPr>
        <w:pStyle w:val="largemain"/>
        <w:rPr>
          <w:b/>
          <w:sz w:val="16"/>
        </w:rPr>
      </w:pPr>
      <w:r w:rsidRPr="00206190">
        <w:t>torn for you: eat and remember</w:t>
      </w:r>
      <w:r>
        <w:t xml:space="preserve"> </w:t>
      </w:r>
      <w:r w:rsidRPr="00206190">
        <w:t xml:space="preserve"> </w:t>
      </w:r>
      <w:r w:rsidR="0006311A" w:rsidRPr="0006311A">
        <w:rPr>
          <w:b/>
          <w:sz w:val="16"/>
        </w:rPr>
        <w:t xml:space="preserve"> </w:t>
      </w:r>
    </w:p>
    <w:p w14:paraId="0FB281F3" w14:textId="77777777" w:rsidR="0006311A" w:rsidRPr="0006311A" w:rsidRDefault="00206190" w:rsidP="00E34C31">
      <w:pPr>
        <w:pStyle w:val="largemain"/>
        <w:rPr>
          <w:b/>
          <w:sz w:val="16"/>
        </w:rPr>
      </w:pPr>
      <w:r w:rsidRPr="00206190">
        <w:t>the wounds that heal, the death that brings us life,</w:t>
      </w:r>
      <w:r>
        <w:t xml:space="preserve"> </w:t>
      </w:r>
      <w:r w:rsidRPr="00206190">
        <w:t xml:space="preserve"> </w:t>
      </w:r>
      <w:r w:rsidR="0006311A" w:rsidRPr="0006311A">
        <w:rPr>
          <w:b/>
          <w:sz w:val="16"/>
        </w:rPr>
        <w:t xml:space="preserve"> </w:t>
      </w:r>
    </w:p>
    <w:p w14:paraId="227706FE" w14:textId="77777777" w:rsidR="0006311A" w:rsidRPr="0006311A" w:rsidRDefault="00206190" w:rsidP="00E34C31">
      <w:pPr>
        <w:pStyle w:val="largemain"/>
        <w:rPr>
          <w:b/>
          <w:sz w:val="16"/>
        </w:rPr>
      </w:pPr>
      <w:r w:rsidRPr="00206190">
        <w:t>paid the price to make us one.</w:t>
      </w:r>
      <w:r>
        <w:t xml:space="preserve"> </w:t>
      </w:r>
      <w:r w:rsidRPr="00206190">
        <w:t xml:space="preserve"> </w:t>
      </w:r>
      <w:r w:rsidR="0006311A" w:rsidRPr="0006311A">
        <w:rPr>
          <w:b/>
          <w:sz w:val="16"/>
        </w:rPr>
        <w:t xml:space="preserve"> </w:t>
      </w:r>
    </w:p>
    <w:p w14:paraId="4B540BF9" w14:textId="77777777" w:rsidR="0006311A" w:rsidRPr="0006311A" w:rsidRDefault="0006311A" w:rsidP="00E34C31">
      <w:pPr>
        <w:pStyle w:val="largemain"/>
        <w:rPr>
          <w:b/>
          <w:sz w:val="16"/>
        </w:rPr>
      </w:pPr>
      <w:r w:rsidRPr="0006311A">
        <w:rPr>
          <w:b/>
          <w:sz w:val="16"/>
        </w:rPr>
        <w:t xml:space="preserve"> </w:t>
      </w:r>
    </w:p>
    <w:p w14:paraId="56BCE25B" w14:textId="77777777" w:rsidR="0006311A" w:rsidRPr="0006311A" w:rsidRDefault="00206190" w:rsidP="00E34C31">
      <w:pPr>
        <w:pStyle w:val="largemain"/>
        <w:rPr>
          <w:b/>
          <w:sz w:val="16"/>
        </w:rPr>
      </w:pPr>
      <w:r w:rsidRPr="0006311A">
        <w:rPr>
          <w:b/>
          <w:bCs/>
        </w:rPr>
        <w:t>3</w:t>
      </w:r>
      <w:r w:rsidR="00F368C5">
        <w:t xml:space="preserve"> </w:t>
      </w:r>
      <w:r w:rsidRPr="00206190">
        <w:t xml:space="preserve"> The blood that cleanses every stain of sin,</w:t>
      </w:r>
      <w:r>
        <w:t xml:space="preserve"> </w:t>
      </w:r>
      <w:r w:rsidR="0006311A" w:rsidRPr="0006311A">
        <w:rPr>
          <w:b/>
          <w:sz w:val="16"/>
        </w:rPr>
        <w:t xml:space="preserve"> </w:t>
      </w:r>
    </w:p>
    <w:p w14:paraId="0E0A3F78" w14:textId="77777777" w:rsidR="0006311A" w:rsidRPr="0006311A" w:rsidRDefault="00206190" w:rsidP="00E34C31">
      <w:pPr>
        <w:pStyle w:val="largemain"/>
        <w:rPr>
          <w:b/>
          <w:sz w:val="16"/>
        </w:rPr>
      </w:pPr>
      <w:r w:rsidRPr="00206190">
        <w:t>shed for you: drink and remember</w:t>
      </w:r>
      <w:r>
        <w:t xml:space="preserve"> </w:t>
      </w:r>
      <w:r w:rsidRPr="00206190">
        <w:t xml:space="preserve"> </w:t>
      </w:r>
      <w:r w:rsidR="0006311A" w:rsidRPr="0006311A">
        <w:rPr>
          <w:b/>
          <w:sz w:val="16"/>
        </w:rPr>
        <w:t xml:space="preserve"> </w:t>
      </w:r>
    </w:p>
    <w:p w14:paraId="1DDCAA43" w14:textId="77777777" w:rsidR="0006311A" w:rsidRPr="0006311A" w:rsidRDefault="00206190" w:rsidP="00E34C31">
      <w:pPr>
        <w:pStyle w:val="largemain"/>
        <w:rPr>
          <w:sz w:val="16"/>
        </w:rPr>
      </w:pPr>
      <w:r w:rsidRPr="00206190">
        <w:t>he drained death's cup that all may enter in</w:t>
      </w:r>
      <w:r>
        <w:t xml:space="preserve"> </w:t>
      </w:r>
      <w:r w:rsidRPr="00206190">
        <w:t xml:space="preserve"> </w:t>
      </w:r>
      <w:r w:rsidR="0006311A" w:rsidRPr="0006311A">
        <w:rPr>
          <w:sz w:val="16"/>
        </w:rPr>
        <w:t xml:space="preserve"> </w:t>
      </w:r>
    </w:p>
    <w:p w14:paraId="04F83E53" w14:textId="77777777" w:rsidR="0006311A" w:rsidRPr="0006311A" w:rsidRDefault="00206190" w:rsidP="00E34C31">
      <w:pPr>
        <w:pStyle w:val="largemain"/>
        <w:rPr>
          <w:b/>
          <w:sz w:val="16"/>
        </w:rPr>
      </w:pPr>
      <w:r w:rsidRPr="00206190">
        <w:t>to receive the life of God.</w:t>
      </w:r>
      <w:r>
        <w:t xml:space="preserve"> </w:t>
      </w:r>
      <w:r w:rsidRPr="00206190">
        <w:t xml:space="preserve"> </w:t>
      </w:r>
      <w:r w:rsidR="0006311A" w:rsidRPr="0006311A">
        <w:rPr>
          <w:b/>
          <w:sz w:val="16"/>
        </w:rPr>
        <w:t xml:space="preserve"> </w:t>
      </w:r>
    </w:p>
    <w:p w14:paraId="427BADF9" w14:textId="77777777" w:rsidR="0006311A" w:rsidRPr="0006311A" w:rsidRDefault="0006311A" w:rsidP="00E34C31">
      <w:pPr>
        <w:pStyle w:val="largemain"/>
        <w:rPr>
          <w:b/>
          <w:sz w:val="16"/>
        </w:rPr>
      </w:pPr>
      <w:r w:rsidRPr="0006311A">
        <w:rPr>
          <w:b/>
          <w:sz w:val="16"/>
        </w:rPr>
        <w:t xml:space="preserve"> </w:t>
      </w:r>
    </w:p>
    <w:p w14:paraId="053B96F2" w14:textId="250A9388" w:rsidR="0006311A" w:rsidRPr="0006311A" w:rsidRDefault="00206190" w:rsidP="00E34C31">
      <w:pPr>
        <w:pStyle w:val="largemain"/>
        <w:rPr>
          <w:sz w:val="16"/>
        </w:rPr>
      </w:pPr>
      <w:r w:rsidRPr="0006311A">
        <w:rPr>
          <w:b/>
          <w:bCs/>
        </w:rPr>
        <w:t>4</w:t>
      </w:r>
      <w:r w:rsidR="00F368C5">
        <w:t xml:space="preserve"> </w:t>
      </w:r>
      <w:r w:rsidRPr="00206190">
        <w:t xml:space="preserve"> And so with thankfulness</w:t>
      </w:r>
      <w:r w:rsidR="00173F29">
        <w:t xml:space="preserve"> </w:t>
      </w:r>
      <w:r w:rsidRPr="00206190">
        <w:t>and faith we rise</w:t>
      </w:r>
      <w:r>
        <w:t xml:space="preserve"> </w:t>
      </w:r>
      <w:r w:rsidRPr="00206190">
        <w:t xml:space="preserve"> </w:t>
      </w:r>
      <w:r w:rsidR="0006311A" w:rsidRPr="0006311A">
        <w:rPr>
          <w:sz w:val="16"/>
        </w:rPr>
        <w:t xml:space="preserve"> </w:t>
      </w:r>
    </w:p>
    <w:p w14:paraId="459A5D8A" w14:textId="77777777" w:rsidR="0006311A" w:rsidRPr="0006311A" w:rsidRDefault="00206190" w:rsidP="00E34C31">
      <w:pPr>
        <w:pStyle w:val="largemain"/>
        <w:rPr>
          <w:sz w:val="16"/>
        </w:rPr>
      </w:pPr>
      <w:r w:rsidRPr="00206190">
        <w:t>to respond: and to remember</w:t>
      </w:r>
      <w:r>
        <w:t xml:space="preserve"> </w:t>
      </w:r>
      <w:r w:rsidRPr="00206190">
        <w:t xml:space="preserve"> </w:t>
      </w:r>
      <w:r w:rsidR="0006311A" w:rsidRPr="0006311A">
        <w:rPr>
          <w:sz w:val="16"/>
        </w:rPr>
        <w:t xml:space="preserve"> </w:t>
      </w:r>
    </w:p>
    <w:p w14:paraId="7311F1ED" w14:textId="77777777" w:rsidR="0006311A" w:rsidRPr="0006311A" w:rsidRDefault="00206190" w:rsidP="00E34C31">
      <w:pPr>
        <w:pStyle w:val="largemain"/>
        <w:rPr>
          <w:sz w:val="16"/>
        </w:rPr>
      </w:pPr>
      <w:r w:rsidRPr="00206190">
        <w:t>our call  to follow in the steps of Christ</w:t>
      </w:r>
      <w:r>
        <w:t xml:space="preserve"> </w:t>
      </w:r>
      <w:r w:rsidRPr="00206190">
        <w:t xml:space="preserve"> </w:t>
      </w:r>
      <w:r w:rsidR="0006311A" w:rsidRPr="0006311A">
        <w:rPr>
          <w:sz w:val="16"/>
        </w:rPr>
        <w:t xml:space="preserve"> </w:t>
      </w:r>
    </w:p>
    <w:p w14:paraId="11F55AF5" w14:textId="77777777" w:rsidR="0006311A" w:rsidRPr="0006311A" w:rsidRDefault="00206190" w:rsidP="00E34C31">
      <w:pPr>
        <w:pStyle w:val="largemain"/>
        <w:rPr>
          <w:b/>
          <w:sz w:val="16"/>
        </w:rPr>
      </w:pPr>
      <w:r w:rsidRPr="00206190">
        <w:t>as his body here on earth.</w:t>
      </w:r>
      <w:r>
        <w:t xml:space="preserve"> </w:t>
      </w:r>
      <w:r w:rsidR="0006311A" w:rsidRPr="0006311A">
        <w:rPr>
          <w:b/>
          <w:sz w:val="16"/>
        </w:rPr>
        <w:t xml:space="preserve"> </w:t>
      </w:r>
    </w:p>
    <w:p w14:paraId="3399DB3B" w14:textId="77777777" w:rsidR="0006311A" w:rsidRPr="0006311A" w:rsidRDefault="00206190" w:rsidP="00E34C31">
      <w:pPr>
        <w:pStyle w:val="LargeHeading1"/>
        <w:rPr>
          <w:sz w:val="16"/>
        </w:rPr>
      </w:pPr>
      <w:r w:rsidRPr="00206190">
        <w:t>Taking the Bread &amp; Wine</w:t>
      </w:r>
      <w:r w:rsidR="0006311A" w:rsidRPr="0006311A">
        <w:rPr>
          <w:sz w:val="16"/>
        </w:rPr>
        <w:t xml:space="preserve"> </w:t>
      </w:r>
    </w:p>
    <w:p w14:paraId="307C2706"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4A5F4CAE" w14:textId="77777777" w:rsidR="0006311A" w:rsidRPr="0006311A" w:rsidRDefault="00206190" w:rsidP="00E34C31">
      <w:pPr>
        <w:pStyle w:val="largemain"/>
        <w:rPr>
          <w:b/>
          <w:sz w:val="16"/>
        </w:rPr>
      </w:pPr>
      <w:r w:rsidRPr="00206190">
        <w:t xml:space="preserve">Christ our </w:t>
      </w:r>
      <w:proofErr w:type="spellStart"/>
      <w:r w:rsidRPr="00206190">
        <w:t>passover</w:t>
      </w:r>
      <w:proofErr w:type="spellEnd"/>
      <w:r w:rsidRPr="00206190">
        <w:t xml:space="preserve"> has been sacrificed for us</w:t>
      </w:r>
      <w:r w:rsidR="0006311A" w:rsidRPr="0006311A">
        <w:rPr>
          <w:b/>
          <w:sz w:val="16"/>
        </w:rPr>
        <w:t xml:space="preserve"> </w:t>
      </w:r>
    </w:p>
    <w:p w14:paraId="35A56E7F" w14:textId="21CA9283" w:rsidR="0006311A" w:rsidRPr="0006311A" w:rsidRDefault="00206190" w:rsidP="00E34C31">
      <w:pPr>
        <w:pStyle w:val="Largemainbold"/>
        <w:rPr>
          <w:sz w:val="16"/>
        </w:rPr>
      </w:pPr>
      <w:proofErr w:type="gramStart"/>
      <w:r w:rsidRPr="00206190">
        <w:lastRenderedPageBreak/>
        <w:t>therefore</w:t>
      </w:r>
      <w:proofErr w:type="gramEnd"/>
      <w:r w:rsidRPr="00206190">
        <w:t xml:space="preserve"> let us celebrate the feast.</w:t>
      </w:r>
      <w:r w:rsidR="00F368C5">
        <w:t xml:space="preserve"> </w:t>
      </w:r>
      <w:r w:rsidR="0006311A" w:rsidRPr="0006311A">
        <w:rPr>
          <w:sz w:val="16"/>
        </w:rPr>
        <w:t xml:space="preserve"> </w:t>
      </w:r>
    </w:p>
    <w:p w14:paraId="268CCA57"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35546A10" w14:textId="77777777" w:rsidR="0006311A" w:rsidRPr="0006311A" w:rsidRDefault="00206190" w:rsidP="00E34C31">
      <w:pPr>
        <w:pStyle w:val="LargeHeading1"/>
        <w:rPr>
          <w:sz w:val="16"/>
        </w:rPr>
      </w:pPr>
      <w:r w:rsidRPr="00206190">
        <w:t xml:space="preserve">Great Thanksgiving </w:t>
      </w:r>
      <w:r w:rsidR="0006311A" w:rsidRPr="0006311A">
        <w:rPr>
          <w:sz w:val="16"/>
        </w:rPr>
        <w:t xml:space="preserve"> </w:t>
      </w:r>
    </w:p>
    <w:p w14:paraId="0275BE96"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4D0666C7" w14:textId="77777777" w:rsidR="0006311A" w:rsidRPr="0006311A" w:rsidRDefault="00206190" w:rsidP="00E34C31">
      <w:pPr>
        <w:pStyle w:val="largemain"/>
        <w:rPr>
          <w:b/>
          <w:sz w:val="16"/>
        </w:rPr>
      </w:pPr>
      <w:r w:rsidRPr="00E34C31">
        <w:t>The Lord is here.</w:t>
      </w:r>
      <w:r w:rsidR="00173F29">
        <w:t xml:space="preserve"> </w:t>
      </w:r>
      <w:r w:rsidR="00F368C5">
        <w:t xml:space="preserve"> </w:t>
      </w:r>
      <w:r w:rsidRPr="00E34C31">
        <w:rPr>
          <w:b/>
          <w:bCs/>
        </w:rPr>
        <w:t>His Spirit is with us.</w:t>
      </w:r>
      <w:r w:rsidR="00F368C5">
        <w:t xml:space="preserve"> </w:t>
      </w:r>
      <w:r w:rsidR="0006311A" w:rsidRPr="0006311A">
        <w:rPr>
          <w:b/>
          <w:sz w:val="16"/>
        </w:rPr>
        <w:t xml:space="preserve"> </w:t>
      </w:r>
    </w:p>
    <w:p w14:paraId="09A1B6FD"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3E0B6C29" w14:textId="77777777" w:rsidR="0006311A" w:rsidRPr="0006311A" w:rsidRDefault="00206190" w:rsidP="00E34C31">
      <w:pPr>
        <w:pStyle w:val="largemain"/>
        <w:rPr>
          <w:b/>
          <w:sz w:val="16"/>
        </w:rPr>
      </w:pPr>
      <w:r w:rsidRPr="00E34C31">
        <w:t>Lift up your hearts.</w:t>
      </w:r>
      <w:r w:rsidR="00173F29">
        <w:t xml:space="preserve"> </w:t>
      </w:r>
      <w:r w:rsidRPr="00E34C31">
        <w:rPr>
          <w:b/>
          <w:bCs/>
        </w:rPr>
        <w:t>We lift them to the Lord.</w:t>
      </w:r>
      <w:r w:rsidR="00F368C5">
        <w:t xml:space="preserve"> </w:t>
      </w:r>
      <w:r w:rsidR="0006311A" w:rsidRPr="0006311A">
        <w:rPr>
          <w:b/>
          <w:sz w:val="16"/>
        </w:rPr>
        <w:t xml:space="preserve"> </w:t>
      </w:r>
    </w:p>
    <w:p w14:paraId="574145BF"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511B4469" w14:textId="77777777" w:rsidR="0006311A" w:rsidRPr="0006311A" w:rsidRDefault="00206190" w:rsidP="00E34C31">
      <w:pPr>
        <w:pStyle w:val="largemain"/>
        <w:rPr>
          <w:sz w:val="16"/>
        </w:rPr>
      </w:pPr>
      <w:r w:rsidRPr="00E34C31">
        <w:t>Let us give thanks to the Lord our God.</w:t>
      </w:r>
      <w:r w:rsidR="0006311A" w:rsidRPr="0006311A">
        <w:rPr>
          <w:sz w:val="16"/>
        </w:rPr>
        <w:t xml:space="preserve"> </w:t>
      </w:r>
    </w:p>
    <w:p w14:paraId="3F12916D" w14:textId="77777777" w:rsidR="0006311A" w:rsidRPr="0006311A" w:rsidRDefault="00F368C5" w:rsidP="00E34C31">
      <w:pPr>
        <w:pStyle w:val="Largemainbold"/>
        <w:rPr>
          <w:sz w:val="16"/>
        </w:rPr>
      </w:pPr>
      <w:r>
        <w:t xml:space="preserve"> </w:t>
      </w:r>
      <w:r w:rsidR="00206190" w:rsidRPr="00206190">
        <w:t>It is right to give our</w:t>
      </w:r>
      <w:r>
        <w:t xml:space="preserve"> </w:t>
      </w:r>
      <w:r w:rsidR="00206190" w:rsidRPr="00206190">
        <w:t>thanks and praise.</w:t>
      </w:r>
      <w:r>
        <w:t xml:space="preserve"> </w:t>
      </w:r>
      <w:r w:rsidR="0006311A" w:rsidRPr="0006311A">
        <w:rPr>
          <w:sz w:val="16"/>
        </w:rPr>
        <w:t xml:space="preserve"> </w:t>
      </w:r>
    </w:p>
    <w:p w14:paraId="4661D04C"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376A4E86" w14:textId="77777777" w:rsidR="0006311A" w:rsidRPr="0006311A" w:rsidRDefault="00206190" w:rsidP="00E34C31">
      <w:pPr>
        <w:pStyle w:val="largemain"/>
        <w:rPr>
          <w:b/>
          <w:sz w:val="16"/>
        </w:rPr>
      </w:pPr>
      <w:r w:rsidRPr="00206190">
        <w:t>... that we might live in him and he in us</w:t>
      </w:r>
      <w:r w:rsidR="0006311A" w:rsidRPr="0006311A">
        <w:rPr>
          <w:b/>
          <w:sz w:val="16"/>
        </w:rPr>
        <w:t xml:space="preserve"> </w:t>
      </w:r>
    </w:p>
    <w:p w14:paraId="045348F2"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5740F1D9" w14:textId="736377B7" w:rsidR="0006311A" w:rsidRPr="0006311A" w:rsidRDefault="00206190" w:rsidP="00E34C31">
      <w:pPr>
        <w:pStyle w:val="Largemainbold"/>
        <w:rPr>
          <w:sz w:val="16"/>
        </w:rPr>
      </w:pPr>
      <w:r w:rsidRPr="00E34C31">
        <w:t>He opened wide his</w:t>
      </w:r>
      <w:r w:rsidR="00F368C5" w:rsidRPr="00E34C31">
        <w:t xml:space="preserve">  </w:t>
      </w:r>
      <w:r w:rsidRPr="00E34C31">
        <w:t>arms upon the cross</w:t>
      </w:r>
      <w:r w:rsidR="00F368C5" w:rsidRPr="00E34C31">
        <w:t xml:space="preserve"> </w:t>
      </w:r>
      <w:r w:rsidRPr="00E34C31">
        <w:t xml:space="preserve">  </w:t>
      </w:r>
      <w:r w:rsidR="0006311A" w:rsidRPr="0006311A">
        <w:rPr>
          <w:sz w:val="16"/>
        </w:rPr>
        <w:t xml:space="preserve"> </w:t>
      </w:r>
    </w:p>
    <w:p w14:paraId="7B12650C" w14:textId="49F4964D" w:rsidR="0006311A" w:rsidRPr="0006311A" w:rsidRDefault="00206190" w:rsidP="00E34C31">
      <w:pPr>
        <w:pStyle w:val="Largemainbold"/>
        <w:rPr>
          <w:sz w:val="16"/>
        </w:rPr>
      </w:pPr>
      <w:r w:rsidRPr="00E34C31">
        <w:t>and, with love stronger</w:t>
      </w:r>
      <w:r w:rsidR="00F368C5" w:rsidRPr="00E34C31">
        <w:t xml:space="preserve"> </w:t>
      </w:r>
      <w:r w:rsidRPr="00E34C31">
        <w:t>than death,</w:t>
      </w:r>
      <w:r w:rsidR="00F368C5" w:rsidRPr="00E34C31">
        <w:t xml:space="preserve"> </w:t>
      </w:r>
      <w:r w:rsidRPr="00E34C31">
        <w:t xml:space="preserve">  </w:t>
      </w:r>
      <w:r w:rsidR="0006311A" w:rsidRPr="0006311A">
        <w:rPr>
          <w:sz w:val="16"/>
        </w:rPr>
        <w:t xml:space="preserve"> </w:t>
      </w:r>
    </w:p>
    <w:p w14:paraId="3282126C" w14:textId="4736D453" w:rsidR="0006311A" w:rsidRPr="0006311A" w:rsidRDefault="00206190" w:rsidP="00E34C31">
      <w:pPr>
        <w:pStyle w:val="Largemainbold"/>
        <w:rPr>
          <w:sz w:val="16"/>
        </w:rPr>
      </w:pPr>
      <w:r w:rsidRPr="00E34C31">
        <w:t>he made the perfect</w:t>
      </w:r>
      <w:r w:rsidR="00F368C5" w:rsidRPr="00E34C31">
        <w:t xml:space="preserve"> </w:t>
      </w:r>
      <w:r w:rsidRPr="00E34C31">
        <w:t>sacrifice for sin.</w:t>
      </w:r>
      <w:r w:rsidR="00F368C5" w:rsidRPr="00E34C31">
        <w:t xml:space="preserve"> </w:t>
      </w:r>
      <w:r w:rsidR="0006311A" w:rsidRPr="0006311A">
        <w:rPr>
          <w:sz w:val="16"/>
        </w:rPr>
        <w:t xml:space="preserve"> </w:t>
      </w:r>
    </w:p>
    <w:p w14:paraId="430991A6"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74E131DE" w14:textId="77777777" w:rsidR="0006311A" w:rsidRPr="0006311A" w:rsidRDefault="00206190" w:rsidP="00E34C31">
      <w:pPr>
        <w:pStyle w:val="largemain"/>
        <w:rPr>
          <w:b/>
          <w:sz w:val="16"/>
        </w:rPr>
      </w:pPr>
      <w:r w:rsidRPr="00206190">
        <w:t xml:space="preserve">...do this in remembrance of me. </w:t>
      </w:r>
      <w:r w:rsidR="0006311A" w:rsidRPr="0006311A">
        <w:rPr>
          <w:b/>
          <w:sz w:val="16"/>
        </w:rPr>
        <w:t xml:space="preserve"> </w:t>
      </w:r>
    </w:p>
    <w:p w14:paraId="7E42FF1D"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5F90FA51" w14:textId="1D7C5184" w:rsidR="0006311A" w:rsidRPr="0006311A" w:rsidRDefault="00206190" w:rsidP="00E34C31">
      <w:pPr>
        <w:pStyle w:val="Largemainbold"/>
        <w:rPr>
          <w:sz w:val="16"/>
        </w:rPr>
      </w:pPr>
      <w:r w:rsidRPr="00206190">
        <w:t>Lord Jesus, we bless you:</w:t>
      </w:r>
      <w:r w:rsidR="00F368C5">
        <w:t xml:space="preserve">  </w:t>
      </w:r>
      <w:r w:rsidRPr="00206190">
        <w:t>you are the bread of life.</w:t>
      </w:r>
      <w:r w:rsidR="00F368C5">
        <w:t xml:space="preserve"> </w:t>
      </w:r>
      <w:r w:rsidR="0006311A" w:rsidRPr="0006311A">
        <w:rPr>
          <w:sz w:val="16"/>
        </w:rPr>
        <w:t xml:space="preserve"> </w:t>
      </w:r>
    </w:p>
    <w:p w14:paraId="57DFDC00"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4311CEAD" w14:textId="77777777" w:rsidR="0006311A" w:rsidRPr="0006311A" w:rsidRDefault="00206190" w:rsidP="00E34C31">
      <w:pPr>
        <w:pStyle w:val="largemain"/>
        <w:rPr>
          <w:sz w:val="16"/>
        </w:rPr>
      </w:pPr>
      <w:r w:rsidRPr="00E34C31">
        <w:t xml:space="preserve">do this in remembrance of me. </w:t>
      </w:r>
      <w:r w:rsidR="0006311A" w:rsidRPr="0006311A">
        <w:rPr>
          <w:sz w:val="16"/>
        </w:rPr>
        <w:t xml:space="preserve"> </w:t>
      </w:r>
    </w:p>
    <w:p w14:paraId="1D32AA67"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4BE5350D" w14:textId="77777777" w:rsidR="0006311A" w:rsidRPr="0006311A" w:rsidRDefault="00206190" w:rsidP="00E34C31">
      <w:pPr>
        <w:pStyle w:val="Largemainbold"/>
        <w:rPr>
          <w:sz w:val="16"/>
        </w:rPr>
      </w:pPr>
      <w:r w:rsidRPr="00206190">
        <w:t>Lord Jesus, we bless you:</w:t>
      </w:r>
      <w:r w:rsidR="00F368C5">
        <w:t xml:space="preserve">  </w:t>
      </w:r>
      <w:r w:rsidRPr="00206190">
        <w:t>you are the true vine.</w:t>
      </w:r>
      <w:r w:rsidR="00F368C5">
        <w:t xml:space="preserve"> </w:t>
      </w:r>
      <w:r w:rsidR="0006311A" w:rsidRPr="0006311A">
        <w:rPr>
          <w:sz w:val="16"/>
        </w:rPr>
        <w:t xml:space="preserve"> </w:t>
      </w:r>
    </w:p>
    <w:p w14:paraId="33312025"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010217D3" w14:textId="77777777" w:rsidR="0006311A" w:rsidRPr="0006311A" w:rsidRDefault="00206190" w:rsidP="00E34C31">
      <w:pPr>
        <w:pStyle w:val="largemain"/>
        <w:rPr>
          <w:b/>
          <w:sz w:val="16"/>
        </w:rPr>
      </w:pPr>
      <w:r w:rsidRPr="00206190">
        <w:t>Praise to you, Lord Jesus Christ:</w:t>
      </w:r>
      <w:r w:rsidR="0006311A" w:rsidRPr="0006311A">
        <w:rPr>
          <w:b/>
          <w:sz w:val="16"/>
        </w:rPr>
        <w:t xml:space="preserve"> </w:t>
      </w:r>
    </w:p>
    <w:p w14:paraId="0DA8D4A5" w14:textId="454FF4DE" w:rsidR="0006311A" w:rsidRPr="0006311A" w:rsidRDefault="00206190" w:rsidP="00E34C31">
      <w:pPr>
        <w:pStyle w:val="Largemainbold"/>
        <w:rPr>
          <w:sz w:val="16"/>
        </w:rPr>
      </w:pPr>
      <w:r w:rsidRPr="00206190">
        <w:t>dying, you destroyed our death,</w:t>
      </w:r>
      <w:r w:rsidR="00F368C5">
        <w:t xml:space="preserve">  </w:t>
      </w:r>
      <w:r w:rsidRPr="00206190">
        <w:t>rising, you restored our life;</w:t>
      </w:r>
      <w:r w:rsidR="00F368C5">
        <w:t xml:space="preserve"> </w:t>
      </w:r>
      <w:r w:rsidRPr="00206190">
        <w:t xml:space="preserve"> Lord Jesus, come in glory.</w:t>
      </w:r>
      <w:r w:rsidR="00F368C5">
        <w:t xml:space="preserve"> </w:t>
      </w:r>
      <w:r w:rsidR="0006311A" w:rsidRPr="0006311A">
        <w:rPr>
          <w:sz w:val="16"/>
        </w:rPr>
        <w:t xml:space="preserve"> </w:t>
      </w:r>
    </w:p>
    <w:p w14:paraId="20F28979"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2E0B5FCA" w14:textId="77777777" w:rsidR="0006311A" w:rsidRPr="0006311A" w:rsidRDefault="00F368C5" w:rsidP="00206190">
      <w:pPr>
        <w:pStyle w:val="smallmainbold"/>
        <w:rPr>
          <w:b w:val="0"/>
          <w:bCs/>
          <w:sz w:val="16"/>
          <w:szCs w:val="32"/>
        </w:rPr>
      </w:pPr>
      <w:r>
        <w:rPr>
          <w:b w:val="0"/>
          <w:bCs/>
          <w:sz w:val="32"/>
          <w:szCs w:val="32"/>
        </w:rPr>
        <w:t xml:space="preserve"> </w:t>
      </w:r>
      <w:r w:rsidR="0006311A" w:rsidRPr="0006311A">
        <w:rPr>
          <w:b w:val="0"/>
          <w:bCs/>
          <w:sz w:val="16"/>
          <w:szCs w:val="32"/>
        </w:rPr>
        <w:t xml:space="preserve"> </w:t>
      </w:r>
    </w:p>
    <w:p w14:paraId="4C730180" w14:textId="77777777" w:rsidR="0006311A" w:rsidRPr="0006311A" w:rsidRDefault="00206190" w:rsidP="00B26C6B">
      <w:pPr>
        <w:pStyle w:val="largemain"/>
        <w:rPr>
          <w:b/>
          <w:sz w:val="16"/>
        </w:rPr>
      </w:pPr>
      <w:r w:rsidRPr="00206190">
        <w:t>... of our Saviour Jesus Christ.</w:t>
      </w:r>
      <w:r w:rsidR="0006311A" w:rsidRPr="0006311A">
        <w:rPr>
          <w:b/>
          <w:sz w:val="16"/>
        </w:rPr>
        <w:t xml:space="preserve"> </w:t>
      </w:r>
    </w:p>
    <w:p w14:paraId="6542FD46" w14:textId="77777777" w:rsidR="0006311A" w:rsidRPr="0006311A" w:rsidRDefault="00206190" w:rsidP="00B26C6B">
      <w:pPr>
        <w:pStyle w:val="Largemainbold"/>
        <w:rPr>
          <w:sz w:val="16"/>
        </w:rPr>
      </w:pPr>
      <w:r w:rsidRPr="00206190">
        <w:t>As we eat and drink</w:t>
      </w:r>
      <w:r w:rsidR="00F368C5">
        <w:t xml:space="preserve">  </w:t>
      </w:r>
      <w:r w:rsidRPr="00206190">
        <w:t>these holy gifts</w:t>
      </w:r>
      <w:r w:rsidR="00F368C5">
        <w:t xml:space="preserve"> </w:t>
      </w:r>
      <w:r w:rsidRPr="00206190">
        <w:t>make us, who know</w:t>
      </w:r>
      <w:r w:rsidR="00F368C5">
        <w:t xml:space="preserve"> </w:t>
      </w:r>
      <w:r w:rsidRPr="00206190">
        <w:t>our need of grace,</w:t>
      </w:r>
      <w:r w:rsidR="00F368C5">
        <w:t xml:space="preserve"> </w:t>
      </w:r>
      <w:r w:rsidRPr="00206190">
        <w:t>one in Christ, our risen Lord.</w:t>
      </w:r>
      <w:r w:rsidR="00F368C5">
        <w:t xml:space="preserve"> </w:t>
      </w:r>
      <w:r w:rsidR="0006311A" w:rsidRPr="0006311A">
        <w:rPr>
          <w:sz w:val="16"/>
        </w:rPr>
        <w:t xml:space="preserve"> </w:t>
      </w:r>
    </w:p>
    <w:p w14:paraId="55FB5480"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714BA287" w14:textId="77777777" w:rsidR="0006311A" w:rsidRPr="0006311A" w:rsidRDefault="00206190" w:rsidP="00B26C6B">
      <w:pPr>
        <w:pStyle w:val="largemain"/>
        <w:rPr>
          <w:sz w:val="16"/>
        </w:rPr>
      </w:pPr>
      <w:r w:rsidRPr="00B26C6B">
        <w:t>...for ever praising you and saying:</w:t>
      </w:r>
      <w:r w:rsidR="0006311A" w:rsidRPr="0006311A">
        <w:rPr>
          <w:sz w:val="16"/>
        </w:rPr>
        <w:t xml:space="preserve"> </w:t>
      </w:r>
    </w:p>
    <w:p w14:paraId="7DA6FBB1"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09E9B1B3" w14:textId="2771C02B" w:rsidR="0006311A" w:rsidRPr="0006311A" w:rsidRDefault="00206190" w:rsidP="00B26C6B">
      <w:pPr>
        <w:pStyle w:val="Largemainbold"/>
        <w:rPr>
          <w:sz w:val="16"/>
        </w:rPr>
      </w:pPr>
      <w:r w:rsidRPr="00206190">
        <w:t>Holy, Holy, Holy Lord,</w:t>
      </w:r>
      <w:r w:rsidR="00F368C5">
        <w:t xml:space="preserve"> </w:t>
      </w:r>
      <w:r w:rsidRPr="00206190">
        <w:t>God of power and might.</w:t>
      </w:r>
      <w:r w:rsidR="00F368C5">
        <w:t xml:space="preserve"> </w:t>
      </w:r>
      <w:r w:rsidRPr="00206190">
        <w:t xml:space="preserve">  </w:t>
      </w:r>
      <w:r w:rsidR="0006311A" w:rsidRPr="0006311A">
        <w:rPr>
          <w:sz w:val="16"/>
        </w:rPr>
        <w:t xml:space="preserve"> </w:t>
      </w:r>
    </w:p>
    <w:p w14:paraId="38B08932" w14:textId="51E5EB17" w:rsidR="0006311A" w:rsidRPr="0006311A" w:rsidRDefault="00206190" w:rsidP="00B26C6B">
      <w:pPr>
        <w:pStyle w:val="Largemainbold"/>
        <w:rPr>
          <w:sz w:val="16"/>
        </w:rPr>
      </w:pPr>
      <w:r w:rsidRPr="00206190">
        <w:t>Heaven and earth are</w:t>
      </w:r>
      <w:r w:rsidR="00F368C5">
        <w:t xml:space="preserve"> </w:t>
      </w:r>
      <w:r w:rsidRPr="00206190">
        <w:t>full of your glory.</w:t>
      </w:r>
      <w:r w:rsidR="00F368C5">
        <w:t xml:space="preserve"> </w:t>
      </w:r>
      <w:r w:rsidRPr="00206190">
        <w:t xml:space="preserve">  </w:t>
      </w:r>
      <w:r w:rsidR="0006311A" w:rsidRPr="0006311A">
        <w:rPr>
          <w:sz w:val="16"/>
        </w:rPr>
        <w:t xml:space="preserve"> </w:t>
      </w:r>
    </w:p>
    <w:p w14:paraId="041F2E1A" w14:textId="7C78B768" w:rsidR="0006311A" w:rsidRPr="0006311A" w:rsidRDefault="00206190" w:rsidP="00B26C6B">
      <w:pPr>
        <w:pStyle w:val="Largemainbold"/>
        <w:rPr>
          <w:sz w:val="16"/>
        </w:rPr>
      </w:pPr>
      <w:r w:rsidRPr="00206190">
        <w:lastRenderedPageBreak/>
        <w:t>Hosanna in the highest.</w:t>
      </w:r>
      <w:r w:rsidR="00F368C5">
        <w:t xml:space="preserve"> </w:t>
      </w:r>
      <w:r w:rsidR="0006311A" w:rsidRPr="0006311A">
        <w:rPr>
          <w:sz w:val="16"/>
        </w:rPr>
        <w:t xml:space="preserve"> </w:t>
      </w:r>
    </w:p>
    <w:p w14:paraId="3B3848B4"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248E6B3F" w14:textId="77777777" w:rsidR="0006311A" w:rsidRPr="0006311A" w:rsidRDefault="00206190" w:rsidP="00B26C6B">
      <w:pPr>
        <w:pStyle w:val="largemain"/>
        <w:rPr>
          <w:sz w:val="16"/>
        </w:rPr>
      </w:pPr>
      <w:r w:rsidRPr="00B26C6B">
        <w:t>Thanks be to you, our God, for your gift beyond words.</w:t>
      </w:r>
      <w:r w:rsidR="0006311A" w:rsidRPr="0006311A">
        <w:rPr>
          <w:sz w:val="16"/>
        </w:rPr>
        <w:t xml:space="preserve"> </w:t>
      </w:r>
    </w:p>
    <w:p w14:paraId="21B2A442" w14:textId="6292F087" w:rsidR="0006311A" w:rsidRPr="0006311A" w:rsidRDefault="00206190" w:rsidP="00B26C6B">
      <w:pPr>
        <w:pStyle w:val="Largemainbold"/>
        <w:rPr>
          <w:sz w:val="16"/>
        </w:rPr>
      </w:pPr>
      <w:r w:rsidRPr="00206190">
        <w:t>Amen. Amen. Amen.</w:t>
      </w:r>
      <w:r w:rsidR="00F368C5">
        <w:t xml:space="preserve"> </w:t>
      </w:r>
      <w:r w:rsidR="0006311A" w:rsidRPr="0006311A">
        <w:rPr>
          <w:sz w:val="16"/>
        </w:rPr>
        <w:t xml:space="preserve"> </w:t>
      </w:r>
    </w:p>
    <w:p w14:paraId="5D54308C"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3B3F6F85" w14:textId="77777777" w:rsidR="0006311A" w:rsidRPr="0006311A" w:rsidRDefault="00206190" w:rsidP="00B26C6B">
      <w:pPr>
        <w:pStyle w:val="LargeHeading1"/>
        <w:rPr>
          <w:sz w:val="16"/>
        </w:rPr>
      </w:pPr>
      <w:r w:rsidRPr="00206190">
        <w:t>The Lord's Prayer</w:t>
      </w:r>
      <w:r w:rsidR="0006311A" w:rsidRPr="0006311A">
        <w:rPr>
          <w:sz w:val="16"/>
        </w:rPr>
        <w:t xml:space="preserve"> </w:t>
      </w:r>
    </w:p>
    <w:p w14:paraId="4FA59D54" w14:textId="77777777" w:rsidR="0006311A" w:rsidRPr="0006311A" w:rsidRDefault="00206190" w:rsidP="00B26C6B">
      <w:pPr>
        <w:pStyle w:val="Largemainbold"/>
        <w:rPr>
          <w:sz w:val="16"/>
        </w:rPr>
      </w:pPr>
      <w:r w:rsidRPr="00B26C6B">
        <w:t>Our Father in heaven,</w:t>
      </w:r>
      <w:r w:rsidR="00F368C5" w:rsidRPr="00B26C6B">
        <w:t xml:space="preserve"> </w:t>
      </w:r>
      <w:r w:rsidRPr="00B26C6B">
        <w:t>hallowed be your name,</w:t>
      </w:r>
      <w:r w:rsidR="00F368C5" w:rsidRPr="00B26C6B">
        <w:t xml:space="preserve"> </w:t>
      </w:r>
      <w:r w:rsidR="0006311A" w:rsidRPr="0006311A">
        <w:rPr>
          <w:sz w:val="16"/>
        </w:rPr>
        <w:t xml:space="preserve"> </w:t>
      </w:r>
    </w:p>
    <w:p w14:paraId="2DF186D0" w14:textId="3E20F9C2" w:rsidR="0006311A" w:rsidRPr="0006311A" w:rsidRDefault="00206190" w:rsidP="00B26C6B">
      <w:pPr>
        <w:pStyle w:val="Largemainbold"/>
        <w:rPr>
          <w:sz w:val="16"/>
        </w:rPr>
      </w:pPr>
      <w:r w:rsidRPr="00B26C6B">
        <w:t>your kingdom come,</w:t>
      </w:r>
      <w:r w:rsidR="00F368C5" w:rsidRPr="00B26C6B">
        <w:t xml:space="preserve">  </w:t>
      </w:r>
      <w:r w:rsidRPr="00B26C6B">
        <w:t>your will be done,</w:t>
      </w:r>
      <w:r w:rsidR="00F368C5" w:rsidRPr="00B26C6B">
        <w:t xml:space="preserve">  </w:t>
      </w:r>
      <w:r w:rsidR="0006311A" w:rsidRPr="0006311A">
        <w:rPr>
          <w:sz w:val="16"/>
        </w:rPr>
        <w:t xml:space="preserve"> </w:t>
      </w:r>
    </w:p>
    <w:p w14:paraId="5EDCB2FD" w14:textId="16ECFA2A" w:rsidR="0006311A" w:rsidRPr="0006311A" w:rsidRDefault="00206190" w:rsidP="00B26C6B">
      <w:pPr>
        <w:pStyle w:val="Largemainbold"/>
        <w:rPr>
          <w:sz w:val="16"/>
        </w:rPr>
      </w:pPr>
      <w:r w:rsidRPr="00B26C6B">
        <w:t>on earth as in heaven.</w:t>
      </w:r>
      <w:r w:rsidR="00F368C5" w:rsidRPr="00B26C6B">
        <w:t xml:space="preserve"> </w:t>
      </w:r>
      <w:r w:rsidRPr="00B26C6B">
        <w:t>Give us today our daily bread.</w:t>
      </w:r>
      <w:r w:rsidR="00F368C5" w:rsidRPr="00B26C6B">
        <w:t xml:space="preserve"> </w:t>
      </w:r>
      <w:r w:rsidR="0006311A" w:rsidRPr="0006311A">
        <w:rPr>
          <w:sz w:val="16"/>
        </w:rPr>
        <w:t xml:space="preserve"> </w:t>
      </w:r>
    </w:p>
    <w:p w14:paraId="405A981C" w14:textId="121A4D63" w:rsidR="0006311A" w:rsidRPr="0006311A" w:rsidRDefault="00206190" w:rsidP="00B26C6B">
      <w:pPr>
        <w:pStyle w:val="Largemainbold"/>
        <w:rPr>
          <w:sz w:val="16"/>
        </w:rPr>
      </w:pPr>
      <w:r w:rsidRPr="00B26C6B">
        <w:t>Forgive us our sins</w:t>
      </w:r>
      <w:r w:rsidR="00F368C5" w:rsidRPr="00B26C6B">
        <w:t xml:space="preserve"> </w:t>
      </w:r>
      <w:r w:rsidR="0006311A" w:rsidRPr="0006311A">
        <w:rPr>
          <w:sz w:val="16"/>
        </w:rPr>
        <w:t xml:space="preserve"> </w:t>
      </w:r>
    </w:p>
    <w:p w14:paraId="482F4678" w14:textId="77777777" w:rsidR="0006311A" w:rsidRPr="0006311A" w:rsidRDefault="00206190" w:rsidP="00B26C6B">
      <w:pPr>
        <w:pStyle w:val="Largemainbold"/>
        <w:rPr>
          <w:sz w:val="16"/>
        </w:rPr>
      </w:pPr>
      <w:r w:rsidRPr="00B26C6B">
        <w:t>as we forgive those who sin against us.</w:t>
      </w:r>
      <w:r w:rsidR="00F368C5" w:rsidRPr="00B26C6B">
        <w:t xml:space="preserve"> </w:t>
      </w:r>
      <w:r w:rsidR="0006311A" w:rsidRPr="0006311A">
        <w:rPr>
          <w:sz w:val="16"/>
        </w:rPr>
        <w:t xml:space="preserve"> </w:t>
      </w:r>
    </w:p>
    <w:p w14:paraId="58E2B22A" w14:textId="77777777" w:rsidR="0006311A" w:rsidRPr="0006311A" w:rsidRDefault="00206190" w:rsidP="00B26C6B">
      <w:pPr>
        <w:pStyle w:val="Largemainbold"/>
        <w:rPr>
          <w:sz w:val="16"/>
        </w:rPr>
      </w:pPr>
      <w:r w:rsidRPr="00B26C6B">
        <w:t>Lead us not into temptation</w:t>
      </w:r>
      <w:r w:rsidR="00F368C5" w:rsidRPr="00B26C6B">
        <w:t xml:space="preserve">  </w:t>
      </w:r>
      <w:r w:rsidR="0006311A" w:rsidRPr="0006311A">
        <w:rPr>
          <w:sz w:val="16"/>
        </w:rPr>
        <w:t xml:space="preserve"> </w:t>
      </w:r>
    </w:p>
    <w:p w14:paraId="40016BB3" w14:textId="77777777" w:rsidR="0006311A" w:rsidRPr="0006311A" w:rsidRDefault="00206190" w:rsidP="00B26C6B">
      <w:pPr>
        <w:pStyle w:val="Largemainbold"/>
        <w:rPr>
          <w:sz w:val="16"/>
        </w:rPr>
      </w:pPr>
      <w:r w:rsidRPr="00B26C6B">
        <w:t>but deliver us from evil.</w:t>
      </w:r>
      <w:r w:rsidR="00F368C5" w:rsidRPr="00B26C6B">
        <w:t xml:space="preserve"> </w:t>
      </w:r>
      <w:r w:rsidR="0006311A" w:rsidRPr="0006311A">
        <w:rPr>
          <w:sz w:val="16"/>
        </w:rPr>
        <w:t xml:space="preserve"> </w:t>
      </w:r>
    </w:p>
    <w:p w14:paraId="0061A7D4" w14:textId="6438A2DC" w:rsidR="0006311A" w:rsidRPr="0006311A" w:rsidRDefault="00206190" w:rsidP="00B26C6B">
      <w:pPr>
        <w:pStyle w:val="Largemainbold"/>
        <w:rPr>
          <w:sz w:val="16"/>
        </w:rPr>
      </w:pPr>
      <w:r w:rsidRPr="00B26C6B">
        <w:t>For the kingdom, the power, and the glory are yours</w:t>
      </w:r>
      <w:r w:rsidR="00F368C5" w:rsidRPr="00B26C6B">
        <w:t xml:space="preserve"> </w:t>
      </w:r>
      <w:r w:rsidR="0006311A" w:rsidRPr="0006311A">
        <w:rPr>
          <w:sz w:val="16"/>
        </w:rPr>
        <w:t xml:space="preserve"> </w:t>
      </w:r>
    </w:p>
    <w:p w14:paraId="0EE0EF0D" w14:textId="6BCCC11D" w:rsidR="0006311A" w:rsidRPr="0006311A" w:rsidRDefault="00206190" w:rsidP="00B26C6B">
      <w:pPr>
        <w:pStyle w:val="Largemainbold"/>
        <w:rPr>
          <w:sz w:val="16"/>
        </w:rPr>
      </w:pPr>
      <w:r w:rsidRPr="00B26C6B">
        <w:t>now and for ever. Amen.</w:t>
      </w:r>
      <w:r w:rsidR="00F368C5" w:rsidRPr="00B26C6B">
        <w:t xml:space="preserve"> </w:t>
      </w:r>
      <w:r w:rsidR="0006311A" w:rsidRPr="0006311A">
        <w:rPr>
          <w:sz w:val="16"/>
        </w:rPr>
        <w:t xml:space="preserve"> </w:t>
      </w:r>
    </w:p>
    <w:p w14:paraId="663F7021"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46EA5025" w14:textId="77777777" w:rsidR="0006311A" w:rsidRPr="0006311A" w:rsidRDefault="00206190" w:rsidP="00B26C6B">
      <w:pPr>
        <w:pStyle w:val="LargeHeading1"/>
        <w:rPr>
          <w:sz w:val="16"/>
        </w:rPr>
      </w:pPr>
      <w:r w:rsidRPr="00206190">
        <w:t>Breaking Bread</w:t>
      </w:r>
      <w:r w:rsidR="0006311A" w:rsidRPr="0006311A">
        <w:rPr>
          <w:sz w:val="16"/>
        </w:rPr>
        <w:t xml:space="preserve"> </w:t>
      </w:r>
    </w:p>
    <w:p w14:paraId="3E74FD8A" w14:textId="77777777" w:rsidR="0006311A" w:rsidRPr="0006311A" w:rsidRDefault="00206190" w:rsidP="00B26C6B">
      <w:pPr>
        <w:pStyle w:val="largemain"/>
        <w:rPr>
          <w:b/>
          <w:sz w:val="16"/>
        </w:rPr>
      </w:pPr>
      <w:r w:rsidRPr="00206190">
        <w:t>The bread which we break is a sharing in the body of Christ.</w:t>
      </w:r>
      <w:r w:rsidR="0006311A" w:rsidRPr="0006311A">
        <w:rPr>
          <w:b/>
          <w:sz w:val="16"/>
        </w:rPr>
        <w:t xml:space="preserve"> </w:t>
      </w:r>
    </w:p>
    <w:p w14:paraId="1DA31FE5" w14:textId="77777777" w:rsidR="0006311A" w:rsidRPr="0006311A" w:rsidRDefault="00206190" w:rsidP="00B26C6B">
      <w:pPr>
        <w:pStyle w:val="Largemainbold"/>
        <w:rPr>
          <w:sz w:val="16"/>
        </w:rPr>
      </w:pPr>
      <w:r w:rsidRPr="00B26C6B">
        <w:t>We being many are one body,</w:t>
      </w:r>
      <w:r w:rsidR="00F368C5" w:rsidRPr="00B26C6B">
        <w:t xml:space="preserve">  </w:t>
      </w:r>
      <w:r w:rsidRPr="00B26C6B">
        <w:t>for we all share in the one bread.</w:t>
      </w:r>
      <w:r w:rsidR="00F368C5" w:rsidRPr="00B26C6B">
        <w:t xml:space="preserve"> </w:t>
      </w:r>
      <w:r w:rsidR="0006311A" w:rsidRPr="0006311A">
        <w:rPr>
          <w:sz w:val="16"/>
        </w:rPr>
        <w:t xml:space="preserve"> </w:t>
      </w:r>
    </w:p>
    <w:p w14:paraId="160B67F7"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70BA5802" w14:textId="77777777" w:rsidR="0006311A" w:rsidRPr="0006311A" w:rsidRDefault="00206190" w:rsidP="00B26C6B">
      <w:pPr>
        <w:pStyle w:val="LargeHeading1"/>
        <w:rPr>
          <w:sz w:val="16"/>
        </w:rPr>
      </w:pPr>
      <w:r w:rsidRPr="00206190">
        <w:t>Invitation</w:t>
      </w:r>
      <w:r w:rsidR="0006311A" w:rsidRPr="0006311A">
        <w:rPr>
          <w:sz w:val="16"/>
        </w:rPr>
        <w:t xml:space="preserve"> </w:t>
      </w:r>
    </w:p>
    <w:p w14:paraId="37CF4155"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13D666DD" w14:textId="348D67B7" w:rsidR="0006311A" w:rsidRPr="0006311A" w:rsidRDefault="00206190" w:rsidP="00B26C6B">
      <w:pPr>
        <w:pStyle w:val="LargeHeading1"/>
        <w:rPr>
          <w:sz w:val="16"/>
        </w:rPr>
      </w:pPr>
      <w:r w:rsidRPr="00206190">
        <w:t>Receiving Communion</w:t>
      </w:r>
      <w:r w:rsidR="00F368C5">
        <w:t xml:space="preserve">  </w:t>
      </w:r>
      <w:r w:rsidR="00B26C6B">
        <w:t xml:space="preserve">- </w:t>
      </w:r>
      <w:r w:rsidR="0006311A">
        <w:rPr>
          <w:caps w:val="0"/>
        </w:rPr>
        <w:t>P</w:t>
      </w:r>
      <w:r w:rsidR="0006311A" w:rsidRPr="00206190">
        <w:rPr>
          <w:caps w:val="0"/>
        </w:rPr>
        <w:t xml:space="preserve">lease come forward to receive the </w:t>
      </w:r>
      <w:r w:rsidR="0006311A">
        <w:rPr>
          <w:caps w:val="0"/>
        </w:rPr>
        <w:t>B</w:t>
      </w:r>
      <w:r w:rsidR="0006311A" w:rsidRPr="00206190">
        <w:rPr>
          <w:caps w:val="0"/>
        </w:rPr>
        <w:t xml:space="preserve">read and </w:t>
      </w:r>
      <w:r w:rsidR="0006311A">
        <w:rPr>
          <w:caps w:val="0"/>
        </w:rPr>
        <w:t>W</w:t>
      </w:r>
      <w:r w:rsidR="0006311A" w:rsidRPr="00206190">
        <w:rPr>
          <w:caps w:val="0"/>
        </w:rPr>
        <w:t>ine.</w:t>
      </w:r>
      <w:r w:rsidR="0006311A" w:rsidRPr="0006311A">
        <w:rPr>
          <w:caps w:val="0"/>
          <w:sz w:val="16"/>
        </w:rPr>
        <w:t xml:space="preserve"> </w:t>
      </w:r>
    </w:p>
    <w:p w14:paraId="2334E469" w14:textId="77777777" w:rsidR="0006311A" w:rsidRPr="0006311A" w:rsidRDefault="0006311A" w:rsidP="00B26C6B">
      <w:pPr>
        <w:pStyle w:val="LargeHeading1"/>
        <w:rPr>
          <w:sz w:val="16"/>
        </w:rPr>
      </w:pPr>
      <w:r w:rsidRPr="0006311A">
        <w:rPr>
          <w:sz w:val="16"/>
        </w:rPr>
        <w:t xml:space="preserve"> </w:t>
      </w:r>
    </w:p>
    <w:p w14:paraId="7A15D932" w14:textId="77777777" w:rsidR="0006311A" w:rsidRPr="0006311A" w:rsidRDefault="00206190" w:rsidP="00B26C6B">
      <w:pPr>
        <w:pStyle w:val="LargeHeading1"/>
        <w:rPr>
          <w:sz w:val="16"/>
        </w:rPr>
      </w:pPr>
      <w:r w:rsidRPr="00206190">
        <w:t>Prayer after Communion</w:t>
      </w:r>
      <w:r w:rsidR="0006311A" w:rsidRPr="0006311A">
        <w:rPr>
          <w:sz w:val="16"/>
        </w:rPr>
        <w:t xml:space="preserve"> </w:t>
      </w:r>
    </w:p>
    <w:p w14:paraId="333A5EFB"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6BF084BB" w14:textId="77777777" w:rsidR="0006311A" w:rsidRPr="0006311A" w:rsidRDefault="00206190" w:rsidP="00B26C6B">
      <w:pPr>
        <w:pStyle w:val="LargeHeading1"/>
        <w:rPr>
          <w:sz w:val="16"/>
        </w:rPr>
      </w:pPr>
      <w:r w:rsidRPr="00206190">
        <w:t>Sending Prayer</w:t>
      </w:r>
      <w:r w:rsidR="0006311A" w:rsidRPr="0006311A">
        <w:rPr>
          <w:sz w:val="16"/>
        </w:rPr>
        <w:t xml:space="preserve"> </w:t>
      </w:r>
    </w:p>
    <w:p w14:paraId="0520DBDE"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7D658D65" w14:textId="77777777" w:rsidR="0006311A" w:rsidRPr="0006311A" w:rsidRDefault="00206190" w:rsidP="00B26C6B">
      <w:pPr>
        <w:pStyle w:val="Largemainbold"/>
        <w:rPr>
          <w:sz w:val="16"/>
        </w:rPr>
      </w:pPr>
      <w:r w:rsidRPr="00206190">
        <w:t>Almighty God,</w:t>
      </w:r>
      <w:r w:rsidR="00F368C5">
        <w:t xml:space="preserve"> </w:t>
      </w:r>
      <w:r w:rsidRPr="00206190">
        <w:t xml:space="preserve"> </w:t>
      </w:r>
      <w:r w:rsidR="0006311A" w:rsidRPr="0006311A">
        <w:rPr>
          <w:sz w:val="16"/>
        </w:rPr>
        <w:t xml:space="preserve"> </w:t>
      </w:r>
    </w:p>
    <w:p w14:paraId="403D097A" w14:textId="77777777" w:rsidR="0006311A" w:rsidRPr="0006311A" w:rsidRDefault="00206190" w:rsidP="00B26C6B">
      <w:pPr>
        <w:pStyle w:val="Largemainbold"/>
        <w:rPr>
          <w:sz w:val="16"/>
        </w:rPr>
      </w:pPr>
      <w:r w:rsidRPr="00206190">
        <w:t>we thank you for feeding us</w:t>
      </w:r>
      <w:r w:rsidR="00F368C5">
        <w:t xml:space="preserve">  </w:t>
      </w:r>
      <w:r w:rsidRPr="00206190">
        <w:t>with the spiritual food</w:t>
      </w:r>
      <w:r w:rsidR="00F368C5">
        <w:t xml:space="preserve"> </w:t>
      </w:r>
      <w:r w:rsidRPr="00206190">
        <w:t xml:space="preserve">  </w:t>
      </w:r>
      <w:r w:rsidR="0006311A" w:rsidRPr="0006311A">
        <w:rPr>
          <w:sz w:val="16"/>
        </w:rPr>
        <w:t xml:space="preserve"> </w:t>
      </w:r>
    </w:p>
    <w:p w14:paraId="4964540F" w14:textId="77777777" w:rsidR="0006311A" w:rsidRPr="0006311A" w:rsidRDefault="00206190" w:rsidP="00B26C6B">
      <w:pPr>
        <w:pStyle w:val="Largemainbold"/>
        <w:rPr>
          <w:sz w:val="16"/>
        </w:rPr>
      </w:pPr>
      <w:r w:rsidRPr="00206190">
        <w:t>of the body and blood</w:t>
      </w:r>
      <w:r w:rsidR="00F368C5">
        <w:t xml:space="preserve"> </w:t>
      </w:r>
      <w:r w:rsidRPr="00206190">
        <w:t>of your Son Jesus Christ.</w:t>
      </w:r>
      <w:r w:rsidR="00F368C5">
        <w:t xml:space="preserve"> </w:t>
      </w:r>
      <w:r w:rsidRPr="00206190">
        <w:t xml:space="preserve">  </w:t>
      </w:r>
      <w:r w:rsidR="0006311A" w:rsidRPr="0006311A">
        <w:rPr>
          <w:sz w:val="16"/>
        </w:rPr>
        <w:t xml:space="preserve"> </w:t>
      </w:r>
    </w:p>
    <w:p w14:paraId="0D1685DF" w14:textId="77777777" w:rsidR="0006311A" w:rsidRPr="0006311A" w:rsidRDefault="00206190" w:rsidP="00B26C6B">
      <w:pPr>
        <w:pStyle w:val="Largemainbold"/>
        <w:rPr>
          <w:sz w:val="16"/>
        </w:rPr>
      </w:pPr>
      <w:r w:rsidRPr="00206190">
        <w:lastRenderedPageBreak/>
        <w:t>Through him we offer you</w:t>
      </w:r>
      <w:r w:rsidR="00F368C5">
        <w:t xml:space="preserve"> </w:t>
      </w:r>
      <w:r w:rsidRPr="00206190">
        <w:t xml:space="preserve">our souls </w:t>
      </w:r>
      <w:r w:rsidR="0006311A" w:rsidRPr="0006311A">
        <w:rPr>
          <w:sz w:val="16"/>
        </w:rPr>
        <w:t xml:space="preserve"> </w:t>
      </w:r>
    </w:p>
    <w:p w14:paraId="785E7B9C" w14:textId="77777777" w:rsidR="0006311A" w:rsidRPr="0006311A" w:rsidRDefault="00206190" w:rsidP="00B26C6B">
      <w:pPr>
        <w:pStyle w:val="Largemainbold"/>
        <w:rPr>
          <w:sz w:val="16"/>
        </w:rPr>
      </w:pPr>
      <w:r w:rsidRPr="00206190">
        <w:t>and bodies</w:t>
      </w:r>
      <w:r w:rsidR="00F368C5">
        <w:t xml:space="preserve"> </w:t>
      </w:r>
      <w:r w:rsidRPr="00206190">
        <w:t>to be a living sacrifice.</w:t>
      </w:r>
      <w:r w:rsidR="00F368C5">
        <w:t xml:space="preserve"> </w:t>
      </w:r>
      <w:r w:rsidRPr="00206190">
        <w:t xml:space="preserve">  </w:t>
      </w:r>
      <w:r w:rsidR="0006311A" w:rsidRPr="0006311A">
        <w:rPr>
          <w:sz w:val="16"/>
        </w:rPr>
        <w:t xml:space="preserve"> </w:t>
      </w:r>
    </w:p>
    <w:p w14:paraId="63E26A4B" w14:textId="77777777" w:rsidR="0006311A" w:rsidRPr="0006311A" w:rsidRDefault="00206190" w:rsidP="00B26C6B">
      <w:pPr>
        <w:pStyle w:val="Largemainbold"/>
        <w:rPr>
          <w:sz w:val="16"/>
        </w:rPr>
      </w:pPr>
      <w:r w:rsidRPr="00206190">
        <w:t>Send us out in the</w:t>
      </w:r>
      <w:r w:rsidR="00F368C5">
        <w:t xml:space="preserve">  </w:t>
      </w:r>
      <w:r w:rsidRPr="00206190">
        <w:t>power of your Spirit</w:t>
      </w:r>
      <w:r w:rsidR="00F368C5">
        <w:t xml:space="preserve"> </w:t>
      </w:r>
      <w:r w:rsidRPr="00206190">
        <w:t xml:space="preserve">  </w:t>
      </w:r>
      <w:r w:rsidR="0006311A" w:rsidRPr="0006311A">
        <w:rPr>
          <w:sz w:val="16"/>
        </w:rPr>
        <w:t xml:space="preserve"> </w:t>
      </w:r>
    </w:p>
    <w:p w14:paraId="3697153C" w14:textId="77777777" w:rsidR="0006311A" w:rsidRPr="0006311A" w:rsidRDefault="00206190" w:rsidP="00B26C6B">
      <w:pPr>
        <w:pStyle w:val="Largemainbold"/>
        <w:rPr>
          <w:sz w:val="16"/>
        </w:rPr>
      </w:pPr>
      <w:r w:rsidRPr="00206190">
        <w:t>to live and work to</w:t>
      </w:r>
      <w:r w:rsidR="00F368C5">
        <w:t xml:space="preserve"> </w:t>
      </w:r>
      <w:r w:rsidRPr="00206190">
        <w:t>your praise and glory.</w:t>
      </w:r>
      <w:r w:rsidR="00F368C5">
        <w:t xml:space="preserve"> </w:t>
      </w:r>
      <w:r w:rsidRPr="00206190">
        <w:t>Amen.</w:t>
      </w:r>
      <w:r w:rsidR="00F368C5">
        <w:t xml:space="preserve"> </w:t>
      </w:r>
      <w:r w:rsidRPr="00206190">
        <w:t xml:space="preserve">  </w:t>
      </w:r>
      <w:r w:rsidR="0006311A" w:rsidRPr="0006311A">
        <w:rPr>
          <w:sz w:val="16"/>
        </w:rPr>
        <w:t xml:space="preserve"> </w:t>
      </w:r>
    </w:p>
    <w:p w14:paraId="5D167736"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06F7E866" w14:textId="77777777" w:rsidR="0006311A" w:rsidRPr="0006311A" w:rsidRDefault="00206190" w:rsidP="00B26C6B">
      <w:pPr>
        <w:pStyle w:val="LargeHeading1"/>
        <w:rPr>
          <w:sz w:val="16"/>
        </w:rPr>
      </w:pPr>
      <w:r w:rsidRPr="00B26C6B">
        <w:t>Rejoice, The Lord is King!</w:t>
      </w:r>
      <w:r w:rsidR="00173F29" w:rsidRPr="00B26C6B">
        <w:t xml:space="preserve"> - </w:t>
      </w:r>
      <w:r w:rsidR="00F368C5" w:rsidRPr="00B26C6B">
        <w:t xml:space="preserve"> </w:t>
      </w:r>
      <w:r w:rsidRPr="00B26C6B">
        <w:t>Hymn 281</w:t>
      </w:r>
      <w:r w:rsidR="0006311A" w:rsidRPr="0006311A">
        <w:rPr>
          <w:sz w:val="16"/>
        </w:rPr>
        <w:t xml:space="preserve"> </w:t>
      </w:r>
    </w:p>
    <w:p w14:paraId="6F9B4307"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444D7DD8" w14:textId="77777777" w:rsidR="0006311A" w:rsidRPr="0006311A" w:rsidRDefault="00206190" w:rsidP="00B26C6B">
      <w:pPr>
        <w:pStyle w:val="largemain"/>
        <w:rPr>
          <w:sz w:val="16"/>
        </w:rPr>
      </w:pPr>
      <w:r w:rsidRPr="00B26C6B">
        <w:rPr>
          <w:b/>
          <w:bCs/>
        </w:rPr>
        <w:t>1</w:t>
      </w:r>
      <w:r w:rsidR="00F368C5" w:rsidRPr="00B26C6B">
        <w:t xml:space="preserve"> </w:t>
      </w:r>
      <w:r w:rsidRPr="00B26C6B">
        <w:t xml:space="preserve"> Rejoice, the Lord is King!</w:t>
      </w:r>
      <w:r w:rsidR="00173F29" w:rsidRPr="00B26C6B">
        <w:t xml:space="preserve"> </w:t>
      </w:r>
      <w:r w:rsidRPr="00B26C6B">
        <w:t>Your Lord and King adore;</w:t>
      </w:r>
      <w:r w:rsidR="0006311A" w:rsidRPr="0006311A">
        <w:rPr>
          <w:sz w:val="16"/>
        </w:rPr>
        <w:t xml:space="preserve"> </w:t>
      </w:r>
    </w:p>
    <w:p w14:paraId="47192659" w14:textId="77777777" w:rsidR="0006311A" w:rsidRPr="0006311A" w:rsidRDefault="00206190" w:rsidP="00B26C6B">
      <w:pPr>
        <w:pStyle w:val="largemain"/>
        <w:rPr>
          <w:sz w:val="16"/>
        </w:rPr>
      </w:pPr>
      <w:r w:rsidRPr="00B26C6B">
        <w:t>mortals, give thanks and sing,</w:t>
      </w:r>
      <w:r w:rsidR="00173F29" w:rsidRPr="00B26C6B">
        <w:t xml:space="preserve"> </w:t>
      </w:r>
      <w:r w:rsidRPr="00B26C6B">
        <w:t>and triumph evermore.</w:t>
      </w:r>
      <w:r w:rsidR="0006311A" w:rsidRPr="0006311A">
        <w:rPr>
          <w:sz w:val="16"/>
        </w:rPr>
        <w:t xml:space="preserve"> </w:t>
      </w:r>
    </w:p>
    <w:p w14:paraId="2AE10CDC" w14:textId="77777777" w:rsidR="0006311A" w:rsidRPr="0006311A" w:rsidRDefault="0006311A" w:rsidP="00B26C6B">
      <w:pPr>
        <w:pStyle w:val="largemain"/>
        <w:rPr>
          <w:i/>
          <w:iCs/>
          <w:sz w:val="16"/>
        </w:rPr>
      </w:pPr>
      <w:r w:rsidRPr="0006311A">
        <w:rPr>
          <w:i/>
          <w:iCs/>
          <w:sz w:val="16"/>
        </w:rPr>
        <w:t xml:space="preserve"> </w:t>
      </w:r>
    </w:p>
    <w:p w14:paraId="7DB9F3E9" w14:textId="77777777" w:rsidR="0006311A" w:rsidRDefault="00206190" w:rsidP="00B26C6B">
      <w:pPr>
        <w:pStyle w:val="largemain"/>
        <w:rPr>
          <w:i/>
          <w:iCs/>
        </w:rPr>
      </w:pPr>
      <w:r w:rsidRPr="00B26C6B">
        <w:rPr>
          <w:i/>
          <w:iCs/>
        </w:rPr>
        <w:t>Lift up your heart, lift up your voice;</w:t>
      </w:r>
      <w:r w:rsidR="00173F29" w:rsidRPr="00B26C6B">
        <w:rPr>
          <w:i/>
          <w:iCs/>
        </w:rPr>
        <w:t xml:space="preserve"> </w:t>
      </w:r>
      <w:r w:rsidRPr="00B26C6B">
        <w:rPr>
          <w:i/>
          <w:iCs/>
        </w:rPr>
        <w:t xml:space="preserve">rejoice! </w:t>
      </w:r>
    </w:p>
    <w:p w14:paraId="79F94A1F" w14:textId="243AC590" w:rsidR="0006311A" w:rsidRPr="0006311A" w:rsidRDefault="00206190" w:rsidP="00B26C6B">
      <w:pPr>
        <w:pStyle w:val="largemain"/>
        <w:rPr>
          <w:b/>
          <w:i/>
          <w:iCs/>
          <w:sz w:val="16"/>
        </w:rPr>
      </w:pPr>
      <w:proofErr w:type="gramStart"/>
      <w:r w:rsidRPr="00B26C6B">
        <w:rPr>
          <w:i/>
          <w:iCs/>
        </w:rPr>
        <w:t>Again</w:t>
      </w:r>
      <w:proofErr w:type="gramEnd"/>
      <w:r w:rsidRPr="00B26C6B">
        <w:rPr>
          <w:i/>
          <w:iCs/>
        </w:rPr>
        <w:t xml:space="preserve"> I say, Rejoice!</w:t>
      </w:r>
      <w:r w:rsidR="0006311A" w:rsidRPr="0006311A">
        <w:rPr>
          <w:b/>
          <w:i/>
          <w:iCs/>
          <w:sz w:val="16"/>
        </w:rPr>
        <w:t xml:space="preserve"> </w:t>
      </w:r>
    </w:p>
    <w:p w14:paraId="6B9D8C42"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17ED1D42" w14:textId="77777777" w:rsidR="0006311A" w:rsidRPr="0006311A" w:rsidRDefault="00206190" w:rsidP="00B26C6B">
      <w:pPr>
        <w:pStyle w:val="largemain"/>
        <w:rPr>
          <w:b/>
          <w:sz w:val="16"/>
        </w:rPr>
      </w:pPr>
      <w:r w:rsidRPr="00B26C6B">
        <w:rPr>
          <w:b/>
          <w:bCs/>
        </w:rPr>
        <w:t>2</w:t>
      </w:r>
      <w:r w:rsidR="00F368C5">
        <w:t xml:space="preserve"> </w:t>
      </w:r>
      <w:r w:rsidRPr="00206190">
        <w:t xml:space="preserve"> Jesus,</w:t>
      </w:r>
      <w:r>
        <w:t xml:space="preserve"> </w:t>
      </w:r>
      <w:r w:rsidRPr="00206190">
        <w:t>the</w:t>
      </w:r>
      <w:r>
        <w:t xml:space="preserve"> </w:t>
      </w:r>
      <w:r w:rsidRPr="00206190">
        <w:t>Saviour</w:t>
      </w:r>
      <w:r>
        <w:t xml:space="preserve"> </w:t>
      </w:r>
      <w:r w:rsidRPr="00206190">
        <w:t>reigns,</w:t>
      </w:r>
      <w:r w:rsidR="00173F29">
        <w:t xml:space="preserve"> </w:t>
      </w:r>
      <w:r w:rsidRPr="00206190">
        <w:t>the</w:t>
      </w:r>
      <w:r>
        <w:t xml:space="preserve"> </w:t>
      </w:r>
      <w:r w:rsidRPr="00206190">
        <w:t>God</w:t>
      </w:r>
      <w:r>
        <w:t xml:space="preserve"> </w:t>
      </w:r>
      <w:r w:rsidRPr="00206190">
        <w:t>of</w:t>
      </w:r>
      <w:r>
        <w:t xml:space="preserve"> </w:t>
      </w:r>
      <w:r w:rsidRPr="00206190">
        <w:t>truth</w:t>
      </w:r>
      <w:r>
        <w:t xml:space="preserve"> </w:t>
      </w:r>
      <w:r w:rsidRPr="00206190">
        <w:t>and</w:t>
      </w:r>
      <w:r>
        <w:t xml:space="preserve"> </w:t>
      </w:r>
      <w:r w:rsidRPr="00206190">
        <w:t>love;</w:t>
      </w:r>
      <w:r w:rsidR="0006311A" w:rsidRPr="0006311A">
        <w:rPr>
          <w:b/>
          <w:sz w:val="16"/>
        </w:rPr>
        <w:t xml:space="preserve"> </w:t>
      </w:r>
    </w:p>
    <w:p w14:paraId="4999598F" w14:textId="77777777" w:rsidR="0006311A" w:rsidRPr="0006311A" w:rsidRDefault="00206190" w:rsidP="00B26C6B">
      <w:pPr>
        <w:pStyle w:val="largemain"/>
        <w:rPr>
          <w:b/>
          <w:sz w:val="16"/>
        </w:rPr>
      </w:pPr>
      <w:r w:rsidRPr="00206190">
        <w:t>when</w:t>
      </w:r>
      <w:r>
        <w:t xml:space="preserve"> </w:t>
      </w:r>
      <w:r w:rsidRPr="00206190">
        <w:t>he</w:t>
      </w:r>
      <w:r>
        <w:t xml:space="preserve"> </w:t>
      </w:r>
      <w:r w:rsidRPr="00206190">
        <w:t>had</w:t>
      </w:r>
      <w:r>
        <w:t xml:space="preserve"> </w:t>
      </w:r>
      <w:r w:rsidRPr="00206190">
        <w:t>purged</w:t>
      </w:r>
      <w:r>
        <w:t xml:space="preserve"> </w:t>
      </w:r>
      <w:r w:rsidRPr="00206190">
        <w:t>our</w:t>
      </w:r>
      <w:r>
        <w:t xml:space="preserve"> </w:t>
      </w:r>
      <w:r w:rsidRPr="00206190">
        <w:t>stains,</w:t>
      </w:r>
      <w:r w:rsidR="00B26C6B">
        <w:t xml:space="preserve"> </w:t>
      </w:r>
      <w:r w:rsidRPr="00206190">
        <w:t>he</w:t>
      </w:r>
      <w:r>
        <w:t xml:space="preserve"> </w:t>
      </w:r>
      <w:r w:rsidRPr="00206190">
        <w:t>took</w:t>
      </w:r>
      <w:r>
        <w:t xml:space="preserve"> </w:t>
      </w:r>
      <w:r w:rsidRPr="00206190">
        <w:t>his</w:t>
      </w:r>
      <w:r>
        <w:t xml:space="preserve"> </w:t>
      </w:r>
      <w:r w:rsidRPr="00206190">
        <w:t>seat</w:t>
      </w:r>
      <w:r>
        <w:t xml:space="preserve"> </w:t>
      </w:r>
      <w:r w:rsidRPr="00206190">
        <w:t>above.</w:t>
      </w:r>
      <w:r w:rsidR="0006311A" w:rsidRPr="0006311A">
        <w:rPr>
          <w:b/>
          <w:sz w:val="16"/>
        </w:rPr>
        <w:t xml:space="preserve"> </w:t>
      </w:r>
    </w:p>
    <w:p w14:paraId="1B0DA3D6" w14:textId="77777777" w:rsidR="0006311A" w:rsidRPr="0006311A" w:rsidRDefault="0006311A" w:rsidP="00206190">
      <w:pPr>
        <w:pStyle w:val="smallmainbold"/>
        <w:rPr>
          <w:b w:val="0"/>
          <w:bCs/>
          <w:i/>
          <w:iCs/>
          <w:sz w:val="16"/>
          <w:szCs w:val="32"/>
        </w:rPr>
      </w:pPr>
      <w:r w:rsidRPr="0006311A">
        <w:rPr>
          <w:b w:val="0"/>
          <w:bCs/>
          <w:i/>
          <w:iCs/>
          <w:sz w:val="16"/>
          <w:szCs w:val="32"/>
        </w:rPr>
        <w:t xml:space="preserve"> </w:t>
      </w:r>
    </w:p>
    <w:p w14:paraId="0AD6AB34" w14:textId="77777777" w:rsidR="0006311A" w:rsidRPr="0006311A" w:rsidRDefault="00206190" w:rsidP="00B26C6B">
      <w:pPr>
        <w:pStyle w:val="largemain"/>
        <w:rPr>
          <w:sz w:val="16"/>
        </w:rPr>
      </w:pPr>
      <w:r w:rsidRPr="00B26C6B">
        <w:rPr>
          <w:b/>
          <w:bCs/>
        </w:rPr>
        <w:t>3</w:t>
      </w:r>
      <w:r w:rsidRPr="00B26C6B">
        <w:t xml:space="preserve"> His kingdom cannot fail,</w:t>
      </w:r>
      <w:r w:rsidR="00173F29" w:rsidRPr="00B26C6B">
        <w:t xml:space="preserve"> </w:t>
      </w:r>
      <w:r w:rsidR="0006311A" w:rsidRPr="0006311A">
        <w:rPr>
          <w:sz w:val="16"/>
        </w:rPr>
        <w:t xml:space="preserve"> </w:t>
      </w:r>
    </w:p>
    <w:p w14:paraId="0DD88A2C" w14:textId="77777777" w:rsidR="0006311A" w:rsidRPr="0006311A" w:rsidRDefault="00206190" w:rsidP="00B26C6B">
      <w:pPr>
        <w:pStyle w:val="largemain"/>
        <w:rPr>
          <w:sz w:val="16"/>
        </w:rPr>
      </w:pPr>
      <w:r w:rsidRPr="00B26C6B">
        <w:t>he rules o'er earth and heaven;</w:t>
      </w:r>
      <w:r w:rsidR="0006311A" w:rsidRPr="0006311A">
        <w:rPr>
          <w:sz w:val="16"/>
        </w:rPr>
        <w:t xml:space="preserve"> </w:t>
      </w:r>
    </w:p>
    <w:p w14:paraId="016856B3" w14:textId="77777777" w:rsidR="0006311A" w:rsidRPr="0006311A" w:rsidRDefault="00206190" w:rsidP="00B26C6B">
      <w:pPr>
        <w:pStyle w:val="largemain"/>
        <w:rPr>
          <w:sz w:val="16"/>
        </w:rPr>
      </w:pPr>
      <w:r w:rsidRPr="00B26C6B">
        <w:t>the keys of death and hell</w:t>
      </w:r>
      <w:r w:rsidR="00173F29" w:rsidRPr="00B26C6B">
        <w:t xml:space="preserve"> </w:t>
      </w:r>
      <w:r w:rsidRPr="00B26C6B">
        <w:t>are to our Jesus given:</w:t>
      </w:r>
      <w:r w:rsidR="0006311A" w:rsidRPr="0006311A">
        <w:rPr>
          <w:sz w:val="16"/>
        </w:rPr>
        <w:t xml:space="preserve"> </w:t>
      </w:r>
    </w:p>
    <w:p w14:paraId="1AD2B61F"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6CD3B3A7" w14:textId="77777777" w:rsidR="0006311A" w:rsidRPr="0006311A" w:rsidRDefault="00206190" w:rsidP="00B26C6B">
      <w:pPr>
        <w:pStyle w:val="largemain"/>
        <w:rPr>
          <w:sz w:val="16"/>
        </w:rPr>
      </w:pPr>
      <w:r w:rsidRPr="00B26C6B">
        <w:rPr>
          <w:b/>
          <w:bCs/>
        </w:rPr>
        <w:t>4</w:t>
      </w:r>
      <w:r w:rsidR="00F368C5" w:rsidRPr="00B26C6B">
        <w:rPr>
          <w:b/>
          <w:bCs/>
        </w:rPr>
        <w:t xml:space="preserve"> </w:t>
      </w:r>
      <w:r w:rsidRPr="00B26C6B">
        <w:t xml:space="preserve"> He sits at God's right hand</w:t>
      </w:r>
      <w:r w:rsidR="00173F29" w:rsidRPr="00B26C6B">
        <w:t xml:space="preserve"> </w:t>
      </w:r>
      <w:r w:rsidRPr="00B26C6B">
        <w:t>till all his foes submit,</w:t>
      </w:r>
      <w:r w:rsidR="0006311A" w:rsidRPr="0006311A">
        <w:rPr>
          <w:sz w:val="16"/>
        </w:rPr>
        <w:t xml:space="preserve"> </w:t>
      </w:r>
    </w:p>
    <w:p w14:paraId="62AD9A6B" w14:textId="77777777" w:rsidR="0006311A" w:rsidRPr="0006311A" w:rsidRDefault="00206190" w:rsidP="00B26C6B">
      <w:pPr>
        <w:pStyle w:val="largemain"/>
        <w:rPr>
          <w:sz w:val="16"/>
        </w:rPr>
      </w:pPr>
      <w:r w:rsidRPr="00B26C6B">
        <w:t>and bow to his command,</w:t>
      </w:r>
      <w:r w:rsidR="00173F29" w:rsidRPr="00B26C6B">
        <w:t xml:space="preserve"> </w:t>
      </w:r>
      <w:r w:rsidRPr="00B26C6B">
        <w:t>and fall beneath his feet:</w:t>
      </w:r>
      <w:r w:rsidR="0006311A" w:rsidRPr="0006311A">
        <w:rPr>
          <w:sz w:val="16"/>
        </w:rPr>
        <w:t xml:space="preserve"> </w:t>
      </w:r>
    </w:p>
    <w:p w14:paraId="3909F574"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6093AFFE" w14:textId="77777777" w:rsidR="0006311A" w:rsidRPr="0006311A" w:rsidRDefault="00206190" w:rsidP="00B26C6B">
      <w:pPr>
        <w:pStyle w:val="largemain"/>
        <w:rPr>
          <w:b/>
          <w:sz w:val="16"/>
        </w:rPr>
      </w:pPr>
      <w:r w:rsidRPr="00B26C6B">
        <w:rPr>
          <w:b/>
          <w:bCs/>
        </w:rPr>
        <w:t>5</w:t>
      </w:r>
      <w:r w:rsidR="00F368C5" w:rsidRPr="00B26C6B">
        <w:rPr>
          <w:b/>
          <w:bCs/>
        </w:rPr>
        <w:t xml:space="preserve"> </w:t>
      </w:r>
      <w:r w:rsidRPr="00206190">
        <w:t xml:space="preserve"> Rejoice</w:t>
      </w:r>
      <w:r>
        <w:t xml:space="preserve"> </w:t>
      </w:r>
      <w:r w:rsidRPr="00206190">
        <w:t>in</w:t>
      </w:r>
      <w:r>
        <w:t xml:space="preserve"> </w:t>
      </w:r>
      <w:r w:rsidRPr="00206190">
        <w:t>glorious</w:t>
      </w:r>
      <w:r>
        <w:t xml:space="preserve"> </w:t>
      </w:r>
      <w:r w:rsidRPr="00206190">
        <w:t>hope;</w:t>
      </w:r>
      <w:r w:rsidR="00173F29">
        <w:t xml:space="preserve"> </w:t>
      </w:r>
      <w:r w:rsidRPr="00206190">
        <w:t>Jesus</w:t>
      </w:r>
      <w:r>
        <w:t xml:space="preserve"> </w:t>
      </w:r>
      <w:r w:rsidRPr="00206190">
        <w:t>the</w:t>
      </w:r>
      <w:r>
        <w:t xml:space="preserve"> </w:t>
      </w:r>
      <w:r w:rsidRPr="00206190">
        <w:t>Judge</w:t>
      </w:r>
      <w:r>
        <w:t xml:space="preserve"> </w:t>
      </w:r>
      <w:r w:rsidRPr="00206190">
        <w:t>shall</w:t>
      </w:r>
      <w:r>
        <w:t xml:space="preserve"> </w:t>
      </w:r>
      <w:r w:rsidRPr="00206190">
        <w:t>come,</w:t>
      </w:r>
      <w:r w:rsidR="0006311A" w:rsidRPr="0006311A">
        <w:rPr>
          <w:b/>
          <w:sz w:val="16"/>
        </w:rPr>
        <w:t xml:space="preserve"> </w:t>
      </w:r>
    </w:p>
    <w:p w14:paraId="783FD588" w14:textId="77777777" w:rsidR="0006311A" w:rsidRPr="0006311A" w:rsidRDefault="00206190" w:rsidP="00B26C6B">
      <w:pPr>
        <w:pStyle w:val="largemain"/>
        <w:rPr>
          <w:b/>
          <w:sz w:val="16"/>
        </w:rPr>
      </w:pPr>
      <w:r w:rsidRPr="00206190">
        <w:t>and</w:t>
      </w:r>
      <w:r>
        <w:t xml:space="preserve"> </w:t>
      </w:r>
      <w:r w:rsidRPr="00206190">
        <w:t>take</w:t>
      </w:r>
      <w:r>
        <w:t xml:space="preserve"> </w:t>
      </w:r>
      <w:r w:rsidRPr="00206190">
        <w:t>his</w:t>
      </w:r>
      <w:r>
        <w:t xml:space="preserve"> </w:t>
      </w:r>
      <w:r w:rsidRPr="00206190">
        <w:t>servants</w:t>
      </w:r>
      <w:r>
        <w:t xml:space="preserve"> </w:t>
      </w:r>
      <w:r w:rsidRPr="00206190">
        <w:t>up</w:t>
      </w:r>
      <w:r w:rsidR="00173F29">
        <w:t xml:space="preserve"> </w:t>
      </w:r>
      <w:r w:rsidRPr="00206190">
        <w:t>to</w:t>
      </w:r>
      <w:r>
        <w:t xml:space="preserve"> </w:t>
      </w:r>
      <w:r w:rsidRPr="00206190">
        <w:t>their</w:t>
      </w:r>
      <w:r>
        <w:t xml:space="preserve"> </w:t>
      </w:r>
      <w:r w:rsidRPr="00206190">
        <w:t>eternal</w:t>
      </w:r>
      <w:r>
        <w:t xml:space="preserve"> </w:t>
      </w:r>
      <w:r w:rsidRPr="00206190">
        <w:t>home.</w:t>
      </w:r>
      <w:r w:rsidR="0006311A" w:rsidRPr="0006311A">
        <w:rPr>
          <w:b/>
          <w:sz w:val="16"/>
        </w:rPr>
        <w:t xml:space="preserve"> </w:t>
      </w:r>
    </w:p>
    <w:p w14:paraId="43EFBF9D" w14:textId="77777777" w:rsidR="0006311A" w:rsidRPr="0006311A" w:rsidRDefault="0006311A" w:rsidP="00B26C6B">
      <w:pPr>
        <w:pStyle w:val="largemain"/>
        <w:rPr>
          <w:i/>
          <w:iCs/>
          <w:sz w:val="16"/>
        </w:rPr>
      </w:pPr>
      <w:r w:rsidRPr="0006311A">
        <w:rPr>
          <w:i/>
          <w:iCs/>
          <w:sz w:val="16"/>
        </w:rPr>
        <w:t xml:space="preserve"> </w:t>
      </w:r>
    </w:p>
    <w:p w14:paraId="3327D99A" w14:textId="77777777" w:rsidR="0006311A" w:rsidRPr="0006311A" w:rsidRDefault="00206190" w:rsidP="00B26C6B">
      <w:pPr>
        <w:pStyle w:val="largemain"/>
        <w:rPr>
          <w:b/>
          <w:i/>
          <w:iCs/>
          <w:sz w:val="16"/>
        </w:rPr>
      </w:pPr>
      <w:r w:rsidRPr="00173F29">
        <w:rPr>
          <w:i/>
          <w:iCs/>
        </w:rPr>
        <w:t>We soon shall hear the archangel's voice;</w:t>
      </w:r>
      <w:r w:rsidR="0006311A" w:rsidRPr="0006311A">
        <w:rPr>
          <w:b/>
          <w:i/>
          <w:iCs/>
          <w:sz w:val="16"/>
        </w:rPr>
        <w:t xml:space="preserve"> </w:t>
      </w:r>
    </w:p>
    <w:p w14:paraId="4A099D80" w14:textId="77777777" w:rsidR="0006311A" w:rsidRPr="0006311A" w:rsidRDefault="00206190" w:rsidP="00B26C6B">
      <w:pPr>
        <w:pStyle w:val="largemain"/>
        <w:rPr>
          <w:b/>
          <w:i/>
          <w:iCs/>
          <w:sz w:val="16"/>
        </w:rPr>
      </w:pPr>
      <w:r w:rsidRPr="00173F29">
        <w:rPr>
          <w:i/>
          <w:iCs/>
        </w:rPr>
        <w:t>the trump of God shall sound: Rejoice!</w:t>
      </w:r>
      <w:r w:rsidR="0006311A" w:rsidRPr="0006311A">
        <w:rPr>
          <w:b/>
          <w:i/>
          <w:iCs/>
          <w:sz w:val="16"/>
        </w:rPr>
        <w:t xml:space="preserve"> </w:t>
      </w:r>
    </w:p>
    <w:p w14:paraId="6DEC1289" w14:textId="77777777" w:rsidR="0006311A" w:rsidRPr="0006311A" w:rsidRDefault="0006311A" w:rsidP="00206190">
      <w:pPr>
        <w:pStyle w:val="smallmainbold"/>
        <w:rPr>
          <w:b w:val="0"/>
          <w:bCs/>
          <w:sz w:val="16"/>
          <w:szCs w:val="32"/>
        </w:rPr>
      </w:pPr>
      <w:r w:rsidRPr="0006311A">
        <w:rPr>
          <w:b w:val="0"/>
          <w:bCs/>
          <w:sz w:val="16"/>
          <w:szCs w:val="32"/>
        </w:rPr>
        <w:t xml:space="preserve"> </w:t>
      </w:r>
    </w:p>
    <w:p w14:paraId="744B036E" w14:textId="77777777" w:rsidR="0006311A" w:rsidRPr="0006311A" w:rsidRDefault="00206190" w:rsidP="00B26C6B">
      <w:pPr>
        <w:pStyle w:val="largemain"/>
        <w:rPr>
          <w:b/>
          <w:sz w:val="16"/>
        </w:rPr>
      </w:pPr>
      <w:r w:rsidRPr="00206190">
        <w:t>We go in peace to love and serve the Lord</w:t>
      </w:r>
      <w:r w:rsidR="0006311A" w:rsidRPr="0006311A">
        <w:rPr>
          <w:b/>
          <w:sz w:val="16"/>
        </w:rPr>
        <w:t xml:space="preserve"> </w:t>
      </w:r>
    </w:p>
    <w:p w14:paraId="4175EDA1" w14:textId="77777777" w:rsidR="0006311A" w:rsidRPr="0006311A" w:rsidRDefault="00206190" w:rsidP="00B26C6B">
      <w:pPr>
        <w:pStyle w:val="Largemainbold"/>
        <w:rPr>
          <w:sz w:val="16"/>
        </w:rPr>
      </w:pPr>
      <w:r w:rsidRPr="00206190">
        <w:t>in the name of Christ. Amen</w:t>
      </w:r>
      <w:r w:rsidR="00F368C5">
        <w:t xml:space="preserve"> </w:t>
      </w:r>
      <w:r w:rsidR="0006311A" w:rsidRPr="0006311A">
        <w:rPr>
          <w:sz w:val="16"/>
        </w:rPr>
        <w:t xml:space="preserve"> </w:t>
      </w:r>
    </w:p>
    <w:p w14:paraId="642A1520" w14:textId="77777777" w:rsidR="0006311A" w:rsidRPr="0006311A" w:rsidRDefault="0006311A" w:rsidP="00EA5695">
      <w:pPr>
        <w:pStyle w:val="smallmainbold"/>
        <w:rPr>
          <w:b w:val="0"/>
          <w:bCs/>
          <w:sz w:val="16"/>
          <w:szCs w:val="32"/>
        </w:rPr>
      </w:pPr>
      <w:r w:rsidRPr="0006311A">
        <w:rPr>
          <w:b w:val="0"/>
          <w:bCs/>
          <w:sz w:val="16"/>
          <w:szCs w:val="32"/>
        </w:rPr>
        <w:t xml:space="preserve"> </w:t>
      </w:r>
    </w:p>
    <w:p w14:paraId="04C6F64F" w14:textId="7CCF8D8A" w:rsidR="00EA5695" w:rsidRPr="00206190" w:rsidRDefault="00EA5695" w:rsidP="00EA5695">
      <w:pPr>
        <w:pStyle w:val="smallmainbold"/>
        <w:rPr>
          <w:b w:val="0"/>
          <w:bCs/>
          <w:sz w:val="32"/>
          <w:szCs w:val="32"/>
        </w:rPr>
      </w:pPr>
    </w:p>
    <w:sectPr w:rsidR="00EA5695" w:rsidRPr="00206190" w:rsidSect="008A37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dy CS)">
    <w:altName w:val="Times New Roman"/>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90"/>
    <w:rsid w:val="0006311A"/>
    <w:rsid w:val="00173F29"/>
    <w:rsid w:val="00206190"/>
    <w:rsid w:val="002445B9"/>
    <w:rsid w:val="00297CAE"/>
    <w:rsid w:val="002D07DF"/>
    <w:rsid w:val="003A7F4A"/>
    <w:rsid w:val="004E0F3D"/>
    <w:rsid w:val="00562BFE"/>
    <w:rsid w:val="00693069"/>
    <w:rsid w:val="006D7206"/>
    <w:rsid w:val="007C7BC8"/>
    <w:rsid w:val="008A372B"/>
    <w:rsid w:val="00A44241"/>
    <w:rsid w:val="00B26C6B"/>
    <w:rsid w:val="00B33EB6"/>
    <w:rsid w:val="00BE2029"/>
    <w:rsid w:val="00BF40FF"/>
    <w:rsid w:val="00C15953"/>
    <w:rsid w:val="00C46A49"/>
    <w:rsid w:val="00D86C48"/>
    <w:rsid w:val="00E34C31"/>
    <w:rsid w:val="00E74110"/>
    <w:rsid w:val="00EA5695"/>
    <w:rsid w:val="00F36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D231913"/>
  <w15:chartTrackingRefBased/>
  <w15:docId w15:val="{B106EB07-4959-9841-A07A-42D18846B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2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2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2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2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2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2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2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rgeHeading1">
    <w:name w:val="Large Heading 1"/>
    <w:basedOn w:val="Normal"/>
    <w:qFormat/>
    <w:rsid w:val="00EA5695"/>
    <w:pPr>
      <w:spacing w:after="0" w:line="240" w:lineRule="auto"/>
      <w:jc w:val="right"/>
    </w:pPr>
    <w:rPr>
      <w:rFonts w:ascii="Cambria" w:hAnsi="Cambria" w:cs="Times New Roman (Body CS)"/>
      <w:b/>
      <w:caps/>
      <w:color w:val="EE0000"/>
      <w:sz w:val="48"/>
    </w:rPr>
  </w:style>
  <w:style w:type="paragraph" w:customStyle="1" w:styleId="LargeHeading2">
    <w:name w:val="Large Heading 2"/>
    <w:basedOn w:val="LargeHeading1"/>
    <w:qFormat/>
    <w:rsid w:val="00EA5695"/>
    <w:rPr>
      <w:sz w:val="40"/>
    </w:rPr>
  </w:style>
  <w:style w:type="character" w:customStyle="1" w:styleId="Heading1Char">
    <w:name w:val="Heading 1 Char"/>
    <w:basedOn w:val="DefaultParagraphFont"/>
    <w:link w:val="Heading1"/>
    <w:uiPriority w:val="9"/>
    <w:rsid w:val="006D72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2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2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2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2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2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2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2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206"/>
    <w:rPr>
      <w:rFonts w:eastAsiaTheme="majorEastAsia" w:cstheme="majorBidi"/>
      <w:color w:val="272727" w:themeColor="text1" w:themeTint="D8"/>
    </w:rPr>
  </w:style>
  <w:style w:type="paragraph" w:styleId="Title">
    <w:name w:val="Title"/>
    <w:basedOn w:val="Normal"/>
    <w:next w:val="Normal"/>
    <w:link w:val="TitleChar"/>
    <w:uiPriority w:val="10"/>
    <w:qFormat/>
    <w:rsid w:val="006D7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2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2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206"/>
    <w:pPr>
      <w:spacing w:before="160"/>
      <w:jc w:val="center"/>
    </w:pPr>
    <w:rPr>
      <w:i/>
      <w:iCs/>
      <w:color w:val="404040" w:themeColor="text1" w:themeTint="BF"/>
    </w:rPr>
  </w:style>
  <w:style w:type="character" w:customStyle="1" w:styleId="QuoteChar">
    <w:name w:val="Quote Char"/>
    <w:basedOn w:val="DefaultParagraphFont"/>
    <w:link w:val="Quote"/>
    <w:uiPriority w:val="29"/>
    <w:rsid w:val="006D7206"/>
    <w:rPr>
      <w:i/>
      <w:iCs/>
      <w:color w:val="404040" w:themeColor="text1" w:themeTint="BF"/>
    </w:rPr>
  </w:style>
  <w:style w:type="paragraph" w:styleId="ListParagraph">
    <w:name w:val="List Paragraph"/>
    <w:basedOn w:val="Normal"/>
    <w:uiPriority w:val="34"/>
    <w:qFormat/>
    <w:rsid w:val="006D7206"/>
    <w:pPr>
      <w:ind w:left="720"/>
      <w:contextualSpacing/>
    </w:pPr>
  </w:style>
  <w:style w:type="character" w:styleId="IntenseEmphasis">
    <w:name w:val="Intense Emphasis"/>
    <w:basedOn w:val="DefaultParagraphFont"/>
    <w:uiPriority w:val="21"/>
    <w:qFormat/>
    <w:rsid w:val="006D7206"/>
    <w:rPr>
      <w:i/>
      <w:iCs/>
      <w:color w:val="0F4761" w:themeColor="accent1" w:themeShade="BF"/>
    </w:rPr>
  </w:style>
  <w:style w:type="paragraph" w:styleId="IntenseQuote">
    <w:name w:val="Intense Quote"/>
    <w:basedOn w:val="Normal"/>
    <w:next w:val="Normal"/>
    <w:link w:val="IntenseQuoteChar"/>
    <w:uiPriority w:val="30"/>
    <w:qFormat/>
    <w:rsid w:val="006D7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206"/>
    <w:rPr>
      <w:i/>
      <w:iCs/>
      <w:color w:val="0F4761" w:themeColor="accent1" w:themeShade="BF"/>
    </w:rPr>
  </w:style>
  <w:style w:type="character" w:styleId="IntenseReference">
    <w:name w:val="Intense Reference"/>
    <w:basedOn w:val="DefaultParagraphFont"/>
    <w:uiPriority w:val="32"/>
    <w:qFormat/>
    <w:rsid w:val="006D7206"/>
    <w:rPr>
      <w:b/>
      <w:bCs/>
      <w:smallCaps/>
      <w:color w:val="0F4761" w:themeColor="accent1" w:themeShade="BF"/>
      <w:spacing w:val="5"/>
    </w:rPr>
  </w:style>
  <w:style w:type="paragraph" w:customStyle="1" w:styleId="largemain">
    <w:name w:val="large main"/>
    <w:basedOn w:val="Normal"/>
    <w:qFormat/>
    <w:rsid w:val="00EA5695"/>
    <w:pPr>
      <w:spacing w:after="0" w:line="240" w:lineRule="auto"/>
    </w:pPr>
    <w:rPr>
      <w:rFonts w:ascii="Cambria" w:hAnsi="Cambria"/>
      <w:sz w:val="44"/>
    </w:rPr>
  </w:style>
  <w:style w:type="paragraph" w:customStyle="1" w:styleId="Largemainbold">
    <w:name w:val="Large main bold"/>
    <w:basedOn w:val="Normal"/>
    <w:qFormat/>
    <w:rsid w:val="00EA5695"/>
    <w:pPr>
      <w:spacing w:after="0" w:line="240" w:lineRule="auto"/>
    </w:pPr>
    <w:rPr>
      <w:rFonts w:ascii="Cambria" w:hAnsi="Cambria"/>
      <w:b/>
      <w:sz w:val="44"/>
    </w:rPr>
  </w:style>
  <w:style w:type="paragraph" w:customStyle="1" w:styleId="SmallHeading1">
    <w:name w:val="Small Heading 1"/>
    <w:basedOn w:val="LargeHeading1"/>
    <w:qFormat/>
    <w:rsid w:val="00EA5695"/>
    <w:rPr>
      <w:sz w:val="36"/>
    </w:rPr>
  </w:style>
  <w:style w:type="paragraph" w:customStyle="1" w:styleId="SmallHeading2">
    <w:name w:val="Small Heading 2"/>
    <w:basedOn w:val="LargeHeading1"/>
    <w:qFormat/>
    <w:rsid w:val="00EA5695"/>
    <w:rPr>
      <w:sz w:val="32"/>
    </w:rPr>
  </w:style>
  <w:style w:type="paragraph" w:customStyle="1" w:styleId="Smallmain">
    <w:name w:val="Small main"/>
    <w:basedOn w:val="largemain"/>
    <w:qFormat/>
    <w:rsid w:val="00EA5695"/>
    <w:rPr>
      <w:rFonts w:cs="Times New Roman (Body CS)"/>
      <w:sz w:val="30"/>
    </w:rPr>
  </w:style>
  <w:style w:type="paragraph" w:customStyle="1" w:styleId="smallmainbold">
    <w:name w:val="small main bold"/>
    <w:basedOn w:val="Largemainbold"/>
    <w:qFormat/>
    <w:rsid w:val="00EA5695"/>
    <w:rPr>
      <w:rFonts w:cs="Times New Roman (Body CS)"/>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keal/Desktop/Maureen/Library/Group%20Containers/UBF8T346G9.Office/User%20Content.localized/Templates.localized/Order%20of%20Servic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 of Service 3.dotx</Template>
  <TotalTime>27</TotalTime>
  <Pages>12</Pages>
  <Words>1869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dc:creator>
  <cp:keywords/>
  <dc:description/>
  <cp:lastModifiedBy>Maureen</cp:lastModifiedBy>
  <cp:revision>4</cp:revision>
  <dcterms:created xsi:type="dcterms:W3CDTF">2026-07-29T11:24:00Z</dcterms:created>
  <dcterms:modified xsi:type="dcterms:W3CDTF">2026-07-29T11:56:00Z</dcterms:modified>
</cp:coreProperties>
</file>