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809252" w14:textId="77777777" w:rsidR="00000F5B" w:rsidRPr="00000F5B" w:rsidRDefault="00000F5B" w:rsidP="005E5BB4">
      <w:pPr>
        <w:pStyle w:val="smallmainbold"/>
        <w:rPr>
          <w:rFonts w:asciiTheme="minorHAnsi" w:hAnsiTheme="minorHAnsi"/>
          <w:b w:val="0"/>
          <w:bCs/>
          <w:sz w:val="16"/>
          <w:szCs w:val="32"/>
        </w:rPr>
      </w:pPr>
    </w:p>
    <w:p w14:paraId="789D1D85" w14:textId="77777777" w:rsidR="00000F5B" w:rsidRPr="00000F5B" w:rsidRDefault="005E5BB4" w:rsidP="00000F5B">
      <w:pPr>
        <w:pStyle w:val="LargeHeading1"/>
        <w:rPr>
          <w:sz w:val="16"/>
        </w:rPr>
      </w:pPr>
      <w:r w:rsidRPr="0074060D">
        <w:t xml:space="preserve"> All Ages Together </w:t>
      </w:r>
      <w:r w:rsidR="00000F5B">
        <w:t xml:space="preserve"> - </w:t>
      </w:r>
      <w:r w:rsidRPr="0074060D">
        <w:t xml:space="preserve">Sunday 26th July </w:t>
      </w:r>
    </w:p>
    <w:p w14:paraId="2F946B07" w14:textId="77777777" w:rsidR="00000F5B" w:rsidRPr="00000F5B" w:rsidRDefault="005E5BB4" w:rsidP="00000F5B">
      <w:pPr>
        <w:pStyle w:val="LargeHeading1"/>
        <w:rPr>
          <w:sz w:val="16"/>
        </w:rPr>
      </w:pPr>
      <w:r w:rsidRPr="0074060D">
        <w:t xml:space="preserve"> The Eighth Sunday after Trinity </w:t>
      </w:r>
    </w:p>
    <w:p w14:paraId="6BDABF9C" w14:textId="77777777" w:rsidR="00000F5B" w:rsidRPr="00000F5B" w:rsidRDefault="00000F5B" w:rsidP="005E5BB4">
      <w:pPr>
        <w:pStyle w:val="smallmainbold"/>
        <w:rPr>
          <w:rFonts w:asciiTheme="minorHAnsi" w:hAnsiTheme="minorHAnsi"/>
          <w:b w:val="0"/>
          <w:bCs/>
          <w:sz w:val="16"/>
          <w:szCs w:val="32"/>
        </w:rPr>
      </w:pPr>
    </w:p>
    <w:p w14:paraId="0B430751" w14:textId="77777777" w:rsidR="00000F5B" w:rsidRPr="00000F5B" w:rsidRDefault="005E5BB4" w:rsidP="00000F5B">
      <w:pPr>
        <w:pStyle w:val="LargeHeading1"/>
        <w:rPr>
          <w:sz w:val="16"/>
        </w:rPr>
      </w:pPr>
      <w:r w:rsidRPr="00000F5B">
        <w:t xml:space="preserve"> Hello and Welcome</w:t>
      </w:r>
    </w:p>
    <w:p w14:paraId="257C66C6" w14:textId="77777777" w:rsidR="00000F5B" w:rsidRPr="00000F5B" w:rsidRDefault="00000F5B" w:rsidP="00000F5B">
      <w:pPr>
        <w:pStyle w:val="LargeHeading1"/>
        <w:rPr>
          <w:sz w:val="16"/>
        </w:rPr>
      </w:pPr>
    </w:p>
    <w:p w14:paraId="26FED924" w14:textId="77777777" w:rsidR="00000F5B" w:rsidRPr="00000F5B" w:rsidRDefault="005E5BB4" w:rsidP="00000F5B">
      <w:pPr>
        <w:pStyle w:val="LargeHeading1"/>
        <w:rPr>
          <w:sz w:val="16"/>
        </w:rPr>
      </w:pPr>
      <w:r w:rsidRPr="00000F5B">
        <w:t xml:space="preserve"> Opening Prayer</w:t>
      </w:r>
    </w:p>
    <w:p w14:paraId="4D7ADC46" w14:textId="77777777" w:rsidR="00000F5B" w:rsidRPr="00000F5B" w:rsidRDefault="00000F5B" w:rsidP="00000F5B">
      <w:pPr>
        <w:pStyle w:val="largemain"/>
        <w:rPr>
          <w:sz w:val="16"/>
        </w:rPr>
      </w:pPr>
      <w:r>
        <w:rPr>
          <w:shd w:val="clear" w:color="auto" w:fill="FFFFFF"/>
        </w:rPr>
        <w:t xml:space="preserve">… </w:t>
      </w:r>
      <w:r w:rsidR="00CB5A0F" w:rsidRPr="00CB5A0F">
        <w:rPr>
          <w:shd w:val="clear" w:color="auto" w:fill="FFFFFF"/>
        </w:rPr>
        <w:t>leading us closer to your kingdom.</w:t>
      </w:r>
      <w:r w:rsidR="00CB5A0F" w:rsidRPr="00CB5A0F">
        <w:br/>
      </w:r>
      <w:r w:rsidR="00CB5A0F" w:rsidRPr="00000F5B">
        <w:rPr>
          <w:rStyle w:val="Strong"/>
          <w:rFonts w:asciiTheme="minorHAnsi" w:hAnsiTheme="minorHAnsi" w:cs="Arial"/>
          <w:color w:val="000000" w:themeColor="text1"/>
          <w:szCs w:val="44"/>
        </w:rPr>
        <w:t>Amen.</w:t>
      </w:r>
    </w:p>
    <w:p w14:paraId="15CC11D9"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25C49790" w14:textId="77777777" w:rsidR="00000F5B" w:rsidRPr="00000F5B" w:rsidRDefault="005E5BB4" w:rsidP="00000F5B">
      <w:pPr>
        <w:pStyle w:val="largemain"/>
        <w:rPr>
          <w:sz w:val="16"/>
        </w:rPr>
      </w:pPr>
      <w:r w:rsidRPr="00000F5B">
        <w:t>Be for me a rock, O Lord</w:t>
      </w:r>
    </w:p>
    <w:p w14:paraId="03C750FC" w14:textId="77777777" w:rsidR="00000F5B" w:rsidRPr="00000F5B" w:rsidRDefault="005E5BB4" w:rsidP="00000F5B">
      <w:pPr>
        <w:pStyle w:val="largemain"/>
        <w:rPr>
          <w:sz w:val="16"/>
        </w:rPr>
      </w:pPr>
      <w:r w:rsidRPr="00000F5B">
        <w:t>Be for me a rock, O Lord,</w:t>
      </w:r>
    </w:p>
    <w:p w14:paraId="499A82D4" w14:textId="77777777" w:rsidR="00000F5B" w:rsidRPr="00000F5B" w:rsidRDefault="005E5BB4" w:rsidP="00000F5B">
      <w:pPr>
        <w:pStyle w:val="Largemainbold"/>
        <w:rPr>
          <w:sz w:val="16"/>
        </w:rPr>
      </w:pPr>
      <w:r w:rsidRPr="0074060D">
        <w:t>a rock on which to build.</w:t>
      </w:r>
    </w:p>
    <w:p w14:paraId="4799E96F" w14:textId="77777777" w:rsidR="00000F5B" w:rsidRPr="00000F5B" w:rsidRDefault="00000F5B" w:rsidP="005E5BB4">
      <w:pPr>
        <w:pStyle w:val="smallmainbold"/>
        <w:rPr>
          <w:rFonts w:asciiTheme="minorHAnsi" w:hAnsiTheme="minorHAnsi"/>
          <w:b w:val="0"/>
          <w:bCs/>
          <w:sz w:val="16"/>
          <w:szCs w:val="32"/>
        </w:rPr>
      </w:pPr>
    </w:p>
    <w:p w14:paraId="0378CC2B" w14:textId="77777777" w:rsidR="00000F5B" w:rsidRPr="00000F5B" w:rsidRDefault="005E5BB4" w:rsidP="00000F5B">
      <w:pPr>
        <w:pStyle w:val="largemain"/>
        <w:rPr>
          <w:sz w:val="16"/>
        </w:rPr>
      </w:pPr>
      <w:r w:rsidRPr="00000F5B">
        <w:t>Be for me a rock, O Lord,</w:t>
      </w:r>
    </w:p>
    <w:p w14:paraId="65C064B3" w14:textId="77777777" w:rsidR="00000F5B" w:rsidRPr="00000F5B" w:rsidRDefault="005E5BB4" w:rsidP="00000F5B">
      <w:pPr>
        <w:pStyle w:val="Largemainbold"/>
        <w:rPr>
          <w:sz w:val="16"/>
        </w:rPr>
      </w:pPr>
      <w:r w:rsidRPr="0074060D">
        <w:t>a rock where I may hide.</w:t>
      </w:r>
    </w:p>
    <w:p w14:paraId="20E412DA" w14:textId="77777777" w:rsidR="00000F5B" w:rsidRPr="00000F5B" w:rsidRDefault="00000F5B" w:rsidP="005E5BB4">
      <w:pPr>
        <w:pStyle w:val="smallmainbold"/>
        <w:rPr>
          <w:rFonts w:asciiTheme="minorHAnsi" w:hAnsiTheme="minorHAnsi"/>
          <w:b w:val="0"/>
          <w:bCs/>
          <w:sz w:val="16"/>
          <w:szCs w:val="32"/>
        </w:rPr>
      </w:pPr>
    </w:p>
    <w:p w14:paraId="5B2266F0" w14:textId="77777777" w:rsidR="00000F5B" w:rsidRPr="00000F5B" w:rsidRDefault="005E5BB4" w:rsidP="00000F5B">
      <w:pPr>
        <w:pStyle w:val="largemain"/>
        <w:rPr>
          <w:sz w:val="16"/>
        </w:rPr>
      </w:pPr>
      <w:r w:rsidRPr="00000F5B">
        <w:t>Be for me a rock, O Lord,</w:t>
      </w:r>
    </w:p>
    <w:p w14:paraId="485C3E80" w14:textId="77777777" w:rsidR="00000F5B" w:rsidRPr="00000F5B" w:rsidRDefault="005E5BB4" w:rsidP="00000F5B">
      <w:pPr>
        <w:pStyle w:val="Largemainbold"/>
        <w:rPr>
          <w:sz w:val="16"/>
        </w:rPr>
      </w:pPr>
      <w:r w:rsidRPr="0074060D">
        <w:t>to keep my feet quite dry.</w:t>
      </w:r>
    </w:p>
    <w:p w14:paraId="15D68414" w14:textId="77777777" w:rsidR="00000F5B" w:rsidRPr="00000F5B" w:rsidRDefault="00000F5B" w:rsidP="005E5BB4">
      <w:pPr>
        <w:pStyle w:val="smallmainbold"/>
        <w:rPr>
          <w:rFonts w:asciiTheme="minorHAnsi" w:hAnsiTheme="minorHAnsi"/>
          <w:b w:val="0"/>
          <w:bCs/>
          <w:sz w:val="16"/>
          <w:szCs w:val="32"/>
        </w:rPr>
      </w:pPr>
    </w:p>
    <w:p w14:paraId="449ADF29" w14:textId="77777777" w:rsidR="00000F5B" w:rsidRPr="00000F5B" w:rsidRDefault="005E5BB4" w:rsidP="00000F5B">
      <w:pPr>
        <w:pStyle w:val="largemain"/>
        <w:rPr>
          <w:sz w:val="16"/>
        </w:rPr>
      </w:pPr>
      <w:r w:rsidRPr="00000F5B">
        <w:t>Be for me a rock, O Lord,</w:t>
      </w:r>
    </w:p>
    <w:p w14:paraId="5A10432C" w14:textId="77777777" w:rsidR="00000F5B" w:rsidRPr="00000F5B" w:rsidRDefault="005E5BB4" w:rsidP="00000F5B">
      <w:pPr>
        <w:pStyle w:val="Largemainbold"/>
        <w:rPr>
          <w:sz w:val="16"/>
        </w:rPr>
      </w:pPr>
      <w:r w:rsidRPr="0074060D">
        <w:t>to save me from the storm.</w:t>
      </w:r>
    </w:p>
    <w:p w14:paraId="3CEDD15E" w14:textId="77777777" w:rsidR="00000F5B" w:rsidRPr="00000F5B" w:rsidRDefault="00000F5B" w:rsidP="005E5BB4">
      <w:pPr>
        <w:pStyle w:val="smallmainbold"/>
        <w:rPr>
          <w:rFonts w:asciiTheme="minorHAnsi" w:hAnsiTheme="minorHAnsi"/>
          <w:b w:val="0"/>
          <w:bCs/>
          <w:sz w:val="16"/>
          <w:szCs w:val="32"/>
        </w:rPr>
      </w:pPr>
    </w:p>
    <w:p w14:paraId="49932914" w14:textId="77777777" w:rsidR="00000F5B" w:rsidRPr="00000F5B" w:rsidRDefault="005E5BB4" w:rsidP="00000F5B">
      <w:pPr>
        <w:pStyle w:val="largemain"/>
        <w:rPr>
          <w:sz w:val="16"/>
        </w:rPr>
      </w:pPr>
      <w:r w:rsidRPr="00000F5B">
        <w:t>Be for me a rock, O Lord,</w:t>
      </w:r>
    </w:p>
    <w:p w14:paraId="49C21006" w14:textId="77777777" w:rsidR="00000F5B" w:rsidRPr="00000F5B" w:rsidRDefault="005E5BB4" w:rsidP="00000F5B">
      <w:pPr>
        <w:pStyle w:val="Largemainbold"/>
        <w:rPr>
          <w:sz w:val="16"/>
        </w:rPr>
      </w:pPr>
      <w:r w:rsidRPr="0074060D">
        <w:t>on which to ground my faith.</w:t>
      </w:r>
    </w:p>
    <w:p w14:paraId="34ED9FAE" w14:textId="77777777" w:rsidR="00000F5B" w:rsidRPr="00000F5B" w:rsidRDefault="00000F5B" w:rsidP="005E5BB4">
      <w:pPr>
        <w:pStyle w:val="smallmainbold"/>
        <w:rPr>
          <w:rFonts w:asciiTheme="minorHAnsi" w:hAnsiTheme="minorHAnsi"/>
          <w:b w:val="0"/>
          <w:bCs/>
          <w:sz w:val="16"/>
          <w:szCs w:val="32"/>
        </w:rPr>
      </w:pPr>
    </w:p>
    <w:p w14:paraId="5BE5C4F2" w14:textId="77777777" w:rsidR="00000F5B" w:rsidRPr="00000F5B" w:rsidRDefault="005E5BB4" w:rsidP="00000F5B">
      <w:pPr>
        <w:pStyle w:val="largemain"/>
        <w:rPr>
          <w:sz w:val="16"/>
        </w:rPr>
      </w:pPr>
      <w:r w:rsidRPr="00000F5B">
        <w:t>Be for me a rock, O Lord,</w:t>
      </w:r>
    </w:p>
    <w:p w14:paraId="4FA8B9E6" w14:textId="77777777" w:rsidR="00000F5B" w:rsidRPr="00000F5B" w:rsidRDefault="005E5BB4" w:rsidP="00000F5B">
      <w:pPr>
        <w:pStyle w:val="Largemainbold"/>
        <w:rPr>
          <w:sz w:val="16"/>
        </w:rPr>
      </w:pPr>
      <w:r w:rsidRPr="0074060D">
        <w:t>in which to find your gold.</w:t>
      </w:r>
    </w:p>
    <w:p w14:paraId="16F09515" w14:textId="77777777" w:rsidR="00000F5B" w:rsidRPr="00000F5B" w:rsidRDefault="00000F5B" w:rsidP="005E5BB4">
      <w:pPr>
        <w:pStyle w:val="smallmainbold"/>
        <w:rPr>
          <w:rFonts w:asciiTheme="minorHAnsi" w:hAnsiTheme="minorHAnsi"/>
          <w:b w:val="0"/>
          <w:bCs/>
          <w:sz w:val="16"/>
          <w:szCs w:val="32"/>
        </w:rPr>
      </w:pPr>
    </w:p>
    <w:p w14:paraId="182AB5BF" w14:textId="77777777" w:rsidR="00000F5B" w:rsidRPr="00000F5B" w:rsidRDefault="005E5BB4" w:rsidP="00000F5B">
      <w:pPr>
        <w:pStyle w:val="largemain"/>
        <w:rPr>
          <w:sz w:val="16"/>
        </w:rPr>
      </w:pPr>
      <w:r w:rsidRPr="00000F5B">
        <w:t>Blessed are you, O Lord,</w:t>
      </w:r>
      <w:r w:rsidR="0074060D" w:rsidRPr="00000F5B">
        <w:t xml:space="preserve"> </w:t>
      </w:r>
      <w:r w:rsidRPr="00000F5B">
        <w:t>our rock and our salvation,</w:t>
      </w:r>
    </w:p>
    <w:p w14:paraId="2B098E7B" w14:textId="77777777" w:rsidR="00000F5B" w:rsidRPr="00000F5B" w:rsidRDefault="005E5BB4" w:rsidP="00000F5B">
      <w:pPr>
        <w:pStyle w:val="Largemainbold"/>
        <w:rPr>
          <w:sz w:val="16"/>
        </w:rPr>
      </w:pPr>
      <w:r w:rsidRPr="0074060D">
        <w:t>for you give courage and hope</w:t>
      </w:r>
      <w:r w:rsidR="0074060D">
        <w:t xml:space="preserve"> </w:t>
      </w:r>
      <w:r w:rsidRPr="0074060D">
        <w:t>to all who wait on you</w:t>
      </w:r>
    </w:p>
    <w:p w14:paraId="28ABC62C" w14:textId="77777777" w:rsidR="00000F5B" w:rsidRPr="00000F5B" w:rsidRDefault="00000F5B" w:rsidP="005E5BB4">
      <w:pPr>
        <w:pStyle w:val="smallmainbold"/>
        <w:rPr>
          <w:rFonts w:asciiTheme="minorHAnsi" w:hAnsiTheme="minorHAnsi"/>
          <w:b w:val="0"/>
          <w:bCs/>
          <w:sz w:val="16"/>
          <w:szCs w:val="32"/>
        </w:rPr>
      </w:pPr>
    </w:p>
    <w:p w14:paraId="60DE5661" w14:textId="77777777" w:rsidR="00000F5B" w:rsidRPr="00000F5B" w:rsidRDefault="00000F5B" w:rsidP="005E5BB4">
      <w:pPr>
        <w:pStyle w:val="smallmainbold"/>
        <w:rPr>
          <w:rFonts w:asciiTheme="minorHAnsi" w:hAnsiTheme="minorHAnsi"/>
          <w:b w:val="0"/>
          <w:bCs/>
          <w:color w:val="00B050"/>
          <w:sz w:val="16"/>
          <w:szCs w:val="32"/>
        </w:rPr>
      </w:pPr>
    </w:p>
    <w:p w14:paraId="67F17251" w14:textId="77777777" w:rsidR="00000F5B" w:rsidRPr="00000F5B" w:rsidRDefault="005E5BB4" w:rsidP="00000F5B">
      <w:pPr>
        <w:pStyle w:val="LargeHeading1"/>
        <w:rPr>
          <w:sz w:val="16"/>
        </w:rPr>
      </w:pPr>
      <w:r w:rsidRPr="0074060D">
        <w:t xml:space="preserve"> To God be the Glory Hymn 373</w:t>
      </w:r>
    </w:p>
    <w:p w14:paraId="34BB792C" w14:textId="77777777" w:rsidR="00000F5B" w:rsidRPr="00000F5B" w:rsidRDefault="00000F5B" w:rsidP="005E5BB4">
      <w:pPr>
        <w:pStyle w:val="smallmainbold"/>
        <w:rPr>
          <w:rFonts w:asciiTheme="minorHAnsi" w:hAnsiTheme="minorHAnsi"/>
          <w:b w:val="0"/>
          <w:bCs/>
          <w:sz w:val="16"/>
          <w:szCs w:val="32"/>
        </w:rPr>
      </w:pPr>
    </w:p>
    <w:p w14:paraId="6BAEB121" w14:textId="77777777" w:rsidR="00000F5B" w:rsidRPr="00000F5B" w:rsidRDefault="005E5BB4" w:rsidP="00000F5B">
      <w:pPr>
        <w:pStyle w:val="largemain"/>
        <w:rPr>
          <w:b/>
          <w:sz w:val="16"/>
        </w:rPr>
      </w:pPr>
      <w:r w:rsidRPr="00000F5B">
        <w:rPr>
          <w:b/>
          <w:bCs/>
        </w:rPr>
        <w:t>1</w:t>
      </w:r>
      <w:r w:rsidRPr="005E5BB4">
        <w:t xml:space="preserve"> To God be the glory! Great things he has done!</w:t>
      </w:r>
    </w:p>
    <w:p w14:paraId="2E890A7B" w14:textId="77777777" w:rsidR="00000F5B" w:rsidRPr="00000F5B" w:rsidRDefault="005E5BB4" w:rsidP="00000F5B">
      <w:pPr>
        <w:pStyle w:val="largemain"/>
        <w:rPr>
          <w:b/>
          <w:sz w:val="16"/>
        </w:rPr>
      </w:pPr>
      <w:r w:rsidRPr="005E5BB4">
        <w:lastRenderedPageBreak/>
        <w:t>So loved he the world that he gave us his Son;</w:t>
      </w:r>
    </w:p>
    <w:p w14:paraId="43012CB1" w14:textId="77777777" w:rsidR="00000F5B" w:rsidRPr="00000F5B" w:rsidRDefault="005E5BB4" w:rsidP="00000F5B">
      <w:pPr>
        <w:pStyle w:val="largemain"/>
        <w:rPr>
          <w:b/>
          <w:sz w:val="16"/>
        </w:rPr>
      </w:pPr>
      <w:r w:rsidRPr="005E5BB4">
        <w:t>who yielded his life an atonement for sin,</w:t>
      </w:r>
    </w:p>
    <w:p w14:paraId="1F07773E" w14:textId="77777777" w:rsidR="00000F5B" w:rsidRPr="00000F5B" w:rsidRDefault="005E5BB4" w:rsidP="00000F5B">
      <w:pPr>
        <w:pStyle w:val="largemain"/>
        <w:rPr>
          <w:b/>
          <w:sz w:val="16"/>
        </w:rPr>
      </w:pPr>
      <w:r w:rsidRPr="005E5BB4">
        <w:t>and opened the life-gate</w:t>
      </w:r>
      <w:r w:rsidR="002B2D58">
        <w:t xml:space="preserve"> </w:t>
      </w:r>
      <w:r w:rsidRPr="005E5BB4">
        <w:t>that all may go in.</w:t>
      </w:r>
    </w:p>
    <w:p w14:paraId="7C764968" w14:textId="77777777" w:rsidR="00000F5B" w:rsidRPr="00000F5B" w:rsidRDefault="00000F5B" w:rsidP="00000F5B">
      <w:pPr>
        <w:pStyle w:val="largemain"/>
        <w:rPr>
          <w:b/>
          <w:sz w:val="16"/>
        </w:rPr>
      </w:pPr>
    </w:p>
    <w:p w14:paraId="33F8E401" w14:textId="77777777" w:rsidR="00000F5B" w:rsidRPr="00000F5B" w:rsidRDefault="005E5BB4" w:rsidP="00000F5B">
      <w:pPr>
        <w:pStyle w:val="largemain"/>
        <w:rPr>
          <w:i/>
          <w:iCs/>
          <w:sz w:val="16"/>
        </w:rPr>
      </w:pPr>
      <w:r w:rsidRPr="0074060D">
        <w:rPr>
          <w:i/>
          <w:iCs/>
        </w:rPr>
        <w:t>Praise the Lord! Praise the Lord!</w:t>
      </w:r>
    </w:p>
    <w:p w14:paraId="07A67F67" w14:textId="77777777" w:rsidR="00000F5B" w:rsidRPr="00000F5B" w:rsidRDefault="002B2D58" w:rsidP="00000F5B">
      <w:pPr>
        <w:pStyle w:val="largemain"/>
        <w:rPr>
          <w:b/>
          <w:i/>
          <w:iCs/>
          <w:sz w:val="16"/>
        </w:rPr>
      </w:pPr>
      <w:r>
        <w:rPr>
          <w:i/>
          <w:iCs/>
        </w:rPr>
        <w:t xml:space="preserve"> </w:t>
      </w:r>
      <w:r w:rsidR="005E5BB4" w:rsidRPr="0074060D">
        <w:rPr>
          <w:i/>
          <w:iCs/>
        </w:rPr>
        <w:t>Let the earth hear his voice!</w:t>
      </w:r>
    </w:p>
    <w:p w14:paraId="5012B250" w14:textId="77777777" w:rsidR="00000F5B" w:rsidRPr="00000F5B" w:rsidRDefault="005E5BB4" w:rsidP="00000F5B">
      <w:pPr>
        <w:pStyle w:val="largemain"/>
        <w:rPr>
          <w:b/>
          <w:i/>
          <w:iCs/>
          <w:sz w:val="16"/>
        </w:rPr>
      </w:pPr>
      <w:r w:rsidRPr="0074060D">
        <w:rPr>
          <w:i/>
          <w:iCs/>
        </w:rPr>
        <w:t>Praise the Lord! Praise the Lord!</w:t>
      </w:r>
      <w:r w:rsidR="002B2D58">
        <w:rPr>
          <w:i/>
          <w:iCs/>
        </w:rPr>
        <w:t xml:space="preserve"> </w:t>
      </w:r>
      <w:r w:rsidRPr="0074060D">
        <w:rPr>
          <w:i/>
          <w:iCs/>
        </w:rPr>
        <w:t>Let the people rejoice!</w:t>
      </w:r>
    </w:p>
    <w:p w14:paraId="1B564382" w14:textId="77777777" w:rsidR="00000F5B" w:rsidRPr="00000F5B" w:rsidRDefault="005E5BB4" w:rsidP="00000F5B">
      <w:pPr>
        <w:pStyle w:val="largemain"/>
        <w:rPr>
          <w:b/>
          <w:i/>
          <w:iCs/>
          <w:sz w:val="16"/>
        </w:rPr>
      </w:pPr>
      <w:r w:rsidRPr="0074060D">
        <w:rPr>
          <w:i/>
          <w:iCs/>
        </w:rPr>
        <w:t xml:space="preserve">O, come to the Father, </w:t>
      </w:r>
      <w:r w:rsidR="002B2D58">
        <w:rPr>
          <w:i/>
          <w:iCs/>
        </w:rPr>
        <w:t xml:space="preserve"> </w:t>
      </w:r>
      <w:r w:rsidRPr="0074060D">
        <w:rPr>
          <w:i/>
          <w:iCs/>
        </w:rPr>
        <w:t>through Jesus the Son:</w:t>
      </w:r>
    </w:p>
    <w:p w14:paraId="62EBF8E2" w14:textId="77777777" w:rsidR="00000F5B" w:rsidRPr="00000F5B" w:rsidRDefault="005E5BB4" w:rsidP="00000F5B">
      <w:pPr>
        <w:pStyle w:val="largemain"/>
        <w:rPr>
          <w:b/>
          <w:i/>
          <w:iCs/>
          <w:sz w:val="16"/>
        </w:rPr>
      </w:pPr>
      <w:r w:rsidRPr="0074060D">
        <w:rPr>
          <w:i/>
          <w:iCs/>
        </w:rPr>
        <w:t>and give him the glory!</w:t>
      </w:r>
      <w:r w:rsidR="002B2D58">
        <w:rPr>
          <w:i/>
          <w:iCs/>
        </w:rPr>
        <w:t xml:space="preserve"> </w:t>
      </w:r>
      <w:r w:rsidRPr="0074060D">
        <w:rPr>
          <w:i/>
          <w:iCs/>
        </w:rPr>
        <w:t>Great things he has done!</w:t>
      </w:r>
    </w:p>
    <w:p w14:paraId="11B7ED77" w14:textId="77777777" w:rsidR="00000F5B" w:rsidRPr="00000F5B" w:rsidRDefault="00000F5B" w:rsidP="00000F5B">
      <w:pPr>
        <w:pStyle w:val="largemain"/>
        <w:rPr>
          <w:b/>
          <w:sz w:val="16"/>
        </w:rPr>
      </w:pPr>
    </w:p>
    <w:p w14:paraId="05D9B706" w14:textId="77777777" w:rsidR="00000F5B" w:rsidRPr="00000F5B" w:rsidRDefault="005E5BB4" w:rsidP="00000F5B">
      <w:pPr>
        <w:pStyle w:val="largemain"/>
        <w:rPr>
          <w:b/>
          <w:sz w:val="16"/>
        </w:rPr>
      </w:pPr>
      <w:r w:rsidRPr="00000F5B">
        <w:rPr>
          <w:b/>
          <w:bCs/>
        </w:rPr>
        <w:t>2</w:t>
      </w:r>
      <w:r w:rsidRPr="005E5BB4">
        <w:t xml:space="preserve"> O perfect redemption,</w:t>
      </w:r>
      <w:r w:rsidR="002B2D58">
        <w:t xml:space="preserve"> </w:t>
      </w:r>
      <w:r w:rsidRPr="005E5BB4">
        <w:t>the purchase of blood!</w:t>
      </w:r>
    </w:p>
    <w:p w14:paraId="4E3A80D6" w14:textId="77777777" w:rsidR="00000F5B" w:rsidRPr="00000F5B" w:rsidRDefault="005E5BB4" w:rsidP="00000F5B">
      <w:pPr>
        <w:pStyle w:val="largemain"/>
        <w:rPr>
          <w:b/>
          <w:sz w:val="16"/>
        </w:rPr>
      </w:pPr>
      <w:r w:rsidRPr="005E5BB4">
        <w:t>to every believer</w:t>
      </w:r>
      <w:r w:rsidR="002B2D58">
        <w:t xml:space="preserve"> </w:t>
      </w:r>
      <w:r w:rsidRPr="005E5BB4">
        <w:t>the promise of God;</w:t>
      </w:r>
    </w:p>
    <w:p w14:paraId="41DEE3A3" w14:textId="77777777" w:rsidR="00000F5B" w:rsidRPr="00000F5B" w:rsidRDefault="005E5BB4" w:rsidP="00000F5B">
      <w:pPr>
        <w:pStyle w:val="largemain"/>
        <w:rPr>
          <w:b/>
          <w:sz w:val="16"/>
        </w:rPr>
      </w:pPr>
      <w:r w:rsidRPr="005E5BB4">
        <w:t>the vilest offender who truly believes,</w:t>
      </w:r>
    </w:p>
    <w:p w14:paraId="22DA8F56" w14:textId="77777777" w:rsidR="00000F5B" w:rsidRPr="00000F5B" w:rsidRDefault="005E5BB4" w:rsidP="00000F5B">
      <w:pPr>
        <w:pStyle w:val="largemain"/>
        <w:rPr>
          <w:b/>
          <w:sz w:val="16"/>
        </w:rPr>
      </w:pPr>
      <w:r w:rsidRPr="005E5BB4">
        <w:t xml:space="preserve">that moment from Jesus </w:t>
      </w:r>
      <w:r w:rsidR="002B2D58">
        <w:t xml:space="preserve"> </w:t>
      </w:r>
      <w:r w:rsidRPr="005E5BB4">
        <w:t>a pardon receives.</w:t>
      </w:r>
    </w:p>
    <w:p w14:paraId="35B9A8AA" w14:textId="77777777" w:rsidR="00000F5B" w:rsidRPr="00000F5B" w:rsidRDefault="00000F5B" w:rsidP="00000F5B">
      <w:pPr>
        <w:pStyle w:val="largemain"/>
        <w:rPr>
          <w:b/>
          <w:sz w:val="16"/>
        </w:rPr>
      </w:pPr>
    </w:p>
    <w:p w14:paraId="3F0F5B30" w14:textId="77777777" w:rsidR="00000F5B" w:rsidRPr="00000F5B" w:rsidRDefault="005E5BB4" w:rsidP="00000F5B">
      <w:pPr>
        <w:pStyle w:val="largemain"/>
        <w:rPr>
          <w:sz w:val="16"/>
        </w:rPr>
      </w:pPr>
      <w:r w:rsidRPr="00000F5B">
        <w:rPr>
          <w:b/>
          <w:bCs/>
        </w:rPr>
        <w:t>3</w:t>
      </w:r>
      <w:r w:rsidRPr="005E5BB4">
        <w:t xml:space="preserve"> Great things he has taught us, </w:t>
      </w:r>
    </w:p>
    <w:p w14:paraId="27B23950" w14:textId="77777777" w:rsidR="00000F5B" w:rsidRPr="00000F5B" w:rsidRDefault="005E5BB4" w:rsidP="00000F5B">
      <w:pPr>
        <w:pStyle w:val="largemain"/>
        <w:rPr>
          <w:b/>
          <w:sz w:val="16"/>
        </w:rPr>
      </w:pPr>
      <w:r w:rsidRPr="005E5BB4">
        <w:t>great things he has done,</w:t>
      </w:r>
    </w:p>
    <w:p w14:paraId="67E8FB01" w14:textId="77777777" w:rsidR="00000F5B" w:rsidRPr="00000F5B" w:rsidRDefault="005E5BB4" w:rsidP="00000F5B">
      <w:pPr>
        <w:pStyle w:val="largemain"/>
        <w:rPr>
          <w:b/>
          <w:sz w:val="16"/>
        </w:rPr>
      </w:pPr>
      <w:r w:rsidRPr="005E5BB4">
        <w:t>and great our rejoicing through Jesus the Son;</w:t>
      </w:r>
    </w:p>
    <w:p w14:paraId="3AC45BA6" w14:textId="77777777" w:rsidR="00000F5B" w:rsidRPr="00000F5B" w:rsidRDefault="005E5BB4" w:rsidP="00000F5B">
      <w:pPr>
        <w:pStyle w:val="largemain"/>
        <w:rPr>
          <w:b/>
          <w:sz w:val="16"/>
        </w:rPr>
      </w:pPr>
      <w:r w:rsidRPr="005E5BB4">
        <w:t>but purer, and higher,</w:t>
      </w:r>
      <w:r w:rsidR="002B2D58">
        <w:t xml:space="preserve"> </w:t>
      </w:r>
      <w:r w:rsidRPr="005E5BB4">
        <w:t>and greater will be</w:t>
      </w:r>
    </w:p>
    <w:p w14:paraId="0E8D06D8" w14:textId="77777777" w:rsidR="00000F5B" w:rsidRPr="00000F5B" w:rsidRDefault="005E5BB4" w:rsidP="00000F5B">
      <w:pPr>
        <w:pStyle w:val="largemain"/>
        <w:rPr>
          <w:b/>
          <w:sz w:val="16"/>
        </w:rPr>
      </w:pPr>
      <w:r w:rsidRPr="005E5BB4">
        <w:t>our wonder, our rapture, when Jesus we see.</w:t>
      </w:r>
    </w:p>
    <w:p w14:paraId="534C52FA" w14:textId="77777777" w:rsidR="00000F5B" w:rsidRPr="00000F5B" w:rsidRDefault="00000F5B" w:rsidP="005E5BB4">
      <w:pPr>
        <w:pStyle w:val="smallmainbold"/>
        <w:rPr>
          <w:rFonts w:asciiTheme="minorHAnsi" w:hAnsiTheme="minorHAnsi"/>
          <w:b w:val="0"/>
          <w:bCs/>
          <w:sz w:val="16"/>
          <w:szCs w:val="32"/>
        </w:rPr>
      </w:pPr>
    </w:p>
    <w:p w14:paraId="61537C1C" w14:textId="77777777" w:rsidR="00000F5B" w:rsidRPr="00000F5B" w:rsidRDefault="005E5BB4" w:rsidP="00000F5B">
      <w:pPr>
        <w:pStyle w:val="LargeHeading1"/>
        <w:rPr>
          <w:sz w:val="16"/>
        </w:rPr>
      </w:pPr>
      <w:r w:rsidRPr="0074060D">
        <w:t xml:space="preserve"> Saying sorry</w:t>
      </w:r>
    </w:p>
    <w:p w14:paraId="37DB4248" w14:textId="77777777" w:rsidR="00000F5B" w:rsidRPr="00000F5B" w:rsidRDefault="005E5BB4" w:rsidP="00000F5B">
      <w:pPr>
        <w:pStyle w:val="Largemainbold"/>
        <w:rPr>
          <w:sz w:val="16"/>
        </w:rPr>
      </w:pPr>
      <w:r w:rsidRPr="0074060D">
        <w:t>How easy it is for a rock to become a stumbling block, for encouragement to become criticism,</w:t>
      </w:r>
    </w:p>
    <w:p w14:paraId="6B7AACB9" w14:textId="77777777" w:rsidR="00000F5B" w:rsidRPr="00000F5B" w:rsidRDefault="005E5BB4" w:rsidP="00000F5B">
      <w:pPr>
        <w:pStyle w:val="Largemainbold"/>
        <w:rPr>
          <w:sz w:val="16"/>
        </w:rPr>
      </w:pPr>
      <w:r w:rsidRPr="0074060D">
        <w:t>for friends to become strangers.</w:t>
      </w:r>
    </w:p>
    <w:p w14:paraId="4B4C1EAB" w14:textId="77777777" w:rsidR="00000F5B" w:rsidRPr="00000F5B" w:rsidRDefault="005E5BB4" w:rsidP="00000F5B">
      <w:pPr>
        <w:pStyle w:val="Largemainbold"/>
        <w:rPr>
          <w:sz w:val="16"/>
        </w:rPr>
      </w:pPr>
      <w:r w:rsidRPr="0074060D">
        <w:t xml:space="preserve">Forgive us, gracious God, </w:t>
      </w:r>
    </w:p>
    <w:p w14:paraId="62A07FCD" w14:textId="77777777" w:rsidR="00000F5B" w:rsidRPr="00000F5B" w:rsidRDefault="005E5BB4" w:rsidP="00000F5B">
      <w:pPr>
        <w:pStyle w:val="Largemainbold"/>
        <w:rPr>
          <w:sz w:val="16"/>
        </w:rPr>
      </w:pPr>
      <w:r w:rsidRPr="0074060D">
        <w:t>when we hinder instead of help,</w:t>
      </w:r>
    </w:p>
    <w:p w14:paraId="253677FF" w14:textId="77777777" w:rsidR="00000F5B" w:rsidRPr="00000F5B" w:rsidRDefault="005E5BB4" w:rsidP="00000F5B">
      <w:pPr>
        <w:pStyle w:val="Largemainbold"/>
        <w:rPr>
          <w:sz w:val="16"/>
        </w:rPr>
      </w:pPr>
      <w:r w:rsidRPr="0074060D">
        <w:t>when we put down instead of lift up,</w:t>
      </w:r>
    </w:p>
    <w:p w14:paraId="45E14D8E" w14:textId="77777777" w:rsidR="00000F5B" w:rsidRPr="00000F5B" w:rsidRDefault="005E5BB4" w:rsidP="00000F5B">
      <w:pPr>
        <w:pStyle w:val="Largemainbold"/>
        <w:rPr>
          <w:sz w:val="16"/>
        </w:rPr>
      </w:pPr>
      <w:r w:rsidRPr="0074060D">
        <w:t>when we let go</w:t>
      </w:r>
      <w:r w:rsidRPr="005E5BB4">
        <w:t xml:space="preserve"> </w:t>
      </w:r>
      <w:r w:rsidRPr="0074060D">
        <w:t>instead of holding on.</w:t>
      </w:r>
    </w:p>
    <w:p w14:paraId="2E8C34BF" w14:textId="77777777" w:rsidR="00000F5B" w:rsidRPr="00000F5B" w:rsidRDefault="005E5BB4" w:rsidP="00000F5B">
      <w:pPr>
        <w:pStyle w:val="Largemainbold"/>
        <w:rPr>
          <w:sz w:val="16"/>
        </w:rPr>
      </w:pPr>
      <w:r w:rsidRPr="0074060D">
        <w:t>Forgive us, we pray,</w:t>
      </w:r>
      <w:r w:rsidRPr="005E5BB4">
        <w:t xml:space="preserve"> </w:t>
      </w:r>
      <w:r w:rsidRPr="0074060D">
        <w:t>in the name of Jesus,</w:t>
      </w:r>
      <w:r w:rsidRPr="005E5BB4">
        <w:t xml:space="preserve"> </w:t>
      </w:r>
    </w:p>
    <w:p w14:paraId="7728BEB2" w14:textId="77777777" w:rsidR="00000F5B" w:rsidRPr="00000F5B" w:rsidRDefault="005E5BB4" w:rsidP="00000F5B">
      <w:pPr>
        <w:pStyle w:val="Largemainbold"/>
        <w:rPr>
          <w:sz w:val="16"/>
        </w:rPr>
      </w:pPr>
      <w:r w:rsidRPr="0074060D">
        <w:t>who took up the cross.</w:t>
      </w:r>
      <w:r w:rsidRPr="005E5BB4">
        <w:t xml:space="preserve"> </w:t>
      </w:r>
    </w:p>
    <w:p w14:paraId="3D6EEDEB" w14:textId="77777777" w:rsidR="00000F5B" w:rsidRPr="00000F5B" w:rsidRDefault="005E5BB4" w:rsidP="00000F5B">
      <w:pPr>
        <w:pStyle w:val="Largemainbold"/>
        <w:rPr>
          <w:sz w:val="16"/>
        </w:rPr>
      </w:pPr>
      <w:r w:rsidRPr="0074060D">
        <w:t>Amen.</w:t>
      </w:r>
    </w:p>
    <w:p w14:paraId="63AA299C" w14:textId="77777777" w:rsidR="00000F5B" w:rsidRPr="00000F5B" w:rsidRDefault="00000F5B" w:rsidP="005E5BB4">
      <w:pPr>
        <w:pStyle w:val="smallmainbold"/>
        <w:rPr>
          <w:rFonts w:asciiTheme="minorHAnsi" w:hAnsiTheme="minorHAnsi"/>
          <w:b w:val="0"/>
          <w:bCs/>
          <w:sz w:val="16"/>
          <w:szCs w:val="32"/>
        </w:rPr>
      </w:pPr>
    </w:p>
    <w:p w14:paraId="51B04025" w14:textId="77777777" w:rsidR="00000F5B" w:rsidRPr="00000F5B" w:rsidRDefault="005E5BB4" w:rsidP="00000F5B">
      <w:pPr>
        <w:pStyle w:val="LargeHeading1"/>
        <w:rPr>
          <w:sz w:val="16"/>
        </w:rPr>
      </w:pPr>
      <w:r w:rsidRPr="00000F5B">
        <w:t xml:space="preserve"> Assurance of Forgiveness </w:t>
      </w:r>
    </w:p>
    <w:p w14:paraId="7199BD08" w14:textId="77777777" w:rsidR="00000F5B" w:rsidRPr="00000F5B" w:rsidRDefault="00000F5B" w:rsidP="005E5BB4">
      <w:pPr>
        <w:pStyle w:val="smallmainbold"/>
        <w:rPr>
          <w:rFonts w:asciiTheme="minorHAnsi" w:hAnsiTheme="minorHAnsi"/>
          <w:b w:val="0"/>
          <w:bCs/>
          <w:sz w:val="16"/>
          <w:szCs w:val="32"/>
        </w:rPr>
      </w:pPr>
    </w:p>
    <w:p w14:paraId="3C6699D2" w14:textId="77777777" w:rsidR="00000F5B" w:rsidRPr="00000F5B" w:rsidRDefault="005E5BB4" w:rsidP="00000F5B">
      <w:pPr>
        <w:pStyle w:val="LargeHeading1"/>
        <w:rPr>
          <w:sz w:val="16"/>
        </w:rPr>
      </w:pPr>
      <w:r w:rsidRPr="00000F5B">
        <w:t xml:space="preserve"> Preparing to hear God's word</w:t>
      </w:r>
    </w:p>
    <w:p w14:paraId="60B55057"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47D9749C" w14:textId="77777777" w:rsidR="00000F5B" w:rsidRPr="00000F5B" w:rsidRDefault="005E5BB4" w:rsidP="00000F5B">
      <w:pPr>
        <w:pStyle w:val="largemain"/>
        <w:rPr>
          <w:sz w:val="16"/>
        </w:rPr>
      </w:pPr>
      <w:r w:rsidRPr="00000F5B">
        <w:t>Let us hear the word of the Lord.</w:t>
      </w:r>
    </w:p>
    <w:p w14:paraId="5745C4C5" w14:textId="77777777" w:rsidR="00000F5B" w:rsidRPr="00000F5B" w:rsidRDefault="005E5BB4" w:rsidP="00000F5B">
      <w:pPr>
        <w:pStyle w:val="Largemainbold"/>
        <w:rPr>
          <w:sz w:val="16"/>
        </w:rPr>
      </w:pPr>
      <w:r w:rsidRPr="00000F5B">
        <w:t>So may the light of God's presence shine into our hearts.</w:t>
      </w:r>
    </w:p>
    <w:p w14:paraId="2A9AA889" w14:textId="77777777" w:rsidR="00000F5B" w:rsidRPr="00000F5B" w:rsidRDefault="00000F5B" w:rsidP="005E5BB4">
      <w:pPr>
        <w:pStyle w:val="smallmainbold"/>
        <w:rPr>
          <w:rFonts w:asciiTheme="minorHAnsi" w:hAnsiTheme="minorHAnsi"/>
          <w:b w:val="0"/>
          <w:bCs/>
          <w:sz w:val="16"/>
          <w:szCs w:val="32"/>
        </w:rPr>
      </w:pPr>
    </w:p>
    <w:p w14:paraId="642EB6B2" w14:textId="77777777" w:rsidR="00000F5B" w:rsidRPr="00000F5B" w:rsidRDefault="005E5BB4" w:rsidP="00000F5B">
      <w:pPr>
        <w:pStyle w:val="LargeHeading1"/>
        <w:rPr>
          <w:sz w:val="16"/>
        </w:rPr>
      </w:pPr>
      <w:r w:rsidRPr="00000F5B">
        <w:t xml:space="preserve"> Psalm 31 </w:t>
      </w:r>
      <w:r w:rsidR="00000F5B" w:rsidRPr="00000F5B">
        <w:t xml:space="preserve"> - </w:t>
      </w:r>
      <w:r w:rsidRPr="00000F5B">
        <w:t xml:space="preserve">Said by alternate verse </w:t>
      </w:r>
    </w:p>
    <w:p w14:paraId="6F23B5CF" w14:textId="77777777" w:rsidR="00000F5B" w:rsidRPr="00000F5B" w:rsidRDefault="00000F5B" w:rsidP="005E5BB4">
      <w:pPr>
        <w:pStyle w:val="smallmainbold"/>
        <w:rPr>
          <w:rFonts w:asciiTheme="minorHAnsi" w:hAnsiTheme="minorHAnsi"/>
          <w:b w:val="0"/>
          <w:bCs/>
          <w:sz w:val="16"/>
          <w:szCs w:val="32"/>
        </w:rPr>
      </w:pPr>
    </w:p>
    <w:p w14:paraId="2C0C7FFB" w14:textId="77777777" w:rsidR="00000F5B" w:rsidRPr="00000F5B" w:rsidRDefault="002B2D58" w:rsidP="00000F5B">
      <w:pPr>
        <w:pStyle w:val="largemain"/>
        <w:rPr>
          <w:sz w:val="16"/>
        </w:rPr>
      </w:pPr>
      <w:r w:rsidRPr="00000F5B">
        <w:t xml:space="preserve">1 </w:t>
      </w:r>
      <w:r w:rsidR="005E5BB4" w:rsidRPr="00000F5B">
        <w:t>In you, Lord, I have taken refuge;</w:t>
      </w:r>
      <w:r w:rsidRPr="00000F5B">
        <w:t xml:space="preserve"> </w:t>
      </w:r>
      <w:r w:rsidR="005E5BB4" w:rsidRPr="00000F5B">
        <w:t>let me never be put to shame;</w:t>
      </w:r>
      <w:r w:rsidRPr="00000F5B">
        <w:t xml:space="preserve"> </w:t>
      </w:r>
      <w:r w:rsidR="005E5BB4" w:rsidRPr="00000F5B">
        <w:t>deliver me in your righteousness.</w:t>
      </w:r>
    </w:p>
    <w:p w14:paraId="05A64326" w14:textId="77777777" w:rsidR="00000F5B" w:rsidRPr="00000F5B" w:rsidRDefault="005E5BB4" w:rsidP="00000F5B">
      <w:pPr>
        <w:pStyle w:val="Largemainbold"/>
        <w:rPr>
          <w:sz w:val="16"/>
        </w:rPr>
      </w:pPr>
      <w:r w:rsidRPr="00000F5B">
        <w:t>2 Turn your ear to me,</w:t>
      </w:r>
      <w:r w:rsidR="00000F5B" w:rsidRPr="00000F5B">
        <w:t xml:space="preserve"> </w:t>
      </w:r>
      <w:r w:rsidRPr="00000F5B">
        <w:t>come quickly to my rescue;</w:t>
      </w:r>
      <w:r w:rsidR="00000F5B" w:rsidRPr="00000F5B">
        <w:t xml:space="preserve"> </w:t>
      </w:r>
      <w:r w:rsidRPr="00000F5B">
        <w:t>be my rock of refuge,</w:t>
      </w:r>
    </w:p>
    <w:p w14:paraId="555903C3" w14:textId="77777777" w:rsidR="00000F5B" w:rsidRPr="00000F5B" w:rsidRDefault="005E5BB4" w:rsidP="00000F5B">
      <w:pPr>
        <w:pStyle w:val="Largemainbold"/>
        <w:rPr>
          <w:sz w:val="16"/>
        </w:rPr>
      </w:pPr>
      <w:r w:rsidRPr="00000F5B">
        <w:t>a strong fortress to save me.</w:t>
      </w:r>
    </w:p>
    <w:p w14:paraId="304F7D36" w14:textId="77777777" w:rsidR="00000F5B" w:rsidRPr="00000F5B" w:rsidRDefault="005E5BB4" w:rsidP="00000F5B">
      <w:pPr>
        <w:pStyle w:val="largemain"/>
        <w:rPr>
          <w:sz w:val="16"/>
        </w:rPr>
      </w:pPr>
      <w:r w:rsidRPr="00000F5B">
        <w:t>3 Since you are my rock and my fortress, for the sake of your name lead and guide me.</w:t>
      </w:r>
    </w:p>
    <w:p w14:paraId="6B18AFDE" w14:textId="77777777" w:rsidR="00000F5B" w:rsidRPr="00000F5B" w:rsidRDefault="005E5BB4" w:rsidP="00000F5B">
      <w:pPr>
        <w:pStyle w:val="Largemainbold"/>
        <w:rPr>
          <w:sz w:val="16"/>
        </w:rPr>
      </w:pPr>
      <w:r w:rsidRPr="00000F5B">
        <w:t>4 Keep me free from the trap that is set for me, for you are my refuge.</w:t>
      </w:r>
    </w:p>
    <w:p w14:paraId="3791EFFF" w14:textId="77777777" w:rsidR="00000F5B" w:rsidRPr="00000F5B" w:rsidRDefault="005E5BB4" w:rsidP="00000F5B">
      <w:pPr>
        <w:pStyle w:val="largemain"/>
        <w:rPr>
          <w:sz w:val="16"/>
        </w:rPr>
      </w:pPr>
      <w:r w:rsidRPr="00000F5B">
        <w:t>5 Into your hands I commit my spirit; deliver me, Lord, my faithful God.</w:t>
      </w:r>
    </w:p>
    <w:p w14:paraId="41F0E709" w14:textId="77777777" w:rsidR="00000F5B" w:rsidRPr="00000F5B" w:rsidRDefault="005E5BB4" w:rsidP="00000F5B">
      <w:pPr>
        <w:pStyle w:val="Largemainbold"/>
        <w:rPr>
          <w:sz w:val="16"/>
        </w:rPr>
      </w:pPr>
      <w:r w:rsidRPr="00000F5B">
        <w:t>6 I hate those who cling to worthless idols; as for me, I trust in the Lord.</w:t>
      </w:r>
    </w:p>
    <w:p w14:paraId="02DDFC78" w14:textId="77777777" w:rsidR="00000F5B" w:rsidRPr="00000F5B" w:rsidRDefault="005E5BB4" w:rsidP="00000F5B">
      <w:pPr>
        <w:pStyle w:val="largemain"/>
        <w:rPr>
          <w:sz w:val="16"/>
        </w:rPr>
      </w:pPr>
      <w:r w:rsidRPr="00000F5B">
        <w:t>7 I will be glad and rejoice in your love, for you saw my affliction and knew the anguish of my soul.</w:t>
      </w:r>
    </w:p>
    <w:p w14:paraId="2D2694F4" w14:textId="77777777" w:rsidR="00000F5B" w:rsidRPr="00000F5B" w:rsidRDefault="005E5BB4" w:rsidP="00000F5B">
      <w:pPr>
        <w:pStyle w:val="Largemainbold"/>
        <w:rPr>
          <w:sz w:val="16"/>
        </w:rPr>
      </w:pPr>
      <w:r w:rsidRPr="00000F5B">
        <w:t>8 You have not given me into the hands of the enemy but have set my feet in a spacious place.</w:t>
      </w:r>
    </w:p>
    <w:p w14:paraId="29353AB3" w14:textId="77777777" w:rsidR="00000F5B" w:rsidRPr="00000F5B" w:rsidRDefault="005E5BB4" w:rsidP="00000F5B">
      <w:pPr>
        <w:pStyle w:val="largemain"/>
        <w:rPr>
          <w:sz w:val="16"/>
        </w:rPr>
      </w:pPr>
      <w:r w:rsidRPr="00000F5B">
        <w:t>9 Be merciful to me, Lord, for I am in distress; my eyes grow weak with sorrow, my soul and body with grief.</w:t>
      </w:r>
    </w:p>
    <w:p w14:paraId="43FC3306" w14:textId="77777777" w:rsidR="00000F5B" w:rsidRPr="00000F5B" w:rsidRDefault="005E5BB4" w:rsidP="00000F5B">
      <w:pPr>
        <w:pStyle w:val="Largemainbold"/>
        <w:rPr>
          <w:sz w:val="16"/>
        </w:rPr>
      </w:pPr>
      <w:r w:rsidRPr="00000F5B">
        <w:t>10 My life is consumed by anguish and my years by groaning;</w:t>
      </w:r>
    </w:p>
    <w:p w14:paraId="1BAFC00A" w14:textId="77777777" w:rsidR="00000F5B" w:rsidRPr="00000F5B" w:rsidRDefault="005E5BB4" w:rsidP="00000F5B">
      <w:pPr>
        <w:pStyle w:val="Largemainbold"/>
        <w:rPr>
          <w:sz w:val="16"/>
        </w:rPr>
      </w:pPr>
      <w:r w:rsidRPr="00000F5B">
        <w:lastRenderedPageBreak/>
        <w:t>my strength fails because of my affliction, and my bones grow weak.</w:t>
      </w:r>
    </w:p>
    <w:p w14:paraId="0E72E00E" w14:textId="6FAD437F" w:rsidR="00000F5B" w:rsidRPr="00000F5B" w:rsidRDefault="005E5BB4" w:rsidP="00000F5B">
      <w:pPr>
        <w:pStyle w:val="largemain"/>
        <w:rPr>
          <w:sz w:val="16"/>
        </w:rPr>
      </w:pPr>
      <w:r w:rsidRPr="00000F5B">
        <w:t>11 Because of all my enemies, I am the utter contempt of my neighbours</w:t>
      </w:r>
      <w:r w:rsidR="009257A6">
        <w:rPr>
          <w:sz w:val="16"/>
        </w:rPr>
        <w:t xml:space="preserve"> </w:t>
      </w:r>
      <w:r w:rsidRPr="00000F5B">
        <w:t>and an object of dread to my closest friends</w:t>
      </w:r>
      <w:r w:rsidR="009257A6">
        <w:t xml:space="preserve"> </w:t>
      </w:r>
      <w:r w:rsidR="00000F5B">
        <w:t>-</w:t>
      </w:r>
      <w:r w:rsidRPr="00000F5B">
        <w:t xml:space="preserve"> those who see me on the street flee from me.</w:t>
      </w:r>
    </w:p>
    <w:p w14:paraId="68EF26E6" w14:textId="77777777" w:rsidR="00000F5B" w:rsidRPr="00000F5B" w:rsidRDefault="005E5BB4" w:rsidP="00000F5B">
      <w:pPr>
        <w:pStyle w:val="Largemainbold"/>
        <w:rPr>
          <w:sz w:val="16"/>
        </w:rPr>
      </w:pPr>
      <w:r w:rsidRPr="00000F5B">
        <w:t>12 I am forgotten as though I were dead; I have become like broken pottery.</w:t>
      </w:r>
    </w:p>
    <w:p w14:paraId="4E8CB2B5" w14:textId="77777777" w:rsidR="00000F5B" w:rsidRPr="00000F5B" w:rsidRDefault="005E5BB4" w:rsidP="00000F5B">
      <w:pPr>
        <w:pStyle w:val="largemain"/>
        <w:rPr>
          <w:sz w:val="16"/>
        </w:rPr>
      </w:pPr>
      <w:r w:rsidRPr="00000F5B">
        <w:t>13 For I hear many whispering, “Terror on every side!” They conspire against me and plot to take my life.</w:t>
      </w:r>
    </w:p>
    <w:p w14:paraId="423307DF" w14:textId="77777777" w:rsidR="00000F5B" w:rsidRPr="00000F5B" w:rsidRDefault="005E5BB4" w:rsidP="00000F5B">
      <w:pPr>
        <w:pStyle w:val="Largemainbold"/>
        <w:rPr>
          <w:sz w:val="16"/>
        </w:rPr>
      </w:pPr>
      <w:r w:rsidRPr="00000F5B">
        <w:t>14 But I trust in you, Lord; I say, “You are my God.”</w:t>
      </w:r>
    </w:p>
    <w:p w14:paraId="3A329A24" w14:textId="77777777" w:rsidR="00000F5B" w:rsidRPr="00000F5B" w:rsidRDefault="005E5BB4" w:rsidP="00000F5B">
      <w:pPr>
        <w:pStyle w:val="largemain"/>
        <w:rPr>
          <w:sz w:val="16"/>
        </w:rPr>
      </w:pPr>
      <w:r w:rsidRPr="00000F5B">
        <w:t>15 My times are in your hands; deliver me from the hands of my enemies, from those who pursue me.</w:t>
      </w:r>
    </w:p>
    <w:p w14:paraId="191B3CED" w14:textId="77777777" w:rsidR="00000F5B" w:rsidRPr="00000F5B" w:rsidRDefault="005E5BB4" w:rsidP="00000F5B">
      <w:pPr>
        <w:pStyle w:val="Largemainbold"/>
        <w:rPr>
          <w:sz w:val="16"/>
        </w:rPr>
      </w:pPr>
      <w:r w:rsidRPr="00000F5B">
        <w:t>16 Let your face shine on your servant; save me in your unfailing love.</w:t>
      </w:r>
    </w:p>
    <w:p w14:paraId="1443FB5F" w14:textId="42760ECB" w:rsidR="00000F5B" w:rsidRPr="00000F5B" w:rsidRDefault="005E5BB4" w:rsidP="00000F5B">
      <w:pPr>
        <w:pStyle w:val="largemain"/>
        <w:rPr>
          <w:sz w:val="16"/>
        </w:rPr>
      </w:pPr>
      <w:r w:rsidRPr="00000F5B">
        <w:t>17 Let me not be put to shame, Lord, for I have cried out to you;</w:t>
      </w:r>
      <w:r w:rsidR="00000F5B">
        <w:rPr>
          <w:sz w:val="16"/>
        </w:rPr>
        <w:t xml:space="preserve"> </w:t>
      </w:r>
      <w:r w:rsidRPr="00000F5B">
        <w:t>but let the wicked be put to shame and be silent in the realm of the dead.</w:t>
      </w:r>
    </w:p>
    <w:p w14:paraId="564671FD" w14:textId="77777777" w:rsidR="00000F5B" w:rsidRPr="00000F5B" w:rsidRDefault="005E5BB4" w:rsidP="00000F5B">
      <w:pPr>
        <w:pStyle w:val="Largemainbold"/>
        <w:rPr>
          <w:sz w:val="16"/>
        </w:rPr>
      </w:pPr>
      <w:r w:rsidRPr="00000F5B">
        <w:t>18 Let their lying lips be silenced, for with pride and contempt they speak arrogantly against the righteous.</w:t>
      </w:r>
    </w:p>
    <w:p w14:paraId="15E8C92A" w14:textId="77777777" w:rsidR="00000F5B" w:rsidRPr="00000F5B" w:rsidRDefault="005E5BB4" w:rsidP="00000F5B">
      <w:pPr>
        <w:pStyle w:val="largemain"/>
        <w:rPr>
          <w:sz w:val="16"/>
        </w:rPr>
      </w:pPr>
      <w:r w:rsidRPr="00000F5B">
        <w:t>19 How abundant are the good things that you have stored up for those who fear you, that you bestow in the sight of all, on those who take refuge in you.</w:t>
      </w:r>
    </w:p>
    <w:p w14:paraId="49139ECC" w14:textId="77777777" w:rsidR="00000F5B" w:rsidRPr="00000F5B" w:rsidRDefault="005E5BB4" w:rsidP="00000F5B">
      <w:pPr>
        <w:pStyle w:val="Largemainbold"/>
        <w:rPr>
          <w:sz w:val="16"/>
        </w:rPr>
      </w:pPr>
      <w:r w:rsidRPr="00000F5B">
        <w:t>20 In the shelter of your presence you hide them from all human intrigues; you keep them safe in your dwelling from accusing tongues.</w:t>
      </w:r>
    </w:p>
    <w:p w14:paraId="2AC65EDD" w14:textId="77777777" w:rsidR="00000F5B" w:rsidRPr="00000F5B" w:rsidRDefault="005E5BB4" w:rsidP="00000F5B">
      <w:pPr>
        <w:pStyle w:val="largemain"/>
        <w:rPr>
          <w:sz w:val="16"/>
        </w:rPr>
      </w:pPr>
      <w:r w:rsidRPr="00000F5B">
        <w:t>21 Praise be to the Lord, for he showed me the wonders of his love when I was in a city under siege.</w:t>
      </w:r>
    </w:p>
    <w:p w14:paraId="767B9D29" w14:textId="77777777" w:rsidR="00000F5B" w:rsidRPr="00000F5B" w:rsidRDefault="005E5BB4" w:rsidP="00000F5B">
      <w:pPr>
        <w:pStyle w:val="Largemainbold"/>
        <w:rPr>
          <w:sz w:val="16"/>
        </w:rPr>
      </w:pPr>
      <w:r w:rsidRPr="0074060D">
        <w:lastRenderedPageBreak/>
        <w:t>22 In my alarm I said, “I am cut off from your sight!” Yet you heard my cry for mercy when I called to you for help.</w:t>
      </w:r>
    </w:p>
    <w:p w14:paraId="327229BF" w14:textId="77777777" w:rsidR="00000F5B" w:rsidRPr="00000F5B" w:rsidRDefault="005E5BB4" w:rsidP="00000F5B">
      <w:pPr>
        <w:pStyle w:val="largemain"/>
        <w:rPr>
          <w:sz w:val="16"/>
        </w:rPr>
      </w:pPr>
      <w:r w:rsidRPr="00000F5B">
        <w:t>23 Love the Lord, all his faithful people! The Lord preserves those who are true to him, but the proud he pays back in full.</w:t>
      </w:r>
    </w:p>
    <w:p w14:paraId="1D065D1B" w14:textId="77777777" w:rsidR="00000F5B" w:rsidRPr="00000F5B" w:rsidRDefault="005E5BB4" w:rsidP="00000F5B">
      <w:pPr>
        <w:pStyle w:val="Largemainbold"/>
        <w:rPr>
          <w:sz w:val="16"/>
        </w:rPr>
      </w:pPr>
      <w:r w:rsidRPr="0074060D">
        <w:t>24 Be strong and take heart, all you who hope in the Lord.</w:t>
      </w:r>
    </w:p>
    <w:p w14:paraId="182E9493" w14:textId="77777777" w:rsidR="00000F5B" w:rsidRPr="00000F5B" w:rsidRDefault="00000F5B" w:rsidP="005E5BB4">
      <w:pPr>
        <w:pStyle w:val="smallmainbold"/>
        <w:rPr>
          <w:rFonts w:asciiTheme="minorHAnsi" w:hAnsiTheme="minorHAnsi"/>
          <w:b w:val="0"/>
          <w:bCs/>
          <w:sz w:val="16"/>
          <w:szCs w:val="32"/>
        </w:rPr>
      </w:pPr>
    </w:p>
    <w:p w14:paraId="6D8E4942" w14:textId="77777777" w:rsidR="00000F5B" w:rsidRPr="00000F5B" w:rsidRDefault="005E5BB4" w:rsidP="00000F5B">
      <w:pPr>
        <w:pStyle w:val="largemain"/>
        <w:rPr>
          <w:b/>
          <w:sz w:val="16"/>
        </w:rPr>
      </w:pPr>
      <w:r w:rsidRPr="005E5BB4">
        <w:t>This is the word of the Lord.</w:t>
      </w:r>
    </w:p>
    <w:p w14:paraId="5BD0E9CF" w14:textId="77777777" w:rsidR="00000F5B" w:rsidRPr="00000F5B" w:rsidRDefault="005E5BB4" w:rsidP="00000F5B">
      <w:pPr>
        <w:pStyle w:val="Largemainbold"/>
        <w:rPr>
          <w:sz w:val="16"/>
        </w:rPr>
      </w:pPr>
      <w:r w:rsidRPr="0074060D">
        <w:t>Thanks be to God</w:t>
      </w:r>
    </w:p>
    <w:p w14:paraId="78A6993D" w14:textId="77777777" w:rsidR="00000F5B" w:rsidRPr="00000F5B" w:rsidRDefault="00000F5B" w:rsidP="005E5BB4">
      <w:pPr>
        <w:pStyle w:val="smallmainbold"/>
        <w:rPr>
          <w:rFonts w:asciiTheme="minorHAnsi" w:hAnsiTheme="minorHAnsi"/>
          <w:b w:val="0"/>
          <w:bCs/>
          <w:sz w:val="16"/>
          <w:szCs w:val="32"/>
        </w:rPr>
      </w:pPr>
    </w:p>
    <w:p w14:paraId="1D5AA9DC" w14:textId="77777777" w:rsidR="00000F5B" w:rsidRPr="00000F5B" w:rsidRDefault="005E5BB4" w:rsidP="00000F5B">
      <w:pPr>
        <w:pStyle w:val="LargeHeading1"/>
        <w:rPr>
          <w:sz w:val="16"/>
        </w:rPr>
      </w:pPr>
      <w:r w:rsidRPr="0074060D">
        <w:t xml:space="preserve"> King of me</w:t>
      </w:r>
      <w:r w:rsidR="0074060D">
        <w:t xml:space="preserve"> - </w:t>
      </w:r>
      <w:r w:rsidRPr="0074060D">
        <w:t xml:space="preserve">Rend Collective Video </w:t>
      </w:r>
    </w:p>
    <w:p w14:paraId="3A33290D" w14:textId="77777777" w:rsidR="00000F5B" w:rsidRPr="00000F5B" w:rsidRDefault="00000F5B" w:rsidP="00000F5B">
      <w:pPr>
        <w:pStyle w:val="LargeHeading1"/>
        <w:rPr>
          <w:sz w:val="16"/>
        </w:rPr>
      </w:pPr>
    </w:p>
    <w:p w14:paraId="2D9FD0FD" w14:textId="77777777" w:rsidR="00000F5B" w:rsidRPr="00000F5B" w:rsidRDefault="005E5BB4" w:rsidP="00000F5B">
      <w:pPr>
        <w:pStyle w:val="LargeHeading1"/>
        <w:rPr>
          <w:sz w:val="16"/>
        </w:rPr>
      </w:pPr>
      <w:r w:rsidRPr="0074060D">
        <w:t xml:space="preserve"> Psalm 40 </w:t>
      </w:r>
    </w:p>
    <w:p w14:paraId="04128460"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52CB7506" w14:textId="77777777" w:rsidR="00000F5B" w:rsidRPr="00000F5B" w:rsidRDefault="005E5BB4" w:rsidP="00000F5B">
      <w:pPr>
        <w:pStyle w:val="largemain"/>
        <w:rPr>
          <w:b/>
          <w:sz w:val="16"/>
        </w:rPr>
      </w:pPr>
      <w:r w:rsidRPr="0074060D">
        <w:t>1</w:t>
      </w:r>
      <w:r w:rsidRPr="005E5BB4">
        <w:t xml:space="preserve"> I waited patiently for the Lord;</w:t>
      </w:r>
      <w:r w:rsidR="00000F5B">
        <w:rPr>
          <w:b/>
        </w:rPr>
        <w:t xml:space="preserve"> </w:t>
      </w:r>
      <w:r w:rsidRPr="005E5BB4">
        <w:t>he turned to me and heard my cry.</w:t>
      </w:r>
    </w:p>
    <w:p w14:paraId="7AD7780E" w14:textId="77777777" w:rsidR="00000F5B" w:rsidRPr="00000F5B" w:rsidRDefault="005E5BB4" w:rsidP="00000F5B">
      <w:pPr>
        <w:pStyle w:val="largemain"/>
        <w:rPr>
          <w:b/>
          <w:sz w:val="16"/>
        </w:rPr>
      </w:pPr>
      <w:r w:rsidRPr="0074060D">
        <w:t>2</w:t>
      </w:r>
      <w:r w:rsidRPr="005E5BB4">
        <w:t xml:space="preserve"> He lifted me out of the slimy pit,</w:t>
      </w:r>
      <w:r>
        <w:t xml:space="preserve"> </w:t>
      </w:r>
      <w:r w:rsidRPr="005E5BB4">
        <w:t>out of the mud and mire; he set my feet on a rock and gave me a firm place to stand.</w:t>
      </w:r>
    </w:p>
    <w:p w14:paraId="3BB339C5" w14:textId="77777777" w:rsidR="00000F5B" w:rsidRPr="00000F5B" w:rsidRDefault="005E5BB4" w:rsidP="00000F5B">
      <w:pPr>
        <w:pStyle w:val="largemain"/>
        <w:rPr>
          <w:b/>
          <w:sz w:val="16"/>
        </w:rPr>
      </w:pPr>
      <w:r w:rsidRPr="0074060D">
        <w:t>3</w:t>
      </w:r>
      <w:r w:rsidRPr="005E5BB4">
        <w:t xml:space="preserve"> He put a new song in my mouth, a hymn of praise to our God. Many will see and fear the Lord and put their trust in him.</w:t>
      </w:r>
    </w:p>
    <w:p w14:paraId="7925E572" w14:textId="77777777" w:rsidR="00000F5B" w:rsidRPr="00000F5B" w:rsidRDefault="005E5BB4" w:rsidP="00000F5B">
      <w:pPr>
        <w:pStyle w:val="largemain"/>
        <w:rPr>
          <w:b/>
          <w:sz w:val="16"/>
        </w:rPr>
      </w:pPr>
      <w:r w:rsidRPr="0074060D">
        <w:t>4</w:t>
      </w:r>
      <w:r w:rsidRPr="005E5BB4">
        <w:t xml:space="preserve"> Blessed is the one who trusts in the Lord, who does not look to the proud, to those who turn aside to false gods.</w:t>
      </w:r>
    </w:p>
    <w:p w14:paraId="5D97E8E0" w14:textId="77777777" w:rsidR="00000F5B" w:rsidRPr="00000F5B" w:rsidRDefault="005E5BB4" w:rsidP="00000F5B">
      <w:pPr>
        <w:pStyle w:val="largemain"/>
        <w:rPr>
          <w:b/>
          <w:sz w:val="16"/>
        </w:rPr>
      </w:pPr>
      <w:r w:rsidRPr="0074060D">
        <w:t>5</w:t>
      </w:r>
      <w:r w:rsidRPr="005E5BB4">
        <w:t xml:space="preserve"> Many, Lord my God, are the wonders you have done, the things you planned for us. None can compare with you; were I to speak and tell of your deeds, they would be too many to declare.</w:t>
      </w:r>
    </w:p>
    <w:p w14:paraId="19DCB118" w14:textId="77777777" w:rsidR="00000F5B" w:rsidRPr="00000F5B" w:rsidRDefault="005E5BB4" w:rsidP="00000F5B">
      <w:pPr>
        <w:pStyle w:val="largemain"/>
        <w:rPr>
          <w:b/>
          <w:sz w:val="16"/>
        </w:rPr>
      </w:pPr>
      <w:r w:rsidRPr="0074060D">
        <w:lastRenderedPageBreak/>
        <w:t>6</w:t>
      </w:r>
      <w:r w:rsidRPr="005E5BB4">
        <w:t xml:space="preserve"> Sacrifice and offering you did not desire - but my ears you have opened -  burnt offerings and sin offerings you did not require.</w:t>
      </w:r>
    </w:p>
    <w:p w14:paraId="295B2C65" w14:textId="77777777" w:rsidR="00000F5B" w:rsidRPr="00000F5B" w:rsidRDefault="005E5BB4" w:rsidP="00000F5B">
      <w:pPr>
        <w:pStyle w:val="largemain"/>
        <w:rPr>
          <w:b/>
          <w:sz w:val="16"/>
        </w:rPr>
      </w:pPr>
      <w:r w:rsidRPr="0074060D">
        <w:t>7</w:t>
      </w:r>
      <w:r w:rsidRPr="005E5BB4">
        <w:t xml:space="preserve"> Then I said, “Here I am, I have come - it is written about me in the scroll.</w:t>
      </w:r>
    </w:p>
    <w:p w14:paraId="35F67FE7" w14:textId="77777777" w:rsidR="00000F5B" w:rsidRPr="00000F5B" w:rsidRDefault="005E5BB4" w:rsidP="00000F5B">
      <w:pPr>
        <w:pStyle w:val="largemain"/>
        <w:rPr>
          <w:b/>
          <w:sz w:val="16"/>
        </w:rPr>
      </w:pPr>
      <w:r w:rsidRPr="0074060D">
        <w:t xml:space="preserve">8 </w:t>
      </w:r>
      <w:r w:rsidRPr="005E5BB4">
        <w:t>I desire to do your will, my God;</w:t>
      </w:r>
      <w:r w:rsidR="0074060D">
        <w:t xml:space="preserve"> </w:t>
      </w:r>
      <w:r w:rsidRPr="005E5BB4">
        <w:t>your law is within my heart.”</w:t>
      </w:r>
    </w:p>
    <w:p w14:paraId="1E3FE59D" w14:textId="77777777" w:rsidR="00000F5B" w:rsidRPr="00000F5B" w:rsidRDefault="005E5BB4" w:rsidP="00000F5B">
      <w:pPr>
        <w:pStyle w:val="largemain"/>
        <w:rPr>
          <w:b/>
          <w:sz w:val="16"/>
        </w:rPr>
      </w:pPr>
      <w:r w:rsidRPr="0074060D">
        <w:t xml:space="preserve">9 </w:t>
      </w:r>
      <w:r w:rsidRPr="005E5BB4">
        <w:t>I proclaim your saving acts in the great assembly; I do not seal my lips, Lord, as you know.</w:t>
      </w:r>
    </w:p>
    <w:p w14:paraId="217FD6FA" w14:textId="77777777" w:rsidR="00000F5B" w:rsidRPr="00000F5B" w:rsidRDefault="005E5BB4" w:rsidP="00000F5B">
      <w:pPr>
        <w:pStyle w:val="largemain"/>
        <w:rPr>
          <w:b/>
          <w:sz w:val="16"/>
        </w:rPr>
      </w:pPr>
      <w:r w:rsidRPr="0074060D">
        <w:t>10</w:t>
      </w:r>
      <w:r w:rsidRPr="005E5BB4">
        <w:t xml:space="preserve"> I do not hide your righteousness in my heart; I speak of your faithfulness and your saving help.</w:t>
      </w:r>
      <w:r w:rsidR="00000F5B">
        <w:rPr>
          <w:b/>
        </w:rPr>
        <w:t xml:space="preserve"> </w:t>
      </w:r>
      <w:r w:rsidRPr="005E5BB4">
        <w:t>I do not conceal your love and your faithfulness from the great assembly.</w:t>
      </w:r>
    </w:p>
    <w:p w14:paraId="48C4C7F1" w14:textId="77777777" w:rsidR="00000F5B" w:rsidRPr="00000F5B" w:rsidRDefault="005E5BB4" w:rsidP="00000F5B">
      <w:pPr>
        <w:pStyle w:val="largemain"/>
        <w:rPr>
          <w:b/>
          <w:sz w:val="16"/>
        </w:rPr>
      </w:pPr>
      <w:r w:rsidRPr="0074060D">
        <w:t>11</w:t>
      </w:r>
      <w:r w:rsidRPr="005E5BB4">
        <w:t xml:space="preserve"> Do not withhold your mercy from me, Lord; may your love and faithfulness always protect me.</w:t>
      </w:r>
    </w:p>
    <w:p w14:paraId="247ED68B" w14:textId="77777777" w:rsidR="00000F5B" w:rsidRPr="00000F5B" w:rsidRDefault="005E5BB4" w:rsidP="00000F5B">
      <w:pPr>
        <w:pStyle w:val="largemain"/>
        <w:rPr>
          <w:b/>
          <w:sz w:val="16"/>
        </w:rPr>
      </w:pPr>
      <w:r w:rsidRPr="0074060D">
        <w:t>12</w:t>
      </w:r>
      <w:r w:rsidRPr="005E5BB4">
        <w:t xml:space="preserve"> For troubles without number surround me; my sins have overtaken me, and I cannot see. They are more than the hairs of my head, and my heart fails within me.</w:t>
      </w:r>
    </w:p>
    <w:p w14:paraId="68C9F2ED" w14:textId="77777777" w:rsidR="00000F5B" w:rsidRPr="00000F5B" w:rsidRDefault="005E5BB4" w:rsidP="00000F5B">
      <w:pPr>
        <w:pStyle w:val="largemain"/>
        <w:rPr>
          <w:b/>
          <w:sz w:val="16"/>
        </w:rPr>
      </w:pPr>
      <w:r w:rsidRPr="0074060D">
        <w:t>13</w:t>
      </w:r>
      <w:r w:rsidRPr="005E5BB4">
        <w:t xml:space="preserve"> Be pleased to save me, Lord; come quickly, Lord, to help me.</w:t>
      </w:r>
    </w:p>
    <w:p w14:paraId="172B23F4" w14:textId="77777777" w:rsidR="00000F5B" w:rsidRPr="00000F5B" w:rsidRDefault="005E5BB4" w:rsidP="00000F5B">
      <w:pPr>
        <w:pStyle w:val="largemain"/>
        <w:rPr>
          <w:b/>
          <w:sz w:val="16"/>
        </w:rPr>
      </w:pPr>
      <w:r w:rsidRPr="0074060D">
        <w:t>14</w:t>
      </w:r>
      <w:r w:rsidRPr="005E5BB4">
        <w:t xml:space="preserve"> May all who want to take my life be put to shame and confusion; may all who desire my ruin be turned back in disgrace.</w:t>
      </w:r>
    </w:p>
    <w:p w14:paraId="7739AC3A" w14:textId="77777777" w:rsidR="00000F5B" w:rsidRPr="00000F5B" w:rsidRDefault="005E5BB4" w:rsidP="00000F5B">
      <w:pPr>
        <w:pStyle w:val="largemain"/>
        <w:rPr>
          <w:b/>
          <w:sz w:val="16"/>
        </w:rPr>
      </w:pPr>
      <w:r w:rsidRPr="0074060D">
        <w:t>15</w:t>
      </w:r>
      <w:r w:rsidRPr="005E5BB4">
        <w:t xml:space="preserve"> May those who say to me, “Aha! Aha!” be appalled at their own shame.</w:t>
      </w:r>
    </w:p>
    <w:p w14:paraId="2ABCD3A2" w14:textId="77777777" w:rsidR="00000F5B" w:rsidRPr="00000F5B" w:rsidRDefault="005E5BB4" w:rsidP="00000F5B">
      <w:pPr>
        <w:pStyle w:val="largemain"/>
        <w:rPr>
          <w:b/>
          <w:sz w:val="16"/>
        </w:rPr>
      </w:pPr>
      <w:r w:rsidRPr="0074060D">
        <w:t>16</w:t>
      </w:r>
      <w:r w:rsidRPr="005E5BB4">
        <w:t xml:space="preserve"> But may all who seek you rejoice and be glad in you; may those who long for your saving help always say,</w:t>
      </w:r>
    </w:p>
    <w:p w14:paraId="5933D399" w14:textId="77777777" w:rsidR="00000F5B" w:rsidRPr="00000F5B" w:rsidRDefault="005E5BB4" w:rsidP="00000F5B">
      <w:pPr>
        <w:pStyle w:val="largemain"/>
        <w:rPr>
          <w:b/>
          <w:sz w:val="16"/>
        </w:rPr>
      </w:pPr>
      <w:r w:rsidRPr="005E5BB4">
        <w:t>“The Lord is great!”</w:t>
      </w:r>
    </w:p>
    <w:p w14:paraId="024B9DD2" w14:textId="77777777" w:rsidR="00000F5B" w:rsidRPr="00000F5B" w:rsidRDefault="005E5BB4" w:rsidP="00000F5B">
      <w:pPr>
        <w:pStyle w:val="largemain"/>
        <w:rPr>
          <w:b/>
          <w:sz w:val="16"/>
        </w:rPr>
      </w:pPr>
      <w:r w:rsidRPr="0074060D">
        <w:lastRenderedPageBreak/>
        <w:t>17 But as for me, I am poor and needy; may the Lord think of me. You are my help and my deliverer; you are my God, do not delay.</w:t>
      </w:r>
    </w:p>
    <w:p w14:paraId="29F23A76" w14:textId="77777777" w:rsidR="00000F5B" w:rsidRPr="00000F5B" w:rsidRDefault="00000F5B" w:rsidP="005E5BB4">
      <w:pPr>
        <w:pStyle w:val="smallmainbold"/>
        <w:rPr>
          <w:rFonts w:asciiTheme="minorHAnsi" w:hAnsiTheme="minorHAnsi"/>
          <w:b w:val="0"/>
          <w:bCs/>
          <w:sz w:val="16"/>
          <w:szCs w:val="32"/>
        </w:rPr>
      </w:pPr>
    </w:p>
    <w:p w14:paraId="05183576" w14:textId="77777777" w:rsidR="00000F5B" w:rsidRPr="00000F5B" w:rsidRDefault="005E5BB4" w:rsidP="00000F5B">
      <w:pPr>
        <w:pStyle w:val="largemain"/>
        <w:rPr>
          <w:sz w:val="16"/>
        </w:rPr>
      </w:pPr>
      <w:r w:rsidRPr="00000F5B">
        <w:t>This is the word of the Lord.</w:t>
      </w:r>
    </w:p>
    <w:p w14:paraId="62FD2B30" w14:textId="77777777" w:rsidR="00000F5B" w:rsidRPr="00000F5B" w:rsidRDefault="005E5BB4" w:rsidP="00000F5B">
      <w:pPr>
        <w:pStyle w:val="Largemainbold"/>
        <w:rPr>
          <w:sz w:val="16"/>
        </w:rPr>
      </w:pPr>
      <w:r w:rsidRPr="0074060D">
        <w:t>Thanks be to God</w:t>
      </w:r>
    </w:p>
    <w:p w14:paraId="2638C169"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157DFBBF" w14:textId="77777777" w:rsidR="00000F5B" w:rsidRPr="00000F5B" w:rsidRDefault="005E5BB4" w:rsidP="00000F5B">
      <w:pPr>
        <w:pStyle w:val="LargeHeading1"/>
        <w:rPr>
          <w:sz w:val="16"/>
        </w:rPr>
      </w:pPr>
      <w:r w:rsidRPr="0074060D">
        <w:t xml:space="preserve"> Reflection</w:t>
      </w:r>
      <w:r w:rsidR="002B2D58">
        <w:t xml:space="preserve"> </w:t>
      </w:r>
      <w:r w:rsidRPr="0074060D">
        <w:t xml:space="preserve">- Sarah </w:t>
      </w:r>
    </w:p>
    <w:p w14:paraId="1D2F8BE8" w14:textId="77777777" w:rsidR="00000F5B" w:rsidRPr="00000F5B" w:rsidRDefault="00000F5B" w:rsidP="00000F5B">
      <w:pPr>
        <w:pStyle w:val="LargeHeading1"/>
        <w:rPr>
          <w:sz w:val="16"/>
        </w:rPr>
      </w:pPr>
    </w:p>
    <w:p w14:paraId="40C019BE" w14:textId="77777777" w:rsidR="00000F5B" w:rsidRPr="00000F5B" w:rsidRDefault="005E5BB4" w:rsidP="00000F5B">
      <w:pPr>
        <w:pStyle w:val="LargeHeading1"/>
        <w:rPr>
          <w:sz w:val="16"/>
        </w:rPr>
      </w:pPr>
      <w:r w:rsidRPr="0074060D">
        <w:t xml:space="preserve"> Be Still </w:t>
      </w:r>
      <w:r w:rsidR="00000F5B">
        <w:t>&amp;</w:t>
      </w:r>
      <w:r w:rsidRPr="0074060D">
        <w:t xml:space="preserve"> know that I am God </w:t>
      </w:r>
      <w:r w:rsidR="00000F5B">
        <w:t xml:space="preserve">- </w:t>
      </w:r>
      <w:r w:rsidRPr="0074060D">
        <w:t xml:space="preserve"> Hymn 608</w:t>
      </w:r>
    </w:p>
    <w:p w14:paraId="24A86817" w14:textId="77777777" w:rsidR="00000F5B" w:rsidRPr="00000F5B" w:rsidRDefault="00000F5B" w:rsidP="005E5BB4">
      <w:pPr>
        <w:pStyle w:val="smallmainbold"/>
        <w:rPr>
          <w:rFonts w:asciiTheme="minorHAnsi" w:hAnsiTheme="minorHAnsi"/>
          <w:b w:val="0"/>
          <w:bCs/>
          <w:sz w:val="16"/>
          <w:szCs w:val="32"/>
        </w:rPr>
      </w:pPr>
    </w:p>
    <w:p w14:paraId="0C728012" w14:textId="77777777" w:rsidR="00000F5B" w:rsidRPr="00000F5B" w:rsidRDefault="005E5BB4" w:rsidP="00000F5B">
      <w:pPr>
        <w:pStyle w:val="largemain"/>
        <w:rPr>
          <w:b/>
          <w:sz w:val="16"/>
        </w:rPr>
      </w:pPr>
      <w:r w:rsidRPr="00000F5B">
        <w:rPr>
          <w:b/>
          <w:bCs/>
        </w:rPr>
        <w:t>1</w:t>
      </w:r>
      <w:r w:rsidRPr="005E5BB4">
        <w:t xml:space="preserve"> Be still and know that I am God,</w:t>
      </w:r>
    </w:p>
    <w:p w14:paraId="059D8B3C" w14:textId="77777777" w:rsidR="00000F5B" w:rsidRPr="00000F5B" w:rsidRDefault="005E5BB4" w:rsidP="00000F5B">
      <w:pPr>
        <w:pStyle w:val="largemain"/>
        <w:rPr>
          <w:b/>
          <w:sz w:val="16"/>
        </w:rPr>
      </w:pPr>
      <w:r w:rsidRPr="005E5BB4">
        <w:t>be still and know that I am God,</w:t>
      </w:r>
    </w:p>
    <w:p w14:paraId="17B7FD4B" w14:textId="77777777" w:rsidR="00000F5B" w:rsidRPr="00000F5B" w:rsidRDefault="005E5BB4" w:rsidP="00000F5B">
      <w:pPr>
        <w:pStyle w:val="largemain"/>
        <w:rPr>
          <w:b/>
          <w:sz w:val="16"/>
        </w:rPr>
      </w:pPr>
      <w:r w:rsidRPr="005E5BB4">
        <w:t>be still and know that I am God.</w:t>
      </w:r>
    </w:p>
    <w:p w14:paraId="087CEC4F" w14:textId="77777777" w:rsidR="00000F5B" w:rsidRPr="00000F5B" w:rsidRDefault="00000F5B" w:rsidP="00000F5B">
      <w:pPr>
        <w:pStyle w:val="largemain"/>
        <w:rPr>
          <w:b/>
          <w:sz w:val="16"/>
        </w:rPr>
      </w:pPr>
    </w:p>
    <w:p w14:paraId="0ED6A904" w14:textId="77777777" w:rsidR="00000F5B" w:rsidRPr="00000F5B" w:rsidRDefault="005E5BB4" w:rsidP="00000F5B">
      <w:pPr>
        <w:pStyle w:val="largemain"/>
        <w:rPr>
          <w:b/>
          <w:sz w:val="16"/>
        </w:rPr>
      </w:pPr>
      <w:r w:rsidRPr="00000F5B">
        <w:rPr>
          <w:b/>
          <w:bCs/>
        </w:rPr>
        <w:t>2</w:t>
      </w:r>
      <w:r w:rsidRPr="005E5BB4">
        <w:t xml:space="preserve"> I am the Lord that healeth thee.</w:t>
      </w:r>
    </w:p>
    <w:p w14:paraId="214C213F" w14:textId="77777777" w:rsidR="00000F5B" w:rsidRPr="00000F5B" w:rsidRDefault="005E5BB4" w:rsidP="00000F5B">
      <w:pPr>
        <w:pStyle w:val="largemain"/>
        <w:rPr>
          <w:b/>
          <w:sz w:val="16"/>
        </w:rPr>
      </w:pPr>
      <w:r w:rsidRPr="005E5BB4">
        <w:t>I am the Lord that healeth thee.</w:t>
      </w:r>
    </w:p>
    <w:p w14:paraId="3621C19E" w14:textId="77777777" w:rsidR="00000F5B" w:rsidRPr="00000F5B" w:rsidRDefault="005E5BB4" w:rsidP="00000F5B">
      <w:pPr>
        <w:pStyle w:val="largemain"/>
        <w:rPr>
          <w:b/>
          <w:sz w:val="16"/>
        </w:rPr>
      </w:pPr>
      <w:r w:rsidRPr="005E5BB4">
        <w:t>I am the Lord that healeth thee.</w:t>
      </w:r>
    </w:p>
    <w:p w14:paraId="480DA583" w14:textId="77777777" w:rsidR="00000F5B" w:rsidRPr="00000F5B" w:rsidRDefault="00000F5B" w:rsidP="00000F5B">
      <w:pPr>
        <w:pStyle w:val="largemain"/>
        <w:rPr>
          <w:b/>
          <w:sz w:val="16"/>
        </w:rPr>
      </w:pPr>
    </w:p>
    <w:p w14:paraId="09B35E20" w14:textId="77777777" w:rsidR="00000F5B" w:rsidRPr="00000F5B" w:rsidRDefault="005E5BB4" w:rsidP="00000F5B">
      <w:pPr>
        <w:pStyle w:val="largemain"/>
        <w:rPr>
          <w:b/>
          <w:sz w:val="16"/>
        </w:rPr>
      </w:pPr>
      <w:r w:rsidRPr="00000F5B">
        <w:rPr>
          <w:b/>
          <w:bCs/>
        </w:rPr>
        <w:t>3</w:t>
      </w:r>
      <w:r w:rsidRPr="005E5BB4">
        <w:t xml:space="preserve"> </w:t>
      </w:r>
      <w:r w:rsidR="00000F5B">
        <w:rPr>
          <w:b/>
        </w:rPr>
        <w:t xml:space="preserve"> </w:t>
      </w:r>
      <w:r w:rsidRPr="005E5BB4">
        <w:t>In thee, O Lord, do I put my trust.</w:t>
      </w:r>
    </w:p>
    <w:p w14:paraId="37F62BCC" w14:textId="77777777" w:rsidR="00000F5B" w:rsidRPr="00000F5B" w:rsidRDefault="005E5BB4" w:rsidP="00000F5B">
      <w:pPr>
        <w:pStyle w:val="largemain"/>
        <w:rPr>
          <w:b/>
          <w:sz w:val="16"/>
        </w:rPr>
      </w:pPr>
      <w:r w:rsidRPr="005E5BB4">
        <w:t>In thee, O Lord, do I put my trust.</w:t>
      </w:r>
    </w:p>
    <w:p w14:paraId="2BC96184" w14:textId="77777777" w:rsidR="00000F5B" w:rsidRPr="00000F5B" w:rsidRDefault="005E5BB4" w:rsidP="00000F5B">
      <w:pPr>
        <w:pStyle w:val="largemain"/>
        <w:rPr>
          <w:b/>
          <w:sz w:val="16"/>
        </w:rPr>
      </w:pPr>
      <w:r w:rsidRPr="005E5BB4">
        <w:t>In thee, O Lord, do I put my trust.</w:t>
      </w:r>
    </w:p>
    <w:p w14:paraId="67AECCCF" w14:textId="77777777" w:rsidR="00000F5B" w:rsidRPr="00000F5B" w:rsidRDefault="00000F5B" w:rsidP="005E5BB4">
      <w:pPr>
        <w:pStyle w:val="smallmainbold"/>
        <w:rPr>
          <w:rFonts w:asciiTheme="minorHAnsi" w:hAnsiTheme="minorHAnsi"/>
          <w:b w:val="0"/>
          <w:bCs/>
          <w:sz w:val="16"/>
          <w:szCs w:val="32"/>
        </w:rPr>
      </w:pPr>
    </w:p>
    <w:p w14:paraId="270F1381" w14:textId="77777777" w:rsidR="00000F5B" w:rsidRPr="00000F5B" w:rsidRDefault="005E5BB4" w:rsidP="00000F5B">
      <w:pPr>
        <w:pStyle w:val="LargeHeading1"/>
        <w:rPr>
          <w:sz w:val="16"/>
        </w:rPr>
      </w:pPr>
      <w:r w:rsidRPr="0074060D">
        <w:t xml:space="preserve"> Declaring Faith</w:t>
      </w:r>
      <w:r w:rsidR="002B2D58">
        <w:t xml:space="preserve"> - </w:t>
      </w:r>
      <w:r w:rsidRPr="0074060D">
        <w:t xml:space="preserve"> affirming our belief</w:t>
      </w:r>
    </w:p>
    <w:p w14:paraId="086BFCE8" w14:textId="77777777" w:rsidR="00000F5B" w:rsidRPr="00000F5B" w:rsidRDefault="00000F5B" w:rsidP="005E5BB4">
      <w:pPr>
        <w:pStyle w:val="smallmainbold"/>
        <w:rPr>
          <w:rFonts w:asciiTheme="minorHAnsi" w:hAnsiTheme="minorHAnsi"/>
          <w:b w:val="0"/>
          <w:bCs/>
          <w:sz w:val="16"/>
          <w:szCs w:val="32"/>
        </w:rPr>
      </w:pPr>
    </w:p>
    <w:p w14:paraId="5EF89164" w14:textId="77777777" w:rsidR="00000F5B" w:rsidRPr="00000F5B" w:rsidRDefault="005E5BB4" w:rsidP="00000F5B">
      <w:pPr>
        <w:pStyle w:val="Largemainbold"/>
        <w:rPr>
          <w:sz w:val="16"/>
        </w:rPr>
      </w:pPr>
      <w:r w:rsidRPr="00000F5B">
        <w:t>We believe in God the Father,</w:t>
      </w:r>
    </w:p>
    <w:p w14:paraId="5BD6FB83" w14:textId="77777777" w:rsidR="00000F5B" w:rsidRPr="00000F5B" w:rsidRDefault="005E5BB4" w:rsidP="00000F5B">
      <w:pPr>
        <w:pStyle w:val="Largemainbold"/>
        <w:rPr>
          <w:sz w:val="16"/>
        </w:rPr>
      </w:pPr>
      <w:r w:rsidRPr="00000F5B">
        <w:t>from whom every family</w:t>
      </w:r>
    </w:p>
    <w:p w14:paraId="62B2FF29" w14:textId="77777777" w:rsidR="00000F5B" w:rsidRPr="00000F5B" w:rsidRDefault="005E5BB4" w:rsidP="00000F5B">
      <w:pPr>
        <w:pStyle w:val="Largemainbold"/>
        <w:rPr>
          <w:sz w:val="16"/>
        </w:rPr>
      </w:pPr>
      <w:r w:rsidRPr="00000F5B">
        <w:t>in heaven and on earth is named.</w:t>
      </w:r>
    </w:p>
    <w:p w14:paraId="2BE074D2" w14:textId="77777777" w:rsidR="00000F5B" w:rsidRPr="00000F5B" w:rsidRDefault="005E5BB4" w:rsidP="00000F5B">
      <w:pPr>
        <w:pStyle w:val="Largemainbold"/>
        <w:rPr>
          <w:sz w:val="16"/>
        </w:rPr>
      </w:pPr>
      <w:r w:rsidRPr="00000F5B">
        <w:t>We believe in God the Son,</w:t>
      </w:r>
    </w:p>
    <w:p w14:paraId="3F2EB017" w14:textId="77777777" w:rsidR="00000F5B" w:rsidRPr="00000F5B" w:rsidRDefault="005E5BB4" w:rsidP="00000F5B">
      <w:pPr>
        <w:pStyle w:val="Largemainbold"/>
        <w:rPr>
          <w:sz w:val="16"/>
        </w:rPr>
      </w:pPr>
      <w:r w:rsidRPr="00000F5B">
        <w:t>who lives in our hearts through faith,</w:t>
      </w:r>
    </w:p>
    <w:p w14:paraId="3C4DD974" w14:textId="77777777" w:rsidR="00000F5B" w:rsidRPr="00000F5B" w:rsidRDefault="005E5BB4" w:rsidP="00000F5B">
      <w:pPr>
        <w:pStyle w:val="Largemainbold"/>
        <w:rPr>
          <w:sz w:val="16"/>
        </w:rPr>
      </w:pPr>
      <w:r w:rsidRPr="00000F5B">
        <w:t>and fills us with his love.</w:t>
      </w:r>
    </w:p>
    <w:p w14:paraId="28E89A04" w14:textId="77777777" w:rsidR="00000F5B" w:rsidRPr="00000F5B" w:rsidRDefault="005E5BB4" w:rsidP="00000F5B">
      <w:pPr>
        <w:pStyle w:val="Largemainbold"/>
        <w:rPr>
          <w:sz w:val="16"/>
        </w:rPr>
      </w:pPr>
      <w:r w:rsidRPr="00000F5B">
        <w:t>We believe in God the Holy Spirit,</w:t>
      </w:r>
    </w:p>
    <w:p w14:paraId="29C4DDEC" w14:textId="77777777" w:rsidR="00000F5B" w:rsidRPr="00000F5B" w:rsidRDefault="005E5BB4" w:rsidP="00000F5B">
      <w:pPr>
        <w:pStyle w:val="Largemainbold"/>
        <w:rPr>
          <w:sz w:val="16"/>
        </w:rPr>
      </w:pPr>
      <w:r w:rsidRPr="00000F5B">
        <w:t>who strengthens us</w:t>
      </w:r>
    </w:p>
    <w:p w14:paraId="29071F06" w14:textId="77777777" w:rsidR="00000F5B" w:rsidRPr="00000F5B" w:rsidRDefault="005E5BB4" w:rsidP="00000F5B">
      <w:pPr>
        <w:pStyle w:val="Largemainbold"/>
        <w:rPr>
          <w:sz w:val="16"/>
        </w:rPr>
      </w:pPr>
      <w:r w:rsidRPr="00000F5B">
        <w:t>with power from on high.</w:t>
      </w:r>
    </w:p>
    <w:p w14:paraId="129F38A6" w14:textId="77777777" w:rsidR="00000F5B" w:rsidRPr="00000F5B" w:rsidRDefault="005E5BB4" w:rsidP="00000F5B">
      <w:pPr>
        <w:pStyle w:val="Largemainbold"/>
        <w:rPr>
          <w:sz w:val="16"/>
        </w:rPr>
      </w:pPr>
      <w:r w:rsidRPr="00000F5B">
        <w:lastRenderedPageBreak/>
        <w:t>We believe in one God;</w:t>
      </w:r>
    </w:p>
    <w:p w14:paraId="005B699F" w14:textId="77777777" w:rsidR="00000F5B" w:rsidRPr="00000F5B" w:rsidRDefault="005E5BB4" w:rsidP="00000F5B">
      <w:pPr>
        <w:pStyle w:val="Largemainbold"/>
        <w:rPr>
          <w:sz w:val="16"/>
        </w:rPr>
      </w:pPr>
      <w:r w:rsidRPr="00000F5B">
        <w:t>Father, Son and Holy Spirit. Amen.</w:t>
      </w:r>
    </w:p>
    <w:p w14:paraId="4DEF969F" w14:textId="77777777" w:rsidR="00000F5B" w:rsidRPr="00000F5B" w:rsidRDefault="00000F5B" w:rsidP="005E5BB4">
      <w:pPr>
        <w:pStyle w:val="smallmainbold"/>
        <w:rPr>
          <w:rFonts w:asciiTheme="minorHAnsi" w:hAnsiTheme="minorHAnsi"/>
          <w:b w:val="0"/>
          <w:bCs/>
          <w:sz w:val="16"/>
          <w:szCs w:val="32"/>
        </w:rPr>
      </w:pPr>
    </w:p>
    <w:p w14:paraId="670DA44E" w14:textId="77777777" w:rsidR="00000F5B" w:rsidRPr="00000F5B" w:rsidRDefault="005E5BB4" w:rsidP="00000F5B">
      <w:pPr>
        <w:pStyle w:val="LargeHeading1"/>
        <w:rPr>
          <w:sz w:val="16"/>
        </w:rPr>
      </w:pPr>
      <w:r w:rsidRPr="0074060D">
        <w:t>Happy Birthday</w:t>
      </w:r>
      <w:r w:rsidR="00000F5B">
        <w:t xml:space="preserve"> </w:t>
      </w:r>
    </w:p>
    <w:p w14:paraId="6F7173F3" w14:textId="77777777" w:rsidR="00000F5B" w:rsidRPr="00000F5B" w:rsidRDefault="005E5BB4" w:rsidP="00000F5B">
      <w:pPr>
        <w:pStyle w:val="LargeHeading1"/>
        <w:rPr>
          <w:sz w:val="16"/>
        </w:rPr>
      </w:pPr>
      <w:r w:rsidRPr="0074060D">
        <w:t xml:space="preserve">for all whose birthday is in July </w:t>
      </w:r>
    </w:p>
    <w:p w14:paraId="6E7A1574" w14:textId="77777777" w:rsidR="00000F5B" w:rsidRPr="00000F5B" w:rsidRDefault="00000F5B" w:rsidP="005E5BB4">
      <w:pPr>
        <w:pStyle w:val="smallmainbold"/>
        <w:rPr>
          <w:rFonts w:asciiTheme="minorHAnsi" w:hAnsiTheme="minorHAnsi"/>
          <w:b w:val="0"/>
          <w:bCs/>
          <w:sz w:val="16"/>
          <w:szCs w:val="32"/>
        </w:rPr>
      </w:pPr>
    </w:p>
    <w:p w14:paraId="0136624A" w14:textId="77777777" w:rsidR="00000F5B" w:rsidRPr="00000F5B" w:rsidRDefault="005E5BB4" w:rsidP="00000F5B">
      <w:pPr>
        <w:pStyle w:val="Largemainbold"/>
        <w:rPr>
          <w:sz w:val="16"/>
        </w:rPr>
      </w:pPr>
      <w:r w:rsidRPr="0074060D">
        <w:t>Happy Birthday to you!</w:t>
      </w:r>
      <w:r w:rsidRPr="005E5BB4">
        <w:t xml:space="preserve"> </w:t>
      </w:r>
      <w:r w:rsidRPr="0074060D">
        <w:t>To Jesus be true.</w:t>
      </w:r>
    </w:p>
    <w:p w14:paraId="33774735" w14:textId="77777777" w:rsidR="00000F5B" w:rsidRPr="00000F5B" w:rsidRDefault="005E5BB4" w:rsidP="00000F5B">
      <w:pPr>
        <w:pStyle w:val="Largemainbold"/>
        <w:rPr>
          <w:sz w:val="16"/>
        </w:rPr>
      </w:pPr>
      <w:r w:rsidRPr="0074060D">
        <w:t>May God bless you and keep you,</w:t>
      </w:r>
    </w:p>
    <w:p w14:paraId="774C69E9" w14:textId="77777777" w:rsidR="00000F5B" w:rsidRPr="00000F5B" w:rsidRDefault="005E5BB4" w:rsidP="00000F5B">
      <w:pPr>
        <w:pStyle w:val="Largemainbold"/>
        <w:rPr>
          <w:sz w:val="16"/>
        </w:rPr>
      </w:pPr>
      <w:r w:rsidRPr="0074060D">
        <w:t>the whole year through.</w:t>
      </w:r>
    </w:p>
    <w:p w14:paraId="49881189" w14:textId="77777777" w:rsidR="00000F5B" w:rsidRPr="00000F5B" w:rsidRDefault="00000F5B" w:rsidP="005E5BB4">
      <w:pPr>
        <w:pStyle w:val="smallmainbold"/>
        <w:rPr>
          <w:rFonts w:asciiTheme="minorHAnsi" w:hAnsiTheme="minorHAnsi"/>
          <w:b w:val="0"/>
          <w:bCs/>
          <w:sz w:val="16"/>
          <w:szCs w:val="32"/>
        </w:rPr>
      </w:pPr>
    </w:p>
    <w:p w14:paraId="04158D90" w14:textId="77777777" w:rsidR="00000F5B" w:rsidRPr="00000F5B" w:rsidRDefault="00000F5B" w:rsidP="005E5BB4">
      <w:pPr>
        <w:pStyle w:val="smallmainbold"/>
        <w:rPr>
          <w:rFonts w:asciiTheme="minorHAnsi" w:hAnsiTheme="minorHAnsi"/>
          <w:b w:val="0"/>
          <w:bCs/>
          <w:sz w:val="16"/>
          <w:szCs w:val="32"/>
        </w:rPr>
      </w:pPr>
    </w:p>
    <w:p w14:paraId="5F94E6E3" w14:textId="77777777" w:rsidR="00000F5B" w:rsidRPr="00000F5B" w:rsidRDefault="005E5BB4" w:rsidP="00000F5B">
      <w:pPr>
        <w:pStyle w:val="LargeHeading1"/>
        <w:rPr>
          <w:sz w:val="16"/>
        </w:rPr>
      </w:pPr>
      <w:r w:rsidRPr="0074060D">
        <w:t xml:space="preserve"> My hope is built</w:t>
      </w:r>
      <w:r w:rsidR="002B2D58">
        <w:t xml:space="preserve"> -</w:t>
      </w:r>
      <w:r w:rsidRPr="0074060D">
        <w:t xml:space="preserve"> Thanks &amp; Praise  100</w:t>
      </w:r>
    </w:p>
    <w:p w14:paraId="6E6A81CE" w14:textId="77777777" w:rsidR="00000F5B" w:rsidRPr="00000F5B" w:rsidRDefault="00000F5B" w:rsidP="005E5BB4">
      <w:pPr>
        <w:pStyle w:val="smallmainbold"/>
        <w:rPr>
          <w:rFonts w:asciiTheme="minorHAnsi" w:hAnsiTheme="minorHAnsi"/>
          <w:b w:val="0"/>
          <w:bCs/>
          <w:sz w:val="16"/>
          <w:szCs w:val="32"/>
        </w:rPr>
      </w:pPr>
    </w:p>
    <w:p w14:paraId="0E7BE2D1" w14:textId="77777777" w:rsidR="00000F5B" w:rsidRPr="00000F5B" w:rsidRDefault="005E5BB4" w:rsidP="00000F5B">
      <w:pPr>
        <w:pStyle w:val="largemain"/>
        <w:rPr>
          <w:sz w:val="16"/>
        </w:rPr>
      </w:pPr>
      <w:r w:rsidRPr="00000F5B">
        <w:t xml:space="preserve">1 My hope is built on nothing less than Jesus' blood and righteousness; </w:t>
      </w:r>
    </w:p>
    <w:p w14:paraId="7421F92B" w14:textId="77777777" w:rsidR="00000F5B" w:rsidRPr="00000F5B" w:rsidRDefault="005E5BB4" w:rsidP="00000F5B">
      <w:pPr>
        <w:pStyle w:val="largemain"/>
        <w:rPr>
          <w:sz w:val="16"/>
        </w:rPr>
      </w:pPr>
      <w:r w:rsidRPr="00000F5B">
        <w:t xml:space="preserve">no merit of my own I claim </w:t>
      </w:r>
    </w:p>
    <w:p w14:paraId="5BA13F8F" w14:textId="77777777" w:rsidR="00000F5B" w:rsidRPr="00000F5B" w:rsidRDefault="005E5BB4" w:rsidP="00000F5B">
      <w:pPr>
        <w:pStyle w:val="largemain"/>
        <w:rPr>
          <w:sz w:val="16"/>
        </w:rPr>
      </w:pPr>
      <w:r w:rsidRPr="00000F5B">
        <w:t xml:space="preserve">but wholly lean on Jesus' name. </w:t>
      </w:r>
    </w:p>
    <w:p w14:paraId="541041A4" w14:textId="77777777" w:rsidR="00000F5B" w:rsidRPr="00000F5B" w:rsidRDefault="00000F5B" w:rsidP="00000F5B">
      <w:pPr>
        <w:pStyle w:val="largemain"/>
        <w:rPr>
          <w:sz w:val="16"/>
        </w:rPr>
      </w:pPr>
    </w:p>
    <w:p w14:paraId="06B77022" w14:textId="77777777" w:rsidR="00000F5B" w:rsidRPr="00000F5B" w:rsidRDefault="005E5BB4" w:rsidP="00000F5B">
      <w:pPr>
        <w:pStyle w:val="largemain"/>
        <w:rPr>
          <w:i/>
          <w:iCs/>
          <w:sz w:val="16"/>
        </w:rPr>
      </w:pPr>
      <w:r w:rsidRPr="00000F5B">
        <w:rPr>
          <w:i/>
          <w:iCs/>
        </w:rPr>
        <w:t xml:space="preserve">On Christ, the solid rock, I stand </w:t>
      </w:r>
    </w:p>
    <w:p w14:paraId="569F1B28" w14:textId="77777777" w:rsidR="00000F5B" w:rsidRPr="00000F5B" w:rsidRDefault="005E5BB4" w:rsidP="00000F5B">
      <w:pPr>
        <w:pStyle w:val="largemain"/>
        <w:rPr>
          <w:i/>
          <w:iCs/>
          <w:sz w:val="16"/>
        </w:rPr>
      </w:pPr>
      <w:r w:rsidRPr="00000F5B">
        <w:rPr>
          <w:i/>
          <w:iCs/>
        </w:rPr>
        <w:t xml:space="preserve">all other ground is sinking sand, </w:t>
      </w:r>
    </w:p>
    <w:p w14:paraId="5AD64515" w14:textId="77777777" w:rsidR="00000F5B" w:rsidRPr="00000F5B" w:rsidRDefault="005E5BB4" w:rsidP="00000F5B">
      <w:pPr>
        <w:pStyle w:val="largemain"/>
        <w:rPr>
          <w:i/>
          <w:iCs/>
          <w:sz w:val="16"/>
        </w:rPr>
      </w:pPr>
      <w:r w:rsidRPr="00000F5B">
        <w:rPr>
          <w:i/>
          <w:iCs/>
        </w:rPr>
        <w:t xml:space="preserve">all other ground is sinking sand. </w:t>
      </w:r>
    </w:p>
    <w:p w14:paraId="69250B85" w14:textId="77777777" w:rsidR="00000F5B" w:rsidRPr="00000F5B" w:rsidRDefault="00000F5B" w:rsidP="00000F5B">
      <w:pPr>
        <w:pStyle w:val="largemain"/>
        <w:rPr>
          <w:sz w:val="16"/>
        </w:rPr>
      </w:pPr>
    </w:p>
    <w:p w14:paraId="7477C64E" w14:textId="77777777" w:rsidR="00000F5B" w:rsidRPr="00000F5B" w:rsidRDefault="005E5BB4" w:rsidP="00000F5B">
      <w:pPr>
        <w:pStyle w:val="largemain"/>
        <w:rPr>
          <w:sz w:val="16"/>
        </w:rPr>
      </w:pPr>
      <w:r w:rsidRPr="00000F5B">
        <w:t xml:space="preserve">2 When weary in this earthly race, </w:t>
      </w:r>
    </w:p>
    <w:p w14:paraId="36BF8250" w14:textId="77777777" w:rsidR="00000F5B" w:rsidRPr="00000F5B" w:rsidRDefault="005E5BB4" w:rsidP="00000F5B">
      <w:pPr>
        <w:pStyle w:val="largemain"/>
        <w:rPr>
          <w:sz w:val="16"/>
        </w:rPr>
      </w:pPr>
      <w:r w:rsidRPr="00000F5B">
        <w:t xml:space="preserve">I rest on his unchanging grace; </w:t>
      </w:r>
    </w:p>
    <w:p w14:paraId="00D199C6" w14:textId="77777777" w:rsidR="00000F5B" w:rsidRPr="00000F5B" w:rsidRDefault="005E5BB4" w:rsidP="00000F5B">
      <w:pPr>
        <w:pStyle w:val="largemain"/>
        <w:rPr>
          <w:sz w:val="16"/>
        </w:rPr>
      </w:pPr>
      <w:r w:rsidRPr="00000F5B">
        <w:t xml:space="preserve">in every wild and stormy gale </w:t>
      </w:r>
    </w:p>
    <w:p w14:paraId="4E07011C" w14:textId="77777777" w:rsidR="00000F5B" w:rsidRPr="00000F5B" w:rsidRDefault="005E5BB4" w:rsidP="00000F5B">
      <w:pPr>
        <w:pStyle w:val="largemain"/>
        <w:rPr>
          <w:sz w:val="16"/>
        </w:rPr>
      </w:pPr>
      <w:r w:rsidRPr="00000F5B">
        <w:t xml:space="preserve">my anchor holds and will not fail. </w:t>
      </w:r>
    </w:p>
    <w:p w14:paraId="7DC25D48" w14:textId="77777777" w:rsidR="00000F5B" w:rsidRPr="00000F5B" w:rsidRDefault="00000F5B" w:rsidP="00000F5B">
      <w:pPr>
        <w:pStyle w:val="largemain"/>
        <w:rPr>
          <w:sz w:val="16"/>
        </w:rPr>
      </w:pPr>
    </w:p>
    <w:p w14:paraId="1932EB47" w14:textId="77777777" w:rsidR="00000F5B" w:rsidRPr="00000F5B" w:rsidRDefault="005E5BB4" w:rsidP="00000F5B">
      <w:pPr>
        <w:pStyle w:val="largemain"/>
        <w:rPr>
          <w:sz w:val="16"/>
        </w:rPr>
      </w:pPr>
      <w:r w:rsidRPr="00000F5B">
        <w:t xml:space="preserve">3  His vow, his covenant and blood </w:t>
      </w:r>
    </w:p>
    <w:p w14:paraId="227EBE01" w14:textId="77777777" w:rsidR="00000F5B" w:rsidRPr="00000F5B" w:rsidRDefault="005E5BB4" w:rsidP="00000F5B">
      <w:pPr>
        <w:pStyle w:val="largemain"/>
        <w:rPr>
          <w:sz w:val="16"/>
        </w:rPr>
      </w:pPr>
      <w:r w:rsidRPr="00000F5B">
        <w:t xml:space="preserve">are my defence against the flood; </w:t>
      </w:r>
    </w:p>
    <w:p w14:paraId="41B462D2" w14:textId="77777777" w:rsidR="00000F5B" w:rsidRPr="00000F5B" w:rsidRDefault="005E5BB4" w:rsidP="00000F5B">
      <w:pPr>
        <w:pStyle w:val="largemain"/>
        <w:rPr>
          <w:sz w:val="16"/>
        </w:rPr>
      </w:pPr>
      <w:r w:rsidRPr="00000F5B">
        <w:t>when earthly hopes are swept</w:t>
      </w:r>
    </w:p>
    <w:p w14:paraId="6DB49248" w14:textId="77777777" w:rsidR="00000F5B" w:rsidRPr="00000F5B" w:rsidRDefault="005E5BB4" w:rsidP="00000F5B">
      <w:pPr>
        <w:pStyle w:val="largemain"/>
        <w:rPr>
          <w:sz w:val="16"/>
        </w:rPr>
      </w:pPr>
      <w:r w:rsidRPr="00000F5B">
        <w:t xml:space="preserve">away he will uphold me on that day. </w:t>
      </w:r>
    </w:p>
    <w:p w14:paraId="435CBF87" w14:textId="77777777" w:rsidR="00000F5B" w:rsidRPr="00000F5B" w:rsidRDefault="00000F5B" w:rsidP="00000F5B">
      <w:pPr>
        <w:pStyle w:val="largemain"/>
        <w:rPr>
          <w:sz w:val="16"/>
        </w:rPr>
      </w:pPr>
    </w:p>
    <w:p w14:paraId="3EAF1760" w14:textId="77777777" w:rsidR="00000F5B" w:rsidRPr="00000F5B" w:rsidRDefault="005E5BB4" w:rsidP="00000F5B">
      <w:pPr>
        <w:pStyle w:val="largemain"/>
        <w:rPr>
          <w:sz w:val="16"/>
        </w:rPr>
      </w:pPr>
      <w:r w:rsidRPr="00000F5B">
        <w:t>4 When the last trumpet's voice</w:t>
      </w:r>
    </w:p>
    <w:p w14:paraId="22B1216E" w14:textId="77777777" w:rsidR="00000F5B" w:rsidRPr="00000F5B" w:rsidRDefault="005E5BB4" w:rsidP="00000F5B">
      <w:pPr>
        <w:pStyle w:val="largemain"/>
        <w:rPr>
          <w:sz w:val="16"/>
        </w:rPr>
      </w:pPr>
      <w:r w:rsidRPr="00000F5B">
        <w:t>shall sound, O may I then in him be found! clothed in his righteousness</w:t>
      </w:r>
    </w:p>
    <w:p w14:paraId="70181D32" w14:textId="77777777" w:rsidR="00000F5B" w:rsidRPr="00000F5B" w:rsidRDefault="005E5BB4" w:rsidP="00000F5B">
      <w:pPr>
        <w:pStyle w:val="largemain"/>
        <w:rPr>
          <w:sz w:val="16"/>
        </w:rPr>
      </w:pPr>
      <w:r w:rsidRPr="00000F5B">
        <w:lastRenderedPageBreak/>
        <w:t>alone, faultless to stand before his throne.</w:t>
      </w:r>
    </w:p>
    <w:p w14:paraId="6824F47C" w14:textId="77777777" w:rsidR="00000F5B" w:rsidRPr="00000F5B" w:rsidRDefault="00000F5B" w:rsidP="005E5BB4">
      <w:pPr>
        <w:pStyle w:val="smallmainbold"/>
        <w:rPr>
          <w:rFonts w:asciiTheme="minorHAnsi" w:hAnsiTheme="minorHAnsi"/>
          <w:b w:val="0"/>
          <w:bCs/>
          <w:sz w:val="16"/>
          <w:szCs w:val="32"/>
        </w:rPr>
      </w:pPr>
    </w:p>
    <w:p w14:paraId="3B4E8688" w14:textId="77777777" w:rsidR="00000F5B" w:rsidRPr="00000F5B" w:rsidRDefault="005E5BB4" w:rsidP="00000F5B">
      <w:pPr>
        <w:pStyle w:val="LargeHeading1"/>
        <w:rPr>
          <w:sz w:val="16"/>
        </w:rPr>
      </w:pPr>
      <w:r w:rsidRPr="0074060D">
        <w:t xml:space="preserve"> Praying Together</w:t>
      </w:r>
      <w:r w:rsidR="002B2D58">
        <w:t xml:space="preserve"> - </w:t>
      </w:r>
      <w:r w:rsidRPr="0074060D">
        <w:t xml:space="preserve"> Intercessions</w:t>
      </w:r>
    </w:p>
    <w:p w14:paraId="4E8BDE74" w14:textId="77777777" w:rsidR="00000F5B" w:rsidRPr="00000F5B" w:rsidRDefault="00000F5B" w:rsidP="005E5BB4">
      <w:pPr>
        <w:pStyle w:val="smallmainbold"/>
        <w:rPr>
          <w:rFonts w:asciiTheme="minorHAnsi" w:hAnsiTheme="minorHAnsi"/>
          <w:b w:val="0"/>
          <w:bCs/>
          <w:sz w:val="16"/>
          <w:szCs w:val="32"/>
        </w:rPr>
      </w:pPr>
    </w:p>
    <w:p w14:paraId="0647A216" w14:textId="77777777" w:rsidR="00000F5B" w:rsidRPr="00000F5B" w:rsidRDefault="005E5BB4" w:rsidP="00000F5B">
      <w:pPr>
        <w:pStyle w:val="largemain"/>
        <w:rPr>
          <w:b/>
          <w:sz w:val="16"/>
        </w:rPr>
      </w:pPr>
      <w:r w:rsidRPr="005E5BB4">
        <w:t xml:space="preserve">Lord in your mercy </w:t>
      </w:r>
      <w:r w:rsidR="002B2D58">
        <w:t xml:space="preserve"> </w:t>
      </w:r>
      <w:r w:rsidRPr="00000F5B">
        <w:rPr>
          <w:b/>
          <w:bCs/>
        </w:rPr>
        <w:t>Hear our Prayer</w:t>
      </w:r>
      <w:r w:rsidRPr="005E5BB4">
        <w:t xml:space="preserve"> </w:t>
      </w:r>
    </w:p>
    <w:p w14:paraId="0521E4A3" w14:textId="77777777" w:rsidR="00000F5B" w:rsidRPr="00000F5B" w:rsidRDefault="00000F5B" w:rsidP="005E5BB4">
      <w:pPr>
        <w:pStyle w:val="smallmainbold"/>
        <w:rPr>
          <w:rFonts w:asciiTheme="minorHAnsi" w:hAnsiTheme="minorHAnsi"/>
          <w:b w:val="0"/>
          <w:bCs/>
          <w:sz w:val="16"/>
          <w:szCs w:val="32"/>
        </w:rPr>
      </w:pPr>
    </w:p>
    <w:p w14:paraId="227985CE" w14:textId="77777777" w:rsidR="00000F5B" w:rsidRPr="00000F5B" w:rsidRDefault="005E5BB4" w:rsidP="00000F5B">
      <w:pPr>
        <w:pStyle w:val="LargeHeading1"/>
        <w:rPr>
          <w:sz w:val="16"/>
        </w:rPr>
      </w:pPr>
      <w:r w:rsidRPr="00CB5A0F">
        <w:t xml:space="preserve"> Sunday Collect</w:t>
      </w:r>
    </w:p>
    <w:p w14:paraId="76138A08" w14:textId="77777777" w:rsidR="00000F5B" w:rsidRPr="00000F5B" w:rsidRDefault="005E5BB4" w:rsidP="00000F5B">
      <w:pPr>
        <w:pStyle w:val="LargeHeading1"/>
        <w:rPr>
          <w:sz w:val="16"/>
        </w:rPr>
      </w:pPr>
      <w:r w:rsidRPr="00CB5A0F">
        <w:t xml:space="preserve">The Eighth Sunday after Trinity  </w:t>
      </w:r>
    </w:p>
    <w:p w14:paraId="200E0710"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6F837981" w14:textId="77777777" w:rsidR="00000F5B" w:rsidRPr="00000F5B" w:rsidRDefault="005E5BB4" w:rsidP="00000F5B">
      <w:pPr>
        <w:pStyle w:val="LargeHeading1"/>
        <w:rPr>
          <w:sz w:val="16"/>
        </w:rPr>
      </w:pPr>
      <w:r w:rsidRPr="00000F5B">
        <w:t>The Lord's Prayer</w:t>
      </w:r>
      <w:r w:rsidR="002B2D58" w:rsidRPr="00000F5B">
        <w:t xml:space="preserve"> - </w:t>
      </w:r>
      <w:r w:rsidRPr="00000F5B">
        <w:t xml:space="preserve"> we pray with Jesus</w:t>
      </w:r>
    </w:p>
    <w:p w14:paraId="274627FF"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49843928" w14:textId="77777777" w:rsidR="00000F5B" w:rsidRPr="00000F5B" w:rsidRDefault="005E5BB4" w:rsidP="00000F5B">
      <w:pPr>
        <w:pStyle w:val="Largemainbold"/>
        <w:rPr>
          <w:sz w:val="16"/>
        </w:rPr>
      </w:pPr>
      <w:r w:rsidRPr="00000F5B">
        <w:t>Our Father in heaven,</w:t>
      </w:r>
      <w:r w:rsidR="002B2D58" w:rsidRPr="00000F5B">
        <w:t xml:space="preserve"> </w:t>
      </w:r>
      <w:r w:rsidRPr="00000F5B">
        <w:t>hallowed be your name,</w:t>
      </w:r>
    </w:p>
    <w:p w14:paraId="1D4D8BA4" w14:textId="77777777" w:rsidR="00000F5B" w:rsidRPr="00000F5B" w:rsidRDefault="005E5BB4" w:rsidP="00000F5B">
      <w:pPr>
        <w:pStyle w:val="Largemainbold"/>
        <w:rPr>
          <w:sz w:val="16"/>
        </w:rPr>
      </w:pPr>
      <w:r w:rsidRPr="00000F5B">
        <w:t>your kingdom come,</w:t>
      </w:r>
      <w:r w:rsidR="002B2D58" w:rsidRPr="00000F5B">
        <w:t xml:space="preserve"> </w:t>
      </w:r>
      <w:r w:rsidRPr="00000F5B">
        <w:t>your will be done,</w:t>
      </w:r>
      <w:r w:rsidR="002B2D58" w:rsidRPr="00000F5B">
        <w:t xml:space="preserve"> </w:t>
      </w:r>
    </w:p>
    <w:p w14:paraId="7745D183" w14:textId="77777777" w:rsidR="00000F5B" w:rsidRPr="00000F5B" w:rsidRDefault="005E5BB4" w:rsidP="00000F5B">
      <w:pPr>
        <w:pStyle w:val="Largemainbold"/>
        <w:rPr>
          <w:sz w:val="16"/>
        </w:rPr>
      </w:pPr>
      <w:r w:rsidRPr="00000F5B">
        <w:t>on earth as in heaven.</w:t>
      </w:r>
    </w:p>
    <w:p w14:paraId="6DE1954D" w14:textId="77777777" w:rsidR="00000F5B" w:rsidRPr="00000F5B" w:rsidRDefault="005E5BB4" w:rsidP="00000F5B">
      <w:pPr>
        <w:pStyle w:val="Largemainbold"/>
        <w:rPr>
          <w:sz w:val="16"/>
        </w:rPr>
      </w:pPr>
      <w:r w:rsidRPr="00000F5B">
        <w:t>Give us today our daily bread.</w:t>
      </w:r>
    </w:p>
    <w:p w14:paraId="11B8A49F" w14:textId="77777777" w:rsidR="00000F5B" w:rsidRPr="00000F5B" w:rsidRDefault="005E5BB4" w:rsidP="00000F5B">
      <w:pPr>
        <w:pStyle w:val="Largemainbold"/>
        <w:rPr>
          <w:sz w:val="16"/>
        </w:rPr>
      </w:pPr>
      <w:r w:rsidRPr="00000F5B">
        <w:t>Forgive us our sins</w:t>
      </w:r>
      <w:r w:rsidR="002B2D58" w:rsidRPr="00000F5B">
        <w:t xml:space="preserve"> </w:t>
      </w:r>
    </w:p>
    <w:p w14:paraId="7A07809E" w14:textId="77777777" w:rsidR="00000F5B" w:rsidRPr="00000F5B" w:rsidRDefault="005E5BB4" w:rsidP="00000F5B">
      <w:pPr>
        <w:pStyle w:val="Largemainbold"/>
        <w:rPr>
          <w:sz w:val="16"/>
        </w:rPr>
      </w:pPr>
      <w:r w:rsidRPr="00000F5B">
        <w:t>as we forgive those who sin against us.</w:t>
      </w:r>
    </w:p>
    <w:p w14:paraId="40F5D0CC" w14:textId="77777777" w:rsidR="00000F5B" w:rsidRPr="00000F5B" w:rsidRDefault="005E5BB4" w:rsidP="00000F5B">
      <w:pPr>
        <w:pStyle w:val="Largemainbold"/>
        <w:rPr>
          <w:sz w:val="16"/>
        </w:rPr>
      </w:pPr>
      <w:r w:rsidRPr="00000F5B">
        <w:t>Lead us not into temptation</w:t>
      </w:r>
      <w:r w:rsidR="002B2D58" w:rsidRPr="00000F5B">
        <w:t xml:space="preserve"> </w:t>
      </w:r>
      <w:r w:rsidRPr="00000F5B">
        <w:t>but deliver us from evil.</w:t>
      </w:r>
    </w:p>
    <w:p w14:paraId="189CFD1D" w14:textId="77777777" w:rsidR="00000F5B" w:rsidRPr="00000F5B" w:rsidRDefault="005E5BB4" w:rsidP="00000F5B">
      <w:pPr>
        <w:pStyle w:val="Largemainbold"/>
        <w:rPr>
          <w:sz w:val="16"/>
        </w:rPr>
      </w:pPr>
      <w:r w:rsidRPr="00000F5B">
        <w:t>For the kingdom, the power, and the glory are yours</w:t>
      </w:r>
    </w:p>
    <w:p w14:paraId="77E9850A" w14:textId="77777777" w:rsidR="00000F5B" w:rsidRPr="00000F5B" w:rsidRDefault="005E5BB4" w:rsidP="00000F5B">
      <w:pPr>
        <w:pStyle w:val="Largemainbold"/>
        <w:rPr>
          <w:sz w:val="16"/>
        </w:rPr>
      </w:pPr>
      <w:r w:rsidRPr="00000F5B">
        <w:t>now and for ever. Amen.</w:t>
      </w:r>
    </w:p>
    <w:p w14:paraId="5DBE9FF5"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50F51C1C" w14:textId="77777777" w:rsidR="00000F5B" w:rsidRPr="00000F5B" w:rsidRDefault="005E5BB4" w:rsidP="00000F5B">
      <w:pPr>
        <w:pStyle w:val="LargeHeading1"/>
        <w:rPr>
          <w:sz w:val="16"/>
        </w:rPr>
      </w:pPr>
      <w:r w:rsidRPr="00CB5A0F">
        <w:t xml:space="preserve"> My times are in your hand</w:t>
      </w:r>
    </w:p>
    <w:p w14:paraId="653EF911" w14:textId="77777777"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604F2FD7" w14:textId="77777777" w:rsidR="001B3694" w:rsidRDefault="005E5BB4" w:rsidP="00000F5B">
      <w:pPr>
        <w:pStyle w:val="largemain"/>
        <w:rPr>
          <w:sz w:val="16"/>
        </w:rPr>
      </w:pPr>
      <w:r w:rsidRPr="00000F5B">
        <w:rPr>
          <w:b/>
          <w:bCs/>
        </w:rPr>
        <w:t>1</w:t>
      </w:r>
      <w:r w:rsidRPr="005E5BB4">
        <w:t xml:space="preserve">  My times are in Your hand;</w:t>
      </w:r>
      <w:r w:rsidR="002B2D58">
        <w:t xml:space="preserve"> </w:t>
      </w:r>
      <w:r w:rsidRPr="005E5BB4">
        <w:t xml:space="preserve">my God, </w:t>
      </w:r>
    </w:p>
    <w:p w14:paraId="06F0260A" w14:textId="64710EBC" w:rsidR="00000F5B" w:rsidRPr="001B3694" w:rsidRDefault="005E5BB4" w:rsidP="00000F5B">
      <w:pPr>
        <w:pStyle w:val="largemain"/>
        <w:rPr>
          <w:sz w:val="16"/>
        </w:rPr>
      </w:pPr>
      <w:r w:rsidRPr="005E5BB4">
        <w:t>I wish them there!</w:t>
      </w:r>
    </w:p>
    <w:p w14:paraId="3DF3859D" w14:textId="77777777" w:rsidR="001B3694" w:rsidRDefault="005E5BB4" w:rsidP="00000F5B">
      <w:pPr>
        <w:pStyle w:val="largemain"/>
        <w:rPr>
          <w:sz w:val="16"/>
        </w:rPr>
      </w:pPr>
      <w:r w:rsidRPr="005E5BB4">
        <w:t xml:space="preserve">My life, my friends, my soul, </w:t>
      </w:r>
      <w:r w:rsidR="002B2D58">
        <w:t xml:space="preserve"> </w:t>
      </w:r>
    </w:p>
    <w:p w14:paraId="66F610EC" w14:textId="532B4499" w:rsidR="00000F5B" w:rsidRPr="001B3694" w:rsidRDefault="005E5BB4" w:rsidP="00000F5B">
      <w:pPr>
        <w:pStyle w:val="largemain"/>
        <w:rPr>
          <w:sz w:val="16"/>
        </w:rPr>
      </w:pPr>
      <w:r w:rsidRPr="005E5BB4">
        <w:t>I leave entirely to Your care.</w:t>
      </w:r>
    </w:p>
    <w:p w14:paraId="08F42D0B" w14:textId="77777777" w:rsidR="00000F5B" w:rsidRPr="00000F5B" w:rsidRDefault="00000F5B" w:rsidP="00000F5B">
      <w:pPr>
        <w:pStyle w:val="largemain"/>
        <w:rPr>
          <w:b/>
          <w:sz w:val="16"/>
        </w:rPr>
      </w:pPr>
    </w:p>
    <w:p w14:paraId="4EE9A049" w14:textId="77777777" w:rsidR="001B3694" w:rsidRDefault="005E5BB4" w:rsidP="00000F5B">
      <w:pPr>
        <w:pStyle w:val="largemain"/>
        <w:rPr>
          <w:sz w:val="16"/>
        </w:rPr>
      </w:pPr>
      <w:r w:rsidRPr="00000F5B">
        <w:rPr>
          <w:b/>
          <w:bCs/>
        </w:rPr>
        <w:t xml:space="preserve">2 </w:t>
      </w:r>
      <w:r w:rsidRPr="005E5BB4">
        <w:t>My times are in Your hand</w:t>
      </w:r>
      <w:r w:rsidR="002B2D58">
        <w:t xml:space="preserve"> </w:t>
      </w:r>
    </w:p>
    <w:p w14:paraId="149F4736" w14:textId="031B71CE" w:rsidR="00000F5B" w:rsidRPr="001B3694" w:rsidRDefault="005E5BB4" w:rsidP="00000F5B">
      <w:pPr>
        <w:pStyle w:val="largemain"/>
        <w:rPr>
          <w:sz w:val="16"/>
        </w:rPr>
      </w:pPr>
      <w:r w:rsidRPr="005E5BB4">
        <w:t>whatever they may be,</w:t>
      </w:r>
    </w:p>
    <w:p w14:paraId="49B582D4" w14:textId="77777777" w:rsidR="00000F5B" w:rsidRPr="00000F5B" w:rsidRDefault="005E5BB4" w:rsidP="00000F5B">
      <w:pPr>
        <w:pStyle w:val="largemain"/>
        <w:rPr>
          <w:sz w:val="16"/>
        </w:rPr>
      </w:pPr>
      <w:r w:rsidRPr="005E5BB4">
        <w:t>pleasing or painful, dark or bright,</w:t>
      </w:r>
      <w:r w:rsidR="002B2D58">
        <w:t xml:space="preserve"> </w:t>
      </w:r>
    </w:p>
    <w:p w14:paraId="7A7362C9" w14:textId="77777777" w:rsidR="00000F5B" w:rsidRPr="00000F5B" w:rsidRDefault="005E5BB4" w:rsidP="00000F5B">
      <w:pPr>
        <w:pStyle w:val="largemain"/>
        <w:rPr>
          <w:b/>
          <w:sz w:val="16"/>
        </w:rPr>
      </w:pPr>
      <w:r w:rsidRPr="005E5BB4">
        <w:t>as You know best for me.</w:t>
      </w:r>
    </w:p>
    <w:p w14:paraId="37A1AD29" w14:textId="77777777" w:rsidR="00000F5B" w:rsidRPr="00000F5B" w:rsidRDefault="00000F5B" w:rsidP="00000F5B">
      <w:pPr>
        <w:pStyle w:val="largemain"/>
        <w:rPr>
          <w:b/>
          <w:sz w:val="16"/>
        </w:rPr>
      </w:pPr>
    </w:p>
    <w:p w14:paraId="5DCC773B" w14:textId="77777777" w:rsidR="00000F5B" w:rsidRPr="00000F5B" w:rsidRDefault="005E5BB4" w:rsidP="00000F5B">
      <w:pPr>
        <w:pStyle w:val="largemain"/>
        <w:rPr>
          <w:sz w:val="16"/>
        </w:rPr>
      </w:pPr>
      <w:r w:rsidRPr="00000F5B">
        <w:rPr>
          <w:b/>
          <w:bCs/>
        </w:rPr>
        <w:t xml:space="preserve">3 </w:t>
      </w:r>
      <w:r w:rsidRPr="005E5BB4">
        <w:t>My times are in Your hand;</w:t>
      </w:r>
      <w:r w:rsidR="002B2D58">
        <w:t xml:space="preserve"> </w:t>
      </w:r>
    </w:p>
    <w:p w14:paraId="0D5B02D4" w14:textId="77777777" w:rsidR="00000F5B" w:rsidRPr="00000F5B" w:rsidRDefault="005E5BB4" w:rsidP="00000F5B">
      <w:pPr>
        <w:pStyle w:val="largemain"/>
        <w:rPr>
          <w:b/>
          <w:sz w:val="16"/>
        </w:rPr>
      </w:pPr>
      <w:r w:rsidRPr="005E5BB4">
        <w:t>why should I doubt or fear?</w:t>
      </w:r>
    </w:p>
    <w:p w14:paraId="3FAC95F2" w14:textId="77777777" w:rsidR="00000F5B" w:rsidRPr="00000F5B" w:rsidRDefault="005E5BB4" w:rsidP="00000F5B">
      <w:pPr>
        <w:pStyle w:val="largemain"/>
        <w:rPr>
          <w:sz w:val="16"/>
        </w:rPr>
      </w:pPr>
      <w:r w:rsidRPr="005E5BB4">
        <w:lastRenderedPageBreak/>
        <w:t>My Father's hand will never cause</w:t>
      </w:r>
      <w:r w:rsidR="002B2D58">
        <w:t xml:space="preserve"> </w:t>
      </w:r>
    </w:p>
    <w:p w14:paraId="586CD3D2" w14:textId="77777777" w:rsidR="00000F5B" w:rsidRPr="00000F5B" w:rsidRDefault="005E5BB4" w:rsidP="00000F5B">
      <w:pPr>
        <w:pStyle w:val="largemain"/>
        <w:rPr>
          <w:b/>
          <w:sz w:val="16"/>
        </w:rPr>
      </w:pPr>
      <w:r w:rsidRPr="005E5BB4">
        <w:t>His child a needless tear.</w:t>
      </w:r>
    </w:p>
    <w:p w14:paraId="620704F7" w14:textId="77777777" w:rsidR="00000F5B" w:rsidRPr="00000F5B" w:rsidRDefault="00000F5B" w:rsidP="00000F5B">
      <w:pPr>
        <w:pStyle w:val="largemain"/>
        <w:rPr>
          <w:b/>
          <w:sz w:val="16"/>
        </w:rPr>
      </w:pPr>
    </w:p>
    <w:p w14:paraId="074FDF83" w14:textId="77777777" w:rsidR="00000F5B" w:rsidRPr="00000F5B" w:rsidRDefault="005E5BB4" w:rsidP="00000F5B">
      <w:pPr>
        <w:pStyle w:val="largemain"/>
        <w:rPr>
          <w:sz w:val="16"/>
        </w:rPr>
      </w:pPr>
      <w:r w:rsidRPr="00000F5B">
        <w:rPr>
          <w:b/>
          <w:bCs/>
        </w:rPr>
        <w:t>4</w:t>
      </w:r>
      <w:r w:rsidRPr="005E5BB4">
        <w:t xml:space="preserve"> My times are in Your hand,</w:t>
      </w:r>
      <w:r w:rsidR="002B2D58">
        <w:t xml:space="preserve"> </w:t>
      </w:r>
    </w:p>
    <w:p w14:paraId="5A26E5F0" w14:textId="77777777" w:rsidR="00000F5B" w:rsidRPr="00000F5B" w:rsidRDefault="005E5BB4" w:rsidP="00000F5B">
      <w:pPr>
        <w:pStyle w:val="largemain"/>
        <w:rPr>
          <w:b/>
          <w:sz w:val="16"/>
        </w:rPr>
      </w:pPr>
      <w:r w:rsidRPr="005E5BB4">
        <w:t>Jesus, the Crucified;</w:t>
      </w:r>
    </w:p>
    <w:p w14:paraId="19DFC4E0" w14:textId="77777777" w:rsidR="00000F5B" w:rsidRPr="00000F5B" w:rsidRDefault="005E5BB4" w:rsidP="00000F5B">
      <w:pPr>
        <w:pStyle w:val="largemain"/>
        <w:rPr>
          <w:sz w:val="16"/>
        </w:rPr>
      </w:pPr>
      <w:r w:rsidRPr="005E5BB4">
        <w:t>those hands my cruel sins had pierced</w:t>
      </w:r>
      <w:r w:rsidR="002B2D58">
        <w:t xml:space="preserve"> </w:t>
      </w:r>
    </w:p>
    <w:p w14:paraId="1B701E3D" w14:textId="77777777" w:rsidR="00000F5B" w:rsidRPr="00000F5B" w:rsidRDefault="005E5BB4" w:rsidP="00000F5B">
      <w:pPr>
        <w:pStyle w:val="largemain"/>
        <w:rPr>
          <w:b/>
          <w:sz w:val="16"/>
        </w:rPr>
      </w:pPr>
      <w:r w:rsidRPr="005E5BB4">
        <w:t>are now my guard and guide.</w:t>
      </w:r>
    </w:p>
    <w:p w14:paraId="3744C4E8" w14:textId="77777777" w:rsidR="00000F5B" w:rsidRPr="00000F5B" w:rsidRDefault="00000F5B" w:rsidP="00000F5B">
      <w:pPr>
        <w:pStyle w:val="largemain"/>
        <w:rPr>
          <w:b/>
          <w:sz w:val="16"/>
        </w:rPr>
      </w:pPr>
    </w:p>
    <w:p w14:paraId="6F19E83F" w14:textId="77777777" w:rsidR="00000F5B" w:rsidRPr="00000F5B" w:rsidRDefault="005E5BB4" w:rsidP="00000F5B">
      <w:pPr>
        <w:pStyle w:val="largemain"/>
        <w:rPr>
          <w:sz w:val="16"/>
        </w:rPr>
      </w:pPr>
      <w:r w:rsidRPr="00000F5B">
        <w:rPr>
          <w:b/>
          <w:bCs/>
        </w:rPr>
        <w:t>5</w:t>
      </w:r>
      <w:r w:rsidRPr="005E5BB4">
        <w:t xml:space="preserve"> My times are in Your hand;</w:t>
      </w:r>
      <w:r w:rsidR="002B2D58">
        <w:t xml:space="preserve"> </w:t>
      </w:r>
    </w:p>
    <w:p w14:paraId="389150A4" w14:textId="77777777" w:rsidR="00000F5B" w:rsidRPr="00000F5B" w:rsidRDefault="005E5BB4" w:rsidP="00000F5B">
      <w:pPr>
        <w:pStyle w:val="largemain"/>
        <w:rPr>
          <w:b/>
          <w:sz w:val="16"/>
        </w:rPr>
      </w:pPr>
      <w:r w:rsidRPr="005E5BB4">
        <w:t>such faith You give to me</w:t>
      </w:r>
    </w:p>
    <w:p w14:paraId="66703609" w14:textId="77777777" w:rsidR="00000F5B" w:rsidRPr="00000F5B" w:rsidRDefault="005E5BB4" w:rsidP="00000F5B">
      <w:pPr>
        <w:pStyle w:val="largemain"/>
        <w:rPr>
          <w:sz w:val="16"/>
        </w:rPr>
      </w:pPr>
      <w:r w:rsidRPr="005E5BB4">
        <w:t>that after death, at Your right hand</w:t>
      </w:r>
      <w:r w:rsidR="002B2D58">
        <w:t xml:space="preserve"> </w:t>
      </w:r>
    </w:p>
    <w:p w14:paraId="1CC679B2" w14:textId="77777777" w:rsidR="00000F5B" w:rsidRPr="00000F5B" w:rsidRDefault="005E5BB4" w:rsidP="00000F5B">
      <w:pPr>
        <w:pStyle w:val="largemain"/>
        <w:rPr>
          <w:b/>
          <w:sz w:val="16"/>
        </w:rPr>
      </w:pPr>
      <w:r w:rsidRPr="005E5BB4">
        <w:t>I shall for ever be.</w:t>
      </w:r>
    </w:p>
    <w:p w14:paraId="0537725E" w14:textId="77777777" w:rsidR="00000F5B" w:rsidRPr="00000F5B" w:rsidRDefault="00000F5B" w:rsidP="005E5BB4">
      <w:pPr>
        <w:pStyle w:val="smallmainbold"/>
        <w:rPr>
          <w:rFonts w:asciiTheme="minorHAnsi" w:hAnsiTheme="minorHAnsi"/>
          <w:b w:val="0"/>
          <w:bCs/>
          <w:sz w:val="16"/>
          <w:szCs w:val="32"/>
        </w:rPr>
      </w:pPr>
    </w:p>
    <w:p w14:paraId="3B2B2550" w14:textId="77777777" w:rsidR="00000F5B" w:rsidRPr="00000F5B" w:rsidRDefault="00000F5B" w:rsidP="005E5BB4">
      <w:pPr>
        <w:pStyle w:val="smallmainbold"/>
        <w:rPr>
          <w:rFonts w:asciiTheme="minorHAnsi" w:hAnsiTheme="minorHAnsi"/>
          <w:b w:val="0"/>
          <w:bCs/>
          <w:sz w:val="16"/>
          <w:szCs w:val="32"/>
        </w:rPr>
      </w:pPr>
    </w:p>
    <w:p w14:paraId="0DB43463" w14:textId="77777777" w:rsidR="00000F5B" w:rsidRPr="00000F5B" w:rsidRDefault="005E5BB4" w:rsidP="00000F5B">
      <w:pPr>
        <w:pStyle w:val="LargeHeading1"/>
        <w:rPr>
          <w:sz w:val="16"/>
        </w:rPr>
      </w:pPr>
      <w:r w:rsidRPr="00CB5A0F">
        <w:t xml:space="preserve"> Closing Prayer</w:t>
      </w:r>
    </w:p>
    <w:p w14:paraId="554A66FF" w14:textId="77777777" w:rsidR="00000F5B" w:rsidRPr="00000F5B" w:rsidRDefault="00000F5B" w:rsidP="005E5BB4">
      <w:pPr>
        <w:pStyle w:val="smallmainbold"/>
        <w:rPr>
          <w:rFonts w:asciiTheme="minorHAnsi" w:hAnsiTheme="minorHAnsi"/>
          <w:b w:val="0"/>
          <w:bCs/>
          <w:sz w:val="16"/>
          <w:szCs w:val="32"/>
        </w:rPr>
      </w:pPr>
    </w:p>
    <w:p w14:paraId="12719130" w14:textId="77777777" w:rsidR="00000F5B" w:rsidRPr="00000F5B" w:rsidRDefault="005E5BB4" w:rsidP="00000F5B">
      <w:pPr>
        <w:pStyle w:val="largemain"/>
        <w:rPr>
          <w:sz w:val="16"/>
        </w:rPr>
      </w:pPr>
      <w:r w:rsidRPr="00000F5B">
        <w:t xml:space="preserve">We go into the world </w:t>
      </w:r>
    </w:p>
    <w:p w14:paraId="6A1D1149" w14:textId="77777777" w:rsidR="00000F5B" w:rsidRPr="00000F5B" w:rsidRDefault="005E5BB4" w:rsidP="00000F5B">
      <w:pPr>
        <w:pStyle w:val="Largemainbold"/>
        <w:rPr>
          <w:sz w:val="16"/>
        </w:rPr>
      </w:pPr>
      <w:r w:rsidRPr="00000F5B">
        <w:t xml:space="preserve">To walk in God's light </w:t>
      </w:r>
    </w:p>
    <w:p w14:paraId="746184D1" w14:textId="77777777" w:rsidR="00000F5B" w:rsidRPr="00000F5B" w:rsidRDefault="005E5BB4" w:rsidP="00000F5B">
      <w:pPr>
        <w:pStyle w:val="Largemainbold"/>
        <w:rPr>
          <w:sz w:val="16"/>
        </w:rPr>
      </w:pPr>
      <w:r w:rsidRPr="00000F5B">
        <w:t xml:space="preserve">To rejoice in God's love </w:t>
      </w:r>
    </w:p>
    <w:p w14:paraId="69B82D98" w14:textId="77777777" w:rsidR="00000F5B" w:rsidRPr="00000F5B" w:rsidRDefault="005E5BB4" w:rsidP="00000F5B">
      <w:pPr>
        <w:pStyle w:val="Largemainbold"/>
        <w:rPr>
          <w:sz w:val="16"/>
        </w:rPr>
      </w:pPr>
      <w:r w:rsidRPr="00000F5B">
        <w:t xml:space="preserve">And to reflect God's glory Amen </w:t>
      </w:r>
    </w:p>
    <w:p w14:paraId="25F5D9E3" w14:textId="5C314886" w:rsidR="00000F5B" w:rsidRPr="00000F5B" w:rsidRDefault="005E5BB4" w:rsidP="005E5BB4">
      <w:pPr>
        <w:pStyle w:val="smallmainbold"/>
        <w:rPr>
          <w:rFonts w:asciiTheme="minorHAnsi" w:hAnsiTheme="minorHAnsi"/>
          <w:b w:val="0"/>
          <w:bCs/>
          <w:sz w:val="16"/>
          <w:szCs w:val="32"/>
        </w:rPr>
      </w:pPr>
      <w:r w:rsidRPr="005E5BB4">
        <w:rPr>
          <w:rFonts w:asciiTheme="minorHAnsi" w:hAnsiTheme="minorHAnsi"/>
          <w:b w:val="0"/>
          <w:bCs/>
          <w:sz w:val="32"/>
          <w:szCs w:val="32"/>
        </w:rPr>
        <w:t xml:space="preserve"> </w:t>
      </w:r>
    </w:p>
    <w:p w14:paraId="63B4ADE8" w14:textId="77777777" w:rsidR="00000F5B" w:rsidRPr="00000F5B" w:rsidRDefault="00000F5B" w:rsidP="00EA5695">
      <w:pPr>
        <w:pStyle w:val="smallmainbold"/>
        <w:rPr>
          <w:rFonts w:asciiTheme="minorHAnsi" w:hAnsiTheme="minorHAnsi"/>
          <w:b w:val="0"/>
          <w:bCs/>
          <w:sz w:val="16"/>
          <w:szCs w:val="32"/>
        </w:rPr>
      </w:pPr>
    </w:p>
    <w:p w14:paraId="46FE9D72" w14:textId="19A33A07" w:rsidR="00EA5695" w:rsidRPr="005E5BB4" w:rsidRDefault="00EA5695" w:rsidP="00EA5695">
      <w:pPr>
        <w:pStyle w:val="smallmainbold"/>
        <w:rPr>
          <w:rFonts w:asciiTheme="minorHAnsi" w:hAnsiTheme="minorHAnsi"/>
          <w:b w:val="0"/>
          <w:bCs/>
          <w:sz w:val="32"/>
          <w:szCs w:val="32"/>
        </w:rPr>
      </w:pPr>
    </w:p>
    <w:sectPr w:rsidR="00EA5695" w:rsidRPr="005E5BB4" w:rsidSect="008A3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B4"/>
    <w:rsid w:val="00000F5B"/>
    <w:rsid w:val="001B3694"/>
    <w:rsid w:val="00297CAE"/>
    <w:rsid w:val="002B2D58"/>
    <w:rsid w:val="002D07DF"/>
    <w:rsid w:val="003A7F4A"/>
    <w:rsid w:val="004E0F3D"/>
    <w:rsid w:val="00562BFE"/>
    <w:rsid w:val="0058008C"/>
    <w:rsid w:val="005E5BB4"/>
    <w:rsid w:val="00693069"/>
    <w:rsid w:val="006D7206"/>
    <w:rsid w:val="0074060D"/>
    <w:rsid w:val="0079081C"/>
    <w:rsid w:val="008A372B"/>
    <w:rsid w:val="009257A6"/>
    <w:rsid w:val="00A44241"/>
    <w:rsid w:val="00B33EB6"/>
    <w:rsid w:val="00BE2029"/>
    <w:rsid w:val="00BF40FF"/>
    <w:rsid w:val="00C15953"/>
    <w:rsid w:val="00C46A49"/>
    <w:rsid w:val="00CB5A0F"/>
    <w:rsid w:val="00D86C48"/>
    <w:rsid w:val="00E3003A"/>
    <w:rsid w:val="00EA5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7FFBA6"/>
  <w15:chartTrackingRefBased/>
  <w15:docId w15:val="{6DF85B1C-D7EB-124D-9101-40E78333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0F"/>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D72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D72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D720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D720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6D720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6D720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6D720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6D720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6D720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rgeHeading1">
    <w:name w:val="Large Heading 1"/>
    <w:basedOn w:val="Normal"/>
    <w:qFormat/>
    <w:rsid w:val="00EA5695"/>
    <w:pPr>
      <w:jc w:val="right"/>
    </w:pPr>
    <w:rPr>
      <w:rFonts w:ascii="Cambria" w:eastAsiaTheme="minorHAnsi" w:hAnsi="Cambria" w:cs="Times New Roman (Body CS)"/>
      <w:b/>
      <w:caps/>
      <w:color w:val="EE0000"/>
      <w:kern w:val="2"/>
      <w:sz w:val="48"/>
      <w:lang w:eastAsia="en-US"/>
      <w14:ligatures w14:val="standardContextual"/>
    </w:rPr>
  </w:style>
  <w:style w:type="paragraph" w:customStyle="1" w:styleId="LargeHeading2">
    <w:name w:val="Large Heading 2"/>
    <w:basedOn w:val="LargeHeading1"/>
    <w:qFormat/>
    <w:rsid w:val="00EA5695"/>
    <w:rPr>
      <w:sz w:val="40"/>
    </w:rPr>
  </w:style>
  <w:style w:type="character" w:customStyle="1" w:styleId="Heading1Char">
    <w:name w:val="Heading 1 Char"/>
    <w:basedOn w:val="DefaultParagraphFont"/>
    <w:link w:val="Heading1"/>
    <w:uiPriority w:val="9"/>
    <w:rsid w:val="006D7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06"/>
    <w:rPr>
      <w:rFonts w:eastAsiaTheme="majorEastAsia" w:cstheme="majorBidi"/>
      <w:color w:val="272727" w:themeColor="text1" w:themeTint="D8"/>
    </w:rPr>
  </w:style>
  <w:style w:type="paragraph" w:styleId="Title">
    <w:name w:val="Title"/>
    <w:basedOn w:val="Normal"/>
    <w:next w:val="Normal"/>
    <w:link w:val="TitleChar"/>
    <w:uiPriority w:val="10"/>
    <w:qFormat/>
    <w:rsid w:val="006D720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D7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0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D7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0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6D7206"/>
    <w:rPr>
      <w:i/>
      <w:iCs/>
      <w:color w:val="404040" w:themeColor="text1" w:themeTint="BF"/>
    </w:rPr>
  </w:style>
  <w:style w:type="paragraph" w:styleId="ListParagraph">
    <w:name w:val="List Paragraph"/>
    <w:basedOn w:val="Normal"/>
    <w:uiPriority w:val="34"/>
    <w:qFormat/>
    <w:rsid w:val="006D720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6D7206"/>
    <w:rPr>
      <w:i/>
      <w:iCs/>
      <w:color w:val="0F4761" w:themeColor="accent1" w:themeShade="BF"/>
    </w:rPr>
  </w:style>
  <w:style w:type="paragraph" w:styleId="IntenseQuote">
    <w:name w:val="Intense Quote"/>
    <w:basedOn w:val="Normal"/>
    <w:next w:val="Normal"/>
    <w:link w:val="IntenseQuoteChar"/>
    <w:uiPriority w:val="30"/>
    <w:qFormat/>
    <w:rsid w:val="006D720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6D7206"/>
    <w:rPr>
      <w:i/>
      <w:iCs/>
      <w:color w:val="0F4761" w:themeColor="accent1" w:themeShade="BF"/>
    </w:rPr>
  </w:style>
  <w:style w:type="character" w:styleId="IntenseReference">
    <w:name w:val="Intense Reference"/>
    <w:basedOn w:val="DefaultParagraphFont"/>
    <w:uiPriority w:val="32"/>
    <w:qFormat/>
    <w:rsid w:val="006D7206"/>
    <w:rPr>
      <w:b/>
      <w:bCs/>
      <w:smallCaps/>
      <w:color w:val="0F4761" w:themeColor="accent1" w:themeShade="BF"/>
      <w:spacing w:val="5"/>
    </w:rPr>
  </w:style>
  <w:style w:type="paragraph" w:customStyle="1" w:styleId="largemain">
    <w:name w:val="large main"/>
    <w:basedOn w:val="Normal"/>
    <w:qFormat/>
    <w:rsid w:val="00EA5695"/>
    <w:rPr>
      <w:rFonts w:ascii="Cambria" w:eastAsiaTheme="minorHAnsi" w:hAnsi="Cambria" w:cstheme="minorBidi"/>
      <w:kern w:val="2"/>
      <w:sz w:val="44"/>
      <w:lang w:eastAsia="en-US"/>
      <w14:ligatures w14:val="standardContextual"/>
    </w:rPr>
  </w:style>
  <w:style w:type="paragraph" w:customStyle="1" w:styleId="Largemainbold">
    <w:name w:val="Large main bold"/>
    <w:basedOn w:val="Normal"/>
    <w:qFormat/>
    <w:rsid w:val="00EA5695"/>
    <w:rPr>
      <w:rFonts w:ascii="Cambria" w:eastAsiaTheme="minorHAnsi" w:hAnsi="Cambria" w:cstheme="minorBidi"/>
      <w:b/>
      <w:kern w:val="2"/>
      <w:sz w:val="44"/>
      <w:lang w:eastAsia="en-US"/>
      <w14:ligatures w14:val="standardContextual"/>
    </w:rPr>
  </w:style>
  <w:style w:type="paragraph" w:customStyle="1" w:styleId="SmallHeading1">
    <w:name w:val="Small Heading 1"/>
    <w:basedOn w:val="LargeHeading1"/>
    <w:qFormat/>
    <w:rsid w:val="00EA5695"/>
    <w:rPr>
      <w:sz w:val="36"/>
    </w:rPr>
  </w:style>
  <w:style w:type="paragraph" w:customStyle="1" w:styleId="SmallHeading2">
    <w:name w:val="Small Heading 2"/>
    <w:basedOn w:val="LargeHeading1"/>
    <w:qFormat/>
    <w:rsid w:val="00EA5695"/>
    <w:rPr>
      <w:sz w:val="32"/>
    </w:rPr>
  </w:style>
  <w:style w:type="paragraph" w:customStyle="1" w:styleId="Smallmain">
    <w:name w:val="Small main"/>
    <w:basedOn w:val="largemain"/>
    <w:qFormat/>
    <w:rsid w:val="00EA5695"/>
    <w:rPr>
      <w:rFonts w:cs="Times New Roman (Body CS)"/>
      <w:sz w:val="30"/>
    </w:rPr>
  </w:style>
  <w:style w:type="paragraph" w:customStyle="1" w:styleId="smallmainbold">
    <w:name w:val="small main bold"/>
    <w:basedOn w:val="Largemainbold"/>
    <w:qFormat/>
    <w:rsid w:val="00EA5695"/>
    <w:rPr>
      <w:rFonts w:cs="Times New Roman (Body CS)"/>
      <w:sz w:val="30"/>
    </w:rPr>
  </w:style>
  <w:style w:type="character" w:styleId="Strong">
    <w:name w:val="Strong"/>
    <w:basedOn w:val="DefaultParagraphFont"/>
    <w:uiPriority w:val="22"/>
    <w:qFormat/>
    <w:rsid w:val="00CB5A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eal/Desktop/Maureen/Library/Group%20Containers/UBF8T346G9.Office/User%20Content.localized/Templates.localized/Order%20of%20Servic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 of Service 3.dotx</Template>
  <TotalTime>16</TotalTime>
  <Pages>10</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6</cp:revision>
  <dcterms:created xsi:type="dcterms:W3CDTF">2026-07-02T17:27:00Z</dcterms:created>
  <dcterms:modified xsi:type="dcterms:W3CDTF">2026-07-02T17:50:00Z</dcterms:modified>
</cp:coreProperties>
</file>