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DB5AF" w14:textId="77777777" w:rsidR="00E7519C" w:rsidRPr="001B4353" w:rsidRDefault="00050FC0" w:rsidP="00050FC0">
      <w:pPr>
        <w:pStyle w:val="SmallHeading2"/>
        <w:jc w:val="center"/>
        <w:rPr>
          <w:rFonts w:ascii="Comic Sans MS" w:hAnsi="Comic Sans MS" w:cs="Courier New"/>
          <w:sz w:val="40"/>
          <w:szCs w:val="40"/>
        </w:rPr>
      </w:pPr>
      <w:r w:rsidRPr="001B4353">
        <w:rPr>
          <w:rFonts w:ascii="Comic Sans MS" w:hAnsi="Comic Sans MS" w:cs="Courier New"/>
          <w:caps w:val="0"/>
          <w:sz w:val="40"/>
          <w:szCs w:val="40"/>
        </w:rPr>
        <w:t>You are very welcome to St Andrew’s for our service of Lights and Carols</w:t>
      </w:r>
    </w:p>
    <w:p w14:paraId="0E1FF54F" w14:textId="77777777" w:rsidR="00E7519C" w:rsidRPr="00E7519C" w:rsidRDefault="00E7519C" w:rsidP="00223E76">
      <w:pPr>
        <w:pStyle w:val="LargeHeading1"/>
        <w:rPr>
          <w:rFonts w:ascii="Comic Sans MS" w:hAnsi="Comic Sans MS" w:cs="Courier New"/>
          <w:sz w:val="20"/>
        </w:rPr>
      </w:pPr>
    </w:p>
    <w:p w14:paraId="147A2C1B" w14:textId="77777777" w:rsidR="00E7519C" w:rsidRPr="00E7519C" w:rsidRDefault="00223E76" w:rsidP="004E37F9">
      <w:pPr>
        <w:pStyle w:val="SmallHeading2"/>
        <w:rPr>
          <w:rFonts w:ascii="Comic Sans MS" w:hAnsi="Comic Sans MS"/>
          <w:sz w:val="20"/>
        </w:rPr>
      </w:pPr>
      <w:r w:rsidRPr="00050FC0">
        <w:rPr>
          <w:rFonts w:ascii="Comic Sans MS" w:hAnsi="Comic Sans MS"/>
        </w:rPr>
        <w:t>Opening Prayer</w:t>
      </w:r>
    </w:p>
    <w:p w14:paraId="2DFABAB0" w14:textId="77777777" w:rsidR="00E7519C" w:rsidRPr="00E7519C" w:rsidRDefault="00E7519C" w:rsidP="00223E76">
      <w:pPr>
        <w:pStyle w:val="Smallmainbold"/>
        <w:rPr>
          <w:sz w:val="20"/>
        </w:rPr>
      </w:pPr>
    </w:p>
    <w:p w14:paraId="0C03F810" w14:textId="5387C921" w:rsidR="00223E76" w:rsidRDefault="00223E76" w:rsidP="004E37F9">
      <w:pPr>
        <w:pStyle w:val="SmallHeading2"/>
        <w:rPr>
          <w:rFonts w:ascii="Comic Sans MS" w:hAnsi="Comic Sans MS"/>
        </w:rPr>
      </w:pPr>
      <w:r w:rsidRPr="00050FC0">
        <w:rPr>
          <w:rFonts w:ascii="Comic Sans MS" w:hAnsi="Comic Sans MS"/>
        </w:rPr>
        <w:t>Away in a manger - H</w:t>
      </w:r>
      <w:r w:rsidRPr="00050FC0">
        <w:rPr>
          <w:rFonts w:ascii="Comic Sans MS" w:hAnsi="Comic Sans MS"/>
          <w:caps w:val="0"/>
        </w:rPr>
        <w:t>ymn</w:t>
      </w:r>
      <w:r w:rsidRPr="00050FC0">
        <w:rPr>
          <w:rFonts w:ascii="Comic Sans MS" w:hAnsi="Comic Sans MS"/>
        </w:rPr>
        <w:t xml:space="preserve"> 149</w:t>
      </w:r>
    </w:p>
    <w:p w14:paraId="7130D342" w14:textId="77777777" w:rsidR="00E7519C" w:rsidRPr="00050FC0" w:rsidRDefault="00E7519C" w:rsidP="004E37F9">
      <w:pPr>
        <w:pStyle w:val="SmallHeading2"/>
        <w:rPr>
          <w:rFonts w:ascii="Comic Sans MS" w:hAnsi="Comic Sans MS"/>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223E76" w14:paraId="55069B8A" w14:textId="77777777" w:rsidTr="00223E76">
        <w:tc>
          <w:tcPr>
            <w:tcW w:w="5228" w:type="dxa"/>
          </w:tcPr>
          <w:p w14:paraId="423A2F11" w14:textId="77777777" w:rsidR="00E7519C" w:rsidRPr="00E7519C" w:rsidRDefault="00223E76" w:rsidP="00223E76">
            <w:pPr>
              <w:pStyle w:val="Smallmain"/>
              <w:rPr>
                <w:rFonts w:ascii="Comic Sans MS" w:hAnsi="Comic Sans MS"/>
                <w:sz w:val="20"/>
              </w:rPr>
            </w:pPr>
            <w:r w:rsidRPr="00050FC0">
              <w:rPr>
                <w:rFonts w:ascii="Comic Sans MS" w:hAnsi="Comic Sans MS"/>
              </w:rPr>
              <w:t>1 Away in a manger,</w:t>
            </w:r>
          </w:p>
          <w:p w14:paraId="3BFAD958" w14:textId="77777777" w:rsidR="00E7519C" w:rsidRPr="00E7519C" w:rsidRDefault="00223E76" w:rsidP="00223E76">
            <w:pPr>
              <w:pStyle w:val="Smallmain"/>
              <w:rPr>
                <w:rFonts w:ascii="Comic Sans MS" w:hAnsi="Comic Sans MS"/>
                <w:sz w:val="20"/>
              </w:rPr>
            </w:pPr>
            <w:r w:rsidRPr="00050FC0">
              <w:rPr>
                <w:rFonts w:ascii="Comic Sans MS" w:hAnsi="Comic Sans MS"/>
              </w:rPr>
              <w:t>no crib for a bed,</w:t>
            </w:r>
          </w:p>
          <w:p w14:paraId="01C1A125" w14:textId="77777777" w:rsidR="00E7519C" w:rsidRPr="00E7519C" w:rsidRDefault="00223E76" w:rsidP="00223E76">
            <w:pPr>
              <w:pStyle w:val="Smallmain"/>
              <w:rPr>
                <w:rFonts w:ascii="Comic Sans MS" w:hAnsi="Comic Sans MS"/>
                <w:sz w:val="20"/>
              </w:rPr>
            </w:pPr>
            <w:r w:rsidRPr="00050FC0">
              <w:rPr>
                <w:rFonts w:ascii="Comic Sans MS" w:hAnsi="Comic Sans MS"/>
              </w:rPr>
              <w:t>the little Lord Jesus</w:t>
            </w:r>
          </w:p>
          <w:p w14:paraId="1739F6F5" w14:textId="77777777" w:rsidR="00E7519C" w:rsidRPr="00E7519C" w:rsidRDefault="00223E76" w:rsidP="00223E76">
            <w:pPr>
              <w:pStyle w:val="Smallmain"/>
              <w:rPr>
                <w:rFonts w:ascii="Comic Sans MS" w:hAnsi="Comic Sans MS"/>
                <w:sz w:val="20"/>
              </w:rPr>
            </w:pPr>
            <w:r w:rsidRPr="00050FC0">
              <w:rPr>
                <w:rFonts w:ascii="Comic Sans MS" w:hAnsi="Comic Sans MS"/>
              </w:rPr>
              <w:t>laid down his sweet head;</w:t>
            </w:r>
          </w:p>
          <w:p w14:paraId="64701706" w14:textId="77777777" w:rsidR="00E7519C" w:rsidRPr="00E7519C" w:rsidRDefault="00223E76" w:rsidP="00223E76">
            <w:pPr>
              <w:pStyle w:val="Smallmain"/>
              <w:rPr>
                <w:rFonts w:ascii="Comic Sans MS" w:hAnsi="Comic Sans MS"/>
                <w:sz w:val="20"/>
              </w:rPr>
            </w:pPr>
            <w:r w:rsidRPr="00050FC0">
              <w:rPr>
                <w:rFonts w:ascii="Comic Sans MS" w:hAnsi="Comic Sans MS"/>
              </w:rPr>
              <w:t>the stars in the bright sky</w:t>
            </w:r>
          </w:p>
          <w:p w14:paraId="42F3392C" w14:textId="77777777" w:rsidR="00E7519C" w:rsidRPr="00E7519C" w:rsidRDefault="00223E76" w:rsidP="00223E76">
            <w:pPr>
              <w:pStyle w:val="Smallmain"/>
              <w:rPr>
                <w:rFonts w:ascii="Comic Sans MS" w:hAnsi="Comic Sans MS"/>
                <w:sz w:val="20"/>
              </w:rPr>
            </w:pPr>
            <w:r w:rsidRPr="00050FC0">
              <w:rPr>
                <w:rFonts w:ascii="Comic Sans MS" w:hAnsi="Comic Sans MS"/>
              </w:rPr>
              <w:t>looked down where he lay,</w:t>
            </w:r>
          </w:p>
          <w:p w14:paraId="7EF7E856" w14:textId="77777777" w:rsidR="00E7519C" w:rsidRPr="00E7519C" w:rsidRDefault="00223E76" w:rsidP="00223E76">
            <w:pPr>
              <w:pStyle w:val="Smallmain"/>
              <w:rPr>
                <w:rFonts w:ascii="Comic Sans MS" w:hAnsi="Comic Sans MS"/>
                <w:sz w:val="20"/>
              </w:rPr>
            </w:pPr>
            <w:r w:rsidRPr="00050FC0">
              <w:rPr>
                <w:rFonts w:ascii="Comic Sans MS" w:hAnsi="Comic Sans MS"/>
              </w:rPr>
              <w:t>the little Lord Jesus</w:t>
            </w:r>
          </w:p>
          <w:p w14:paraId="18921845" w14:textId="77777777" w:rsidR="00E7519C" w:rsidRPr="00E7519C" w:rsidRDefault="00223E76" w:rsidP="00223E76">
            <w:pPr>
              <w:pStyle w:val="Smallmain"/>
              <w:rPr>
                <w:rFonts w:ascii="Comic Sans MS" w:hAnsi="Comic Sans MS"/>
                <w:sz w:val="20"/>
              </w:rPr>
            </w:pPr>
            <w:r w:rsidRPr="00050FC0">
              <w:rPr>
                <w:rFonts w:ascii="Comic Sans MS" w:hAnsi="Comic Sans MS"/>
              </w:rPr>
              <w:t>asleep on the hay.</w:t>
            </w:r>
          </w:p>
          <w:p w14:paraId="37B9CA8F" w14:textId="77777777" w:rsidR="00E7519C" w:rsidRPr="00E7519C" w:rsidRDefault="00E7519C" w:rsidP="00223E76">
            <w:pPr>
              <w:pStyle w:val="Smallmain"/>
              <w:rPr>
                <w:rFonts w:ascii="Comic Sans MS" w:hAnsi="Comic Sans MS"/>
                <w:sz w:val="20"/>
              </w:rPr>
            </w:pPr>
          </w:p>
          <w:p w14:paraId="2F722D50" w14:textId="77777777" w:rsidR="00E7519C" w:rsidRPr="00E7519C" w:rsidRDefault="00223E76" w:rsidP="00223E76">
            <w:pPr>
              <w:pStyle w:val="Smallmain"/>
              <w:rPr>
                <w:rFonts w:ascii="Comic Sans MS" w:hAnsi="Comic Sans MS"/>
                <w:sz w:val="20"/>
              </w:rPr>
            </w:pPr>
            <w:r w:rsidRPr="00050FC0">
              <w:rPr>
                <w:rFonts w:ascii="Comic Sans MS" w:hAnsi="Comic Sans MS"/>
              </w:rPr>
              <w:t>2 The cattle are lowing,</w:t>
            </w:r>
          </w:p>
          <w:p w14:paraId="405C13A9" w14:textId="77777777" w:rsidR="00E7519C" w:rsidRPr="00E7519C" w:rsidRDefault="00223E76" w:rsidP="00223E76">
            <w:pPr>
              <w:pStyle w:val="Smallmain"/>
              <w:rPr>
                <w:rFonts w:ascii="Comic Sans MS" w:hAnsi="Comic Sans MS"/>
                <w:sz w:val="20"/>
              </w:rPr>
            </w:pPr>
            <w:r w:rsidRPr="00050FC0">
              <w:rPr>
                <w:rFonts w:ascii="Comic Sans MS" w:hAnsi="Comic Sans MS"/>
              </w:rPr>
              <w:t>the baby awakes,</w:t>
            </w:r>
          </w:p>
          <w:p w14:paraId="52EB4859" w14:textId="77777777" w:rsidR="00E7519C" w:rsidRPr="00E7519C" w:rsidRDefault="00223E76" w:rsidP="00223E76">
            <w:pPr>
              <w:pStyle w:val="Smallmain"/>
              <w:rPr>
                <w:rFonts w:ascii="Comic Sans MS" w:hAnsi="Comic Sans MS"/>
                <w:sz w:val="20"/>
              </w:rPr>
            </w:pPr>
            <w:r w:rsidRPr="00050FC0">
              <w:rPr>
                <w:rFonts w:ascii="Comic Sans MS" w:hAnsi="Comic Sans MS"/>
              </w:rPr>
              <w:t>but little Lord Jesus,</w:t>
            </w:r>
          </w:p>
          <w:p w14:paraId="5C2A7235" w14:textId="77777777" w:rsidR="00E7519C" w:rsidRPr="00E7519C" w:rsidRDefault="00223E76" w:rsidP="00223E76">
            <w:pPr>
              <w:pStyle w:val="Smallmain"/>
              <w:rPr>
                <w:rFonts w:ascii="Comic Sans MS" w:hAnsi="Comic Sans MS"/>
                <w:sz w:val="20"/>
              </w:rPr>
            </w:pPr>
            <w:r w:rsidRPr="00050FC0">
              <w:rPr>
                <w:rFonts w:ascii="Comic Sans MS" w:hAnsi="Comic Sans MS"/>
              </w:rPr>
              <w:t>no crying he makes.</w:t>
            </w:r>
          </w:p>
          <w:p w14:paraId="4D7C3A81" w14:textId="77777777" w:rsidR="00E7519C" w:rsidRPr="00E7519C" w:rsidRDefault="00223E76" w:rsidP="00223E76">
            <w:pPr>
              <w:pStyle w:val="Smallmain"/>
              <w:rPr>
                <w:rFonts w:ascii="Comic Sans MS" w:hAnsi="Comic Sans MS"/>
                <w:sz w:val="20"/>
              </w:rPr>
            </w:pPr>
            <w:r w:rsidRPr="00050FC0">
              <w:rPr>
                <w:rFonts w:ascii="Comic Sans MS" w:hAnsi="Comic Sans MS"/>
              </w:rPr>
              <w:t>I love you, Lord Jesus;</w:t>
            </w:r>
          </w:p>
          <w:p w14:paraId="123B71B8" w14:textId="77777777" w:rsidR="00E7519C" w:rsidRPr="00E7519C" w:rsidRDefault="00223E76" w:rsidP="00223E76">
            <w:pPr>
              <w:pStyle w:val="Smallmain"/>
              <w:rPr>
                <w:rFonts w:ascii="Comic Sans MS" w:hAnsi="Comic Sans MS"/>
                <w:sz w:val="20"/>
              </w:rPr>
            </w:pPr>
            <w:r w:rsidRPr="00050FC0">
              <w:rPr>
                <w:rFonts w:ascii="Comic Sans MS" w:hAnsi="Comic Sans MS"/>
              </w:rPr>
              <w:t>look down from on high,</w:t>
            </w:r>
          </w:p>
          <w:p w14:paraId="74D586DB" w14:textId="77777777" w:rsidR="00E7519C" w:rsidRPr="00E7519C" w:rsidRDefault="00223E76" w:rsidP="00223E76">
            <w:pPr>
              <w:pStyle w:val="Smallmain"/>
              <w:rPr>
                <w:rFonts w:ascii="Comic Sans MS" w:hAnsi="Comic Sans MS"/>
                <w:sz w:val="20"/>
              </w:rPr>
            </w:pPr>
            <w:r w:rsidRPr="00050FC0">
              <w:rPr>
                <w:rFonts w:ascii="Comic Sans MS" w:hAnsi="Comic Sans MS"/>
              </w:rPr>
              <w:t>and stay by my side</w:t>
            </w:r>
          </w:p>
          <w:p w14:paraId="75382AB8" w14:textId="0D8650C6" w:rsidR="00223E76" w:rsidRPr="00050FC0" w:rsidRDefault="00223E76" w:rsidP="00223E76">
            <w:pPr>
              <w:pStyle w:val="Smallmain"/>
              <w:rPr>
                <w:rFonts w:ascii="Comic Sans MS" w:hAnsi="Comic Sans MS"/>
                <w:sz w:val="10"/>
              </w:rPr>
            </w:pPr>
            <w:r w:rsidRPr="00050FC0">
              <w:rPr>
                <w:rFonts w:ascii="Comic Sans MS" w:hAnsi="Comic Sans MS"/>
              </w:rPr>
              <w:t>until morning is nigh.</w:t>
            </w:r>
          </w:p>
        </w:tc>
        <w:tc>
          <w:tcPr>
            <w:tcW w:w="5228" w:type="dxa"/>
          </w:tcPr>
          <w:p w14:paraId="1F584563" w14:textId="77777777" w:rsidR="00E7519C" w:rsidRPr="00E7519C" w:rsidRDefault="00223E76" w:rsidP="00223E76">
            <w:pPr>
              <w:pStyle w:val="Smallmain"/>
              <w:rPr>
                <w:rFonts w:ascii="Comic Sans MS" w:hAnsi="Comic Sans MS"/>
                <w:sz w:val="20"/>
              </w:rPr>
            </w:pPr>
            <w:r w:rsidRPr="00050FC0">
              <w:rPr>
                <w:rFonts w:ascii="Comic Sans MS" w:hAnsi="Comic Sans MS"/>
              </w:rPr>
              <w:t>3 Be near me, Lord Jesus;</w:t>
            </w:r>
          </w:p>
          <w:p w14:paraId="4C54D6FD" w14:textId="77777777" w:rsidR="00E7519C" w:rsidRPr="00E7519C" w:rsidRDefault="00223E76" w:rsidP="00223E76">
            <w:pPr>
              <w:pStyle w:val="Smallmain"/>
              <w:rPr>
                <w:rFonts w:ascii="Comic Sans MS" w:hAnsi="Comic Sans MS"/>
                <w:sz w:val="20"/>
              </w:rPr>
            </w:pPr>
            <w:r w:rsidRPr="00050FC0">
              <w:rPr>
                <w:rFonts w:ascii="Comic Sans MS" w:hAnsi="Comic Sans MS"/>
              </w:rPr>
              <w:t>I ask you to stay</w:t>
            </w:r>
          </w:p>
          <w:p w14:paraId="4337311E" w14:textId="77777777" w:rsidR="00E7519C" w:rsidRPr="00E7519C" w:rsidRDefault="00223E76" w:rsidP="00223E76">
            <w:pPr>
              <w:pStyle w:val="Smallmain"/>
              <w:rPr>
                <w:rFonts w:ascii="Comic Sans MS" w:hAnsi="Comic Sans MS"/>
                <w:sz w:val="20"/>
              </w:rPr>
            </w:pPr>
            <w:r w:rsidRPr="00050FC0">
              <w:rPr>
                <w:rFonts w:ascii="Comic Sans MS" w:hAnsi="Comic Sans MS"/>
              </w:rPr>
              <w:t>close by me for ever,</w:t>
            </w:r>
          </w:p>
          <w:p w14:paraId="161A2B94" w14:textId="77777777" w:rsidR="00E7519C" w:rsidRPr="00E7519C" w:rsidRDefault="00223E76" w:rsidP="00223E76">
            <w:pPr>
              <w:pStyle w:val="Smallmain"/>
              <w:rPr>
                <w:rFonts w:ascii="Comic Sans MS" w:hAnsi="Comic Sans MS"/>
                <w:sz w:val="20"/>
              </w:rPr>
            </w:pPr>
            <w:r w:rsidRPr="00050FC0">
              <w:rPr>
                <w:rFonts w:ascii="Comic Sans MS" w:hAnsi="Comic Sans MS"/>
              </w:rPr>
              <w:t>and love me, I pray.</w:t>
            </w:r>
          </w:p>
          <w:p w14:paraId="681EBD6A" w14:textId="77777777" w:rsidR="00E7519C" w:rsidRPr="00E7519C" w:rsidRDefault="00223E76" w:rsidP="00223E76">
            <w:pPr>
              <w:pStyle w:val="Smallmain"/>
              <w:rPr>
                <w:rFonts w:ascii="Comic Sans MS" w:hAnsi="Comic Sans MS"/>
                <w:sz w:val="20"/>
              </w:rPr>
            </w:pPr>
            <w:r w:rsidRPr="00050FC0">
              <w:rPr>
                <w:rFonts w:ascii="Comic Sans MS" w:hAnsi="Comic Sans MS"/>
              </w:rPr>
              <w:t>Bless all the dear children</w:t>
            </w:r>
          </w:p>
          <w:p w14:paraId="2F8ABD12" w14:textId="77777777" w:rsidR="00E7519C" w:rsidRPr="00E7519C" w:rsidRDefault="00223E76" w:rsidP="00223E76">
            <w:pPr>
              <w:pStyle w:val="Smallmain"/>
              <w:rPr>
                <w:rFonts w:ascii="Comic Sans MS" w:hAnsi="Comic Sans MS"/>
                <w:sz w:val="20"/>
              </w:rPr>
            </w:pPr>
            <w:r w:rsidRPr="00050FC0">
              <w:rPr>
                <w:rFonts w:ascii="Comic Sans MS" w:hAnsi="Comic Sans MS"/>
              </w:rPr>
              <w:t>in your tender care,</w:t>
            </w:r>
          </w:p>
          <w:p w14:paraId="01C46A24" w14:textId="77777777" w:rsidR="00E7519C" w:rsidRPr="00E7519C" w:rsidRDefault="00223E76" w:rsidP="00223E76">
            <w:pPr>
              <w:pStyle w:val="Smallmain"/>
              <w:rPr>
                <w:rFonts w:ascii="Comic Sans MS" w:hAnsi="Comic Sans MS"/>
                <w:sz w:val="20"/>
              </w:rPr>
            </w:pPr>
            <w:r w:rsidRPr="00050FC0">
              <w:rPr>
                <w:rFonts w:ascii="Comic Sans MS" w:hAnsi="Comic Sans MS"/>
              </w:rPr>
              <w:t>and fit us for heaven,</w:t>
            </w:r>
          </w:p>
          <w:p w14:paraId="1A9E9832" w14:textId="335477B5" w:rsidR="00E7519C" w:rsidRPr="00E7519C" w:rsidRDefault="00223E76" w:rsidP="00223E76">
            <w:pPr>
              <w:pStyle w:val="Smallmain"/>
              <w:rPr>
                <w:rFonts w:ascii="Comic Sans MS" w:hAnsi="Comic Sans MS"/>
                <w:sz w:val="20"/>
              </w:rPr>
            </w:pPr>
            <w:r w:rsidRPr="00050FC0">
              <w:rPr>
                <w:rFonts w:ascii="Comic Sans MS" w:hAnsi="Comic Sans MS"/>
              </w:rPr>
              <w:t>to live with you there.</w:t>
            </w:r>
          </w:p>
          <w:p w14:paraId="06CBD713" w14:textId="4A813784" w:rsidR="00223E76" w:rsidRPr="00050FC0" w:rsidRDefault="001B4353" w:rsidP="00223E76">
            <w:pPr>
              <w:pStyle w:val="Smallmain"/>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14:anchorId="5EE48FE3" wp14:editId="707BC280">
                      <wp:simplePos x="0" y="0"/>
                      <wp:positionH relativeFrom="column">
                        <wp:posOffset>210802</wp:posOffset>
                      </wp:positionH>
                      <wp:positionV relativeFrom="paragraph">
                        <wp:posOffset>233698</wp:posOffset>
                      </wp:positionV>
                      <wp:extent cx="1790163" cy="2073499"/>
                      <wp:effectExtent l="0" t="0" r="635" b="0"/>
                      <wp:wrapNone/>
                      <wp:docPr id="1646968901" name="Text Box 1"/>
                      <wp:cNvGraphicFramePr/>
                      <a:graphic xmlns:a="http://schemas.openxmlformats.org/drawingml/2006/main">
                        <a:graphicData uri="http://schemas.microsoft.com/office/word/2010/wordprocessingShape">
                          <wps:wsp>
                            <wps:cNvSpPr txBox="1"/>
                            <wps:spPr>
                              <a:xfrm>
                                <a:off x="0" y="0"/>
                                <a:ext cx="1790163" cy="2073499"/>
                              </a:xfrm>
                              <a:prstGeom prst="rect">
                                <a:avLst/>
                              </a:prstGeom>
                              <a:solidFill>
                                <a:schemeClr val="lt1"/>
                              </a:solidFill>
                              <a:ln w="6350">
                                <a:noFill/>
                              </a:ln>
                            </wps:spPr>
                            <wps:txbx>
                              <w:txbxContent>
                                <w:p w14:paraId="5E9A0DFE" w14:textId="77777777" w:rsidR="00E7519C" w:rsidRPr="00E7519C" w:rsidRDefault="00050FC0">
                                  <w:pPr>
                                    <w:rPr>
                                      <w:sz w:val="20"/>
                                    </w:rPr>
                                  </w:pPr>
                                  <w:r w:rsidRPr="00050FC0">
                                    <w:drawing>
                                      <wp:inline distT="0" distB="0" distL="0" distR="0" wp14:anchorId="78B80DC1" wp14:editId="19C69F94">
                                        <wp:extent cx="1523052" cy="2284578"/>
                                        <wp:effectExtent l="0" t="0" r="1270" b="1905"/>
                                        <wp:docPr id="1911330721" name="Picture 1" descr="A black and white illustration of a manger with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30721" name="Picture 1" descr="A black and white illustration of a manger with a baby&#10;&#10;AI-generated content may be incorrect."/>
                                                <pic:cNvPicPr/>
                                              </pic:nvPicPr>
                                              <pic:blipFill>
                                                <a:blip r:embed="rId4"/>
                                                <a:stretch>
                                                  <a:fillRect/>
                                                </a:stretch>
                                              </pic:blipFill>
                                              <pic:spPr>
                                                <a:xfrm>
                                                  <a:off x="0" y="0"/>
                                                  <a:ext cx="1535446" cy="2303168"/>
                                                </a:xfrm>
                                                <a:prstGeom prst="rect">
                                                  <a:avLst/>
                                                </a:prstGeom>
                                              </pic:spPr>
                                            </pic:pic>
                                          </a:graphicData>
                                        </a:graphic>
                                      </wp:inline>
                                    </w:drawing>
                                  </w:r>
                                </w:p>
                                <w:p w14:paraId="7714D904" w14:textId="07FFBB10" w:rsidR="00050FC0" w:rsidRDefault="00050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E48FE3" id="_x0000_t202" coordsize="21600,21600" o:spt="202" path="m,l,21600r21600,l21600,xe">
                      <v:stroke joinstyle="miter"/>
                      <v:path gradientshapeok="t" o:connecttype="rect"/>
                    </v:shapetype>
                    <v:shape id="Text Box 1" o:spid="_x0000_s1026" type="#_x0000_t202" style="position:absolute;margin-left:16.6pt;margin-top:18.4pt;width:140.95pt;height:16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" fillcolor="white [3201]" stroked="f" strokeweight=".5pt">
                      <v:textbox>
                        <w:txbxContent>
                          <w:p w14:paraId="5E9A0DFE" w14:textId="77777777" w:rsidR="00E7519C" w:rsidRPr="00E7519C" w:rsidRDefault="00050FC0">
                            <w:pPr>
                              <w:rPr>
                                <w:sz w:val="20"/>
                              </w:rPr>
                            </w:pPr>
                            <w:r w:rsidRPr="00050FC0">
                              <w:drawing>
                                <wp:inline distT="0" distB="0" distL="0" distR="0" wp14:anchorId="78B80DC1" wp14:editId="19C69F94">
                                  <wp:extent cx="1523052" cy="2284578"/>
                                  <wp:effectExtent l="0" t="0" r="1270" b="1905"/>
                                  <wp:docPr id="1911330721" name="Picture 1" descr="A black and white illustration of a manger with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30721" name="Picture 1" descr="A black and white illustration of a manger with a baby&#10;&#10;AI-generated content may be incorrect."/>
                                          <pic:cNvPicPr/>
                                        </pic:nvPicPr>
                                        <pic:blipFill>
                                          <a:blip r:embed="rId4"/>
                                          <a:stretch>
                                            <a:fillRect/>
                                          </a:stretch>
                                        </pic:blipFill>
                                        <pic:spPr>
                                          <a:xfrm>
                                            <a:off x="0" y="0"/>
                                            <a:ext cx="1535446" cy="2303168"/>
                                          </a:xfrm>
                                          <a:prstGeom prst="rect">
                                            <a:avLst/>
                                          </a:prstGeom>
                                        </pic:spPr>
                                      </pic:pic>
                                    </a:graphicData>
                                  </a:graphic>
                                </wp:inline>
                              </w:drawing>
                            </w:r>
                          </w:p>
                          <w:p w14:paraId="7714D904" w14:textId="07FFBB10" w:rsidR="00050FC0" w:rsidRDefault="00050FC0"/>
                        </w:txbxContent>
                      </v:textbox>
                    </v:shape>
                  </w:pict>
                </mc:Fallback>
              </mc:AlternateContent>
            </w:r>
          </w:p>
        </w:tc>
      </w:tr>
    </w:tbl>
    <w:p w14:paraId="5141764D" w14:textId="77777777" w:rsidR="00E7519C" w:rsidRPr="00E7519C" w:rsidRDefault="00E7519C" w:rsidP="00223E76">
      <w:pPr>
        <w:pStyle w:val="Smallmainbold"/>
        <w:rPr>
          <w:sz w:val="20"/>
        </w:rPr>
      </w:pPr>
    </w:p>
    <w:p w14:paraId="3F067A29" w14:textId="77777777" w:rsidR="00E7519C" w:rsidRPr="00E7519C" w:rsidRDefault="00223E76" w:rsidP="00223E76">
      <w:pPr>
        <w:pStyle w:val="SmallHeading1"/>
        <w:rPr>
          <w:rFonts w:ascii="Comic Sans MS" w:hAnsi="Comic Sans MS"/>
          <w:sz w:val="20"/>
        </w:rPr>
      </w:pPr>
      <w:r w:rsidRPr="00E7519C">
        <w:rPr>
          <w:rFonts w:ascii="Comic Sans MS" w:hAnsi="Comic Sans MS"/>
        </w:rPr>
        <w:t>Luke 2:1-20</w:t>
      </w:r>
    </w:p>
    <w:p w14:paraId="0EEAB6F4" w14:textId="77777777" w:rsidR="00E7519C" w:rsidRPr="00E7519C" w:rsidRDefault="00223E76" w:rsidP="00223E76">
      <w:pPr>
        <w:pStyle w:val="Smallmain"/>
        <w:rPr>
          <w:rFonts w:ascii="Comic Sans MS" w:hAnsi="Comic Sans MS"/>
          <w:sz w:val="28"/>
          <w:szCs w:val="28"/>
        </w:rPr>
      </w:pPr>
      <w:r w:rsidRPr="00E7519C">
        <w:rPr>
          <w:rFonts w:ascii="Comic Sans MS" w:hAnsi="Comic Sans MS"/>
          <w:sz w:val="28"/>
          <w:szCs w:val="28"/>
        </w:rPr>
        <w:t>The reading is from Luke Chapter 2 beginning at verse 1</w:t>
      </w:r>
    </w:p>
    <w:p w14:paraId="5D795D05" w14:textId="77777777" w:rsidR="00E7519C" w:rsidRPr="00E7519C" w:rsidRDefault="00E7519C" w:rsidP="00223E76">
      <w:pPr>
        <w:pStyle w:val="Smallmain"/>
        <w:rPr>
          <w:rFonts w:ascii="Comic Sans MS" w:hAnsi="Comic Sans MS"/>
          <w:sz w:val="28"/>
          <w:szCs w:val="28"/>
        </w:rPr>
      </w:pPr>
    </w:p>
    <w:p w14:paraId="57409BDD" w14:textId="77777777" w:rsidR="00E7519C" w:rsidRPr="00E7519C" w:rsidRDefault="00223E76" w:rsidP="00223E76">
      <w:pPr>
        <w:pStyle w:val="Smallmain"/>
        <w:rPr>
          <w:rFonts w:ascii="Comic Sans MS" w:hAnsi="Comic Sans MS"/>
          <w:sz w:val="28"/>
          <w:szCs w:val="28"/>
        </w:rPr>
      </w:pPr>
      <w:r w:rsidRPr="00E7519C">
        <w:rPr>
          <w:rFonts w:ascii="Comic Sans MS" w:hAnsi="Comic Sans MS"/>
          <w:sz w:val="28"/>
          <w:szCs w:val="28"/>
        </w:rPr>
        <w:t>The Birth of Jesus</w:t>
      </w:r>
    </w:p>
    <w:p w14:paraId="1C78F2AD" w14:textId="25672D43" w:rsidR="00E7519C" w:rsidRPr="00E7519C" w:rsidRDefault="00223E76" w:rsidP="00223E76">
      <w:pPr>
        <w:pStyle w:val="Smallmain"/>
        <w:rPr>
          <w:rFonts w:ascii="Comic Sans MS" w:hAnsi="Comic Sans MS"/>
          <w:sz w:val="28"/>
          <w:szCs w:val="28"/>
        </w:rPr>
      </w:pPr>
      <w:r w:rsidRPr="00E7519C">
        <w:rPr>
          <w:rFonts w:ascii="Comic Sans MS" w:hAnsi="Comic Sans MS"/>
          <w:sz w:val="28"/>
          <w:szCs w:val="28"/>
        </w:rPr>
        <w:t>2 In those days Caesar Augustus issued a decree that a census should be taken of the entire Roman world. 2 (This was the first census that took place while</w:t>
      </w:r>
      <w:r w:rsidR="004E37F9" w:rsidRPr="00E7519C">
        <w:rPr>
          <w:rFonts w:ascii="Comic Sans MS" w:hAnsi="Comic Sans MS"/>
          <w:sz w:val="28"/>
          <w:szCs w:val="28"/>
        </w:rPr>
        <w:t xml:space="preserve"> </w:t>
      </w:r>
      <w:r w:rsidRPr="00E7519C">
        <w:rPr>
          <w:rFonts w:ascii="Comic Sans MS" w:hAnsi="Comic Sans MS"/>
          <w:sz w:val="28"/>
          <w:szCs w:val="28"/>
        </w:rPr>
        <w:t>Quirinius was governor of Syria.) 3 And everyone went to their own town to register.</w:t>
      </w:r>
      <w:r w:rsidR="004E37F9" w:rsidRPr="00E7519C">
        <w:rPr>
          <w:rFonts w:ascii="Comic Sans MS" w:hAnsi="Comic Sans MS"/>
          <w:sz w:val="28"/>
          <w:szCs w:val="28"/>
        </w:rPr>
        <w:t xml:space="preserve"> </w:t>
      </w:r>
      <w:r w:rsidRPr="00E7519C">
        <w:rPr>
          <w:rFonts w:ascii="Comic Sans MS" w:hAnsi="Comic Sans MS"/>
          <w:sz w:val="28"/>
          <w:szCs w:val="28"/>
        </w:rPr>
        <w:t xml:space="preserve">4 So Joseph also went up from the town of Nazareth in Galilee to Judea, to Bethlehem the town of David, because he belonged to the house and line of David. 5 He went there to register with Mary, who was pledged to be married to him and was expecting a child. 6 While they were there, the time came for the baby to be born, 7 and she gave birth to her firstborn, a son. She wrapped him in cloths and placed him in a manger, because there was no guest room available for them.8 And there were shepherds living out in the fields </w:t>
      </w:r>
      <w:r w:rsidRPr="00E7519C">
        <w:rPr>
          <w:rFonts w:ascii="Comic Sans MS" w:hAnsi="Comic Sans MS"/>
          <w:sz w:val="28"/>
          <w:szCs w:val="28"/>
        </w:rPr>
        <w:lastRenderedPageBreak/>
        <w:t>nearby, keeping watch over their flocks at night. 9 An angel of the Lord appeared to them, and the glory of the Lord shone around them, and they were terrified. 10 But the angel said to them, “Do not be afraid. I bring you good news that will cause great joy for all the people. 11 Today in the town of David a Savior has been born to you; he is the Messiah, the Lord. 12 This will be a sign to you: You will find a baby wrapped in cloths and lying in a manger.”</w:t>
      </w:r>
      <w:r w:rsidR="004E37F9" w:rsidRPr="00E7519C">
        <w:rPr>
          <w:rFonts w:ascii="Comic Sans MS" w:hAnsi="Comic Sans MS"/>
          <w:sz w:val="28"/>
          <w:szCs w:val="28"/>
        </w:rPr>
        <w:t xml:space="preserve"> </w:t>
      </w:r>
      <w:r w:rsidRPr="00E7519C">
        <w:rPr>
          <w:rFonts w:ascii="Comic Sans MS" w:hAnsi="Comic Sans MS"/>
          <w:sz w:val="28"/>
          <w:szCs w:val="28"/>
        </w:rPr>
        <w:t>13 Suddenly a great company of the heavenly host appeared with the angel, praising God and saying,</w:t>
      </w:r>
      <w:r w:rsidR="004E37F9" w:rsidRPr="00E7519C">
        <w:rPr>
          <w:rFonts w:ascii="Comic Sans MS" w:hAnsi="Comic Sans MS"/>
          <w:sz w:val="28"/>
          <w:szCs w:val="28"/>
        </w:rPr>
        <w:t xml:space="preserve"> </w:t>
      </w:r>
      <w:r w:rsidRPr="00E7519C">
        <w:rPr>
          <w:rFonts w:ascii="Comic Sans MS" w:hAnsi="Comic Sans MS"/>
          <w:sz w:val="28"/>
          <w:szCs w:val="28"/>
        </w:rPr>
        <w:t>14 “Glory to God in the highest heaven, and on earth peace to those on whom his favo</w:t>
      </w:r>
      <w:r w:rsidR="004E37F9" w:rsidRPr="00E7519C">
        <w:rPr>
          <w:rFonts w:ascii="Comic Sans MS" w:hAnsi="Comic Sans MS"/>
          <w:sz w:val="28"/>
          <w:szCs w:val="28"/>
        </w:rPr>
        <w:t>u</w:t>
      </w:r>
      <w:r w:rsidRPr="00E7519C">
        <w:rPr>
          <w:rFonts w:ascii="Comic Sans MS" w:hAnsi="Comic Sans MS"/>
          <w:sz w:val="28"/>
          <w:szCs w:val="28"/>
        </w:rPr>
        <w:t>r rests.”15 When the angels had left them and gone into heaven, the shepherds said to one another, “Let’s go to Bethlehem and see this thing that has happened, which the Lord has told us about.”16 So they hurried off and found Mary and Joseph, and the baby, who was lying in the manger. 17 When they had seen him, they spread the word concerning what had been told them about this child, 18 and all who heard it were amazed at what the shepherds said to them. 19 But Mary treasured up all these things and pondered them in her heart. 20 The shepherds returned, glorifying and praising God for all the things they had heard and seen, which were just as they had been told.</w:t>
      </w:r>
    </w:p>
    <w:p w14:paraId="67028D18" w14:textId="77777777" w:rsidR="00E7519C" w:rsidRPr="00E7519C" w:rsidRDefault="00E7519C" w:rsidP="00223E76">
      <w:pPr>
        <w:pStyle w:val="Smallmainbold"/>
        <w:rPr>
          <w:sz w:val="20"/>
        </w:rPr>
      </w:pPr>
    </w:p>
    <w:p w14:paraId="3B979423" w14:textId="15CFA3AB" w:rsidR="00223E76" w:rsidRDefault="00223E76" w:rsidP="00E7519C">
      <w:pPr>
        <w:pStyle w:val="SmallHeading1"/>
        <w:rPr>
          <w:rFonts w:ascii="Comic Sans MS" w:hAnsi="Comic Sans MS"/>
        </w:rPr>
      </w:pPr>
      <w:r w:rsidRPr="00E7519C">
        <w:rPr>
          <w:rFonts w:ascii="Comic Sans MS" w:hAnsi="Comic Sans MS"/>
        </w:rPr>
        <w:t>Silent night, holy night - H</w:t>
      </w:r>
      <w:r w:rsidRPr="00E7519C">
        <w:rPr>
          <w:rFonts w:ascii="Comic Sans MS" w:hAnsi="Comic Sans MS"/>
          <w:caps w:val="0"/>
        </w:rPr>
        <w:t>ymn</w:t>
      </w:r>
      <w:r w:rsidRPr="00E7519C">
        <w:rPr>
          <w:rFonts w:ascii="Comic Sans MS" w:hAnsi="Comic Sans MS"/>
        </w:rPr>
        <w:t xml:space="preserve"> 182</w:t>
      </w:r>
    </w:p>
    <w:p w14:paraId="0155F5D7" w14:textId="3BAD4E5E" w:rsidR="00E7519C" w:rsidRPr="00E7519C" w:rsidRDefault="001B4353" w:rsidP="00E7519C">
      <w:pPr>
        <w:pStyle w:val="SmallHeading1"/>
        <w:rPr>
          <w:rFonts w:ascii="Comic Sans MS" w:hAnsi="Comic Sans MS"/>
          <w:sz w:val="10"/>
        </w:rPr>
      </w:pPr>
      <w:r w:rsidRPr="001B4353">
        <w:rPr>
          <w:rFonts w:ascii="Comic Sans MS" w:hAnsi="Comic Sans MS"/>
          <w:noProof/>
        </w:rPr>
        <w:drawing>
          <wp:anchor distT="0" distB="0" distL="114300" distR="114300" simplePos="0" relativeHeight="251660288" behindDoc="0" locked="0" layoutInCell="1" allowOverlap="1" wp14:anchorId="75344D2A" wp14:editId="02A436A2">
            <wp:simplePos x="0" y="0"/>
            <wp:positionH relativeFrom="column">
              <wp:posOffset>3895662</wp:posOffset>
            </wp:positionH>
            <wp:positionV relativeFrom="paragraph">
              <wp:posOffset>1737361</wp:posOffset>
            </wp:positionV>
            <wp:extent cx="1622375" cy="2433561"/>
            <wp:effectExtent l="0" t="0" r="3810" b="5080"/>
            <wp:wrapNone/>
            <wp:docPr id="707961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6189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2375" cy="243356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B4353" w14:paraId="79857C24" w14:textId="77777777" w:rsidTr="00223E76">
        <w:tc>
          <w:tcPr>
            <w:tcW w:w="5228" w:type="dxa"/>
          </w:tcPr>
          <w:p w14:paraId="5A0CBCFF" w14:textId="77777777" w:rsidR="00E7519C" w:rsidRPr="00E7519C" w:rsidRDefault="00223E76" w:rsidP="00223E76">
            <w:pPr>
              <w:pStyle w:val="Smallmain"/>
              <w:rPr>
                <w:rFonts w:ascii="Comic Sans MS" w:hAnsi="Comic Sans MS"/>
                <w:sz w:val="20"/>
              </w:rPr>
            </w:pPr>
            <w:r w:rsidRPr="00E7519C">
              <w:rPr>
                <w:rFonts w:ascii="Comic Sans MS" w:hAnsi="Comic Sans MS"/>
              </w:rPr>
              <w:t>1 Silent night, holy night,</w:t>
            </w:r>
          </w:p>
          <w:p w14:paraId="702DC21C" w14:textId="77777777" w:rsidR="00E7519C" w:rsidRPr="00E7519C" w:rsidRDefault="00223E76" w:rsidP="00223E76">
            <w:pPr>
              <w:pStyle w:val="Smallmain"/>
              <w:rPr>
                <w:rFonts w:ascii="Comic Sans MS" w:hAnsi="Comic Sans MS"/>
                <w:sz w:val="20"/>
              </w:rPr>
            </w:pPr>
            <w:r w:rsidRPr="00E7519C">
              <w:rPr>
                <w:rFonts w:ascii="Comic Sans MS" w:hAnsi="Comic Sans MS"/>
              </w:rPr>
              <w:t xml:space="preserve">all is calm, all is bright </w:t>
            </w:r>
          </w:p>
          <w:p w14:paraId="1694C025" w14:textId="77777777" w:rsidR="00E7519C" w:rsidRPr="00E7519C" w:rsidRDefault="00223E76" w:rsidP="00223E76">
            <w:pPr>
              <w:pStyle w:val="Smallmain"/>
              <w:rPr>
                <w:rFonts w:ascii="Comic Sans MS" w:hAnsi="Comic Sans MS"/>
                <w:sz w:val="20"/>
              </w:rPr>
            </w:pPr>
            <w:r w:rsidRPr="00E7519C">
              <w:rPr>
                <w:rFonts w:ascii="Comic Sans MS" w:hAnsi="Comic Sans MS"/>
              </w:rPr>
              <w:t>round yon virgin mother and child.</w:t>
            </w:r>
          </w:p>
          <w:p w14:paraId="72E86B08" w14:textId="77777777" w:rsidR="00E7519C" w:rsidRPr="00E7519C" w:rsidRDefault="00223E76" w:rsidP="00223E76">
            <w:pPr>
              <w:pStyle w:val="Smallmain"/>
              <w:rPr>
                <w:rFonts w:ascii="Comic Sans MS" w:hAnsi="Comic Sans MS"/>
                <w:sz w:val="20"/>
              </w:rPr>
            </w:pPr>
            <w:r w:rsidRPr="00E7519C">
              <w:rPr>
                <w:rFonts w:ascii="Comic Sans MS" w:hAnsi="Comic Sans MS"/>
              </w:rPr>
              <w:t>Holy Infant so tender and mild,</w:t>
            </w:r>
          </w:p>
          <w:p w14:paraId="2D4F847A" w14:textId="77777777" w:rsidR="00E7519C" w:rsidRPr="00E7519C" w:rsidRDefault="00223E76" w:rsidP="00223E76">
            <w:pPr>
              <w:pStyle w:val="Smallmain"/>
              <w:rPr>
                <w:rFonts w:ascii="Comic Sans MS" w:hAnsi="Comic Sans MS"/>
                <w:sz w:val="20"/>
              </w:rPr>
            </w:pPr>
            <w:r w:rsidRPr="00E7519C">
              <w:rPr>
                <w:rFonts w:ascii="Comic Sans MS" w:hAnsi="Comic Sans MS"/>
              </w:rPr>
              <w:t>sleep in heavenly peace,    </w:t>
            </w:r>
          </w:p>
          <w:p w14:paraId="5C6AE9CE" w14:textId="595F04FF" w:rsidR="00E7519C" w:rsidRPr="00E7519C" w:rsidRDefault="00223E76" w:rsidP="00223E76">
            <w:pPr>
              <w:pStyle w:val="Smallmain"/>
              <w:rPr>
                <w:rFonts w:ascii="Comic Sans MS" w:hAnsi="Comic Sans MS"/>
                <w:sz w:val="20"/>
              </w:rPr>
            </w:pPr>
            <w:r w:rsidRPr="00E7519C">
              <w:rPr>
                <w:rFonts w:ascii="Comic Sans MS" w:hAnsi="Comic Sans MS"/>
              </w:rPr>
              <w:t>sleep in heavenly peace.</w:t>
            </w:r>
          </w:p>
          <w:p w14:paraId="0C987774" w14:textId="77777777" w:rsidR="00E7519C" w:rsidRPr="00E7519C" w:rsidRDefault="00E7519C" w:rsidP="00223E76">
            <w:pPr>
              <w:pStyle w:val="Smallmain"/>
              <w:rPr>
                <w:rFonts w:ascii="Comic Sans MS" w:hAnsi="Comic Sans MS"/>
                <w:sz w:val="20"/>
              </w:rPr>
            </w:pPr>
          </w:p>
          <w:p w14:paraId="2A501D18" w14:textId="77777777" w:rsidR="00E7519C" w:rsidRPr="00E7519C" w:rsidRDefault="00223E76" w:rsidP="00223E76">
            <w:pPr>
              <w:pStyle w:val="Smallmain"/>
              <w:rPr>
                <w:rFonts w:ascii="Comic Sans MS" w:hAnsi="Comic Sans MS"/>
                <w:sz w:val="20"/>
              </w:rPr>
            </w:pPr>
            <w:r w:rsidRPr="00E7519C">
              <w:rPr>
                <w:rFonts w:ascii="Comic Sans MS" w:hAnsi="Comic Sans MS"/>
              </w:rPr>
              <w:t>2 Silent night, holy night,        </w:t>
            </w:r>
          </w:p>
          <w:p w14:paraId="62AACADE" w14:textId="77777777" w:rsidR="00E7519C" w:rsidRPr="00E7519C" w:rsidRDefault="00223E76" w:rsidP="00223E76">
            <w:pPr>
              <w:pStyle w:val="Smallmain"/>
              <w:rPr>
                <w:rFonts w:ascii="Comic Sans MS" w:hAnsi="Comic Sans MS"/>
                <w:sz w:val="20"/>
              </w:rPr>
            </w:pPr>
            <w:proofErr w:type="gramStart"/>
            <w:r w:rsidRPr="00E7519C">
              <w:rPr>
                <w:rFonts w:ascii="Comic Sans MS" w:hAnsi="Comic Sans MS"/>
              </w:rPr>
              <w:t>shepherds</w:t>
            </w:r>
            <w:proofErr w:type="gramEnd"/>
            <w:r w:rsidRPr="00E7519C">
              <w:rPr>
                <w:rFonts w:ascii="Comic Sans MS" w:hAnsi="Comic Sans MS"/>
              </w:rPr>
              <w:t xml:space="preserve"> quake at the sight,        </w:t>
            </w:r>
          </w:p>
          <w:p w14:paraId="1D93F347" w14:textId="77777777" w:rsidR="00E7519C" w:rsidRPr="00E7519C" w:rsidRDefault="00223E76" w:rsidP="00223E76">
            <w:pPr>
              <w:pStyle w:val="Smallmain"/>
              <w:rPr>
                <w:rFonts w:ascii="Comic Sans MS" w:hAnsi="Comic Sans MS"/>
                <w:sz w:val="20"/>
              </w:rPr>
            </w:pPr>
            <w:r w:rsidRPr="00E7519C">
              <w:rPr>
                <w:rFonts w:ascii="Comic Sans MS" w:hAnsi="Comic Sans MS"/>
              </w:rPr>
              <w:t>glories stream from heaven afar,  </w:t>
            </w:r>
          </w:p>
          <w:p w14:paraId="29E170AE" w14:textId="77777777" w:rsidR="00E7519C" w:rsidRPr="00E7519C" w:rsidRDefault="00223E76" w:rsidP="00223E76">
            <w:pPr>
              <w:pStyle w:val="Smallmain"/>
              <w:rPr>
                <w:rFonts w:ascii="Comic Sans MS" w:hAnsi="Comic Sans MS"/>
                <w:sz w:val="20"/>
              </w:rPr>
            </w:pPr>
            <w:r w:rsidRPr="00E7519C">
              <w:rPr>
                <w:rFonts w:ascii="Comic Sans MS" w:hAnsi="Comic Sans MS"/>
              </w:rPr>
              <w:t>heavenly hosts sing alleluia;    </w:t>
            </w:r>
          </w:p>
          <w:p w14:paraId="1EC487E9" w14:textId="77777777" w:rsidR="00E7519C" w:rsidRPr="00E7519C" w:rsidRDefault="00223E76" w:rsidP="00223E76">
            <w:pPr>
              <w:pStyle w:val="Smallmain"/>
              <w:rPr>
                <w:rFonts w:ascii="Comic Sans MS" w:hAnsi="Comic Sans MS"/>
                <w:sz w:val="20"/>
              </w:rPr>
            </w:pPr>
            <w:r w:rsidRPr="00E7519C">
              <w:rPr>
                <w:rFonts w:ascii="Comic Sans MS" w:hAnsi="Comic Sans MS"/>
              </w:rPr>
              <w:t>Christ the Saviour is born!          </w:t>
            </w:r>
          </w:p>
          <w:p w14:paraId="05444C12" w14:textId="48AC8DB1" w:rsidR="00223E76" w:rsidRPr="00E7519C" w:rsidRDefault="00223E76" w:rsidP="00223E76">
            <w:pPr>
              <w:pStyle w:val="Smallmain"/>
              <w:rPr>
                <w:rFonts w:ascii="Comic Sans MS" w:hAnsi="Comic Sans MS"/>
                <w:sz w:val="10"/>
              </w:rPr>
            </w:pPr>
            <w:r w:rsidRPr="00E7519C">
              <w:rPr>
                <w:rFonts w:ascii="Comic Sans MS" w:hAnsi="Comic Sans MS"/>
              </w:rPr>
              <w:t xml:space="preserve">Christ the Saviour is born!   </w:t>
            </w:r>
          </w:p>
        </w:tc>
        <w:tc>
          <w:tcPr>
            <w:tcW w:w="5228" w:type="dxa"/>
          </w:tcPr>
          <w:p w14:paraId="05D93B4A" w14:textId="77777777" w:rsidR="00E7519C" w:rsidRPr="00E7519C" w:rsidRDefault="00223E76" w:rsidP="00223E76">
            <w:pPr>
              <w:pStyle w:val="Smallmain"/>
              <w:rPr>
                <w:rFonts w:ascii="Comic Sans MS" w:hAnsi="Comic Sans MS"/>
                <w:sz w:val="20"/>
              </w:rPr>
            </w:pPr>
            <w:r w:rsidRPr="00E7519C">
              <w:rPr>
                <w:rFonts w:ascii="Comic Sans MS" w:hAnsi="Comic Sans MS"/>
              </w:rPr>
              <w:t>3 Silent night, holy night,</w:t>
            </w:r>
          </w:p>
          <w:p w14:paraId="7A743216" w14:textId="77777777" w:rsidR="00E7519C" w:rsidRPr="00E7519C" w:rsidRDefault="00223E76" w:rsidP="00223E76">
            <w:pPr>
              <w:pStyle w:val="Smallmain"/>
              <w:rPr>
                <w:rFonts w:ascii="Comic Sans MS" w:hAnsi="Comic Sans MS"/>
                <w:sz w:val="20"/>
              </w:rPr>
            </w:pPr>
            <w:r w:rsidRPr="00E7519C">
              <w:rPr>
                <w:rFonts w:ascii="Comic Sans MS" w:hAnsi="Comic Sans MS"/>
              </w:rPr>
              <w:t>Son of God, love's pure light</w:t>
            </w:r>
          </w:p>
          <w:p w14:paraId="17CEE984" w14:textId="77777777" w:rsidR="00E7519C" w:rsidRPr="00E7519C" w:rsidRDefault="00223E76" w:rsidP="00223E76">
            <w:pPr>
              <w:pStyle w:val="Smallmain"/>
              <w:rPr>
                <w:rFonts w:ascii="Comic Sans MS" w:hAnsi="Comic Sans MS"/>
                <w:sz w:val="20"/>
              </w:rPr>
            </w:pPr>
            <w:r w:rsidRPr="00E7519C">
              <w:rPr>
                <w:rFonts w:ascii="Comic Sans MS" w:hAnsi="Comic Sans MS"/>
              </w:rPr>
              <w:t>radiant beams from thy holy face,</w:t>
            </w:r>
          </w:p>
          <w:p w14:paraId="159FAB5D" w14:textId="77777777" w:rsidR="00E7519C" w:rsidRPr="00E7519C" w:rsidRDefault="00223E76" w:rsidP="00223E76">
            <w:pPr>
              <w:pStyle w:val="Smallmain"/>
              <w:rPr>
                <w:rFonts w:ascii="Comic Sans MS" w:hAnsi="Comic Sans MS"/>
                <w:sz w:val="20"/>
              </w:rPr>
            </w:pPr>
            <w:r w:rsidRPr="00E7519C">
              <w:rPr>
                <w:rFonts w:ascii="Comic Sans MS" w:hAnsi="Comic Sans MS"/>
              </w:rPr>
              <w:t>with the dawn of redeeming grace,</w:t>
            </w:r>
          </w:p>
          <w:p w14:paraId="5B94B35A" w14:textId="77777777" w:rsidR="00E7519C" w:rsidRPr="00E7519C" w:rsidRDefault="00223E76" w:rsidP="00223E76">
            <w:pPr>
              <w:pStyle w:val="Smallmain"/>
              <w:rPr>
                <w:rFonts w:ascii="Comic Sans MS" w:hAnsi="Comic Sans MS"/>
                <w:sz w:val="20"/>
              </w:rPr>
            </w:pPr>
            <w:r w:rsidRPr="00E7519C">
              <w:rPr>
                <w:rFonts w:ascii="Comic Sans MS" w:hAnsi="Comic Sans MS"/>
              </w:rPr>
              <w:t>Jesus, Lord, at thy birth,</w:t>
            </w:r>
          </w:p>
          <w:p w14:paraId="1A835541" w14:textId="1590AF1C" w:rsidR="00E7519C" w:rsidRPr="00E7519C" w:rsidRDefault="00223E76" w:rsidP="00223E76">
            <w:pPr>
              <w:pStyle w:val="Smallmain"/>
              <w:rPr>
                <w:rFonts w:ascii="Comic Sans MS" w:hAnsi="Comic Sans MS"/>
                <w:sz w:val="20"/>
              </w:rPr>
            </w:pPr>
            <w:r w:rsidRPr="00E7519C">
              <w:rPr>
                <w:rFonts w:ascii="Comic Sans MS" w:hAnsi="Comic Sans MS"/>
              </w:rPr>
              <w:t>Jesus, Lord, at thy birth.</w:t>
            </w:r>
          </w:p>
          <w:p w14:paraId="2826F4AE" w14:textId="3E14B695" w:rsidR="00223E76" w:rsidRPr="00E7519C" w:rsidRDefault="00223E76" w:rsidP="00223E76">
            <w:pPr>
              <w:pStyle w:val="Smallmain"/>
              <w:rPr>
                <w:rFonts w:ascii="Comic Sans MS" w:hAnsi="Comic Sans MS"/>
              </w:rPr>
            </w:pPr>
          </w:p>
        </w:tc>
      </w:tr>
    </w:tbl>
    <w:p w14:paraId="7189CCA5" w14:textId="77777777" w:rsidR="00E7519C" w:rsidRDefault="00E7519C" w:rsidP="00223E76">
      <w:pPr>
        <w:pStyle w:val="SmallHeading1"/>
        <w:rPr>
          <w:rFonts w:ascii="Comic Sans MS" w:hAnsi="Comic Sans MS"/>
        </w:rPr>
      </w:pPr>
    </w:p>
    <w:p w14:paraId="790A0BF4" w14:textId="024022F5" w:rsidR="00E7519C" w:rsidRPr="00E7519C" w:rsidRDefault="00223E76" w:rsidP="00223E76">
      <w:pPr>
        <w:pStyle w:val="SmallHeading1"/>
        <w:rPr>
          <w:rFonts w:ascii="Comic Sans MS" w:hAnsi="Comic Sans MS"/>
          <w:sz w:val="20"/>
        </w:rPr>
      </w:pPr>
      <w:r w:rsidRPr="00E7519C">
        <w:rPr>
          <w:rFonts w:ascii="Comic Sans MS" w:hAnsi="Comic Sans MS"/>
        </w:rPr>
        <w:t>Christmas Message</w:t>
      </w:r>
    </w:p>
    <w:p w14:paraId="11799A30" w14:textId="77777777" w:rsidR="00E7519C" w:rsidRPr="00E7519C" w:rsidRDefault="00E7519C" w:rsidP="00223E76">
      <w:pPr>
        <w:pStyle w:val="Smallmainbold"/>
        <w:rPr>
          <w:sz w:val="20"/>
        </w:rPr>
      </w:pPr>
    </w:p>
    <w:p w14:paraId="23CECD89" w14:textId="77777777" w:rsidR="00E7519C" w:rsidRDefault="00E7519C" w:rsidP="004E37F9">
      <w:pPr>
        <w:pStyle w:val="SmallHeading1"/>
        <w:rPr>
          <w:rFonts w:ascii="Comic Sans MS" w:hAnsi="Comic Sans MS"/>
        </w:rPr>
      </w:pPr>
    </w:p>
    <w:p w14:paraId="25A7E3C6" w14:textId="77777777" w:rsidR="00E7519C" w:rsidRDefault="00E7519C" w:rsidP="004E37F9">
      <w:pPr>
        <w:pStyle w:val="SmallHeading1"/>
        <w:rPr>
          <w:rFonts w:ascii="Comic Sans MS" w:hAnsi="Comic Sans MS"/>
        </w:rPr>
      </w:pPr>
    </w:p>
    <w:p w14:paraId="48367C19" w14:textId="4FAFC866" w:rsidR="00223E76" w:rsidRDefault="00223E76" w:rsidP="004E37F9">
      <w:pPr>
        <w:pStyle w:val="SmallHeading1"/>
        <w:rPr>
          <w:rFonts w:ascii="Comic Sans MS" w:hAnsi="Comic Sans MS"/>
        </w:rPr>
      </w:pPr>
      <w:r w:rsidRPr="00E7519C">
        <w:rPr>
          <w:rFonts w:ascii="Comic Sans MS" w:hAnsi="Comic Sans MS"/>
        </w:rPr>
        <w:t>Hark! the herald-angels sing - H</w:t>
      </w:r>
      <w:r w:rsidRPr="00E7519C">
        <w:rPr>
          <w:rFonts w:ascii="Comic Sans MS" w:hAnsi="Comic Sans MS"/>
          <w:caps w:val="0"/>
        </w:rPr>
        <w:t>ymn</w:t>
      </w:r>
      <w:r w:rsidRPr="00E7519C">
        <w:rPr>
          <w:rFonts w:ascii="Comic Sans MS" w:hAnsi="Comic Sans MS"/>
        </w:rPr>
        <w:t xml:space="preserve"> 160</w:t>
      </w:r>
    </w:p>
    <w:p w14:paraId="248A3F60" w14:textId="77777777" w:rsidR="00E7519C" w:rsidRDefault="00E7519C" w:rsidP="004E37F9">
      <w:pPr>
        <w:pStyle w:val="SmallHeading1"/>
        <w:rPr>
          <w:rFonts w:ascii="Comic Sans MS" w:hAnsi="Comic Sans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7519C" w14:paraId="13288C55" w14:textId="77777777" w:rsidTr="00E7519C">
        <w:tc>
          <w:tcPr>
            <w:tcW w:w="5228" w:type="dxa"/>
          </w:tcPr>
          <w:p w14:paraId="33D00741"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1 Hark! the herald-angels sing</w:t>
            </w:r>
          </w:p>
          <w:p w14:paraId="4EB3223A"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glory to the new-born King;</w:t>
            </w:r>
          </w:p>
          <w:p w14:paraId="4934EE33"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peace on earth and mercy mild,</w:t>
            </w:r>
          </w:p>
          <w:p w14:paraId="0EA30049"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God and sinners reconciled!</w:t>
            </w:r>
          </w:p>
          <w:p w14:paraId="1E4E9743"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 xml:space="preserve">Joyful, all </w:t>
            </w:r>
            <w:proofErr w:type="gramStart"/>
            <w:r w:rsidRPr="00E7519C">
              <w:rPr>
                <w:rFonts w:ascii="Comic Sans MS" w:hAnsi="Comic Sans MS"/>
                <w:szCs w:val="30"/>
              </w:rPr>
              <w:t>you</w:t>
            </w:r>
            <w:proofErr w:type="gramEnd"/>
            <w:r w:rsidRPr="00E7519C">
              <w:rPr>
                <w:rFonts w:ascii="Comic Sans MS" w:hAnsi="Comic Sans MS"/>
                <w:szCs w:val="30"/>
              </w:rPr>
              <w:t xml:space="preserve"> nations, rise,</w:t>
            </w:r>
          </w:p>
          <w:p w14:paraId="480D954B"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join the triumph of the skies;</w:t>
            </w:r>
          </w:p>
          <w:p w14:paraId="4C2541AD"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with the angelic host proclaim,</w:t>
            </w:r>
          </w:p>
          <w:p w14:paraId="4C55651C"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‘Christ is born in Bethlehem’:</w:t>
            </w:r>
          </w:p>
          <w:p w14:paraId="0314C628" w14:textId="77777777" w:rsidR="00E7519C" w:rsidRPr="00E7519C" w:rsidRDefault="00E7519C" w:rsidP="00E7519C">
            <w:pPr>
              <w:pStyle w:val="Smallmain"/>
              <w:rPr>
                <w:rFonts w:ascii="Comic Sans MS" w:hAnsi="Comic Sans MS"/>
                <w:sz w:val="20"/>
                <w:szCs w:val="10"/>
              </w:rPr>
            </w:pPr>
          </w:p>
          <w:p w14:paraId="4F029DFC" w14:textId="77777777" w:rsidR="00E7519C" w:rsidRPr="00E7519C" w:rsidRDefault="00E7519C" w:rsidP="00E7519C">
            <w:pPr>
              <w:pStyle w:val="Smallmain"/>
              <w:rPr>
                <w:rFonts w:ascii="Comic Sans MS" w:hAnsi="Comic Sans MS"/>
                <w:b/>
                <w:bCs/>
                <w:i/>
                <w:iCs/>
                <w:sz w:val="20"/>
                <w:szCs w:val="30"/>
              </w:rPr>
            </w:pPr>
            <w:r w:rsidRPr="00E7519C">
              <w:rPr>
                <w:rFonts w:ascii="Comic Sans MS" w:hAnsi="Comic Sans MS"/>
                <w:b/>
                <w:bCs/>
                <w:i/>
                <w:iCs/>
                <w:szCs w:val="30"/>
              </w:rPr>
              <w:t>Hark! the herald-angels sing</w:t>
            </w:r>
          </w:p>
          <w:p w14:paraId="3273A1E5" w14:textId="77777777" w:rsidR="00E7519C" w:rsidRPr="00E7519C" w:rsidRDefault="00E7519C" w:rsidP="00E7519C">
            <w:pPr>
              <w:pStyle w:val="Smallmain"/>
              <w:rPr>
                <w:rFonts w:ascii="Comic Sans MS" w:hAnsi="Comic Sans MS"/>
                <w:sz w:val="20"/>
                <w:szCs w:val="30"/>
              </w:rPr>
            </w:pPr>
            <w:r w:rsidRPr="00E7519C">
              <w:rPr>
                <w:rFonts w:ascii="Comic Sans MS" w:hAnsi="Comic Sans MS"/>
                <w:b/>
                <w:bCs/>
                <w:i/>
                <w:iCs/>
                <w:szCs w:val="30"/>
              </w:rPr>
              <w:t>glory to the new-born King</w:t>
            </w:r>
            <w:r w:rsidRPr="00E7519C">
              <w:rPr>
                <w:rFonts w:ascii="Comic Sans MS" w:hAnsi="Comic Sans MS"/>
                <w:szCs w:val="30"/>
              </w:rPr>
              <w:t>.</w:t>
            </w:r>
          </w:p>
          <w:p w14:paraId="19169467" w14:textId="77777777" w:rsidR="00E7519C" w:rsidRPr="00E7519C" w:rsidRDefault="00E7519C" w:rsidP="00E7519C">
            <w:pPr>
              <w:pStyle w:val="Smallmain"/>
              <w:rPr>
                <w:rFonts w:ascii="Comic Sans MS" w:hAnsi="Comic Sans MS"/>
                <w:sz w:val="20"/>
                <w:szCs w:val="10"/>
              </w:rPr>
            </w:pPr>
          </w:p>
          <w:p w14:paraId="1247EE77"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2 Christ, by highest heaven adored,</w:t>
            </w:r>
          </w:p>
          <w:p w14:paraId="6C9403CD"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Christ, the everlasting Lord,</w:t>
            </w:r>
          </w:p>
          <w:p w14:paraId="0562AEA3"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late in time behold him come,</w:t>
            </w:r>
          </w:p>
          <w:p w14:paraId="35D24A8E" w14:textId="77777777" w:rsidR="00E7519C" w:rsidRDefault="00E7519C" w:rsidP="00E7519C">
            <w:pPr>
              <w:pStyle w:val="Smallmain"/>
              <w:rPr>
                <w:rFonts w:ascii="Comic Sans MS" w:hAnsi="Comic Sans MS"/>
                <w:szCs w:val="30"/>
              </w:rPr>
            </w:pPr>
            <w:r w:rsidRPr="00E7519C">
              <w:rPr>
                <w:rFonts w:ascii="Comic Sans MS" w:hAnsi="Comic Sans MS"/>
                <w:szCs w:val="30"/>
              </w:rPr>
              <w:t>offspring of a virgin’s womb:</w:t>
            </w:r>
          </w:p>
          <w:p w14:paraId="49CC8970" w14:textId="77777777" w:rsidR="00E7519C" w:rsidRPr="00E7519C" w:rsidRDefault="00E7519C" w:rsidP="00E7519C">
            <w:pPr>
              <w:pStyle w:val="Smallmain"/>
              <w:rPr>
                <w:rFonts w:ascii="Comic Sans MS" w:hAnsi="Comic Sans MS"/>
                <w:szCs w:val="30"/>
              </w:rPr>
            </w:pPr>
            <w:r w:rsidRPr="00E7519C">
              <w:rPr>
                <w:rFonts w:ascii="Comic Sans MS" w:hAnsi="Comic Sans MS"/>
                <w:szCs w:val="30"/>
              </w:rPr>
              <w:t>veiled in flesh the Godhead see,</w:t>
            </w:r>
          </w:p>
          <w:p w14:paraId="46C17889" w14:textId="77777777" w:rsidR="00E7519C" w:rsidRPr="00E7519C" w:rsidRDefault="00E7519C" w:rsidP="00E7519C">
            <w:pPr>
              <w:pStyle w:val="Smallmain"/>
              <w:rPr>
                <w:rFonts w:ascii="Comic Sans MS" w:hAnsi="Comic Sans MS"/>
                <w:szCs w:val="30"/>
              </w:rPr>
            </w:pPr>
            <w:r w:rsidRPr="00E7519C">
              <w:rPr>
                <w:rFonts w:ascii="Comic Sans MS" w:hAnsi="Comic Sans MS"/>
                <w:szCs w:val="30"/>
              </w:rPr>
              <w:t>hail the incarnate Deity!</w:t>
            </w:r>
          </w:p>
          <w:p w14:paraId="0739FA5D" w14:textId="77777777" w:rsidR="00E7519C" w:rsidRPr="00E7519C" w:rsidRDefault="00E7519C" w:rsidP="00E7519C">
            <w:pPr>
              <w:pStyle w:val="Smallmain"/>
              <w:rPr>
                <w:rFonts w:ascii="Comic Sans MS" w:hAnsi="Comic Sans MS"/>
                <w:szCs w:val="30"/>
              </w:rPr>
            </w:pPr>
            <w:r w:rsidRPr="00E7519C">
              <w:rPr>
                <w:rFonts w:ascii="Comic Sans MS" w:hAnsi="Comic Sans MS"/>
                <w:szCs w:val="30"/>
              </w:rPr>
              <w:t>Pleased as man with us to dwell,</w:t>
            </w:r>
          </w:p>
          <w:p w14:paraId="3557DC07" w14:textId="5646660D" w:rsidR="00E7519C" w:rsidRDefault="00E7519C" w:rsidP="00E7519C">
            <w:pPr>
              <w:pStyle w:val="Smallmain"/>
              <w:rPr>
                <w:rFonts w:ascii="Comic Sans MS" w:hAnsi="Comic Sans MS"/>
                <w:szCs w:val="30"/>
              </w:rPr>
            </w:pPr>
            <w:r w:rsidRPr="00E7519C">
              <w:rPr>
                <w:rFonts w:ascii="Comic Sans MS" w:hAnsi="Comic Sans MS"/>
                <w:szCs w:val="30"/>
              </w:rPr>
              <w:t>Jesu, our Emmanuel:</w:t>
            </w:r>
          </w:p>
          <w:p w14:paraId="5F82EAEC" w14:textId="77777777" w:rsidR="00E7519C" w:rsidRDefault="00E7519C" w:rsidP="00E7519C">
            <w:pPr>
              <w:pStyle w:val="Smallmain"/>
              <w:rPr>
                <w:rFonts w:ascii="Comic Sans MS" w:hAnsi="Comic Sans MS"/>
                <w:szCs w:val="30"/>
              </w:rPr>
            </w:pPr>
          </w:p>
          <w:p w14:paraId="3C7B488F" w14:textId="77777777" w:rsidR="00E7519C" w:rsidRPr="00E7519C" w:rsidRDefault="00E7519C" w:rsidP="00E7519C">
            <w:pPr>
              <w:pStyle w:val="Smallmainbold"/>
              <w:rPr>
                <w:rFonts w:ascii="Comic Sans MS" w:hAnsi="Comic Sans MS"/>
                <w:i/>
                <w:iCs/>
                <w:sz w:val="20"/>
                <w:szCs w:val="30"/>
              </w:rPr>
            </w:pPr>
            <w:r w:rsidRPr="00E7519C">
              <w:rPr>
                <w:rFonts w:ascii="Comic Sans MS" w:hAnsi="Comic Sans MS"/>
                <w:i/>
                <w:iCs/>
                <w:szCs w:val="30"/>
              </w:rPr>
              <w:t>Hark! the herald-angels sing</w:t>
            </w:r>
          </w:p>
          <w:p w14:paraId="609B7435" w14:textId="77777777" w:rsidR="00E7519C" w:rsidRPr="00E7519C" w:rsidRDefault="00E7519C" w:rsidP="00E7519C">
            <w:pPr>
              <w:pStyle w:val="Smallmainbold"/>
              <w:rPr>
                <w:rFonts w:ascii="Comic Sans MS" w:hAnsi="Comic Sans MS"/>
                <w:i/>
                <w:iCs/>
                <w:sz w:val="20"/>
                <w:szCs w:val="30"/>
              </w:rPr>
            </w:pPr>
            <w:r w:rsidRPr="00E7519C">
              <w:rPr>
                <w:rFonts w:ascii="Comic Sans MS" w:hAnsi="Comic Sans MS"/>
                <w:i/>
                <w:iCs/>
                <w:szCs w:val="30"/>
              </w:rPr>
              <w:t>glory to the new-born King.</w:t>
            </w:r>
          </w:p>
          <w:p w14:paraId="3024BFAA" w14:textId="77777777" w:rsidR="00E7519C" w:rsidRDefault="00E7519C" w:rsidP="004E37F9">
            <w:pPr>
              <w:pStyle w:val="SmallHeading1"/>
              <w:rPr>
                <w:rFonts w:ascii="Comic Sans MS" w:hAnsi="Comic Sans MS"/>
                <w:sz w:val="10"/>
              </w:rPr>
            </w:pPr>
          </w:p>
        </w:tc>
        <w:tc>
          <w:tcPr>
            <w:tcW w:w="5228" w:type="dxa"/>
          </w:tcPr>
          <w:p w14:paraId="3ADA809F"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3 Hail, the heaven-born Prince of Peace!</w:t>
            </w:r>
          </w:p>
          <w:p w14:paraId="6B8530F8"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Hail, the Sun of righteousness!</w:t>
            </w:r>
          </w:p>
          <w:p w14:paraId="6FB498CB"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Light and life to all he brings,</w:t>
            </w:r>
          </w:p>
          <w:p w14:paraId="7E56A9F0"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risen with healing in his wings:</w:t>
            </w:r>
          </w:p>
          <w:p w14:paraId="5DC268AD"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mild, he lays his glory by,</w:t>
            </w:r>
          </w:p>
          <w:p w14:paraId="0636A4DF"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born that we no more may die;</w:t>
            </w:r>
          </w:p>
          <w:p w14:paraId="795FA153"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born to raise each child of earth,</w:t>
            </w:r>
          </w:p>
          <w:p w14:paraId="64BCF4B2" w14:textId="77777777" w:rsidR="00E7519C" w:rsidRPr="00E7519C" w:rsidRDefault="00E7519C" w:rsidP="00E7519C">
            <w:pPr>
              <w:pStyle w:val="Smallmain"/>
              <w:rPr>
                <w:rFonts w:ascii="Comic Sans MS" w:hAnsi="Comic Sans MS"/>
                <w:sz w:val="20"/>
                <w:szCs w:val="30"/>
              </w:rPr>
            </w:pPr>
            <w:r w:rsidRPr="00E7519C">
              <w:rPr>
                <w:rFonts w:ascii="Comic Sans MS" w:hAnsi="Comic Sans MS"/>
                <w:szCs w:val="30"/>
              </w:rPr>
              <w:t>born to give us second birth:</w:t>
            </w:r>
          </w:p>
          <w:p w14:paraId="40044122" w14:textId="77777777" w:rsidR="00E7519C" w:rsidRPr="00E7519C" w:rsidRDefault="00E7519C" w:rsidP="00E7519C">
            <w:pPr>
              <w:pStyle w:val="Smallmain"/>
              <w:rPr>
                <w:rFonts w:ascii="Comic Sans MS" w:hAnsi="Comic Sans MS"/>
                <w:sz w:val="20"/>
                <w:szCs w:val="30"/>
              </w:rPr>
            </w:pPr>
          </w:p>
          <w:p w14:paraId="7E43817A" w14:textId="77777777" w:rsidR="00E7519C" w:rsidRPr="00E7519C" w:rsidRDefault="00E7519C" w:rsidP="00E7519C">
            <w:pPr>
              <w:pStyle w:val="Smallmain"/>
              <w:rPr>
                <w:rFonts w:ascii="Comic Sans MS" w:hAnsi="Comic Sans MS"/>
                <w:b/>
                <w:bCs/>
                <w:i/>
                <w:iCs/>
                <w:sz w:val="20"/>
                <w:szCs w:val="30"/>
              </w:rPr>
            </w:pPr>
            <w:r w:rsidRPr="00E7519C">
              <w:rPr>
                <w:rFonts w:ascii="Comic Sans MS" w:hAnsi="Comic Sans MS"/>
                <w:b/>
                <w:bCs/>
                <w:i/>
                <w:iCs/>
                <w:szCs w:val="30"/>
              </w:rPr>
              <w:t>Hark! the herald-angels sing</w:t>
            </w:r>
          </w:p>
          <w:p w14:paraId="7ECB1423" w14:textId="77777777" w:rsidR="00E7519C" w:rsidRPr="00E7519C" w:rsidRDefault="00E7519C" w:rsidP="00E7519C">
            <w:pPr>
              <w:pStyle w:val="Smallmain"/>
              <w:rPr>
                <w:rFonts w:ascii="Comic Sans MS" w:hAnsi="Comic Sans MS"/>
                <w:b/>
                <w:bCs/>
                <w:i/>
                <w:iCs/>
                <w:sz w:val="20"/>
                <w:szCs w:val="30"/>
              </w:rPr>
            </w:pPr>
            <w:r w:rsidRPr="00E7519C">
              <w:rPr>
                <w:rFonts w:ascii="Comic Sans MS" w:hAnsi="Comic Sans MS"/>
                <w:b/>
                <w:bCs/>
                <w:i/>
                <w:iCs/>
                <w:szCs w:val="30"/>
              </w:rPr>
              <w:t>glory to the new-born King.</w:t>
            </w:r>
          </w:p>
          <w:p w14:paraId="0CD99B54" w14:textId="77777777" w:rsidR="00E7519C" w:rsidRDefault="00E7519C" w:rsidP="004E37F9">
            <w:pPr>
              <w:pStyle w:val="SmallHeading1"/>
              <w:rPr>
                <w:rFonts w:ascii="Comic Sans MS" w:hAnsi="Comic Sans MS"/>
                <w:sz w:val="10"/>
              </w:rPr>
            </w:pPr>
          </w:p>
        </w:tc>
      </w:tr>
    </w:tbl>
    <w:p w14:paraId="40AA6529" w14:textId="77777777" w:rsidR="00E7519C" w:rsidRPr="00E7519C" w:rsidRDefault="00E7519C" w:rsidP="004E37F9">
      <w:pPr>
        <w:pStyle w:val="SmallHeading1"/>
        <w:rPr>
          <w:rFonts w:ascii="Comic Sans MS" w:hAnsi="Comic Sans MS"/>
          <w:sz w:val="10"/>
        </w:rPr>
      </w:pPr>
    </w:p>
    <w:p w14:paraId="2255C458" w14:textId="77777777" w:rsidR="00E7519C" w:rsidRPr="00E7519C" w:rsidRDefault="00E7519C" w:rsidP="00223E76">
      <w:pPr>
        <w:pStyle w:val="Smallmain"/>
        <w:rPr>
          <w:sz w:val="20"/>
        </w:rPr>
      </w:pPr>
    </w:p>
    <w:p w14:paraId="4FBDB104" w14:textId="77777777" w:rsidR="00E7519C" w:rsidRPr="00E7519C" w:rsidRDefault="00223E76" w:rsidP="00223E76">
      <w:pPr>
        <w:pStyle w:val="SmallHeading1"/>
        <w:rPr>
          <w:rFonts w:ascii="Comic Sans MS" w:hAnsi="Comic Sans MS"/>
          <w:sz w:val="20"/>
        </w:rPr>
      </w:pPr>
      <w:r w:rsidRPr="00E7519C">
        <w:rPr>
          <w:rFonts w:ascii="Comic Sans MS" w:hAnsi="Comic Sans MS"/>
        </w:rPr>
        <w:t>Prayers</w:t>
      </w:r>
    </w:p>
    <w:p w14:paraId="3B3CB8F3" w14:textId="77777777" w:rsidR="00E7519C" w:rsidRPr="00E7519C" w:rsidRDefault="00E7519C" w:rsidP="00223E76">
      <w:pPr>
        <w:pStyle w:val="SmallHeading1"/>
        <w:rPr>
          <w:rFonts w:ascii="Comic Sans MS" w:hAnsi="Comic Sans MS"/>
          <w:sz w:val="20"/>
        </w:rPr>
      </w:pPr>
    </w:p>
    <w:p w14:paraId="26FD88C6" w14:textId="77777777" w:rsidR="00E7519C" w:rsidRDefault="00E7519C" w:rsidP="00223E76">
      <w:pPr>
        <w:pStyle w:val="SmallHeading1"/>
        <w:rPr>
          <w:rFonts w:ascii="Comic Sans MS" w:hAnsi="Comic Sans MS"/>
        </w:rPr>
      </w:pPr>
    </w:p>
    <w:p w14:paraId="0B0099AF" w14:textId="77777777" w:rsidR="00E7519C" w:rsidRDefault="00E7519C" w:rsidP="00223E76">
      <w:pPr>
        <w:pStyle w:val="SmallHeading1"/>
        <w:rPr>
          <w:rFonts w:ascii="Comic Sans MS" w:hAnsi="Comic Sans MS"/>
        </w:rPr>
      </w:pPr>
    </w:p>
    <w:p w14:paraId="79D3E9A5" w14:textId="77777777" w:rsidR="00E7519C" w:rsidRDefault="00E7519C" w:rsidP="00223E76">
      <w:pPr>
        <w:pStyle w:val="SmallHeading1"/>
        <w:rPr>
          <w:rFonts w:ascii="Comic Sans MS" w:hAnsi="Comic Sans MS"/>
        </w:rPr>
      </w:pPr>
    </w:p>
    <w:p w14:paraId="7EF5AC36" w14:textId="77777777" w:rsidR="00E7519C" w:rsidRDefault="00E7519C" w:rsidP="00223E76">
      <w:pPr>
        <w:pStyle w:val="SmallHeading1"/>
        <w:rPr>
          <w:rFonts w:ascii="Comic Sans MS" w:hAnsi="Comic Sans MS"/>
        </w:rPr>
      </w:pPr>
    </w:p>
    <w:p w14:paraId="73EF2A2D" w14:textId="77777777" w:rsidR="00E7519C" w:rsidRDefault="00E7519C" w:rsidP="00223E76">
      <w:pPr>
        <w:pStyle w:val="SmallHeading1"/>
        <w:rPr>
          <w:rFonts w:ascii="Comic Sans MS" w:hAnsi="Comic Sans MS"/>
        </w:rPr>
      </w:pPr>
    </w:p>
    <w:p w14:paraId="4DED1729" w14:textId="77777777" w:rsidR="00E7519C" w:rsidRDefault="00E7519C" w:rsidP="00223E76">
      <w:pPr>
        <w:pStyle w:val="SmallHeading1"/>
        <w:rPr>
          <w:rFonts w:ascii="Comic Sans MS" w:hAnsi="Comic Sans MS"/>
        </w:rPr>
      </w:pPr>
    </w:p>
    <w:p w14:paraId="27F60FAA" w14:textId="77777777" w:rsidR="00E7519C" w:rsidRDefault="00E7519C" w:rsidP="00223E76">
      <w:pPr>
        <w:pStyle w:val="SmallHeading1"/>
        <w:rPr>
          <w:rFonts w:ascii="Comic Sans MS" w:hAnsi="Comic Sans MS"/>
        </w:rPr>
      </w:pPr>
    </w:p>
    <w:p w14:paraId="6A7F5D79" w14:textId="1B9E6E31" w:rsidR="00E7519C" w:rsidRPr="00E7519C" w:rsidRDefault="00223E76" w:rsidP="00223E76">
      <w:pPr>
        <w:pStyle w:val="SmallHeading1"/>
        <w:rPr>
          <w:rFonts w:ascii="Comic Sans MS" w:hAnsi="Comic Sans MS"/>
          <w:sz w:val="20"/>
        </w:rPr>
      </w:pPr>
      <w:r w:rsidRPr="00E7519C">
        <w:rPr>
          <w:rFonts w:ascii="Comic Sans MS" w:hAnsi="Comic Sans MS"/>
        </w:rPr>
        <w:t>O come, all ye faithful - H</w:t>
      </w:r>
      <w:r w:rsidRPr="00E7519C">
        <w:rPr>
          <w:rFonts w:ascii="Comic Sans MS" w:hAnsi="Comic Sans MS"/>
          <w:caps w:val="0"/>
        </w:rPr>
        <w:t>ymn</w:t>
      </w:r>
      <w:r w:rsidRPr="00E7519C">
        <w:rPr>
          <w:rFonts w:ascii="Comic Sans MS" w:hAnsi="Comic Sans MS"/>
        </w:rPr>
        <w:t xml:space="preserve"> 172</w:t>
      </w:r>
    </w:p>
    <w:p w14:paraId="56DB4339" w14:textId="23901B98" w:rsidR="00223E76" w:rsidRDefault="00223E76" w:rsidP="00223E76">
      <w:pPr>
        <w:pStyle w:val="Smallmain"/>
      </w:pPr>
    </w:p>
    <w:tbl>
      <w:tblPr>
        <w:tblStyle w:val="TableGrid"/>
        <w:tblpPr w:leftFromText="180" w:rightFromText="180"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223E76" w14:paraId="4861A687" w14:textId="77777777" w:rsidTr="004E37F9">
        <w:tc>
          <w:tcPr>
            <w:tcW w:w="5228" w:type="dxa"/>
          </w:tcPr>
          <w:p w14:paraId="1B9906C5" w14:textId="77777777" w:rsidR="00E7519C" w:rsidRPr="00E7519C" w:rsidRDefault="00223E76" w:rsidP="00223E76">
            <w:pPr>
              <w:pStyle w:val="Smallmain"/>
              <w:rPr>
                <w:rFonts w:ascii="Comic Sans MS" w:hAnsi="Comic Sans MS"/>
                <w:sz w:val="20"/>
              </w:rPr>
            </w:pPr>
            <w:r w:rsidRPr="00E7519C">
              <w:rPr>
                <w:rFonts w:ascii="Comic Sans MS" w:hAnsi="Comic Sans MS"/>
              </w:rPr>
              <w:t>O come, all ye faithful,</w:t>
            </w:r>
          </w:p>
          <w:p w14:paraId="5E04306E" w14:textId="77777777" w:rsidR="00E7519C" w:rsidRPr="00E7519C" w:rsidRDefault="00223E76" w:rsidP="00223E76">
            <w:pPr>
              <w:pStyle w:val="Smallmain"/>
              <w:rPr>
                <w:rFonts w:ascii="Comic Sans MS" w:hAnsi="Comic Sans MS"/>
                <w:sz w:val="20"/>
              </w:rPr>
            </w:pPr>
            <w:r w:rsidRPr="00E7519C">
              <w:rPr>
                <w:rFonts w:ascii="Comic Sans MS" w:hAnsi="Comic Sans MS"/>
              </w:rPr>
              <w:t>joyful and triumphant,</w:t>
            </w:r>
          </w:p>
          <w:p w14:paraId="0D020369" w14:textId="77777777" w:rsidR="00E7519C" w:rsidRPr="00E7519C" w:rsidRDefault="00223E76" w:rsidP="00223E76">
            <w:pPr>
              <w:pStyle w:val="Smallmain"/>
              <w:rPr>
                <w:rFonts w:ascii="Comic Sans MS" w:hAnsi="Comic Sans MS"/>
                <w:sz w:val="20"/>
              </w:rPr>
            </w:pPr>
            <w:r w:rsidRPr="00E7519C">
              <w:rPr>
                <w:rFonts w:ascii="Comic Sans MS" w:hAnsi="Comic Sans MS"/>
              </w:rPr>
              <w:t>O come ye, O come ye to Bethlehem;</w:t>
            </w:r>
          </w:p>
          <w:p w14:paraId="1AF54800" w14:textId="77777777" w:rsidR="00E7519C" w:rsidRPr="00E7519C" w:rsidRDefault="00223E76" w:rsidP="00223E76">
            <w:pPr>
              <w:pStyle w:val="Smallmain"/>
              <w:rPr>
                <w:rFonts w:ascii="Comic Sans MS" w:hAnsi="Comic Sans MS"/>
                <w:sz w:val="20"/>
              </w:rPr>
            </w:pPr>
            <w:r w:rsidRPr="00E7519C">
              <w:rPr>
                <w:rFonts w:ascii="Comic Sans MS" w:hAnsi="Comic Sans MS"/>
              </w:rPr>
              <w:t xml:space="preserve">come and behold him </w:t>
            </w:r>
            <w:r w:rsidRPr="00E7519C">
              <w:rPr>
                <w:rFonts w:ascii="Times New Roman" w:hAnsi="Times New Roman" w:cs="Times New Roman"/>
              </w:rPr>
              <w:t>͜</w:t>
            </w:r>
          </w:p>
          <w:p w14:paraId="4A704477" w14:textId="77777777" w:rsidR="00E7519C" w:rsidRPr="00E7519C" w:rsidRDefault="00223E76" w:rsidP="00223E76">
            <w:pPr>
              <w:pStyle w:val="Smallmain"/>
              <w:rPr>
                <w:rFonts w:ascii="Comic Sans MS" w:hAnsi="Comic Sans MS"/>
                <w:sz w:val="20"/>
              </w:rPr>
            </w:pPr>
            <w:r w:rsidRPr="00E7519C">
              <w:rPr>
                <w:rFonts w:ascii="Comic Sans MS" w:hAnsi="Comic Sans MS"/>
              </w:rPr>
              <w:t>born, the King of angels;</w:t>
            </w:r>
          </w:p>
          <w:p w14:paraId="4FFF6BD6" w14:textId="77777777" w:rsidR="00E7519C" w:rsidRPr="00E7519C" w:rsidRDefault="00E7519C" w:rsidP="00223E76">
            <w:pPr>
              <w:pStyle w:val="Smallmain"/>
              <w:rPr>
                <w:rFonts w:ascii="Comic Sans MS" w:hAnsi="Comic Sans MS"/>
                <w:sz w:val="20"/>
              </w:rPr>
            </w:pPr>
          </w:p>
          <w:p w14:paraId="5C1A0536" w14:textId="77777777" w:rsidR="00E7519C" w:rsidRPr="00E7519C" w:rsidRDefault="00223E76" w:rsidP="00223E76">
            <w:pPr>
              <w:pStyle w:val="Smallmain"/>
              <w:rPr>
                <w:rFonts w:ascii="Comic Sans MS" w:hAnsi="Comic Sans MS"/>
                <w:b/>
                <w:bCs/>
                <w:i/>
                <w:iCs/>
                <w:sz w:val="20"/>
              </w:rPr>
            </w:pPr>
            <w:r w:rsidRPr="00E7519C">
              <w:rPr>
                <w:rFonts w:ascii="Comic Sans MS" w:hAnsi="Comic Sans MS"/>
                <w:b/>
                <w:bCs/>
                <w:i/>
                <w:iCs/>
              </w:rPr>
              <w:t>Refrain</w:t>
            </w:r>
          </w:p>
          <w:p w14:paraId="5372DC91" w14:textId="77777777" w:rsidR="00E7519C" w:rsidRPr="00E7519C" w:rsidRDefault="00223E76" w:rsidP="00223E76">
            <w:pPr>
              <w:pStyle w:val="Smallmain"/>
              <w:rPr>
                <w:rFonts w:ascii="Comic Sans MS" w:hAnsi="Comic Sans MS"/>
                <w:b/>
                <w:bCs/>
                <w:i/>
                <w:iCs/>
                <w:sz w:val="20"/>
              </w:rPr>
            </w:pPr>
            <w:r w:rsidRPr="00E7519C">
              <w:rPr>
                <w:rFonts w:ascii="Comic Sans MS" w:hAnsi="Comic Sans MS"/>
                <w:b/>
                <w:bCs/>
                <w:i/>
                <w:iCs/>
              </w:rPr>
              <w:t>O come, let us adore him,</w:t>
            </w:r>
          </w:p>
          <w:p w14:paraId="0D182714" w14:textId="77777777" w:rsidR="00E7519C" w:rsidRPr="00E7519C" w:rsidRDefault="00223E76" w:rsidP="00223E76">
            <w:pPr>
              <w:pStyle w:val="Smallmain"/>
              <w:rPr>
                <w:rFonts w:ascii="Comic Sans MS" w:hAnsi="Comic Sans MS"/>
                <w:b/>
                <w:bCs/>
                <w:i/>
                <w:iCs/>
                <w:sz w:val="20"/>
              </w:rPr>
            </w:pPr>
            <w:r w:rsidRPr="00E7519C">
              <w:rPr>
                <w:rFonts w:ascii="Comic Sans MS" w:hAnsi="Comic Sans MS"/>
                <w:b/>
                <w:bCs/>
                <w:i/>
                <w:iCs/>
              </w:rPr>
              <w:t>O come, let us adore him,</w:t>
            </w:r>
          </w:p>
          <w:p w14:paraId="7AF64916" w14:textId="77777777" w:rsidR="00E7519C" w:rsidRPr="00E7519C" w:rsidRDefault="00223E76" w:rsidP="00223E76">
            <w:pPr>
              <w:pStyle w:val="Smallmain"/>
              <w:rPr>
                <w:rFonts w:ascii="Comic Sans MS" w:hAnsi="Comic Sans MS"/>
                <w:b/>
                <w:bCs/>
                <w:i/>
                <w:iCs/>
                <w:sz w:val="20"/>
              </w:rPr>
            </w:pPr>
            <w:r w:rsidRPr="00E7519C">
              <w:rPr>
                <w:rFonts w:ascii="Comic Sans MS" w:hAnsi="Comic Sans MS"/>
                <w:b/>
                <w:bCs/>
                <w:i/>
                <w:iCs/>
              </w:rPr>
              <w:t>O come, let us adore him, Christ the Lord.</w:t>
            </w:r>
          </w:p>
          <w:p w14:paraId="555ED816" w14:textId="77777777" w:rsidR="00E7519C" w:rsidRPr="00E7519C" w:rsidRDefault="00E7519C" w:rsidP="00223E76">
            <w:pPr>
              <w:pStyle w:val="Smallmain"/>
              <w:rPr>
                <w:rFonts w:ascii="Comic Sans MS" w:hAnsi="Comic Sans MS"/>
                <w:sz w:val="20"/>
              </w:rPr>
            </w:pPr>
          </w:p>
          <w:p w14:paraId="0D57A4F2" w14:textId="77777777" w:rsidR="00E7519C" w:rsidRPr="00E7519C" w:rsidRDefault="00223E76" w:rsidP="00223E76">
            <w:pPr>
              <w:pStyle w:val="Smallmain"/>
              <w:rPr>
                <w:rFonts w:ascii="Comic Sans MS" w:hAnsi="Comic Sans MS"/>
                <w:sz w:val="20"/>
              </w:rPr>
            </w:pPr>
            <w:r w:rsidRPr="00E7519C">
              <w:rPr>
                <w:rFonts w:ascii="Comic Sans MS" w:hAnsi="Comic Sans MS"/>
              </w:rPr>
              <w:t>2 God of God,</w:t>
            </w:r>
          </w:p>
          <w:p w14:paraId="4D41ECAB" w14:textId="77777777" w:rsidR="00E7519C" w:rsidRPr="00E7519C" w:rsidRDefault="00223E76" w:rsidP="00223E76">
            <w:pPr>
              <w:pStyle w:val="Smallmain"/>
              <w:rPr>
                <w:rFonts w:ascii="Comic Sans MS" w:hAnsi="Comic Sans MS"/>
                <w:sz w:val="20"/>
              </w:rPr>
            </w:pPr>
            <w:r w:rsidRPr="00E7519C">
              <w:rPr>
                <w:rFonts w:ascii="Comic Sans MS" w:hAnsi="Comic Sans MS"/>
              </w:rPr>
              <w:t>Light of Light,</w:t>
            </w:r>
          </w:p>
          <w:p w14:paraId="16E3673F" w14:textId="77777777" w:rsidR="00E7519C" w:rsidRPr="00E7519C" w:rsidRDefault="00223E76" w:rsidP="00223E76">
            <w:pPr>
              <w:pStyle w:val="Smallmain"/>
              <w:rPr>
                <w:rFonts w:ascii="Comic Sans MS" w:hAnsi="Comic Sans MS"/>
                <w:sz w:val="20"/>
              </w:rPr>
            </w:pPr>
            <w:r w:rsidRPr="00E7519C">
              <w:rPr>
                <w:rFonts w:ascii="Comic Sans MS" w:hAnsi="Comic Sans MS"/>
              </w:rPr>
              <w:t>Lo! he abhors not the Virgin’s womb;</w:t>
            </w:r>
          </w:p>
          <w:p w14:paraId="7402C731" w14:textId="77777777" w:rsidR="00E7519C" w:rsidRPr="00E7519C" w:rsidRDefault="00223E76" w:rsidP="00223E76">
            <w:pPr>
              <w:pStyle w:val="Smallmain"/>
              <w:rPr>
                <w:rFonts w:ascii="Comic Sans MS" w:hAnsi="Comic Sans MS"/>
                <w:sz w:val="20"/>
              </w:rPr>
            </w:pPr>
            <w:r w:rsidRPr="00E7519C">
              <w:rPr>
                <w:rFonts w:ascii="Comic Sans MS" w:hAnsi="Comic Sans MS"/>
              </w:rPr>
              <w:t>very God, begotten, not created:</w:t>
            </w:r>
          </w:p>
          <w:p w14:paraId="1905A00D" w14:textId="2CFCA997" w:rsidR="00223E76" w:rsidRPr="00E7519C" w:rsidRDefault="00223E76" w:rsidP="00223E76">
            <w:pPr>
              <w:pStyle w:val="Smallmain"/>
              <w:rPr>
                <w:rFonts w:ascii="Comic Sans MS" w:hAnsi="Comic Sans MS"/>
              </w:rPr>
            </w:pPr>
          </w:p>
        </w:tc>
        <w:tc>
          <w:tcPr>
            <w:tcW w:w="5228" w:type="dxa"/>
          </w:tcPr>
          <w:p w14:paraId="0F195777" w14:textId="77777777" w:rsidR="00E7519C" w:rsidRPr="00E7519C" w:rsidRDefault="00223E76" w:rsidP="00223E76">
            <w:pPr>
              <w:pStyle w:val="Smallmain"/>
              <w:rPr>
                <w:rFonts w:ascii="Comic Sans MS" w:hAnsi="Comic Sans MS"/>
                <w:sz w:val="20"/>
              </w:rPr>
            </w:pPr>
            <w:r w:rsidRPr="00E7519C">
              <w:rPr>
                <w:rFonts w:ascii="Comic Sans MS" w:hAnsi="Comic Sans MS"/>
              </w:rPr>
              <w:t>6 Sing, choirs of angels,</w:t>
            </w:r>
          </w:p>
          <w:p w14:paraId="74C0DD3F" w14:textId="77777777" w:rsidR="00E7519C" w:rsidRPr="00E7519C" w:rsidRDefault="00223E76" w:rsidP="00223E76">
            <w:pPr>
              <w:pStyle w:val="Smallmain"/>
              <w:rPr>
                <w:rFonts w:ascii="Comic Sans MS" w:hAnsi="Comic Sans MS"/>
                <w:sz w:val="20"/>
              </w:rPr>
            </w:pPr>
            <w:r w:rsidRPr="00E7519C">
              <w:rPr>
                <w:rFonts w:ascii="Comic Sans MS" w:hAnsi="Comic Sans MS"/>
              </w:rPr>
              <w:t>sing in exultation,</w:t>
            </w:r>
          </w:p>
          <w:p w14:paraId="3474E57E" w14:textId="77777777" w:rsidR="00E7519C" w:rsidRPr="00E7519C" w:rsidRDefault="00223E76" w:rsidP="00223E76">
            <w:pPr>
              <w:pStyle w:val="Smallmain"/>
              <w:rPr>
                <w:rFonts w:ascii="Comic Sans MS" w:hAnsi="Comic Sans MS"/>
                <w:sz w:val="20"/>
              </w:rPr>
            </w:pPr>
            <w:r w:rsidRPr="00E7519C">
              <w:rPr>
                <w:rFonts w:ascii="Comic Sans MS" w:hAnsi="Comic Sans MS"/>
              </w:rPr>
              <w:t>sing, all ye citizens of heaven above;</w:t>
            </w:r>
          </w:p>
          <w:p w14:paraId="7FE4DBA1" w14:textId="77777777" w:rsidR="00E7519C" w:rsidRPr="00E7519C" w:rsidRDefault="00223E76" w:rsidP="00223E76">
            <w:pPr>
              <w:pStyle w:val="Smallmain"/>
              <w:rPr>
                <w:rFonts w:ascii="Comic Sans MS" w:hAnsi="Comic Sans MS"/>
                <w:sz w:val="20"/>
              </w:rPr>
            </w:pPr>
            <w:r w:rsidRPr="00E7519C">
              <w:rPr>
                <w:rFonts w:ascii="Comic Sans MS" w:hAnsi="Comic Sans MS" w:cs="Comic Sans MS"/>
              </w:rPr>
              <w:t>“</w:t>
            </w:r>
            <w:r w:rsidRPr="00E7519C">
              <w:rPr>
                <w:rFonts w:ascii="Comic Sans MS" w:hAnsi="Comic Sans MS"/>
              </w:rPr>
              <w:t xml:space="preserve">Glory to God </w:t>
            </w:r>
            <w:r w:rsidRPr="00E7519C">
              <w:rPr>
                <w:rFonts w:ascii="Times New Roman" w:hAnsi="Times New Roman" w:cs="Times New Roman"/>
              </w:rPr>
              <w:t>͜</w:t>
            </w:r>
          </w:p>
          <w:p w14:paraId="419D35A2" w14:textId="77777777" w:rsidR="00E7519C" w:rsidRPr="00E7519C" w:rsidRDefault="00223E76" w:rsidP="00223E76">
            <w:pPr>
              <w:pStyle w:val="Smallmain"/>
              <w:rPr>
                <w:rFonts w:ascii="Comic Sans MS" w:hAnsi="Comic Sans MS"/>
                <w:sz w:val="20"/>
              </w:rPr>
            </w:pPr>
            <w:r w:rsidRPr="00E7519C">
              <w:rPr>
                <w:rFonts w:ascii="Comic Sans MS" w:hAnsi="Comic Sans MS"/>
              </w:rPr>
              <w:t>in the highest:”</w:t>
            </w:r>
          </w:p>
          <w:p w14:paraId="471F6BCE" w14:textId="77777777" w:rsidR="00E7519C" w:rsidRPr="00E7519C" w:rsidRDefault="00E7519C" w:rsidP="00223E76">
            <w:pPr>
              <w:pStyle w:val="Smallmain"/>
              <w:rPr>
                <w:rFonts w:ascii="Comic Sans MS" w:hAnsi="Comic Sans MS"/>
                <w:sz w:val="20"/>
              </w:rPr>
            </w:pPr>
          </w:p>
          <w:p w14:paraId="57C8C516" w14:textId="77777777" w:rsidR="00E7519C" w:rsidRPr="00E7519C" w:rsidRDefault="00223E76" w:rsidP="00223E76">
            <w:pPr>
              <w:pStyle w:val="Smallmain"/>
              <w:rPr>
                <w:rFonts w:ascii="Comic Sans MS" w:hAnsi="Comic Sans MS"/>
                <w:sz w:val="20"/>
              </w:rPr>
            </w:pPr>
            <w:r w:rsidRPr="00E7519C">
              <w:rPr>
                <w:rFonts w:ascii="Comic Sans MS" w:hAnsi="Comic Sans MS"/>
              </w:rPr>
              <w:t xml:space="preserve">7b Yea, </w:t>
            </w:r>
            <w:proofErr w:type="gramStart"/>
            <w:r w:rsidRPr="00E7519C">
              <w:rPr>
                <w:rFonts w:ascii="Comic Sans MS" w:hAnsi="Comic Sans MS"/>
              </w:rPr>
              <w:t>Lord</w:t>
            </w:r>
            <w:proofErr w:type="gramEnd"/>
            <w:r w:rsidRPr="00E7519C">
              <w:rPr>
                <w:rFonts w:ascii="Comic Sans MS" w:hAnsi="Comic Sans MS"/>
              </w:rPr>
              <w:t xml:space="preserve"> we bless thee,</w:t>
            </w:r>
          </w:p>
          <w:p w14:paraId="76B2DA03" w14:textId="77777777" w:rsidR="00E7519C" w:rsidRPr="00E7519C" w:rsidRDefault="00223E76" w:rsidP="00223E76">
            <w:pPr>
              <w:pStyle w:val="Smallmain"/>
              <w:rPr>
                <w:rFonts w:ascii="Comic Sans MS" w:hAnsi="Comic Sans MS"/>
                <w:sz w:val="20"/>
              </w:rPr>
            </w:pPr>
            <w:r w:rsidRPr="00E7519C">
              <w:rPr>
                <w:rFonts w:ascii="Comic Sans MS" w:hAnsi="Comic Sans MS"/>
              </w:rPr>
              <w:t>Born for our salvation,</w:t>
            </w:r>
          </w:p>
          <w:p w14:paraId="5229B775" w14:textId="77777777" w:rsidR="00E7519C" w:rsidRPr="00E7519C" w:rsidRDefault="00223E76" w:rsidP="00223E76">
            <w:pPr>
              <w:pStyle w:val="Smallmain"/>
              <w:rPr>
                <w:rFonts w:ascii="Comic Sans MS" w:hAnsi="Comic Sans MS"/>
                <w:sz w:val="20"/>
              </w:rPr>
            </w:pPr>
            <w:r w:rsidRPr="00E7519C">
              <w:rPr>
                <w:rFonts w:ascii="Comic Sans MS" w:hAnsi="Comic Sans MS"/>
              </w:rPr>
              <w:t>Jesu, to thee be glory given;</w:t>
            </w:r>
          </w:p>
          <w:p w14:paraId="50012556" w14:textId="77777777" w:rsidR="00E7519C" w:rsidRPr="00E7519C" w:rsidRDefault="00223E76" w:rsidP="00223E76">
            <w:pPr>
              <w:pStyle w:val="Smallmain"/>
              <w:rPr>
                <w:rFonts w:ascii="Comic Sans MS" w:hAnsi="Comic Sans MS"/>
                <w:sz w:val="20"/>
              </w:rPr>
            </w:pPr>
            <w:r w:rsidRPr="00E7519C">
              <w:rPr>
                <w:rFonts w:ascii="Comic Sans MS" w:hAnsi="Comic Sans MS"/>
              </w:rPr>
              <w:t>Word of the Father,</w:t>
            </w:r>
          </w:p>
          <w:p w14:paraId="0D0A26A3" w14:textId="77777777" w:rsidR="00E7519C" w:rsidRPr="00E7519C" w:rsidRDefault="00223E76" w:rsidP="00223E76">
            <w:pPr>
              <w:pStyle w:val="Smallmain"/>
              <w:rPr>
                <w:rFonts w:ascii="Comic Sans MS" w:hAnsi="Comic Sans MS"/>
                <w:sz w:val="20"/>
              </w:rPr>
            </w:pPr>
            <w:r w:rsidRPr="00E7519C">
              <w:rPr>
                <w:rFonts w:ascii="Comic Sans MS" w:hAnsi="Comic Sans MS"/>
              </w:rPr>
              <w:t>Now in flesh appearing:</w:t>
            </w:r>
          </w:p>
          <w:p w14:paraId="5978E9AB" w14:textId="77777777" w:rsidR="00E7519C" w:rsidRPr="00E7519C" w:rsidRDefault="00E7519C" w:rsidP="00223E76">
            <w:pPr>
              <w:pStyle w:val="Smallmain"/>
              <w:rPr>
                <w:rFonts w:ascii="Comic Sans MS" w:hAnsi="Comic Sans MS"/>
                <w:sz w:val="20"/>
              </w:rPr>
            </w:pPr>
          </w:p>
          <w:p w14:paraId="0EA936A4" w14:textId="77777777" w:rsidR="00E7519C" w:rsidRPr="00E7519C" w:rsidRDefault="00E7519C" w:rsidP="00223E76">
            <w:pPr>
              <w:pStyle w:val="LargeMain"/>
              <w:rPr>
                <w:rFonts w:ascii="Comic Sans MS" w:hAnsi="Comic Sans MS"/>
                <w:sz w:val="20"/>
              </w:rPr>
            </w:pPr>
          </w:p>
          <w:p w14:paraId="07D9C4DA" w14:textId="77777777" w:rsidR="00223E76" w:rsidRPr="00E7519C" w:rsidRDefault="00223E76" w:rsidP="00223E76">
            <w:pPr>
              <w:pStyle w:val="SmallHeading1"/>
              <w:rPr>
                <w:rFonts w:ascii="Comic Sans MS" w:hAnsi="Comic Sans MS"/>
              </w:rPr>
            </w:pPr>
          </w:p>
        </w:tc>
      </w:tr>
    </w:tbl>
    <w:p w14:paraId="3AEE2F79" w14:textId="77777777" w:rsidR="00E7519C" w:rsidRPr="00E7519C" w:rsidRDefault="00223E76" w:rsidP="004E37F9">
      <w:pPr>
        <w:pStyle w:val="SmallHeading1"/>
        <w:rPr>
          <w:rFonts w:ascii="Comic Sans MS" w:hAnsi="Comic Sans MS"/>
          <w:sz w:val="20"/>
        </w:rPr>
      </w:pPr>
      <w:r w:rsidRPr="00E7519C">
        <w:rPr>
          <w:rFonts w:ascii="Comic Sans MS" w:hAnsi="Comic Sans MS"/>
        </w:rPr>
        <w:t>Blessing</w:t>
      </w:r>
    </w:p>
    <w:p w14:paraId="5EA0067A" w14:textId="77777777" w:rsidR="00E7519C" w:rsidRPr="00E7519C" w:rsidRDefault="00E7519C" w:rsidP="004E37F9">
      <w:pPr>
        <w:pStyle w:val="SmallHeading1"/>
        <w:rPr>
          <w:rFonts w:ascii="Comic Sans MS" w:hAnsi="Comic Sans MS"/>
          <w:sz w:val="20"/>
        </w:rPr>
      </w:pPr>
    </w:p>
    <w:p w14:paraId="0218DD30" w14:textId="77777777" w:rsidR="00E7519C" w:rsidRPr="00E7519C" w:rsidRDefault="00223E76" w:rsidP="004E37F9">
      <w:pPr>
        <w:pStyle w:val="SmallHeading1"/>
        <w:rPr>
          <w:rFonts w:ascii="Comic Sans MS" w:hAnsi="Comic Sans MS"/>
          <w:sz w:val="20"/>
        </w:rPr>
      </w:pPr>
      <w:r w:rsidRPr="00E7519C">
        <w:rPr>
          <w:rFonts w:ascii="Comic Sans MS" w:hAnsi="Comic Sans MS"/>
        </w:rPr>
        <w:t>Lighting the Christmas Tree</w:t>
      </w:r>
    </w:p>
    <w:p w14:paraId="0EEA1F15" w14:textId="77777777" w:rsidR="00E7519C" w:rsidRPr="00E7519C" w:rsidRDefault="00E7519C" w:rsidP="004E37F9">
      <w:pPr>
        <w:pStyle w:val="SmallHeading1"/>
        <w:rPr>
          <w:rFonts w:ascii="Comic Sans MS" w:hAnsi="Comic Sans MS"/>
          <w:sz w:val="20"/>
        </w:rPr>
      </w:pPr>
    </w:p>
    <w:p w14:paraId="78B88C40" w14:textId="77777777" w:rsidR="00E7519C" w:rsidRPr="00E7519C" w:rsidRDefault="00223E76" w:rsidP="004E37F9">
      <w:pPr>
        <w:pStyle w:val="SmallHeading1"/>
        <w:rPr>
          <w:rFonts w:ascii="Comic Sans MS" w:hAnsi="Comic Sans MS"/>
          <w:sz w:val="20"/>
        </w:rPr>
      </w:pPr>
      <w:r w:rsidRPr="00E7519C">
        <w:rPr>
          <w:rFonts w:ascii="Comic Sans MS" w:hAnsi="Comic Sans MS"/>
        </w:rPr>
        <w:t>Please join us for some festive refreshments</w:t>
      </w:r>
    </w:p>
    <w:p w14:paraId="5AE96151" w14:textId="77777777" w:rsidR="00E7519C" w:rsidRPr="00E7519C" w:rsidRDefault="00E7519C" w:rsidP="004E37F9">
      <w:pPr>
        <w:pStyle w:val="SmallHeading1"/>
        <w:rPr>
          <w:sz w:val="20"/>
        </w:rPr>
      </w:pPr>
    </w:p>
    <w:p w14:paraId="4FABB4E1" w14:textId="46B7154A" w:rsidR="00297CAE" w:rsidRPr="001117B2" w:rsidRDefault="00297CAE" w:rsidP="004E37F9">
      <w:pPr>
        <w:pStyle w:val="SmallHeading1"/>
      </w:pPr>
    </w:p>
    <w:sectPr w:rsidR="00297CAE" w:rsidRPr="001117B2" w:rsidSect="00073B7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dy CS)">
    <w:altName w:val="Times New Roman"/>
    <w:panose1 w:val="020B0604020202020204"/>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E76"/>
    <w:rsid w:val="00040056"/>
    <w:rsid w:val="00050FC0"/>
    <w:rsid w:val="00073B7F"/>
    <w:rsid w:val="00085A57"/>
    <w:rsid w:val="001117B2"/>
    <w:rsid w:val="00147A5C"/>
    <w:rsid w:val="00195692"/>
    <w:rsid w:val="001B4353"/>
    <w:rsid w:val="00223E76"/>
    <w:rsid w:val="00297CAE"/>
    <w:rsid w:val="002A66D0"/>
    <w:rsid w:val="002D07DF"/>
    <w:rsid w:val="004E37F9"/>
    <w:rsid w:val="00562BFE"/>
    <w:rsid w:val="005700CF"/>
    <w:rsid w:val="005F67A3"/>
    <w:rsid w:val="007F5CBB"/>
    <w:rsid w:val="008E3E7D"/>
    <w:rsid w:val="00A44241"/>
    <w:rsid w:val="00B33EB6"/>
    <w:rsid w:val="00B577BF"/>
    <w:rsid w:val="00BE2029"/>
    <w:rsid w:val="00C15953"/>
    <w:rsid w:val="00C46A49"/>
    <w:rsid w:val="00D97566"/>
    <w:rsid w:val="00DB2C49"/>
    <w:rsid w:val="00E75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9B59"/>
  <w15:chartTrackingRefBased/>
  <w15:docId w15:val="{8C9A3CD2-8C45-5F42-93A6-1CB675ECB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B7F"/>
  </w:style>
  <w:style w:type="paragraph" w:styleId="Heading1">
    <w:name w:val="heading 1"/>
    <w:basedOn w:val="Normal"/>
    <w:next w:val="Normal"/>
    <w:link w:val="Heading1Char"/>
    <w:uiPriority w:val="9"/>
    <w:qFormat/>
    <w:rsid w:val="002A66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66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66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66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66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66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66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66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66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6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66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66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66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66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66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66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66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66D0"/>
    <w:rPr>
      <w:rFonts w:eastAsiaTheme="majorEastAsia" w:cstheme="majorBidi"/>
      <w:color w:val="272727" w:themeColor="text1" w:themeTint="D8"/>
    </w:rPr>
  </w:style>
  <w:style w:type="paragraph" w:styleId="Title">
    <w:name w:val="Title"/>
    <w:basedOn w:val="Normal"/>
    <w:next w:val="Normal"/>
    <w:link w:val="TitleChar"/>
    <w:uiPriority w:val="10"/>
    <w:qFormat/>
    <w:rsid w:val="002A66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66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66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66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66D0"/>
    <w:pPr>
      <w:spacing w:before="160"/>
      <w:jc w:val="center"/>
    </w:pPr>
    <w:rPr>
      <w:i/>
      <w:iCs/>
      <w:color w:val="404040" w:themeColor="text1" w:themeTint="BF"/>
    </w:rPr>
  </w:style>
  <w:style w:type="character" w:customStyle="1" w:styleId="QuoteChar">
    <w:name w:val="Quote Char"/>
    <w:basedOn w:val="DefaultParagraphFont"/>
    <w:link w:val="Quote"/>
    <w:uiPriority w:val="29"/>
    <w:rsid w:val="002A66D0"/>
    <w:rPr>
      <w:i/>
      <w:iCs/>
      <w:color w:val="404040" w:themeColor="text1" w:themeTint="BF"/>
    </w:rPr>
  </w:style>
  <w:style w:type="paragraph" w:styleId="ListParagraph">
    <w:name w:val="List Paragraph"/>
    <w:basedOn w:val="Normal"/>
    <w:uiPriority w:val="34"/>
    <w:qFormat/>
    <w:rsid w:val="002A66D0"/>
    <w:pPr>
      <w:ind w:left="720"/>
      <w:contextualSpacing/>
    </w:pPr>
  </w:style>
  <w:style w:type="character" w:styleId="IntenseEmphasis">
    <w:name w:val="Intense Emphasis"/>
    <w:basedOn w:val="DefaultParagraphFont"/>
    <w:uiPriority w:val="21"/>
    <w:qFormat/>
    <w:rsid w:val="002A66D0"/>
    <w:rPr>
      <w:i/>
      <w:iCs/>
      <w:color w:val="0F4761" w:themeColor="accent1" w:themeShade="BF"/>
    </w:rPr>
  </w:style>
  <w:style w:type="paragraph" w:styleId="IntenseQuote">
    <w:name w:val="Intense Quote"/>
    <w:basedOn w:val="Normal"/>
    <w:next w:val="Normal"/>
    <w:link w:val="IntenseQuoteChar"/>
    <w:uiPriority w:val="30"/>
    <w:qFormat/>
    <w:rsid w:val="002A66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66D0"/>
    <w:rPr>
      <w:i/>
      <w:iCs/>
      <w:color w:val="0F4761" w:themeColor="accent1" w:themeShade="BF"/>
    </w:rPr>
  </w:style>
  <w:style w:type="character" w:styleId="IntenseReference">
    <w:name w:val="Intense Reference"/>
    <w:basedOn w:val="DefaultParagraphFont"/>
    <w:uiPriority w:val="32"/>
    <w:qFormat/>
    <w:rsid w:val="002A66D0"/>
    <w:rPr>
      <w:b/>
      <w:bCs/>
      <w:smallCaps/>
      <w:color w:val="0F4761" w:themeColor="accent1" w:themeShade="BF"/>
      <w:spacing w:val="5"/>
    </w:rPr>
  </w:style>
  <w:style w:type="paragraph" w:customStyle="1" w:styleId="LargeHeading1">
    <w:name w:val="Large Heading 1"/>
    <w:basedOn w:val="Normal"/>
    <w:qFormat/>
    <w:rsid w:val="00073B7F"/>
    <w:pPr>
      <w:spacing w:after="0" w:line="240" w:lineRule="auto"/>
    </w:pPr>
    <w:rPr>
      <w:rFonts w:ascii="Cambria" w:hAnsi="Cambria" w:cs="Times New Roman (Body CS)"/>
      <w:b/>
      <w:caps/>
      <w:sz w:val="48"/>
    </w:rPr>
  </w:style>
  <w:style w:type="paragraph" w:customStyle="1" w:styleId="LargeHeading2">
    <w:name w:val="Large Heading 2"/>
    <w:basedOn w:val="Normal"/>
    <w:qFormat/>
    <w:rsid w:val="00073B7F"/>
    <w:pPr>
      <w:spacing w:after="0" w:line="240" w:lineRule="auto"/>
    </w:pPr>
    <w:rPr>
      <w:rFonts w:ascii="Cambria" w:hAnsi="Cambria" w:cs="Times New Roman (Body CS)"/>
      <w:b/>
      <w:caps/>
      <w:sz w:val="44"/>
    </w:rPr>
  </w:style>
  <w:style w:type="paragraph" w:customStyle="1" w:styleId="LargeMain">
    <w:name w:val="Large Main"/>
    <w:basedOn w:val="Normal"/>
    <w:qFormat/>
    <w:rsid w:val="005700CF"/>
    <w:pPr>
      <w:spacing w:after="0" w:line="240" w:lineRule="auto"/>
    </w:pPr>
    <w:rPr>
      <w:rFonts w:ascii="Cambria" w:hAnsi="Cambria"/>
      <w:sz w:val="44"/>
    </w:rPr>
  </w:style>
  <w:style w:type="paragraph" w:customStyle="1" w:styleId="LargeMainBold">
    <w:name w:val="Large Main Bold"/>
    <w:basedOn w:val="Normal"/>
    <w:qFormat/>
    <w:rsid w:val="00073B7F"/>
    <w:pPr>
      <w:spacing w:after="0" w:line="240" w:lineRule="auto"/>
    </w:pPr>
    <w:rPr>
      <w:rFonts w:ascii="Cambria" w:hAnsi="Cambria"/>
      <w:b/>
      <w:sz w:val="44"/>
    </w:rPr>
  </w:style>
  <w:style w:type="paragraph" w:customStyle="1" w:styleId="SmallHeading1">
    <w:name w:val="Small Heading 1"/>
    <w:basedOn w:val="Normal"/>
    <w:qFormat/>
    <w:rsid w:val="00040056"/>
    <w:pPr>
      <w:spacing w:after="0" w:line="240" w:lineRule="auto"/>
    </w:pPr>
    <w:rPr>
      <w:rFonts w:ascii="Cambria" w:hAnsi="Cambria" w:cs="Times New Roman (Body CS)"/>
      <w:b/>
      <w:caps/>
      <w:sz w:val="36"/>
    </w:rPr>
  </w:style>
  <w:style w:type="paragraph" w:customStyle="1" w:styleId="SmallHeading2">
    <w:name w:val="Small Heading 2"/>
    <w:basedOn w:val="Normal"/>
    <w:qFormat/>
    <w:rsid w:val="00040056"/>
    <w:pPr>
      <w:spacing w:after="0" w:line="240" w:lineRule="auto"/>
    </w:pPr>
    <w:rPr>
      <w:rFonts w:ascii="Cambria" w:hAnsi="Cambria" w:cs="Times New Roman (Body CS)"/>
      <w:b/>
      <w:caps/>
      <w:sz w:val="30"/>
    </w:rPr>
  </w:style>
  <w:style w:type="paragraph" w:customStyle="1" w:styleId="Smallmain">
    <w:name w:val="Small main"/>
    <w:basedOn w:val="Normal"/>
    <w:qFormat/>
    <w:rsid w:val="001117B2"/>
    <w:pPr>
      <w:spacing w:after="0" w:line="240" w:lineRule="auto"/>
    </w:pPr>
    <w:rPr>
      <w:rFonts w:ascii="Cambria" w:hAnsi="Cambria"/>
      <w:sz w:val="30"/>
    </w:rPr>
  </w:style>
  <w:style w:type="paragraph" w:customStyle="1" w:styleId="Smallmainbold">
    <w:name w:val="Small main bold"/>
    <w:basedOn w:val="Normal"/>
    <w:qFormat/>
    <w:rsid w:val="001117B2"/>
    <w:pPr>
      <w:spacing w:after="0" w:line="240" w:lineRule="auto"/>
    </w:pPr>
    <w:rPr>
      <w:rFonts w:ascii="Cambria" w:hAnsi="Cambria"/>
      <w:b/>
      <w:sz w:val="30"/>
    </w:rPr>
  </w:style>
  <w:style w:type="table" w:styleId="TableGrid">
    <w:name w:val="Table Grid"/>
    <w:basedOn w:val="TableNormal"/>
    <w:uiPriority w:val="39"/>
    <w:rsid w:val="00223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keal/Desktop/Maureen/Library/Group%20Containers/UBF8T346G9.Office/User%20Content.localized/Templates.localized/Order%20of%20Servic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 of Service2.dotx</Template>
  <TotalTime>39</TotalTime>
  <Pages>4</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2</cp:revision>
  <dcterms:created xsi:type="dcterms:W3CDTF">2025-12-02T09:44:00Z</dcterms:created>
  <dcterms:modified xsi:type="dcterms:W3CDTF">2025-12-02T11:34:00Z</dcterms:modified>
</cp:coreProperties>
</file>